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6D6A" w:rsidRPr="00A817AA" w:rsidRDefault="00EC6D6A" w:rsidP="00EC6D6A">
      <w:pPr>
        <w:pStyle w:val="NoSpacing"/>
        <w:rPr>
          <w:noProof/>
          <w:lang w:val="pt-PT" w:eastAsia="zh-TW"/>
        </w:rPr>
      </w:pPr>
      <w:r>
        <w:rPr>
          <w:noProof/>
          <w:lang w:val="en-US"/>
        </w:rPr>
        <mc:AlternateContent>
          <mc:Choice Requires="wps">
            <w:drawing>
              <wp:anchor distT="0" distB="0" distL="114300" distR="114300" simplePos="0" relativeHeight="252116992" behindDoc="0" locked="0" layoutInCell="0" allowOverlap="1" wp14:anchorId="4023DA3D" wp14:editId="3A783818">
                <wp:simplePos x="0" y="0"/>
                <wp:positionH relativeFrom="page">
                  <wp:posOffset>-106327</wp:posOffset>
                </wp:positionH>
                <wp:positionV relativeFrom="page">
                  <wp:posOffset>0</wp:posOffset>
                </wp:positionV>
                <wp:extent cx="9537405" cy="629285"/>
                <wp:effectExtent l="0" t="0" r="26035" b="15240"/>
                <wp:wrapNone/>
                <wp:docPr id="20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37405" cy="629285"/>
                        </a:xfrm>
                        <a:prstGeom prst="rect">
                          <a:avLst/>
                        </a:prstGeom>
                        <a:solidFill>
                          <a:srgbClr val="4BACC6"/>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id="Rectangle 3" o:spid="_x0000_s1026" style="position:absolute;margin-left:-8.35pt;margin-top:0;width:751pt;height:49.55pt;z-index:252116992;visibility:visible;mso-wrap-style:square;mso-width-percent:0;mso-height-percent:900;mso-wrap-distance-left:9pt;mso-wrap-distance-top:0;mso-wrap-distance-right:9pt;mso-wrap-distance-bottom:0;mso-position-horizontal:absolute;mso-position-horizontal-relative:page;mso-position-vertical:absolute;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" o:allowincell="f" fillcolor="#4bacc6" strokecolor="#31849b">
                <w10:wrap anchorx="page" anchory="page"/>
              </v:rect>
            </w:pict>
          </mc:Fallback>
        </mc:AlternateContent>
      </w:r>
    </w:p>
    <w:tbl>
      <w:tblPr>
        <w:tblW w:w="0" w:type="auto"/>
        <w:tblInd w:w="817" w:type="dxa"/>
        <w:tblLayout w:type="fixed"/>
        <w:tblLook w:val="04A0" w:firstRow="1" w:lastRow="0" w:firstColumn="1" w:lastColumn="0" w:noHBand="0" w:noVBand="1"/>
      </w:tblPr>
      <w:tblGrid>
        <w:gridCol w:w="2835"/>
        <w:gridCol w:w="2977"/>
        <w:gridCol w:w="2977"/>
      </w:tblGrid>
      <w:tr w:rsidR="00EC6D6A" w:rsidRPr="003509F4" w:rsidTr="00EC6D6A">
        <w:tc>
          <w:tcPr>
            <w:tcW w:w="2835" w:type="dxa"/>
          </w:tcPr>
          <w:p w:rsidR="00EC6D6A" w:rsidRDefault="00EC6D6A" w:rsidP="00EC6D6A">
            <w:pPr>
              <w:pStyle w:val="NoSpacing"/>
              <w:jc w:val="center"/>
              <w:rPr>
                <w:rFonts w:ascii="Times New Roman" w:hAnsi="Times New Roman"/>
                <w:lang w:val="pt-PT"/>
              </w:rPr>
            </w:pPr>
          </w:p>
          <w:p w:rsidR="00EC6D6A" w:rsidRPr="009614D8" w:rsidRDefault="00827C5C" w:rsidP="00EC6D6A">
            <w:pPr>
              <w:pStyle w:val="NoSpacing"/>
              <w:jc w:val="center"/>
              <w:rPr>
                <w:rFonts w:ascii="Times New Roman" w:hAnsi="Times New Roman"/>
                <w:lang w:val="pt-PT"/>
              </w:rPr>
            </w:pPr>
            <w:r>
              <w:rPr>
                <w:rFonts w:ascii="Times New Roman" w:hAnsi="Times New Roman"/>
                <w:noProof/>
                <w:lang w:val="en-US"/>
              </w:rPr>
              <w:drawing>
                <wp:inline distT="0" distB="0" distL="0" distR="0">
                  <wp:extent cx="851080" cy="900332"/>
                  <wp:effectExtent l="0" t="0" r="6350" b="0"/>
                  <wp:docPr id="1029" name="Picture 1029" descr="C:\Users\cbrito\AppData\Local\Microsoft\Windows\Temporary Internet Files\Content.Outlook\7FAED9Q3\Picture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brito\AppData\Local\Microsoft\Windows\Temporary Internet Files\Content.Outlook\7FAED9Q3\Picture1 (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51224" cy="900484"/>
                          </a:xfrm>
                          <a:prstGeom prst="rect">
                            <a:avLst/>
                          </a:prstGeom>
                          <a:noFill/>
                          <a:ln>
                            <a:noFill/>
                          </a:ln>
                        </pic:spPr>
                      </pic:pic>
                    </a:graphicData>
                  </a:graphic>
                </wp:inline>
              </w:drawing>
            </w:r>
          </w:p>
          <w:p w:rsidR="00EC6D6A" w:rsidRDefault="00EC6D6A" w:rsidP="00EC6D6A">
            <w:pPr>
              <w:jc w:val="center"/>
              <w:rPr>
                <w:rFonts w:ascii="Times New Roman" w:hAnsi="Times New Roman"/>
              </w:rPr>
            </w:pPr>
          </w:p>
          <w:p w:rsidR="00EC6D6A" w:rsidRPr="00EC6D6A" w:rsidRDefault="00EC6D6A" w:rsidP="00EC6D6A">
            <w:pPr>
              <w:jc w:val="center"/>
              <w:rPr>
                <w:rFonts w:ascii="Times New Roman" w:hAnsi="Times New Roman"/>
                <w:lang w:val="pt-PT"/>
              </w:rPr>
            </w:pPr>
            <w:r w:rsidRPr="00EC6D6A">
              <w:rPr>
                <w:rFonts w:ascii="Times New Roman" w:hAnsi="Times New Roman"/>
                <w:lang w:val="pt-PT"/>
              </w:rPr>
              <w:t>República de Moçambique</w:t>
            </w:r>
          </w:p>
          <w:p w:rsidR="00EC6D6A" w:rsidRPr="00EC6D6A" w:rsidRDefault="00EC6D6A" w:rsidP="00EC6D6A">
            <w:pPr>
              <w:jc w:val="center"/>
              <w:rPr>
                <w:rFonts w:ascii="Times New Roman" w:hAnsi="Times New Roman"/>
                <w:lang w:val="pt-PT"/>
              </w:rPr>
            </w:pPr>
          </w:p>
          <w:p w:rsidR="00EC6D6A" w:rsidRPr="00EC6D6A" w:rsidRDefault="00EC6D6A" w:rsidP="00EC6D6A">
            <w:pPr>
              <w:jc w:val="center"/>
              <w:rPr>
                <w:rFonts w:ascii="Times New Roman" w:hAnsi="Times New Roman"/>
                <w:b/>
                <w:lang w:val="pt-PT"/>
              </w:rPr>
            </w:pPr>
            <w:r w:rsidRPr="00EC6D6A">
              <w:rPr>
                <w:rFonts w:ascii="Times New Roman" w:hAnsi="Times New Roman"/>
                <w:b/>
                <w:lang w:val="pt-PT"/>
              </w:rPr>
              <w:t>MINISTÉRIO DA SAÚDE</w:t>
            </w:r>
          </w:p>
          <w:p w:rsidR="00EC6D6A" w:rsidRPr="00EC6D6A" w:rsidRDefault="00EC6D6A" w:rsidP="00EC6D6A">
            <w:pPr>
              <w:jc w:val="center"/>
              <w:rPr>
                <w:sz w:val="18"/>
                <w:lang w:val="pt-PT"/>
              </w:rPr>
            </w:pPr>
            <w:r w:rsidRPr="00EC6D6A">
              <w:rPr>
                <w:sz w:val="18"/>
                <w:lang w:val="pt-PT"/>
              </w:rPr>
              <w:t>Direcção de Planificação e Cooperação</w:t>
            </w:r>
          </w:p>
          <w:p w:rsidR="00EC6D6A" w:rsidRPr="00EC6D6A" w:rsidRDefault="00EC6D6A" w:rsidP="00EC6D6A">
            <w:pPr>
              <w:jc w:val="center"/>
              <w:rPr>
                <w:rFonts w:ascii="Times New Roman" w:hAnsi="Times New Roman"/>
                <w:lang w:val="pt-PT"/>
              </w:rPr>
            </w:pPr>
            <w:r w:rsidRPr="00EC6D6A">
              <w:rPr>
                <w:sz w:val="18"/>
                <w:lang w:val="pt-PT"/>
              </w:rPr>
              <w:t>Departamento de Informação para a Saúde</w:t>
            </w:r>
          </w:p>
        </w:tc>
        <w:tc>
          <w:tcPr>
            <w:tcW w:w="2977" w:type="dxa"/>
          </w:tcPr>
          <w:p w:rsidR="00EC6D6A" w:rsidRPr="009614D8" w:rsidRDefault="00EC6D6A" w:rsidP="00EC6D6A">
            <w:pPr>
              <w:pStyle w:val="NoSpacing"/>
              <w:jc w:val="center"/>
              <w:rPr>
                <w:rFonts w:ascii="Times New Roman" w:hAnsi="Times New Roman"/>
                <w:lang w:val="pt-PT"/>
              </w:rPr>
            </w:pPr>
          </w:p>
          <w:p w:rsidR="00EC6D6A" w:rsidRDefault="00EC6D6A" w:rsidP="00EC6D6A">
            <w:pPr>
              <w:pStyle w:val="NoSpacing"/>
              <w:jc w:val="center"/>
              <w:rPr>
                <w:rFonts w:ascii="Times New Roman" w:hAnsi="Times New Roman"/>
                <w:lang w:val="pt-PT"/>
              </w:rPr>
            </w:pPr>
          </w:p>
          <w:p w:rsidR="00EC6D6A" w:rsidRPr="009614D8" w:rsidRDefault="00EC6D6A" w:rsidP="00EC6D6A">
            <w:pPr>
              <w:pStyle w:val="NoSpacing"/>
              <w:jc w:val="center"/>
              <w:rPr>
                <w:rFonts w:ascii="Times New Roman" w:hAnsi="Times New Roman"/>
                <w:lang w:val="pt-PT"/>
              </w:rPr>
            </w:pPr>
            <w:r>
              <w:rPr>
                <w:rFonts w:ascii="Times New Roman" w:hAnsi="Times New Roman"/>
                <w:noProof/>
                <w:lang w:val="en-US"/>
              </w:rPr>
              <w:drawing>
                <wp:inline distT="0" distB="0" distL="0" distR="0" wp14:anchorId="74729D25" wp14:editId="6C0397DD">
                  <wp:extent cx="1352550" cy="704850"/>
                  <wp:effectExtent l="0" t="0" r="0" b="0"/>
                  <wp:docPr id="7204" name="Picture 8" descr="Logo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go res.jpg"/>
                          <pic:cNvPicPr>
                            <a:picLocks noChangeAspect="1" noChangeArrowheads="1"/>
                          </pic:cNvPicPr>
                        </pic:nvPicPr>
                        <pic:blipFill>
                          <a:blip r:embed="rId12"/>
                          <a:srcRect/>
                          <a:stretch>
                            <a:fillRect/>
                          </a:stretch>
                        </pic:blipFill>
                        <pic:spPr bwMode="auto">
                          <a:xfrm>
                            <a:off x="0" y="0"/>
                            <a:ext cx="1352550" cy="704850"/>
                          </a:xfrm>
                          <a:prstGeom prst="rect">
                            <a:avLst/>
                          </a:prstGeom>
                          <a:noFill/>
                          <a:ln w="9525">
                            <a:noFill/>
                            <a:miter lim="800000"/>
                            <a:headEnd/>
                            <a:tailEnd/>
                          </a:ln>
                        </pic:spPr>
                      </pic:pic>
                    </a:graphicData>
                  </a:graphic>
                </wp:inline>
              </w:drawing>
            </w:r>
          </w:p>
          <w:p w:rsidR="00EC6D6A" w:rsidRDefault="00EC6D6A" w:rsidP="00EC6D6A">
            <w:pPr>
              <w:pStyle w:val="NoSpacing"/>
              <w:jc w:val="center"/>
              <w:rPr>
                <w:rFonts w:ascii="Times New Roman" w:hAnsi="Times New Roman"/>
                <w:b/>
                <w:smallCaps/>
              </w:rPr>
            </w:pPr>
          </w:p>
          <w:p w:rsidR="00EC6D6A" w:rsidRPr="00C249B9" w:rsidRDefault="00EC6D6A" w:rsidP="00EC6D6A">
            <w:pPr>
              <w:pStyle w:val="NoSpacing"/>
              <w:jc w:val="center"/>
              <w:rPr>
                <w:rFonts w:ascii="Times New Roman" w:hAnsi="Times New Roman"/>
                <w:b/>
                <w:smallCaps/>
              </w:rPr>
            </w:pPr>
            <w:r w:rsidRPr="00C249B9">
              <w:rPr>
                <w:rFonts w:ascii="Times New Roman" w:hAnsi="Times New Roman"/>
                <w:b/>
                <w:smallCaps/>
              </w:rPr>
              <w:t>mozambican open architectures, standards and information systems</w:t>
            </w:r>
          </w:p>
          <w:p w:rsidR="00EC6D6A" w:rsidRPr="00EC6D6A" w:rsidRDefault="00EC6D6A" w:rsidP="00EC6D6A">
            <w:pPr>
              <w:jc w:val="center"/>
              <w:rPr>
                <w:b/>
                <w:lang w:val="pt-PT"/>
              </w:rPr>
            </w:pPr>
            <w:r w:rsidRPr="00EC6D6A">
              <w:rPr>
                <w:sz w:val="16"/>
                <w:lang w:val="pt-PT"/>
              </w:rPr>
              <w:t xml:space="preserve">Avenida Julius Nyerere, nº 3326 – Condomínio Diplomatic Village, Casa nº 1 </w:t>
            </w:r>
            <w:r w:rsidRPr="00EC6D6A">
              <w:rPr>
                <w:sz w:val="16"/>
                <w:lang w:val="pt-PT"/>
              </w:rPr>
              <w:br/>
              <w:t xml:space="preserve">Tels: 21902424 - 823069636 - 843069636 - web: </w:t>
            </w:r>
            <w:hyperlink r:id="rId13" w:history="1">
              <w:r w:rsidRPr="00EC6D6A">
                <w:rPr>
                  <w:rStyle w:val="Hyperlink"/>
                  <w:lang w:val="pt-PT"/>
                </w:rPr>
                <w:t>http://www.moasis.org.mz</w:t>
              </w:r>
            </w:hyperlink>
            <w:r w:rsidRPr="00EC6D6A">
              <w:rPr>
                <w:sz w:val="16"/>
                <w:lang w:val="pt-PT"/>
              </w:rPr>
              <w:t xml:space="preserve"> - Maputo – Moçambique</w:t>
            </w:r>
          </w:p>
        </w:tc>
        <w:tc>
          <w:tcPr>
            <w:tcW w:w="2977" w:type="dxa"/>
          </w:tcPr>
          <w:p w:rsidR="00EC6D6A" w:rsidRDefault="00EC6D6A" w:rsidP="00EC6D6A">
            <w:pPr>
              <w:pStyle w:val="NoSpacing"/>
              <w:jc w:val="center"/>
              <w:rPr>
                <w:sz w:val="16"/>
                <w:lang w:val="pt-PT"/>
              </w:rPr>
            </w:pPr>
          </w:p>
          <w:p w:rsidR="00EC6D6A" w:rsidRDefault="00EC6D6A" w:rsidP="00EC6D6A">
            <w:pPr>
              <w:pStyle w:val="NoSpacing"/>
              <w:jc w:val="center"/>
              <w:rPr>
                <w:sz w:val="16"/>
                <w:lang w:val="pt-PT"/>
              </w:rPr>
            </w:pPr>
          </w:p>
          <w:p w:rsidR="00EC6D6A" w:rsidRDefault="00EC6D6A" w:rsidP="00EC6D6A">
            <w:pPr>
              <w:pStyle w:val="NoSpacing"/>
              <w:jc w:val="center"/>
              <w:rPr>
                <w:sz w:val="16"/>
                <w:lang w:val="pt-PT"/>
              </w:rPr>
            </w:pPr>
          </w:p>
          <w:p w:rsidR="00EC6D6A" w:rsidRDefault="00EC6D6A" w:rsidP="00EC6D6A">
            <w:pPr>
              <w:pStyle w:val="NoSpacing"/>
              <w:jc w:val="center"/>
              <w:rPr>
                <w:sz w:val="16"/>
                <w:lang w:val="pt-PT"/>
              </w:rPr>
            </w:pPr>
            <w:r w:rsidRPr="00DD6375">
              <w:rPr>
                <w:rFonts w:asciiTheme="minorHAnsi" w:hAnsiTheme="minorHAnsi" w:cs="CenturyGothic-Bold"/>
                <w:b/>
                <w:bCs/>
                <w:noProof/>
                <w:sz w:val="16"/>
                <w:szCs w:val="16"/>
                <w:lang w:val="en-US"/>
              </w:rPr>
              <w:drawing>
                <wp:inline distT="0" distB="0" distL="0" distR="0" wp14:anchorId="60E5EA33" wp14:editId="6F569C89">
                  <wp:extent cx="1192530" cy="693420"/>
                  <wp:effectExtent l="0" t="0" r="7620" b="0"/>
                  <wp:docPr id="7205" name="Picture 15"/>
                  <wp:cNvGraphicFramePr/>
                  <a:graphic xmlns:a="http://schemas.openxmlformats.org/drawingml/2006/main">
                    <a:graphicData uri="http://schemas.openxmlformats.org/drawingml/2006/picture">
                      <pic:pic xmlns:pic="http://schemas.openxmlformats.org/drawingml/2006/picture">
                        <pic:nvPicPr>
                          <pic:cNvPr id="14"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92530" cy="69342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EC6D6A" w:rsidRPr="00243A3C" w:rsidRDefault="00EC6D6A" w:rsidP="00EC6D6A">
            <w:pPr>
              <w:pStyle w:val="BasicParagraph"/>
              <w:suppressAutoHyphens/>
              <w:jc w:val="center"/>
              <w:rPr>
                <w:rFonts w:asciiTheme="minorHAnsi" w:hAnsiTheme="minorHAnsi" w:cs="CenturyGothic-Bold"/>
                <w:b/>
                <w:bCs/>
                <w:color w:val="008000"/>
                <w:sz w:val="16"/>
                <w:szCs w:val="16"/>
                <w:lang w:val="pt-PT"/>
              </w:rPr>
            </w:pPr>
          </w:p>
          <w:p w:rsidR="00EC6D6A" w:rsidRPr="008079C2" w:rsidRDefault="00EC6D6A" w:rsidP="00EC6D6A">
            <w:pPr>
              <w:pStyle w:val="BasicParagraph"/>
              <w:suppressAutoHyphens/>
              <w:jc w:val="center"/>
              <w:rPr>
                <w:rFonts w:ascii="Franklin Gothic Book" w:hAnsi="Franklin Gothic Book" w:cs="AvianRegular"/>
                <w:color w:val="auto"/>
                <w:sz w:val="16"/>
                <w:szCs w:val="16"/>
              </w:rPr>
            </w:pPr>
            <w:r w:rsidRPr="008079C2">
              <w:rPr>
                <w:rFonts w:ascii="Franklin Gothic Book" w:hAnsi="Franklin Gothic Book" w:cs="CenturyGothic-Bold"/>
                <w:b/>
                <w:bCs/>
                <w:color w:val="auto"/>
                <w:sz w:val="16"/>
                <w:szCs w:val="16"/>
              </w:rPr>
              <w:t>Physical Address</w:t>
            </w:r>
            <w:r w:rsidRPr="008079C2">
              <w:rPr>
                <w:rFonts w:ascii="Franklin Gothic Book" w:hAnsi="Franklin Gothic Book" w:cs="AvianRegular"/>
                <w:color w:val="auto"/>
                <w:sz w:val="16"/>
                <w:szCs w:val="16"/>
              </w:rPr>
              <w:t xml:space="preserve"> Unit D11, Westlake Square, Bell Crescent, Westlake, Cape Town</w:t>
            </w:r>
          </w:p>
          <w:p w:rsidR="00EC6D6A" w:rsidRPr="008079C2" w:rsidRDefault="00EC6D6A" w:rsidP="00EC6D6A">
            <w:pPr>
              <w:autoSpaceDE w:val="0"/>
              <w:autoSpaceDN w:val="0"/>
              <w:adjustRightInd w:val="0"/>
              <w:jc w:val="center"/>
              <w:rPr>
                <w:rFonts w:cs="CenturyGothic"/>
                <w:sz w:val="16"/>
                <w:szCs w:val="16"/>
                <w:lang w:val="en-US"/>
              </w:rPr>
            </w:pPr>
            <w:r w:rsidRPr="008079C2">
              <w:rPr>
                <w:rFonts w:cs="CenturyGothic-Bold"/>
                <w:b/>
                <w:bCs/>
                <w:sz w:val="16"/>
                <w:szCs w:val="16"/>
                <w:lang w:val="en-US"/>
              </w:rPr>
              <w:t xml:space="preserve">Postal </w:t>
            </w:r>
            <w:r w:rsidRPr="008079C2">
              <w:rPr>
                <w:rFonts w:cs="CenturyGothic"/>
                <w:sz w:val="16"/>
                <w:szCs w:val="16"/>
                <w:lang w:val="en-US"/>
              </w:rPr>
              <w:t>Postnet Suite 280, Private Bag X26, Tokai 7966, South Africa</w:t>
            </w:r>
          </w:p>
          <w:p w:rsidR="00EC6D6A" w:rsidRPr="00EC6D6A" w:rsidRDefault="00EC6D6A" w:rsidP="00EC6D6A">
            <w:pPr>
              <w:autoSpaceDE w:val="0"/>
              <w:autoSpaceDN w:val="0"/>
              <w:adjustRightInd w:val="0"/>
              <w:jc w:val="center"/>
              <w:rPr>
                <w:rFonts w:cs="CenturyGothic"/>
                <w:sz w:val="16"/>
                <w:szCs w:val="16"/>
                <w:lang w:val="pt-PT"/>
              </w:rPr>
            </w:pPr>
            <w:r w:rsidRPr="00EC6D6A">
              <w:rPr>
                <w:rFonts w:cs="CenturyGothic-Bold"/>
                <w:b/>
                <w:bCs/>
                <w:sz w:val="16"/>
                <w:szCs w:val="16"/>
                <w:lang w:val="pt-PT"/>
              </w:rPr>
              <w:t>Tel</w:t>
            </w:r>
            <w:r w:rsidRPr="00EC6D6A">
              <w:rPr>
                <w:rFonts w:cs="CenturyGothic"/>
                <w:sz w:val="16"/>
                <w:szCs w:val="16"/>
                <w:lang w:val="pt-PT"/>
              </w:rPr>
              <w:t xml:space="preserve">+27 (0)21 701 0939   </w:t>
            </w:r>
            <w:r w:rsidRPr="00EC6D6A">
              <w:rPr>
                <w:rFonts w:cs="CenturyGothic-Bold"/>
                <w:b/>
                <w:bCs/>
                <w:sz w:val="16"/>
                <w:szCs w:val="16"/>
                <w:lang w:val="pt-PT"/>
              </w:rPr>
              <w:t>Fax</w:t>
            </w:r>
            <w:r w:rsidRPr="00EC6D6A">
              <w:rPr>
                <w:rFonts w:cs="CenturyGothic"/>
                <w:sz w:val="16"/>
                <w:szCs w:val="16"/>
                <w:lang w:val="pt-PT"/>
              </w:rPr>
              <w:t>+27 (0)21 701 1979</w:t>
            </w:r>
          </w:p>
          <w:p w:rsidR="00EC6D6A" w:rsidRPr="00EC6D6A" w:rsidRDefault="00EC6D6A" w:rsidP="00EC6D6A">
            <w:pPr>
              <w:autoSpaceDE w:val="0"/>
              <w:autoSpaceDN w:val="0"/>
              <w:adjustRightInd w:val="0"/>
              <w:jc w:val="center"/>
              <w:rPr>
                <w:rFonts w:cs="CenturyGothic"/>
                <w:sz w:val="16"/>
                <w:szCs w:val="16"/>
                <w:lang w:val="pt-PT"/>
              </w:rPr>
            </w:pPr>
            <w:r w:rsidRPr="00EC6D6A">
              <w:rPr>
                <w:rFonts w:cs="CenturyGothic-Bold"/>
                <w:b/>
                <w:bCs/>
                <w:sz w:val="16"/>
                <w:szCs w:val="16"/>
                <w:lang w:val="pt-PT"/>
              </w:rPr>
              <w:t>E-mai</w:t>
            </w:r>
            <w:r w:rsidRPr="00EC6D6A">
              <w:rPr>
                <w:rFonts w:cs="CenturyGothic-Bold"/>
                <w:b/>
                <w:bCs/>
                <w:color w:val="008000"/>
                <w:sz w:val="16"/>
                <w:szCs w:val="16"/>
                <w:lang w:val="pt-PT"/>
              </w:rPr>
              <w:t xml:space="preserve"> l</w:t>
            </w:r>
            <w:hyperlink r:id="rId15" w:history="1">
              <w:r w:rsidRPr="00EC6D6A">
                <w:rPr>
                  <w:rStyle w:val="Hyperlink"/>
                  <w:rFonts w:cs="CenturyGothic"/>
                  <w:szCs w:val="16"/>
                  <w:lang w:val="pt-PT"/>
                </w:rPr>
                <w:t>info@jembi.org</w:t>
              </w:r>
            </w:hyperlink>
            <w:r w:rsidRPr="00EC6D6A">
              <w:rPr>
                <w:sz w:val="16"/>
                <w:szCs w:val="16"/>
                <w:lang w:val="pt-PT"/>
              </w:rPr>
              <w:t xml:space="preserve"> </w:t>
            </w:r>
            <w:r w:rsidRPr="00EC6D6A">
              <w:rPr>
                <w:rFonts w:cs="CenturyGothic-Bold"/>
                <w:b/>
                <w:bCs/>
                <w:sz w:val="16"/>
                <w:szCs w:val="16"/>
                <w:lang w:val="pt-PT"/>
              </w:rPr>
              <w:t>Website</w:t>
            </w:r>
            <w:r w:rsidRPr="00EC6D6A">
              <w:rPr>
                <w:rFonts w:cs="CenturyGothic"/>
                <w:sz w:val="16"/>
                <w:szCs w:val="16"/>
                <w:lang w:val="pt-PT"/>
              </w:rPr>
              <w:t>www.jembi.org</w:t>
            </w:r>
          </w:p>
          <w:p w:rsidR="00EC6D6A" w:rsidRPr="009614D8" w:rsidRDefault="00EC6D6A" w:rsidP="00EC6D6A">
            <w:pPr>
              <w:pStyle w:val="NoSpacing"/>
              <w:jc w:val="center"/>
              <w:rPr>
                <w:rFonts w:ascii="Times New Roman" w:hAnsi="Times New Roman"/>
                <w:lang w:val="pt-PT"/>
              </w:rPr>
            </w:pPr>
          </w:p>
        </w:tc>
      </w:tr>
    </w:tbl>
    <w:p w:rsidR="00EC6D6A" w:rsidRPr="00957BFB" w:rsidRDefault="00EC6D6A" w:rsidP="00EC6D6A">
      <w:pPr>
        <w:pStyle w:val="NoSpacing"/>
        <w:rPr>
          <w:rFonts w:ascii="Cambria" w:hAnsi="Cambria"/>
          <w:sz w:val="72"/>
          <w:lang w:val="pt-PT"/>
        </w:rPr>
      </w:pPr>
    </w:p>
    <w:p w:rsidR="00EC6D6A" w:rsidRPr="00957BFB" w:rsidRDefault="00EC6D6A" w:rsidP="00EC6D6A">
      <w:pPr>
        <w:pStyle w:val="NoSpacing"/>
        <w:rPr>
          <w:rFonts w:ascii="Cambria" w:hAnsi="Cambria"/>
          <w:sz w:val="72"/>
          <w:lang w:val="pt-PT"/>
        </w:rPr>
      </w:pPr>
    </w:p>
    <w:p w:rsidR="00EC6D6A" w:rsidRPr="00957BFB" w:rsidRDefault="00EC6D6A" w:rsidP="00EC6D6A">
      <w:pPr>
        <w:pStyle w:val="NoSpacing"/>
        <w:rPr>
          <w:rFonts w:ascii="Cambria" w:hAnsi="Cambria"/>
          <w:sz w:val="72"/>
          <w:lang w:val="pt-PT"/>
        </w:rPr>
      </w:pPr>
      <w:r>
        <w:rPr>
          <w:noProof/>
          <w:lang w:val="en-US"/>
        </w:rPr>
        <mc:AlternateContent>
          <mc:Choice Requires="wps">
            <w:drawing>
              <wp:anchor distT="0" distB="0" distL="114300" distR="114300" simplePos="0" relativeHeight="252118016" behindDoc="0" locked="0" layoutInCell="0" allowOverlap="1" wp14:anchorId="68C03731" wp14:editId="311243B8">
                <wp:simplePos x="0" y="0"/>
                <wp:positionH relativeFrom="page">
                  <wp:posOffset>411480</wp:posOffset>
                </wp:positionH>
                <wp:positionV relativeFrom="page">
                  <wp:posOffset>-246380</wp:posOffset>
                </wp:positionV>
                <wp:extent cx="90805" cy="10542905"/>
                <wp:effectExtent l="5715" t="10160" r="8255" b="8255"/>
                <wp:wrapNone/>
                <wp:docPr id="20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42905"/>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id="Rectangle 5" o:spid="_x0000_s1026" style="position:absolute;margin-left:32.4pt;margin-top:-19.4pt;width:7.15pt;height:830.15pt;z-index:252118016;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" o:allowincell="f" strokecolor="#31849b">
                <w10:wrap anchorx="page" anchory="page"/>
              </v:rect>
            </w:pict>
          </mc:Fallback>
        </mc:AlternateContent>
      </w:r>
    </w:p>
    <w:p w:rsidR="00EC6D6A" w:rsidRPr="00EC6D6A" w:rsidRDefault="00EC6D6A" w:rsidP="00EC6D6A">
      <w:pPr>
        <w:pStyle w:val="CSWCover2"/>
        <w:spacing w:after="0"/>
        <w:rPr>
          <w:lang w:val="pt-PT"/>
        </w:rPr>
      </w:pPr>
      <w:r>
        <w:fldChar w:fldCharType="begin"/>
      </w:r>
      <w:r w:rsidRPr="00EC6D6A">
        <w:rPr>
          <w:lang w:val="pt-PT"/>
        </w:rPr>
        <w:instrText xml:space="preserve"> DOCPROPERTY  "Document title"  \* MERGEFORMAT </w:instrText>
      </w:r>
      <w:r>
        <w:fldChar w:fldCharType="separate"/>
      </w:r>
      <w:r w:rsidR="003509F4">
        <w:rPr>
          <w:lang w:val="pt-PT"/>
        </w:rPr>
        <w:t>Manual do Utilizador Distrital</w:t>
      </w:r>
      <w:r>
        <w:fldChar w:fldCharType="end"/>
      </w:r>
    </w:p>
    <w:p w:rsidR="00EC6D6A" w:rsidRPr="00EC6D6A" w:rsidRDefault="00EC6D6A" w:rsidP="00EC6D6A">
      <w:pPr>
        <w:rPr>
          <w:sz w:val="44"/>
          <w:szCs w:val="44"/>
          <w:lang w:val="pt-PT"/>
        </w:rPr>
      </w:pPr>
      <w:r w:rsidRPr="003C1CE4">
        <w:rPr>
          <w:sz w:val="44"/>
          <w:szCs w:val="44"/>
        </w:rPr>
        <w:fldChar w:fldCharType="begin"/>
      </w:r>
      <w:r w:rsidRPr="00EC6D6A">
        <w:rPr>
          <w:sz w:val="44"/>
          <w:szCs w:val="44"/>
          <w:lang w:val="pt-PT"/>
        </w:rPr>
        <w:instrText xml:space="preserve"> DOCPROPERTY  Project  \* MERGEFORMAT </w:instrText>
      </w:r>
      <w:r w:rsidRPr="003C1CE4">
        <w:rPr>
          <w:sz w:val="44"/>
          <w:szCs w:val="44"/>
        </w:rPr>
        <w:fldChar w:fldCharType="separate"/>
      </w:r>
      <w:r w:rsidR="003509F4">
        <w:rPr>
          <w:sz w:val="44"/>
          <w:szCs w:val="44"/>
          <w:lang w:val="pt-PT"/>
        </w:rPr>
        <w:t>Sistema de Informação de Saúde para Monitoria e Avaliação</w:t>
      </w:r>
      <w:r w:rsidRPr="003C1CE4">
        <w:rPr>
          <w:sz w:val="44"/>
          <w:szCs w:val="44"/>
        </w:rPr>
        <w:fldChar w:fldCharType="end"/>
      </w:r>
    </w:p>
    <w:p w:rsidR="00EC6D6A" w:rsidRPr="00EC6D6A" w:rsidRDefault="00EC6D6A" w:rsidP="00EC6D6A">
      <w:pPr>
        <w:rPr>
          <w:lang w:val="pt-PT"/>
        </w:rPr>
      </w:pPr>
    </w:p>
    <w:p w:rsidR="00EC6D6A" w:rsidRPr="00EC6D6A" w:rsidRDefault="00EC6D6A" w:rsidP="00EC6D6A">
      <w:pPr>
        <w:rPr>
          <w:lang w:val="pt-PT"/>
        </w:rPr>
      </w:pPr>
    </w:p>
    <w:p w:rsidR="00EC6D6A" w:rsidRPr="00EC6D6A" w:rsidRDefault="00EC6D6A" w:rsidP="00EC6D6A">
      <w:pPr>
        <w:rPr>
          <w:lang w:val="pt-PT"/>
        </w:rPr>
      </w:pPr>
    </w:p>
    <w:p w:rsidR="00EC6D6A" w:rsidRPr="00EC6D6A" w:rsidRDefault="00EC6D6A" w:rsidP="00EC6D6A">
      <w:pPr>
        <w:rPr>
          <w:lang w:val="pt-PT"/>
        </w:rPr>
      </w:pPr>
    </w:p>
    <w:p w:rsidR="00B728F5" w:rsidRPr="00951400" w:rsidRDefault="00B728F5" w:rsidP="00EC6D6A">
      <w:pPr>
        <w:jc w:val="right"/>
        <w:rPr>
          <w:lang w:val="pt-PT"/>
        </w:rPr>
      </w:pPr>
    </w:p>
    <w:p w:rsidR="00B728F5" w:rsidRPr="00951400" w:rsidRDefault="00B728F5" w:rsidP="00EC6D6A">
      <w:pPr>
        <w:jc w:val="right"/>
        <w:rPr>
          <w:lang w:val="pt-PT"/>
        </w:rPr>
      </w:pPr>
    </w:p>
    <w:p w:rsidR="00B728F5" w:rsidRPr="00951400" w:rsidRDefault="00B728F5" w:rsidP="00EC6D6A">
      <w:pPr>
        <w:jc w:val="right"/>
        <w:rPr>
          <w:lang w:val="pt-PT"/>
        </w:rPr>
      </w:pPr>
    </w:p>
    <w:p w:rsidR="00B728F5" w:rsidRPr="00951400" w:rsidRDefault="00B728F5" w:rsidP="00EC6D6A">
      <w:pPr>
        <w:jc w:val="right"/>
        <w:rPr>
          <w:lang w:val="pt-PT"/>
        </w:rPr>
      </w:pPr>
    </w:p>
    <w:p w:rsidR="00B728F5" w:rsidRPr="00951400" w:rsidRDefault="00B728F5" w:rsidP="00EC6D6A">
      <w:pPr>
        <w:jc w:val="right"/>
        <w:rPr>
          <w:lang w:val="pt-PT"/>
        </w:rPr>
      </w:pPr>
    </w:p>
    <w:p w:rsidR="00B728F5" w:rsidRPr="00951400" w:rsidRDefault="00B728F5" w:rsidP="00EC6D6A">
      <w:pPr>
        <w:jc w:val="right"/>
        <w:rPr>
          <w:lang w:val="pt-PT"/>
        </w:rPr>
      </w:pPr>
    </w:p>
    <w:p w:rsidR="00EC6D6A" w:rsidRPr="00951400" w:rsidRDefault="00EC6D6A" w:rsidP="00EC6D6A">
      <w:pPr>
        <w:jc w:val="right"/>
        <w:rPr>
          <w:rFonts w:asciiTheme="minorHAnsi" w:hAnsiTheme="minorHAnsi"/>
          <w:sz w:val="22"/>
          <w:szCs w:val="22"/>
          <w:lang w:val="pt-PT"/>
        </w:rPr>
      </w:pPr>
      <w:r w:rsidRPr="00951400">
        <w:rPr>
          <w:rFonts w:asciiTheme="minorHAnsi" w:hAnsiTheme="minorHAnsi"/>
          <w:sz w:val="22"/>
          <w:szCs w:val="22"/>
          <w:lang w:val="pt-PT"/>
        </w:rPr>
        <w:t>Abril de 2014</w:t>
      </w:r>
    </w:p>
    <w:p w:rsidR="00B728F5" w:rsidRPr="00951400" w:rsidRDefault="00B728F5" w:rsidP="00EC6D6A">
      <w:pPr>
        <w:jc w:val="right"/>
        <w:rPr>
          <w:rFonts w:asciiTheme="minorHAnsi" w:hAnsiTheme="minorHAnsi"/>
          <w:sz w:val="22"/>
          <w:szCs w:val="22"/>
          <w:lang w:val="pt-PT"/>
        </w:rPr>
      </w:pPr>
    </w:p>
    <w:p w:rsidR="00EC6D6A" w:rsidRPr="00B728F5" w:rsidRDefault="00EC6D6A" w:rsidP="00EC6D6A">
      <w:pPr>
        <w:jc w:val="right"/>
        <w:rPr>
          <w:rFonts w:asciiTheme="minorHAnsi" w:hAnsiTheme="minorHAnsi"/>
          <w:sz w:val="22"/>
          <w:szCs w:val="22"/>
          <w:lang w:val="pt-PT"/>
        </w:rPr>
      </w:pPr>
      <w:r w:rsidRPr="00B728F5">
        <w:rPr>
          <w:rFonts w:asciiTheme="minorHAnsi" w:hAnsiTheme="minorHAnsi"/>
          <w:sz w:val="22"/>
          <w:szCs w:val="22"/>
          <w:lang w:val="pt-PT"/>
        </w:rPr>
        <w:t>Versão 1.0</w:t>
      </w:r>
    </w:p>
    <w:p w:rsidR="00EC6D6A" w:rsidRPr="00B728F5" w:rsidRDefault="00EC6D6A" w:rsidP="00EC6D6A">
      <w:pPr>
        <w:jc w:val="right"/>
        <w:rPr>
          <w:lang w:val="pt-PT"/>
        </w:rPr>
      </w:pPr>
    </w:p>
    <w:p w:rsidR="00EC6D6A" w:rsidRPr="00B728F5" w:rsidRDefault="00EC6D6A" w:rsidP="00EC6D6A">
      <w:pPr>
        <w:rPr>
          <w:lang w:val="pt-PT"/>
        </w:rPr>
      </w:pPr>
      <w:r>
        <w:rPr>
          <w:noProof/>
          <w:lang w:val="en-US"/>
        </w:rPr>
        <mc:AlternateContent>
          <mc:Choice Requires="wps">
            <w:drawing>
              <wp:anchor distT="0" distB="0" distL="114300" distR="114300" simplePos="0" relativeHeight="252115968" behindDoc="0" locked="0" layoutInCell="0" allowOverlap="1" wp14:anchorId="24BCB96B" wp14:editId="772213F6">
                <wp:simplePos x="0" y="0"/>
                <wp:positionH relativeFrom="page">
                  <wp:posOffset>-37126</wp:posOffset>
                </wp:positionH>
                <wp:positionV relativeFrom="page">
                  <wp:posOffset>9902220</wp:posOffset>
                </wp:positionV>
                <wp:extent cx="9473269" cy="631190"/>
                <wp:effectExtent l="0" t="0" r="13970" b="15240"/>
                <wp:wrapNone/>
                <wp:docPr id="20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73269" cy="631190"/>
                        </a:xfrm>
                        <a:prstGeom prst="rect">
                          <a:avLst/>
                        </a:prstGeom>
                        <a:solidFill>
                          <a:srgbClr val="4BACC6"/>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id="Rectangle 2" o:spid="_x0000_s1026" style="position:absolute;margin-left:-2.9pt;margin-top:779.7pt;width:745.95pt;height:49.7pt;z-index:252115968;visibility:visible;mso-wrap-style:square;mso-width-percent:0;mso-height-percent:900;mso-wrap-distance-left:9pt;mso-wrap-distance-top:0;mso-wrap-distance-right:9pt;mso-wrap-distance-bottom:0;mso-position-horizontal:absolute;mso-position-horizontal-relative:page;mso-position-vertical:absolute;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" o:allowincell="f" fillcolor="#4bacc6" strokecolor="#31849b">
                <w10:wrap anchorx="page" anchory="page"/>
              </v:rect>
            </w:pict>
          </mc:Fallback>
        </mc:AlternateContent>
      </w:r>
      <w:r w:rsidRPr="00B728F5">
        <w:rPr>
          <w:lang w:val="pt-PT"/>
        </w:rPr>
        <w:br w:type="page"/>
      </w:r>
    </w:p>
    <w:p w:rsidR="00B728F5" w:rsidRPr="00B728F5" w:rsidRDefault="00B728F5" w:rsidP="00B728F5">
      <w:pPr>
        <w:spacing w:after="160"/>
        <w:rPr>
          <w:sz w:val="40"/>
          <w:szCs w:val="40"/>
          <w:lang w:val="pt-PT"/>
        </w:rPr>
      </w:pPr>
      <w:r w:rsidRPr="00B728F5">
        <w:rPr>
          <w:sz w:val="40"/>
          <w:szCs w:val="40"/>
          <w:lang w:val="pt-PT"/>
        </w:rPr>
        <w:lastRenderedPageBreak/>
        <w:t>AGRADECIMENTOS</w:t>
      </w:r>
    </w:p>
    <w:p w:rsidR="00B728F5" w:rsidRPr="00B728F5" w:rsidRDefault="00B728F5" w:rsidP="00B728F5">
      <w:pPr>
        <w:rPr>
          <w:rStyle w:val="hps"/>
          <w:lang w:val="pt-PT"/>
        </w:rPr>
      </w:pPr>
    </w:p>
    <w:p w:rsidR="00951400" w:rsidRDefault="00951400" w:rsidP="00B728F5">
      <w:pPr>
        <w:spacing w:after="160"/>
        <w:rPr>
          <w:lang w:val="pt-PT"/>
        </w:rPr>
      </w:pPr>
    </w:p>
    <w:p w:rsidR="00B728F5" w:rsidRPr="00335972" w:rsidRDefault="00B728F5" w:rsidP="00B728F5">
      <w:pPr>
        <w:spacing w:after="160"/>
        <w:rPr>
          <w:lang w:val="pt-PT"/>
        </w:rPr>
      </w:pPr>
      <w:r w:rsidRPr="00335972">
        <w:rPr>
          <w:lang w:val="pt-PT"/>
        </w:rPr>
        <w:t>A MOASIS (mozambican open architectures, standards and information systems) expressa os seus agradecimentos a:</w:t>
      </w:r>
    </w:p>
    <w:p w:rsidR="00B728F5" w:rsidRPr="00B728F5" w:rsidRDefault="00B728F5" w:rsidP="00B728F5">
      <w:pPr>
        <w:spacing w:after="160"/>
        <w:rPr>
          <w:lang w:val="pt-PT"/>
        </w:rPr>
      </w:pPr>
      <w:r w:rsidRPr="00B728F5">
        <w:rPr>
          <w:lang w:val="pt-PT"/>
        </w:rPr>
        <w:t>- Jembi Health Systems;</w:t>
      </w:r>
    </w:p>
    <w:p w:rsidR="00B728F5" w:rsidRPr="00B728F5" w:rsidRDefault="00B728F5" w:rsidP="00B728F5">
      <w:pPr>
        <w:spacing w:after="160"/>
        <w:rPr>
          <w:lang w:val="pt-PT"/>
        </w:rPr>
      </w:pPr>
      <w:r w:rsidRPr="00B728F5">
        <w:rPr>
          <w:lang w:val="pt-PT"/>
        </w:rPr>
        <w:t>- Departamento de Informação para a Saúde do Ministério da Saúde da República de Moçambique;</w:t>
      </w:r>
    </w:p>
    <w:p w:rsidR="00B728F5" w:rsidRPr="00B728F5" w:rsidRDefault="00B728F5" w:rsidP="00B728F5">
      <w:pPr>
        <w:spacing w:after="160"/>
        <w:rPr>
          <w:lang w:val="pt-PT"/>
        </w:rPr>
      </w:pPr>
      <w:r w:rsidRPr="00B728F5">
        <w:rPr>
          <w:lang w:val="pt-PT"/>
        </w:rPr>
        <w:t>- Pessoal das Direcções Provinciais de Saúde e respectivos Serviços Distritais de Saúde, Mulher e Acção Social (SDSMAS), em particular os técnicos dos Núcleos de Estatística e Planificação (NEPs) e Médicos Chefes Distritais de Saúde incluindo o pessoal das unidades sanitárias envolvidas.</w:t>
      </w:r>
    </w:p>
    <w:p w:rsidR="00B728F5" w:rsidRPr="008079C2" w:rsidRDefault="00B728F5" w:rsidP="00B728F5">
      <w:pPr>
        <w:spacing w:after="160"/>
        <w:rPr>
          <w:lang w:val="en-US"/>
        </w:rPr>
      </w:pPr>
      <w:r w:rsidRPr="008079C2">
        <w:rPr>
          <w:lang w:val="en-US"/>
        </w:rPr>
        <w:t>- CDC (U.S. Centers for Disease Control and Prevention).</w:t>
      </w:r>
    </w:p>
    <w:p w:rsidR="00B728F5" w:rsidRPr="00B728F5" w:rsidRDefault="00B728F5" w:rsidP="00B728F5">
      <w:pPr>
        <w:spacing w:after="160"/>
        <w:rPr>
          <w:lang w:val="pt-PT"/>
        </w:rPr>
      </w:pPr>
      <w:r w:rsidRPr="00B728F5">
        <w:rPr>
          <w:lang w:val="pt-PT"/>
        </w:rPr>
        <w:t>- e a todos aqueles que directa ou indirectamente contribuíram pessoal ou institucionalmente e de forma desinteressada mas preciosa para a produção e divulgação do presente manual e para o sucesso deste projecto em geral.</w:t>
      </w:r>
    </w:p>
    <w:p w:rsidR="00B728F5" w:rsidRPr="00B728F5" w:rsidRDefault="00B728F5" w:rsidP="00B728F5">
      <w:pPr>
        <w:rPr>
          <w:rStyle w:val="hps"/>
          <w:lang w:val="pt-PT"/>
        </w:rPr>
      </w:pPr>
    </w:p>
    <w:p w:rsidR="00B728F5" w:rsidRPr="00B728F5" w:rsidRDefault="00B728F5" w:rsidP="00B728F5">
      <w:pPr>
        <w:rPr>
          <w:b/>
          <w:w w:val="200"/>
          <w:lang w:val="pt-PT"/>
        </w:rPr>
      </w:pPr>
      <w:r w:rsidRPr="00BB095E">
        <w:rPr>
          <w:b/>
          <w:noProof/>
          <w:w w:val="200"/>
          <w:lang w:val="en-US"/>
        </w:rPr>
        <w:drawing>
          <wp:inline distT="0" distB="0" distL="0" distR="0" wp14:anchorId="33778D28" wp14:editId="0C6EFCD8">
            <wp:extent cx="1557274" cy="1669568"/>
            <wp:effectExtent l="19050" t="0" r="4826" b="0"/>
            <wp:docPr id="7206" name="Picture 1" descr="C:\Users\Sitoi\Dropbox\MOASIS\Templates\Logotipos\Mozambique PEPFAR log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toi\Dropbox\MOASIS\Templates\Logotipos\Mozambique PEPFAR logo .jpg"/>
                    <pic:cNvPicPr>
                      <a:picLocks noChangeAspect="1" noChangeArrowheads="1"/>
                    </pic:cNvPicPr>
                  </pic:nvPicPr>
                  <pic:blipFill>
                    <a:blip r:embed="rId16"/>
                    <a:srcRect/>
                    <a:stretch>
                      <a:fillRect/>
                    </a:stretch>
                  </pic:blipFill>
                  <pic:spPr bwMode="auto">
                    <a:xfrm>
                      <a:off x="0" y="0"/>
                      <a:ext cx="1558179" cy="1670538"/>
                    </a:xfrm>
                    <a:prstGeom prst="rect">
                      <a:avLst/>
                    </a:prstGeom>
                    <a:noFill/>
                    <a:ln w="9525">
                      <a:noFill/>
                      <a:miter lim="800000"/>
                      <a:headEnd/>
                      <a:tailEnd/>
                    </a:ln>
                  </pic:spPr>
                </pic:pic>
              </a:graphicData>
            </a:graphic>
          </wp:inline>
        </w:drawing>
      </w:r>
      <w:r w:rsidRPr="00B728F5">
        <w:rPr>
          <w:b/>
          <w:w w:val="200"/>
          <w:lang w:val="pt-PT"/>
        </w:rPr>
        <w:t xml:space="preserve">             </w:t>
      </w:r>
      <w:r w:rsidRPr="00BB095E">
        <w:rPr>
          <w:noProof/>
          <w:lang w:val="en-US"/>
        </w:rPr>
        <w:drawing>
          <wp:inline distT="0" distB="0" distL="0" distR="0" wp14:anchorId="18E69E9F" wp14:editId="625FFD6C">
            <wp:extent cx="1939290" cy="1453003"/>
            <wp:effectExtent l="19050" t="0" r="3810" b="0"/>
            <wp:docPr id="7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1945908" cy="1457962"/>
                    </a:xfrm>
                    <a:prstGeom prst="rect">
                      <a:avLst/>
                    </a:prstGeom>
                    <a:noFill/>
                    <a:ln w="9525">
                      <a:noFill/>
                      <a:miter lim="800000"/>
                      <a:headEnd/>
                      <a:tailEnd/>
                    </a:ln>
                  </pic:spPr>
                </pic:pic>
              </a:graphicData>
            </a:graphic>
          </wp:inline>
        </w:drawing>
      </w:r>
    </w:p>
    <w:p w:rsidR="00B728F5" w:rsidRPr="00B728F5" w:rsidRDefault="00B728F5" w:rsidP="00B728F5">
      <w:pPr>
        <w:rPr>
          <w:lang w:val="pt-PT"/>
        </w:rPr>
      </w:pPr>
    </w:p>
    <w:p w:rsidR="00B728F5" w:rsidRPr="00B728F5" w:rsidRDefault="00B728F5" w:rsidP="00B728F5">
      <w:pPr>
        <w:rPr>
          <w:lang w:val="pt-PT"/>
        </w:rPr>
      </w:pPr>
    </w:p>
    <w:p w:rsidR="00B728F5" w:rsidRPr="00AB3449" w:rsidRDefault="00B728F5" w:rsidP="00B728F5">
      <w:pPr>
        <w:jc w:val="both"/>
        <w:rPr>
          <w:lang w:val="pt-PT"/>
        </w:rPr>
      </w:pPr>
      <w:r w:rsidRPr="00B728F5">
        <w:rPr>
          <w:lang w:val="pt-PT"/>
        </w:rPr>
        <w:t xml:space="preserve">"O desenvolvimento do presente manual e do respectivo projecto beneficiaram do apoio do Acordo de Cooperação entre o Departamento de Saúde e Serviços Humanos, Centros para o Controle de Doenças e Prevenção - Divisão de HIV/SIDA Global e Jembi Health Systems/MOASIS [Co-operative Agreement Nº U2G/PS002815-02]. O seu conteúdo é da exclusiva responsabilidade dos autores e não representa necessariamente a posição oficial do CDC. </w:t>
      </w:r>
      <w:r w:rsidRPr="00AB3449">
        <w:rPr>
          <w:lang w:val="pt-PT"/>
        </w:rPr>
        <w:t>"</w:t>
      </w:r>
    </w:p>
    <w:p w:rsidR="00FE17F5" w:rsidRDefault="00FE17F5" w:rsidP="00EC6D6A">
      <w:pPr>
        <w:pStyle w:val="BlockText"/>
        <w:ind w:left="0"/>
        <w:rPr>
          <w:lang w:val="pt-PT"/>
        </w:rPr>
      </w:pPr>
    </w:p>
    <w:p w:rsidR="00FE17F5" w:rsidRDefault="00FE17F5" w:rsidP="00EC6D6A">
      <w:pPr>
        <w:pStyle w:val="BlockText"/>
        <w:ind w:left="0"/>
        <w:rPr>
          <w:lang w:val="pt-PT"/>
        </w:rPr>
      </w:pPr>
    </w:p>
    <w:p w:rsidR="00FE17F5" w:rsidRDefault="00FE17F5">
      <w:pPr>
        <w:rPr>
          <w:lang w:val="pt-PT"/>
        </w:rPr>
      </w:pPr>
      <w:r>
        <w:rPr>
          <w:lang w:val="pt-PT"/>
        </w:rPr>
        <w:br w:type="page"/>
      </w:r>
    </w:p>
    <w:p w:rsidR="002233A2" w:rsidRPr="002A797A" w:rsidRDefault="002233A2" w:rsidP="002233A2">
      <w:pPr>
        <w:pStyle w:val="Title"/>
        <w:rPr>
          <w:lang w:val="pt-PT"/>
        </w:rPr>
      </w:pPr>
      <w:bookmarkStart w:id="0" w:name="CSW_MT_START_BACK_COVER"/>
      <w:bookmarkEnd w:id="0"/>
      <w:r w:rsidRPr="002A797A">
        <w:rPr>
          <w:lang w:val="pt-PT"/>
        </w:rPr>
        <w:lastRenderedPageBreak/>
        <w:t>Índice</w:t>
      </w:r>
    </w:p>
    <w:p w:rsidR="00D6749A" w:rsidRPr="00D6749A" w:rsidRDefault="002233A2">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2A797A">
        <w:rPr>
          <w:lang w:val="pt-PT"/>
        </w:rPr>
        <w:fldChar w:fldCharType="begin"/>
      </w:r>
      <w:r w:rsidRPr="002A797A">
        <w:rPr>
          <w:lang w:val="pt-PT"/>
        </w:rPr>
        <w:instrText xml:space="preserve"> TOC \o "1-4" \* MERGEFORMAT </w:instrText>
      </w:r>
      <w:r w:rsidRPr="002A797A">
        <w:rPr>
          <w:lang w:val="pt-PT"/>
        </w:rPr>
        <w:fldChar w:fldCharType="separate"/>
      </w:r>
      <w:r w:rsidR="00D6749A" w:rsidRPr="009D0CBF">
        <w:rPr>
          <w:noProof/>
          <w:lang w:val="pt-PT"/>
        </w:rPr>
        <w:t>1</w:t>
      </w:r>
      <w:r w:rsidR="00D6749A" w:rsidRPr="00D6749A">
        <w:rPr>
          <w:rFonts w:asciiTheme="minorHAnsi" w:eastAsiaTheme="minorEastAsia" w:hAnsiTheme="minorHAnsi" w:cstheme="minorBidi"/>
          <w:noProof/>
          <w:color w:val="auto"/>
          <w:sz w:val="22"/>
          <w:szCs w:val="22"/>
          <w:lang w:val="pt-PT"/>
        </w:rPr>
        <w:tab/>
      </w:r>
      <w:r w:rsidR="00D6749A" w:rsidRPr="009D0CBF">
        <w:rPr>
          <w:noProof/>
          <w:lang w:val="pt-PT"/>
        </w:rPr>
        <w:t>Introdução</w:t>
      </w:r>
      <w:r w:rsidR="00D6749A" w:rsidRPr="00D6749A">
        <w:rPr>
          <w:noProof/>
          <w:lang w:val="pt-PT"/>
        </w:rPr>
        <w:tab/>
      </w:r>
      <w:r w:rsidR="00D6749A">
        <w:rPr>
          <w:noProof/>
        </w:rPr>
        <w:fldChar w:fldCharType="begin"/>
      </w:r>
      <w:r w:rsidR="00D6749A" w:rsidRPr="00D6749A">
        <w:rPr>
          <w:noProof/>
          <w:lang w:val="pt-PT"/>
        </w:rPr>
        <w:instrText xml:space="preserve"> PAGEREF _Toc390424390 \h </w:instrText>
      </w:r>
      <w:r w:rsidR="00D6749A">
        <w:rPr>
          <w:noProof/>
        </w:rPr>
      </w:r>
      <w:r w:rsidR="00D6749A">
        <w:rPr>
          <w:noProof/>
        </w:rPr>
        <w:fldChar w:fldCharType="separate"/>
      </w:r>
      <w:r w:rsidR="00D6749A" w:rsidRPr="00D6749A">
        <w:rPr>
          <w:noProof/>
          <w:lang w:val="pt-PT"/>
        </w:rPr>
        <w:t>6</w:t>
      </w:r>
      <w:r w:rsidR="00D6749A">
        <w:rPr>
          <w:noProof/>
        </w:rP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1.1</w:t>
      </w:r>
      <w:r w:rsidRPr="00D6749A">
        <w:rPr>
          <w:rFonts w:asciiTheme="minorHAnsi" w:eastAsiaTheme="minorEastAsia" w:hAnsiTheme="minorHAnsi" w:cstheme="minorBidi"/>
          <w:szCs w:val="22"/>
          <w:lang w:val="pt-PT"/>
        </w:rPr>
        <w:tab/>
      </w:r>
      <w:r w:rsidRPr="009D0CBF">
        <w:rPr>
          <w:lang w:val="pt-PT"/>
        </w:rPr>
        <w:t>Estrutura do manual</w:t>
      </w:r>
      <w:r w:rsidRPr="00D6749A">
        <w:rPr>
          <w:lang w:val="pt-PT"/>
        </w:rPr>
        <w:tab/>
      </w:r>
      <w:r>
        <w:fldChar w:fldCharType="begin"/>
      </w:r>
      <w:r w:rsidRPr="00D6749A">
        <w:rPr>
          <w:lang w:val="pt-PT"/>
        </w:rPr>
        <w:instrText xml:space="preserve"> PAGEREF _Toc390424391 \h </w:instrText>
      </w:r>
      <w:r>
        <w:fldChar w:fldCharType="separate"/>
      </w:r>
      <w:r w:rsidRPr="00D6749A">
        <w:rPr>
          <w:lang w:val="pt-PT"/>
        </w:rPr>
        <w:t>6</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1.2</w:t>
      </w:r>
      <w:r w:rsidRPr="00D6749A">
        <w:rPr>
          <w:rFonts w:asciiTheme="minorHAnsi" w:eastAsiaTheme="minorEastAsia" w:hAnsiTheme="minorHAnsi" w:cstheme="minorBidi"/>
          <w:szCs w:val="22"/>
          <w:lang w:val="pt-PT"/>
        </w:rPr>
        <w:tab/>
      </w:r>
      <w:r w:rsidRPr="009D0CBF">
        <w:rPr>
          <w:lang w:val="pt-PT"/>
        </w:rPr>
        <w:t>O que é SIS-MA</w:t>
      </w:r>
      <w:r w:rsidRPr="00D6749A">
        <w:rPr>
          <w:lang w:val="pt-PT"/>
        </w:rPr>
        <w:tab/>
      </w:r>
      <w:r>
        <w:fldChar w:fldCharType="begin"/>
      </w:r>
      <w:r w:rsidRPr="00D6749A">
        <w:rPr>
          <w:lang w:val="pt-PT"/>
        </w:rPr>
        <w:instrText xml:space="preserve"> PAGEREF _Toc390424392 \h </w:instrText>
      </w:r>
      <w:r>
        <w:fldChar w:fldCharType="separate"/>
      </w:r>
      <w:r w:rsidRPr="00D6749A">
        <w:rPr>
          <w:lang w:val="pt-PT"/>
        </w:rPr>
        <w:t>6</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BR"/>
        </w:rPr>
        <w:t>1.2.1</w:t>
      </w:r>
      <w:r w:rsidRPr="00D6749A">
        <w:rPr>
          <w:rFonts w:asciiTheme="minorHAnsi" w:eastAsiaTheme="minorEastAsia" w:hAnsiTheme="minorHAnsi" w:cstheme="minorBidi"/>
          <w:sz w:val="22"/>
          <w:szCs w:val="22"/>
          <w:lang w:val="pt-PT"/>
        </w:rPr>
        <w:tab/>
      </w:r>
      <w:r w:rsidRPr="009D0CBF">
        <w:rPr>
          <w:lang w:val="pt-BR"/>
        </w:rPr>
        <w:t>Vantágens do SIS-MA</w:t>
      </w:r>
      <w:r w:rsidRPr="00D6749A">
        <w:rPr>
          <w:lang w:val="pt-PT"/>
        </w:rPr>
        <w:tab/>
      </w:r>
      <w:r>
        <w:fldChar w:fldCharType="begin"/>
      </w:r>
      <w:r w:rsidRPr="00D6749A">
        <w:rPr>
          <w:lang w:val="pt-PT"/>
        </w:rPr>
        <w:instrText xml:space="preserve"> PAGEREF _Toc390424393 \h </w:instrText>
      </w:r>
      <w:r>
        <w:fldChar w:fldCharType="separate"/>
      </w:r>
      <w:r w:rsidRPr="00D6749A">
        <w:rPr>
          <w:lang w:val="pt-PT"/>
        </w:rPr>
        <w:t>7</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1.3</w:t>
      </w:r>
      <w:r w:rsidRPr="00D6749A">
        <w:rPr>
          <w:rFonts w:asciiTheme="minorHAnsi" w:eastAsiaTheme="minorEastAsia" w:hAnsiTheme="minorHAnsi" w:cstheme="minorBidi"/>
          <w:szCs w:val="22"/>
          <w:lang w:val="pt-PT"/>
        </w:rPr>
        <w:tab/>
      </w:r>
      <w:r w:rsidRPr="009D0CBF">
        <w:rPr>
          <w:lang w:val="pt-PT"/>
        </w:rPr>
        <w:t>Modos do SIS-MA</w:t>
      </w:r>
      <w:r w:rsidRPr="00D6749A">
        <w:rPr>
          <w:lang w:val="pt-PT"/>
        </w:rPr>
        <w:tab/>
      </w:r>
      <w:r>
        <w:fldChar w:fldCharType="begin"/>
      </w:r>
      <w:r w:rsidRPr="00D6749A">
        <w:rPr>
          <w:lang w:val="pt-PT"/>
        </w:rPr>
        <w:instrText xml:space="preserve"> PAGEREF _Toc390424394 \h </w:instrText>
      </w:r>
      <w:r>
        <w:fldChar w:fldCharType="separate"/>
      </w:r>
      <w:r w:rsidRPr="00D6749A">
        <w:rPr>
          <w:lang w:val="pt-PT"/>
        </w:rPr>
        <w:t>8</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1.3.1</w:t>
      </w:r>
      <w:r w:rsidRPr="00D6749A">
        <w:rPr>
          <w:rFonts w:asciiTheme="minorHAnsi" w:eastAsiaTheme="minorEastAsia" w:hAnsiTheme="minorHAnsi" w:cstheme="minorBidi"/>
          <w:sz w:val="22"/>
          <w:szCs w:val="22"/>
          <w:lang w:val="pt-PT"/>
        </w:rPr>
        <w:tab/>
      </w:r>
      <w:r w:rsidRPr="009D0CBF">
        <w:rPr>
          <w:lang w:val="pt-PT"/>
        </w:rPr>
        <w:t>Cenário 1: modo online</w:t>
      </w:r>
      <w:r w:rsidRPr="00D6749A">
        <w:rPr>
          <w:lang w:val="pt-PT"/>
        </w:rPr>
        <w:tab/>
      </w:r>
      <w:r>
        <w:fldChar w:fldCharType="begin"/>
      </w:r>
      <w:r w:rsidRPr="00D6749A">
        <w:rPr>
          <w:lang w:val="pt-PT"/>
        </w:rPr>
        <w:instrText xml:space="preserve"> PAGEREF _Toc390424395 \h </w:instrText>
      </w:r>
      <w:r>
        <w:fldChar w:fldCharType="separate"/>
      </w:r>
      <w:r w:rsidRPr="00D6749A">
        <w:rPr>
          <w:lang w:val="pt-PT"/>
        </w:rPr>
        <w:t>9</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1.3.2</w:t>
      </w:r>
      <w:r w:rsidRPr="00D6749A">
        <w:rPr>
          <w:rFonts w:asciiTheme="minorHAnsi" w:eastAsiaTheme="minorEastAsia" w:hAnsiTheme="minorHAnsi" w:cstheme="minorBidi"/>
          <w:sz w:val="22"/>
          <w:szCs w:val="22"/>
          <w:lang w:val="pt-PT"/>
        </w:rPr>
        <w:tab/>
      </w:r>
      <w:r w:rsidRPr="009D0CBF">
        <w:rPr>
          <w:lang w:val="pt-PT"/>
        </w:rPr>
        <w:t>Cenário 2: modo offline</w:t>
      </w:r>
      <w:r w:rsidRPr="00D6749A">
        <w:rPr>
          <w:lang w:val="pt-PT"/>
        </w:rPr>
        <w:tab/>
      </w:r>
      <w:r>
        <w:fldChar w:fldCharType="begin"/>
      </w:r>
      <w:r w:rsidRPr="00D6749A">
        <w:rPr>
          <w:lang w:val="pt-PT"/>
        </w:rPr>
        <w:instrText xml:space="preserve"> PAGEREF _Toc390424396 \h </w:instrText>
      </w:r>
      <w:r>
        <w:fldChar w:fldCharType="separate"/>
      </w:r>
      <w:r w:rsidRPr="00D6749A">
        <w:rPr>
          <w:lang w:val="pt-PT"/>
        </w:rPr>
        <w:t>9</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1.3.3</w:t>
      </w:r>
      <w:r w:rsidRPr="00D6749A">
        <w:rPr>
          <w:rFonts w:asciiTheme="minorHAnsi" w:eastAsiaTheme="minorEastAsia" w:hAnsiTheme="minorHAnsi" w:cstheme="minorBidi"/>
          <w:sz w:val="22"/>
          <w:szCs w:val="22"/>
          <w:lang w:val="pt-PT"/>
        </w:rPr>
        <w:tab/>
      </w:r>
      <w:r w:rsidRPr="009D0CBF">
        <w:rPr>
          <w:lang w:val="pt-PT"/>
        </w:rPr>
        <w:t>Cenário 3: modo intermitente (conectividade limitada)</w:t>
      </w:r>
      <w:r w:rsidRPr="00D6749A">
        <w:rPr>
          <w:lang w:val="pt-PT"/>
        </w:rPr>
        <w:tab/>
      </w:r>
      <w:r>
        <w:fldChar w:fldCharType="begin"/>
      </w:r>
      <w:r w:rsidRPr="00D6749A">
        <w:rPr>
          <w:lang w:val="pt-PT"/>
        </w:rPr>
        <w:instrText xml:space="preserve"> PAGEREF _Toc390424397 \h </w:instrText>
      </w:r>
      <w:r>
        <w:fldChar w:fldCharType="separate"/>
      </w:r>
      <w:r w:rsidRPr="00D6749A">
        <w:rPr>
          <w:lang w:val="pt-PT"/>
        </w:rPr>
        <w:t>9</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1.3.4</w:t>
      </w:r>
      <w:r w:rsidRPr="00D6749A">
        <w:rPr>
          <w:rFonts w:asciiTheme="minorHAnsi" w:eastAsiaTheme="minorEastAsia" w:hAnsiTheme="minorHAnsi" w:cstheme="minorBidi"/>
          <w:sz w:val="22"/>
          <w:szCs w:val="22"/>
          <w:lang w:val="pt-PT"/>
        </w:rPr>
        <w:tab/>
      </w:r>
      <w:r w:rsidRPr="009D0CBF">
        <w:rPr>
          <w:lang w:val="pt-PT"/>
        </w:rPr>
        <w:t>Cenário 4: inacessibilidade ao SIS-MA</w:t>
      </w:r>
      <w:r w:rsidRPr="00D6749A">
        <w:rPr>
          <w:lang w:val="pt-PT"/>
        </w:rPr>
        <w:tab/>
      </w:r>
      <w:r>
        <w:fldChar w:fldCharType="begin"/>
      </w:r>
      <w:r w:rsidRPr="00D6749A">
        <w:rPr>
          <w:lang w:val="pt-PT"/>
        </w:rPr>
        <w:instrText xml:space="preserve"> PAGEREF _Toc390424398 \h </w:instrText>
      </w:r>
      <w:r>
        <w:fldChar w:fldCharType="separate"/>
      </w:r>
      <w:r w:rsidRPr="00D6749A">
        <w:rPr>
          <w:lang w:val="pt-PT"/>
        </w:rPr>
        <w:t>9</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1.4</w:t>
      </w:r>
      <w:r w:rsidRPr="00D6749A">
        <w:rPr>
          <w:rFonts w:asciiTheme="minorHAnsi" w:eastAsiaTheme="minorEastAsia" w:hAnsiTheme="minorHAnsi" w:cstheme="minorBidi"/>
          <w:szCs w:val="22"/>
          <w:lang w:val="pt-PT"/>
        </w:rPr>
        <w:tab/>
      </w:r>
      <w:r w:rsidRPr="009D0CBF">
        <w:rPr>
          <w:lang w:val="pt-PT"/>
        </w:rPr>
        <w:t>Visão geral do SIS-MA</w:t>
      </w:r>
      <w:r w:rsidRPr="00D6749A">
        <w:rPr>
          <w:lang w:val="pt-PT"/>
        </w:rPr>
        <w:tab/>
      </w:r>
      <w:r>
        <w:fldChar w:fldCharType="begin"/>
      </w:r>
      <w:r w:rsidRPr="00D6749A">
        <w:rPr>
          <w:lang w:val="pt-PT"/>
        </w:rPr>
        <w:instrText xml:space="preserve"> PAGEREF _Toc390424399 \h </w:instrText>
      </w:r>
      <w:r>
        <w:fldChar w:fldCharType="separate"/>
      </w:r>
      <w:r w:rsidRPr="00D6749A">
        <w:rPr>
          <w:lang w:val="pt-PT"/>
        </w:rPr>
        <w:t>10</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1.4.1</w:t>
      </w:r>
      <w:r w:rsidRPr="00D6749A">
        <w:rPr>
          <w:rFonts w:asciiTheme="minorHAnsi" w:eastAsiaTheme="minorEastAsia" w:hAnsiTheme="minorHAnsi" w:cstheme="minorBidi"/>
          <w:sz w:val="22"/>
          <w:szCs w:val="22"/>
          <w:lang w:val="pt-PT"/>
        </w:rPr>
        <w:tab/>
      </w:r>
      <w:r w:rsidRPr="009D0CBF">
        <w:rPr>
          <w:lang w:val="pt-PT"/>
        </w:rPr>
        <w:t>Elementos de dados</w:t>
      </w:r>
      <w:r w:rsidRPr="00D6749A">
        <w:rPr>
          <w:lang w:val="pt-PT"/>
        </w:rPr>
        <w:tab/>
      </w:r>
      <w:r>
        <w:fldChar w:fldCharType="begin"/>
      </w:r>
      <w:r w:rsidRPr="00D6749A">
        <w:rPr>
          <w:lang w:val="pt-PT"/>
        </w:rPr>
        <w:instrText xml:space="preserve"> PAGEREF _Toc390424400 \h </w:instrText>
      </w:r>
      <w:r>
        <w:fldChar w:fldCharType="separate"/>
      </w:r>
      <w:r w:rsidRPr="00D6749A">
        <w:rPr>
          <w:lang w:val="pt-PT"/>
        </w:rPr>
        <w:t>10</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1.4.2</w:t>
      </w:r>
      <w:r w:rsidRPr="00D6749A">
        <w:rPr>
          <w:rFonts w:asciiTheme="minorHAnsi" w:eastAsiaTheme="minorEastAsia" w:hAnsiTheme="minorHAnsi" w:cstheme="minorBidi"/>
          <w:sz w:val="22"/>
          <w:szCs w:val="22"/>
          <w:lang w:val="pt-PT"/>
        </w:rPr>
        <w:tab/>
      </w:r>
      <w:r w:rsidRPr="009D0CBF">
        <w:rPr>
          <w:lang w:val="pt-PT"/>
        </w:rPr>
        <w:t>Conjunto de dados e formulários de entrada</w:t>
      </w:r>
      <w:r w:rsidRPr="00D6749A">
        <w:rPr>
          <w:lang w:val="pt-PT"/>
        </w:rPr>
        <w:tab/>
      </w:r>
      <w:r>
        <w:fldChar w:fldCharType="begin"/>
      </w:r>
      <w:r w:rsidRPr="00D6749A">
        <w:rPr>
          <w:lang w:val="pt-PT"/>
        </w:rPr>
        <w:instrText xml:space="preserve"> PAGEREF _Toc390424401 \h </w:instrText>
      </w:r>
      <w:r>
        <w:fldChar w:fldCharType="separate"/>
      </w:r>
      <w:r w:rsidRPr="00D6749A">
        <w:rPr>
          <w:lang w:val="pt-PT"/>
        </w:rPr>
        <w:t>10</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1.4.3</w:t>
      </w:r>
      <w:r w:rsidRPr="00D6749A">
        <w:rPr>
          <w:rFonts w:asciiTheme="minorHAnsi" w:eastAsiaTheme="minorEastAsia" w:hAnsiTheme="minorHAnsi" w:cstheme="minorBidi"/>
          <w:sz w:val="22"/>
          <w:szCs w:val="22"/>
          <w:lang w:val="pt-PT"/>
        </w:rPr>
        <w:tab/>
      </w:r>
      <w:r w:rsidRPr="009D0CBF">
        <w:rPr>
          <w:lang w:val="pt-PT"/>
        </w:rPr>
        <w:t>Formulários/ fichas de entrada de dados</w:t>
      </w:r>
      <w:r w:rsidRPr="00D6749A">
        <w:rPr>
          <w:lang w:val="pt-PT"/>
        </w:rPr>
        <w:tab/>
      </w:r>
      <w:r>
        <w:fldChar w:fldCharType="begin"/>
      </w:r>
      <w:r w:rsidRPr="00D6749A">
        <w:rPr>
          <w:lang w:val="pt-PT"/>
        </w:rPr>
        <w:instrText xml:space="preserve"> PAGEREF _Toc390424402 \h </w:instrText>
      </w:r>
      <w:r>
        <w:fldChar w:fldCharType="separate"/>
      </w:r>
      <w:r w:rsidRPr="00D6749A">
        <w:rPr>
          <w:lang w:val="pt-PT"/>
        </w:rPr>
        <w:t>11</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1.4.4</w:t>
      </w:r>
      <w:r w:rsidRPr="00D6749A">
        <w:rPr>
          <w:rFonts w:asciiTheme="minorHAnsi" w:eastAsiaTheme="minorEastAsia" w:hAnsiTheme="minorHAnsi" w:cstheme="minorBidi"/>
          <w:sz w:val="22"/>
          <w:szCs w:val="22"/>
          <w:lang w:val="pt-PT"/>
        </w:rPr>
        <w:tab/>
      </w:r>
      <w:r w:rsidRPr="009D0CBF">
        <w:rPr>
          <w:lang w:val="pt-PT"/>
        </w:rPr>
        <w:t>Regras de validação</w:t>
      </w:r>
      <w:r w:rsidRPr="00D6749A">
        <w:rPr>
          <w:lang w:val="pt-PT"/>
        </w:rPr>
        <w:tab/>
      </w:r>
      <w:r>
        <w:fldChar w:fldCharType="begin"/>
      </w:r>
      <w:r w:rsidRPr="00D6749A">
        <w:rPr>
          <w:lang w:val="pt-PT"/>
        </w:rPr>
        <w:instrText xml:space="preserve"> PAGEREF _Toc390424403 \h </w:instrText>
      </w:r>
      <w:r>
        <w:fldChar w:fldCharType="separate"/>
      </w:r>
      <w:r w:rsidRPr="00D6749A">
        <w:rPr>
          <w:lang w:val="pt-PT"/>
        </w:rPr>
        <w:t>11</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1.4.5</w:t>
      </w:r>
      <w:r w:rsidRPr="00D6749A">
        <w:rPr>
          <w:rFonts w:asciiTheme="minorHAnsi" w:eastAsiaTheme="minorEastAsia" w:hAnsiTheme="minorHAnsi" w:cstheme="minorBidi"/>
          <w:sz w:val="22"/>
          <w:szCs w:val="22"/>
          <w:lang w:val="pt-PT"/>
        </w:rPr>
        <w:tab/>
      </w:r>
      <w:r w:rsidRPr="009D0CBF">
        <w:rPr>
          <w:lang w:val="pt-PT"/>
        </w:rPr>
        <w:t>Indicadores</w:t>
      </w:r>
      <w:r w:rsidRPr="00D6749A">
        <w:rPr>
          <w:lang w:val="pt-PT"/>
        </w:rPr>
        <w:tab/>
      </w:r>
      <w:r>
        <w:fldChar w:fldCharType="begin"/>
      </w:r>
      <w:r w:rsidRPr="00D6749A">
        <w:rPr>
          <w:lang w:val="pt-PT"/>
        </w:rPr>
        <w:instrText xml:space="preserve"> PAGEREF _Toc390424404 \h </w:instrText>
      </w:r>
      <w:r>
        <w:fldChar w:fldCharType="separate"/>
      </w:r>
      <w:r w:rsidRPr="00D6749A">
        <w:rPr>
          <w:lang w:val="pt-PT"/>
        </w:rPr>
        <w:t>12</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1.4.6</w:t>
      </w:r>
      <w:r w:rsidRPr="00D6749A">
        <w:rPr>
          <w:rFonts w:asciiTheme="minorHAnsi" w:eastAsiaTheme="minorEastAsia" w:hAnsiTheme="minorHAnsi" w:cstheme="minorBidi"/>
          <w:sz w:val="22"/>
          <w:szCs w:val="22"/>
          <w:lang w:val="pt-PT"/>
        </w:rPr>
        <w:tab/>
      </w:r>
      <w:r w:rsidRPr="009D0CBF">
        <w:rPr>
          <w:lang w:val="pt-PT"/>
        </w:rPr>
        <w:t>Relatórios e tabelas</w:t>
      </w:r>
      <w:r w:rsidRPr="00D6749A">
        <w:rPr>
          <w:lang w:val="pt-PT"/>
        </w:rPr>
        <w:tab/>
      </w:r>
      <w:r>
        <w:fldChar w:fldCharType="begin"/>
      </w:r>
      <w:r w:rsidRPr="00D6749A">
        <w:rPr>
          <w:lang w:val="pt-PT"/>
        </w:rPr>
        <w:instrText xml:space="preserve"> PAGEREF _Toc390424405 \h </w:instrText>
      </w:r>
      <w:r>
        <w:fldChar w:fldCharType="separate"/>
      </w:r>
      <w:r w:rsidRPr="00D6749A">
        <w:rPr>
          <w:lang w:val="pt-PT"/>
        </w:rPr>
        <w:t>12</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1.4.7</w:t>
      </w:r>
      <w:r w:rsidRPr="00D6749A">
        <w:rPr>
          <w:rFonts w:asciiTheme="minorHAnsi" w:eastAsiaTheme="minorEastAsia" w:hAnsiTheme="minorHAnsi" w:cstheme="minorBidi"/>
          <w:sz w:val="22"/>
          <w:szCs w:val="22"/>
          <w:lang w:val="pt-PT"/>
        </w:rPr>
        <w:tab/>
      </w:r>
      <w:r w:rsidRPr="009D0CBF">
        <w:rPr>
          <w:lang w:val="pt-PT"/>
        </w:rPr>
        <w:t>SIG – Sistema de informação geográfica</w:t>
      </w:r>
      <w:r w:rsidRPr="00D6749A">
        <w:rPr>
          <w:lang w:val="pt-PT"/>
        </w:rPr>
        <w:tab/>
      </w:r>
      <w:r>
        <w:fldChar w:fldCharType="begin"/>
      </w:r>
      <w:r w:rsidRPr="00D6749A">
        <w:rPr>
          <w:lang w:val="pt-PT"/>
        </w:rPr>
        <w:instrText xml:space="preserve"> PAGEREF _Toc390424406 \h </w:instrText>
      </w:r>
      <w:r>
        <w:fldChar w:fldCharType="separate"/>
      </w:r>
      <w:r w:rsidRPr="00D6749A">
        <w:rPr>
          <w:lang w:val="pt-PT"/>
        </w:rPr>
        <w:t>13</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1.4.8</w:t>
      </w:r>
      <w:r w:rsidRPr="00D6749A">
        <w:rPr>
          <w:rFonts w:asciiTheme="minorHAnsi" w:eastAsiaTheme="minorEastAsia" w:hAnsiTheme="minorHAnsi" w:cstheme="minorBidi"/>
          <w:sz w:val="22"/>
          <w:szCs w:val="22"/>
          <w:lang w:val="pt-PT"/>
        </w:rPr>
        <w:tab/>
      </w:r>
      <w:r w:rsidRPr="009D0CBF">
        <w:rPr>
          <w:lang w:val="pt-PT"/>
        </w:rPr>
        <w:t>Gráficos e dashboard</w:t>
      </w:r>
      <w:r w:rsidRPr="00D6749A">
        <w:rPr>
          <w:lang w:val="pt-PT"/>
        </w:rPr>
        <w:tab/>
      </w:r>
      <w:r>
        <w:fldChar w:fldCharType="begin"/>
      </w:r>
      <w:r w:rsidRPr="00D6749A">
        <w:rPr>
          <w:lang w:val="pt-PT"/>
        </w:rPr>
        <w:instrText xml:space="preserve"> PAGEREF _Toc390424407 \h </w:instrText>
      </w:r>
      <w:r>
        <w:fldChar w:fldCharType="separate"/>
      </w:r>
      <w:r w:rsidRPr="00D6749A">
        <w:rPr>
          <w:lang w:val="pt-PT"/>
        </w:rPr>
        <w:t>13</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1.4.9</w:t>
      </w:r>
      <w:r w:rsidRPr="00D6749A">
        <w:rPr>
          <w:rFonts w:asciiTheme="minorHAnsi" w:eastAsiaTheme="minorEastAsia" w:hAnsiTheme="minorHAnsi" w:cstheme="minorBidi"/>
          <w:sz w:val="22"/>
          <w:szCs w:val="22"/>
          <w:lang w:val="pt-PT"/>
        </w:rPr>
        <w:tab/>
      </w:r>
      <w:r w:rsidRPr="009D0CBF">
        <w:rPr>
          <w:lang w:val="pt-PT"/>
        </w:rPr>
        <w:t>Unidades organizacionais</w:t>
      </w:r>
      <w:r w:rsidRPr="00D6749A">
        <w:rPr>
          <w:lang w:val="pt-PT"/>
        </w:rPr>
        <w:tab/>
      </w:r>
      <w:r>
        <w:fldChar w:fldCharType="begin"/>
      </w:r>
      <w:r w:rsidRPr="00D6749A">
        <w:rPr>
          <w:lang w:val="pt-PT"/>
        </w:rPr>
        <w:instrText xml:space="preserve"> PAGEREF _Toc390424408 \h </w:instrText>
      </w:r>
      <w:r>
        <w:fldChar w:fldCharType="separate"/>
      </w:r>
      <w:r w:rsidRPr="00D6749A">
        <w:rPr>
          <w:lang w:val="pt-PT"/>
        </w:rPr>
        <w:t>13</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1.4.10</w:t>
      </w:r>
      <w:r w:rsidRPr="00D6749A">
        <w:rPr>
          <w:rFonts w:asciiTheme="minorHAnsi" w:eastAsiaTheme="minorEastAsia" w:hAnsiTheme="minorHAnsi" w:cstheme="minorBidi"/>
          <w:sz w:val="22"/>
          <w:szCs w:val="22"/>
          <w:lang w:val="pt-PT"/>
        </w:rPr>
        <w:tab/>
      </w:r>
      <w:r w:rsidRPr="009D0CBF">
        <w:rPr>
          <w:lang w:val="pt-PT"/>
        </w:rPr>
        <w:t>Importação/ exportação de dados e exportação de configurações (metadados)</w:t>
      </w:r>
      <w:r w:rsidRPr="00D6749A">
        <w:rPr>
          <w:lang w:val="pt-PT"/>
        </w:rPr>
        <w:tab/>
      </w:r>
      <w:r>
        <w:fldChar w:fldCharType="begin"/>
      </w:r>
      <w:r w:rsidRPr="00D6749A">
        <w:rPr>
          <w:lang w:val="pt-PT"/>
        </w:rPr>
        <w:instrText xml:space="preserve"> PAGEREF _Toc390424409 \h </w:instrText>
      </w:r>
      <w:r>
        <w:fldChar w:fldCharType="separate"/>
      </w:r>
      <w:r w:rsidRPr="00D6749A">
        <w:rPr>
          <w:lang w:val="pt-PT"/>
        </w:rPr>
        <w:t>13</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1.5</w:t>
      </w:r>
      <w:r w:rsidRPr="00D6749A">
        <w:rPr>
          <w:rFonts w:asciiTheme="minorHAnsi" w:eastAsiaTheme="minorEastAsia" w:hAnsiTheme="minorHAnsi" w:cstheme="minorBidi"/>
          <w:szCs w:val="22"/>
          <w:lang w:val="pt-PT"/>
        </w:rPr>
        <w:tab/>
      </w:r>
      <w:r w:rsidRPr="009D0CBF">
        <w:rPr>
          <w:lang w:val="pt-PT"/>
        </w:rPr>
        <w:t>Destinatário do manual (users)</w:t>
      </w:r>
      <w:r w:rsidRPr="00D6749A">
        <w:rPr>
          <w:lang w:val="pt-PT"/>
        </w:rPr>
        <w:tab/>
      </w:r>
      <w:r>
        <w:fldChar w:fldCharType="begin"/>
      </w:r>
      <w:r w:rsidRPr="00D6749A">
        <w:rPr>
          <w:lang w:val="pt-PT"/>
        </w:rPr>
        <w:instrText xml:space="preserve"> PAGEREF _Toc390424410 \h </w:instrText>
      </w:r>
      <w:r>
        <w:fldChar w:fldCharType="separate"/>
      </w:r>
      <w:r w:rsidRPr="00D6749A">
        <w:rPr>
          <w:lang w:val="pt-PT"/>
        </w:rPr>
        <w:t>14</w:t>
      </w:r>
      <w:r>
        <w:fldChar w:fldCharType="end"/>
      </w:r>
    </w:p>
    <w:p w:rsidR="00D6749A" w:rsidRPr="00D6749A" w:rsidRDefault="00D6749A">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9D0CBF">
        <w:rPr>
          <w:noProof/>
          <w:lang w:val="pt-PT"/>
        </w:rPr>
        <w:t>2</w:t>
      </w:r>
      <w:r w:rsidRPr="00D6749A">
        <w:rPr>
          <w:rFonts w:asciiTheme="minorHAnsi" w:eastAsiaTheme="minorEastAsia" w:hAnsiTheme="minorHAnsi" w:cstheme="minorBidi"/>
          <w:noProof/>
          <w:color w:val="auto"/>
          <w:sz w:val="22"/>
          <w:szCs w:val="22"/>
          <w:lang w:val="pt-PT"/>
        </w:rPr>
        <w:tab/>
      </w:r>
      <w:r w:rsidRPr="009D0CBF">
        <w:rPr>
          <w:noProof/>
          <w:lang w:val="pt-PT"/>
        </w:rPr>
        <w:t>Transmissão de dados</w:t>
      </w:r>
      <w:r w:rsidRPr="00D6749A">
        <w:rPr>
          <w:noProof/>
          <w:lang w:val="pt-PT"/>
        </w:rPr>
        <w:tab/>
      </w:r>
      <w:r>
        <w:rPr>
          <w:noProof/>
        </w:rPr>
        <w:fldChar w:fldCharType="begin"/>
      </w:r>
      <w:r w:rsidRPr="00D6749A">
        <w:rPr>
          <w:noProof/>
          <w:lang w:val="pt-PT"/>
        </w:rPr>
        <w:instrText xml:space="preserve"> PAGEREF _Toc390424411 \h </w:instrText>
      </w:r>
      <w:r>
        <w:rPr>
          <w:noProof/>
        </w:rPr>
      </w:r>
      <w:r>
        <w:rPr>
          <w:noProof/>
        </w:rPr>
        <w:fldChar w:fldCharType="separate"/>
      </w:r>
      <w:r w:rsidRPr="00D6749A">
        <w:rPr>
          <w:noProof/>
          <w:lang w:val="pt-PT"/>
        </w:rPr>
        <w:t>17</w:t>
      </w:r>
      <w:r>
        <w:rPr>
          <w:noProof/>
        </w:rP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2.1</w:t>
      </w:r>
      <w:r w:rsidRPr="00D6749A">
        <w:rPr>
          <w:rFonts w:asciiTheme="minorHAnsi" w:eastAsiaTheme="minorEastAsia" w:hAnsiTheme="minorHAnsi" w:cstheme="minorBidi"/>
          <w:szCs w:val="22"/>
          <w:lang w:val="pt-PT"/>
        </w:rPr>
        <w:tab/>
      </w:r>
      <w:r w:rsidRPr="009D0CBF">
        <w:rPr>
          <w:lang w:val="pt-PT"/>
        </w:rPr>
        <w:t>Resumo do processo &amp; fluxograma</w:t>
      </w:r>
      <w:r w:rsidRPr="00D6749A">
        <w:rPr>
          <w:lang w:val="pt-PT"/>
        </w:rPr>
        <w:tab/>
      </w:r>
      <w:r>
        <w:fldChar w:fldCharType="begin"/>
      </w:r>
      <w:r w:rsidRPr="00D6749A">
        <w:rPr>
          <w:lang w:val="pt-PT"/>
        </w:rPr>
        <w:instrText xml:space="preserve"> PAGEREF _Toc390424412 \h </w:instrText>
      </w:r>
      <w:r>
        <w:fldChar w:fldCharType="separate"/>
      </w:r>
      <w:r w:rsidRPr="00D6749A">
        <w:rPr>
          <w:lang w:val="pt-PT"/>
        </w:rPr>
        <w:t>17</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2.2</w:t>
      </w:r>
      <w:r w:rsidRPr="00D6749A">
        <w:rPr>
          <w:rFonts w:asciiTheme="minorHAnsi" w:eastAsiaTheme="minorEastAsia" w:hAnsiTheme="minorHAnsi" w:cstheme="minorBidi"/>
          <w:szCs w:val="22"/>
          <w:lang w:val="pt-PT"/>
        </w:rPr>
        <w:tab/>
      </w:r>
      <w:r w:rsidRPr="009D0CBF">
        <w:rPr>
          <w:lang w:val="pt-PT"/>
        </w:rPr>
        <w:t>Introduzir/alterar os dados agregados no SIS-MA</w:t>
      </w:r>
      <w:r w:rsidRPr="00D6749A">
        <w:rPr>
          <w:lang w:val="pt-PT"/>
        </w:rPr>
        <w:tab/>
      </w:r>
      <w:r>
        <w:fldChar w:fldCharType="begin"/>
      </w:r>
      <w:r w:rsidRPr="00D6749A">
        <w:rPr>
          <w:lang w:val="pt-PT"/>
        </w:rPr>
        <w:instrText xml:space="preserve"> PAGEREF _Toc390424413 \h </w:instrText>
      </w:r>
      <w:r>
        <w:fldChar w:fldCharType="separate"/>
      </w:r>
      <w:r w:rsidRPr="00D6749A">
        <w:rPr>
          <w:lang w:val="pt-PT"/>
        </w:rPr>
        <w:t>19</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2.2.1</w:t>
      </w:r>
      <w:r w:rsidRPr="00D6749A">
        <w:rPr>
          <w:rFonts w:asciiTheme="minorHAnsi" w:eastAsiaTheme="minorEastAsia" w:hAnsiTheme="minorHAnsi" w:cstheme="minorBidi"/>
          <w:sz w:val="22"/>
          <w:szCs w:val="22"/>
          <w:lang w:val="pt-PT"/>
        </w:rPr>
        <w:tab/>
      </w:r>
      <w:r w:rsidRPr="009D0CBF">
        <w:rPr>
          <w:lang w:val="pt-PT"/>
        </w:rPr>
        <w:t>Seleccionar o formulário de registro de dados</w:t>
      </w:r>
      <w:r w:rsidRPr="00D6749A">
        <w:rPr>
          <w:lang w:val="pt-PT"/>
        </w:rPr>
        <w:tab/>
      </w:r>
      <w:r>
        <w:fldChar w:fldCharType="begin"/>
      </w:r>
      <w:r w:rsidRPr="00D6749A">
        <w:rPr>
          <w:lang w:val="pt-PT"/>
        </w:rPr>
        <w:instrText xml:space="preserve"> PAGEREF _Toc390424414 \h </w:instrText>
      </w:r>
      <w:r>
        <w:fldChar w:fldCharType="separate"/>
      </w:r>
      <w:r w:rsidRPr="00D6749A">
        <w:rPr>
          <w:lang w:val="pt-PT"/>
        </w:rPr>
        <w:t>19</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rPr>
        <w:t>2.2.2</w:t>
      </w:r>
      <w:r w:rsidRPr="00D6749A">
        <w:rPr>
          <w:rFonts w:asciiTheme="minorHAnsi" w:eastAsiaTheme="minorEastAsia" w:hAnsiTheme="minorHAnsi" w:cstheme="minorBidi"/>
          <w:sz w:val="22"/>
          <w:szCs w:val="22"/>
          <w:lang w:val="pt-PT"/>
        </w:rPr>
        <w:tab/>
      </w:r>
      <w:r w:rsidRPr="00D6749A">
        <w:rPr>
          <w:lang w:val="pt-PT"/>
        </w:rPr>
        <w:t>Introduzir dados</w:t>
      </w:r>
      <w:r w:rsidRPr="00D6749A">
        <w:rPr>
          <w:lang w:val="pt-PT"/>
        </w:rPr>
        <w:tab/>
      </w:r>
      <w:r>
        <w:fldChar w:fldCharType="begin"/>
      </w:r>
      <w:r w:rsidRPr="00D6749A">
        <w:rPr>
          <w:lang w:val="pt-PT"/>
        </w:rPr>
        <w:instrText xml:space="preserve"> PAGEREF _Toc390424415 \h </w:instrText>
      </w:r>
      <w:r>
        <w:fldChar w:fldCharType="separate"/>
      </w:r>
      <w:r w:rsidRPr="00D6749A">
        <w:rPr>
          <w:lang w:val="pt-PT"/>
        </w:rPr>
        <w:t>20</w:t>
      </w:r>
      <w:r>
        <w:fldChar w:fldCharType="end"/>
      </w:r>
    </w:p>
    <w:p w:rsidR="00D6749A" w:rsidRPr="00D6749A" w:rsidRDefault="00D6749A">
      <w:pPr>
        <w:pStyle w:val="TOC4"/>
        <w:tabs>
          <w:tab w:val="left" w:pos="1825"/>
          <w:tab w:val="right" w:leader="dot" w:pos="9737"/>
        </w:tabs>
        <w:rPr>
          <w:rFonts w:asciiTheme="minorHAnsi" w:eastAsiaTheme="minorEastAsia" w:hAnsiTheme="minorHAnsi" w:cstheme="minorBidi"/>
          <w:noProof/>
          <w:spacing w:val="0"/>
          <w:sz w:val="22"/>
          <w:szCs w:val="22"/>
          <w:lang w:val="pt-PT"/>
        </w:rPr>
      </w:pPr>
      <w:r w:rsidRPr="00D6749A">
        <w:rPr>
          <w:noProof/>
          <w:lang w:val="pt-PT"/>
        </w:rPr>
        <w:t>2.2.2.1</w:t>
      </w:r>
      <w:r w:rsidRPr="00D6749A">
        <w:rPr>
          <w:rFonts w:asciiTheme="minorHAnsi" w:eastAsiaTheme="minorEastAsia" w:hAnsiTheme="minorHAnsi" w:cstheme="minorBidi"/>
          <w:noProof/>
          <w:spacing w:val="0"/>
          <w:sz w:val="22"/>
          <w:szCs w:val="22"/>
          <w:lang w:val="pt-PT"/>
        </w:rPr>
        <w:tab/>
      </w:r>
      <w:r w:rsidRPr="00D6749A">
        <w:rPr>
          <w:noProof/>
          <w:lang w:val="pt-PT"/>
        </w:rPr>
        <w:t>Validando os dados no formulário</w:t>
      </w:r>
      <w:r w:rsidRPr="00D6749A">
        <w:rPr>
          <w:noProof/>
          <w:lang w:val="pt-PT"/>
        </w:rPr>
        <w:tab/>
      </w:r>
      <w:r>
        <w:rPr>
          <w:noProof/>
        </w:rPr>
        <w:fldChar w:fldCharType="begin"/>
      </w:r>
      <w:r w:rsidRPr="00D6749A">
        <w:rPr>
          <w:noProof/>
          <w:lang w:val="pt-PT"/>
        </w:rPr>
        <w:instrText xml:space="preserve"> PAGEREF _Toc390424416 \h </w:instrText>
      </w:r>
      <w:r>
        <w:rPr>
          <w:noProof/>
        </w:rPr>
      </w:r>
      <w:r>
        <w:rPr>
          <w:noProof/>
        </w:rPr>
        <w:fldChar w:fldCharType="separate"/>
      </w:r>
      <w:r w:rsidRPr="00D6749A">
        <w:rPr>
          <w:noProof/>
          <w:lang w:val="pt-PT"/>
        </w:rPr>
        <w:t>22</w:t>
      </w:r>
      <w:r>
        <w:rPr>
          <w:noProof/>
        </w:rP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2.2.3</w:t>
      </w:r>
      <w:r w:rsidRPr="00D6749A">
        <w:rPr>
          <w:rFonts w:asciiTheme="minorHAnsi" w:eastAsiaTheme="minorEastAsia" w:hAnsiTheme="minorHAnsi" w:cstheme="minorBidi"/>
          <w:sz w:val="22"/>
          <w:szCs w:val="22"/>
          <w:lang w:val="pt-PT"/>
        </w:rPr>
        <w:tab/>
      </w:r>
      <w:r w:rsidRPr="009D0CBF">
        <w:rPr>
          <w:lang w:val="pt-PT"/>
        </w:rPr>
        <w:t>Lançamento e disponibilização de dados nos diferentes modos do SIS-MA</w:t>
      </w:r>
      <w:r w:rsidRPr="00D6749A">
        <w:rPr>
          <w:lang w:val="pt-PT"/>
        </w:rPr>
        <w:tab/>
      </w:r>
      <w:r>
        <w:fldChar w:fldCharType="begin"/>
      </w:r>
      <w:r w:rsidRPr="00D6749A">
        <w:rPr>
          <w:lang w:val="pt-PT"/>
        </w:rPr>
        <w:instrText xml:space="preserve"> PAGEREF _Toc390424417 \h </w:instrText>
      </w:r>
      <w:r>
        <w:fldChar w:fldCharType="separate"/>
      </w:r>
      <w:r w:rsidRPr="00D6749A">
        <w:rPr>
          <w:lang w:val="pt-PT"/>
        </w:rPr>
        <w:t>22</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2.4</w:t>
      </w:r>
      <w:r w:rsidRPr="00D6749A">
        <w:rPr>
          <w:rFonts w:asciiTheme="minorHAnsi" w:eastAsiaTheme="minorEastAsia" w:hAnsiTheme="minorHAnsi" w:cstheme="minorBidi"/>
          <w:szCs w:val="22"/>
          <w:lang w:val="pt-PT"/>
        </w:rPr>
        <w:tab/>
      </w:r>
      <w:r w:rsidRPr="009D0CBF">
        <w:rPr>
          <w:lang w:val="pt-PT"/>
        </w:rPr>
        <w:t>Disponibilizar os dados para aprovação do director</w:t>
      </w:r>
      <w:r w:rsidRPr="00D6749A">
        <w:rPr>
          <w:lang w:val="pt-PT"/>
        </w:rPr>
        <w:tab/>
      </w:r>
      <w:r>
        <w:fldChar w:fldCharType="begin"/>
      </w:r>
      <w:r w:rsidRPr="00D6749A">
        <w:rPr>
          <w:lang w:val="pt-PT"/>
        </w:rPr>
        <w:instrText xml:space="preserve"> PAGEREF _Toc390424418 \h </w:instrText>
      </w:r>
      <w:r>
        <w:fldChar w:fldCharType="separate"/>
      </w:r>
      <w:r w:rsidRPr="00D6749A">
        <w:rPr>
          <w:lang w:val="pt-PT"/>
        </w:rPr>
        <w:t>23</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2.4.1</w:t>
      </w:r>
      <w:r w:rsidRPr="00D6749A">
        <w:rPr>
          <w:rFonts w:asciiTheme="minorHAnsi" w:eastAsiaTheme="minorEastAsia" w:hAnsiTheme="minorHAnsi" w:cstheme="minorBidi"/>
          <w:sz w:val="22"/>
          <w:szCs w:val="22"/>
          <w:lang w:val="pt-PT"/>
        </w:rPr>
        <w:tab/>
      </w:r>
      <w:r w:rsidRPr="009D0CBF">
        <w:rPr>
          <w:lang w:val="pt-PT"/>
        </w:rPr>
        <w:t>Notificação dos dados usando o sistema de mensagens do SIS-MA</w:t>
      </w:r>
      <w:r w:rsidRPr="00D6749A">
        <w:rPr>
          <w:lang w:val="pt-PT"/>
        </w:rPr>
        <w:tab/>
      </w:r>
      <w:r>
        <w:fldChar w:fldCharType="begin"/>
      </w:r>
      <w:r w:rsidRPr="00D6749A">
        <w:rPr>
          <w:lang w:val="pt-PT"/>
        </w:rPr>
        <w:instrText xml:space="preserve"> PAGEREF _Toc390424419 \h </w:instrText>
      </w:r>
      <w:r>
        <w:fldChar w:fldCharType="separate"/>
      </w:r>
      <w:r w:rsidRPr="00D6749A">
        <w:rPr>
          <w:lang w:val="pt-PT"/>
        </w:rPr>
        <w:t>23</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2.5</w:t>
      </w:r>
      <w:r w:rsidRPr="00D6749A">
        <w:rPr>
          <w:rFonts w:asciiTheme="minorHAnsi" w:eastAsiaTheme="minorEastAsia" w:hAnsiTheme="minorHAnsi" w:cstheme="minorBidi"/>
          <w:szCs w:val="22"/>
          <w:lang w:val="pt-PT"/>
        </w:rPr>
        <w:tab/>
      </w:r>
      <w:r w:rsidRPr="00D6749A">
        <w:rPr>
          <w:lang w:val="pt-PT"/>
        </w:rPr>
        <w:t>Fazer análise dos dados</w:t>
      </w:r>
      <w:r w:rsidRPr="00D6749A">
        <w:rPr>
          <w:lang w:val="pt-PT"/>
        </w:rPr>
        <w:tab/>
      </w:r>
      <w:r>
        <w:fldChar w:fldCharType="begin"/>
      </w:r>
      <w:r w:rsidRPr="00D6749A">
        <w:rPr>
          <w:lang w:val="pt-PT"/>
        </w:rPr>
        <w:instrText xml:space="preserve"> PAGEREF _Toc390424420 \h </w:instrText>
      </w:r>
      <w:r>
        <w:fldChar w:fldCharType="separate"/>
      </w:r>
      <w:r w:rsidRPr="00D6749A">
        <w:rPr>
          <w:lang w:val="pt-PT"/>
        </w:rPr>
        <w:t>24</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2.5.1</w:t>
      </w:r>
      <w:r w:rsidRPr="00D6749A">
        <w:rPr>
          <w:rFonts w:asciiTheme="minorHAnsi" w:eastAsiaTheme="minorEastAsia" w:hAnsiTheme="minorHAnsi" w:cstheme="minorBidi"/>
          <w:sz w:val="22"/>
          <w:szCs w:val="22"/>
          <w:lang w:val="pt-PT"/>
        </w:rPr>
        <w:tab/>
      </w:r>
      <w:r w:rsidRPr="009D0CBF">
        <w:rPr>
          <w:lang w:val="pt-PT"/>
        </w:rPr>
        <w:t>Utilizando a funcionalidade de qualidade de dados</w:t>
      </w:r>
      <w:r w:rsidRPr="00D6749A">
        <w:rPr>
          <w:lang w:val="pt-PT"/>
        </w:rPr>
        <w:tab/>
      </w:r>
      <w:r>
        <w:fldChar w:fldCharType="begin"/>
      </w:r>
      <w:r w:rsidRPr="00D6749A">
        <w:rPr>
          <w:lang w:val="pt-PT"/>
        </w:rPr>
        <w:instrText xml:space="preserve"> PAGEREF _Toc390424421 \h </w:instrText>
      </w:r>
      <w:r>
        <w:fldChar w:fldCharType="separate"/>
      </w:r>
      <w:r w:rsidRPr="00D6749A">
        <w:rPr>
          <w:lang w:val="pt-PT"/>
        </w:rPr>
        <w:t>24</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2.5.2</w:t>
      </w:r>
      <w:r w:rsidRPr="00D6749A">
        <w:rPr>
          <w:rFonts w:asciiTheme="minorHAnsi" w:eastAsiaTheme="minorEastAsia" w:hAnsiTheme="minorHAnsi" w:cstheme="minorBidi"/>
          <w:sz w:val="22"/>
          <w:szCs w:val="22"/>
          <w:lang w:val="pt-PT"/>
        </w:rPr>
        <w:tab/>
      </w:r>
      <w:r w:rsidRPr="009D0CBF">
        <w:rPr>
          <w:lang w:val="pt-PT"/>
        </w:rPr>
        <w:t>Verificação da qualidade de dados</w:t>
      </w:r>
      <w:r w:rsidRPr="00D6749A">
        <w:rPr>
          <w:lang w:val="pt-PT"/>
        </w:rPr>
        <w:tab/>
      </w:r>
      <w:r>
        <w:fldChar w:fldCharType="begin"/>
      </w:r>
      <w:r w:rsidRPr="00D6749A">
        <w:rPr>
          <w:lang w:val="pt-PT"/>
        </w:rPr>
        <w:instrText xml:space="preserve"> PAGEREF _Toc390424422 \h </w:instrText>
      </w:r>
      <w:r>
        <w:fldChar w:fldCharType="separate"/>
      </w:r>
      <w:r w:rsidRPr="00D6749A">
        <w:rPr>
          <w:lang w:val="pt-PT"/>
        </w:rPr>
        <w:t>25</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2.5.3</w:t>
      </w:r>
      <w:r w:rsidRPr="00D6749A">
        <w:rPr>
          <w:rFonts w:asciiTheme="minorHAnsi" w:eastAsiaTheme="minorEastAsia" w:hAnsiTheme="minorHAnsi" w:cstheme="minorBidi"/>
          <w:sz w:val="22"/>
          <w:szCs w:val="22"/>
          <w:lang w:val="pt-PT"/>
        </w:rPr>
        <w:tab/>
      </w:r>
      <w:r w:rsidRPr="009D0CBF">
        <w:rPr>
          <w:lang w:val="pt-PT"/>
        </w:rPr>
        <w:t>Lançando uma análise de regras de validação</w:t>
      </w:r>
      <w:r w:rsidRPr="00D6749A">
        <w:rPr>
          <w:lang w:val="pt-PT"/>
        </w:rPr>
        <w:tab/>
      </w:r>
      <w:r>
        <w:fldChar w:fldCharType="begin"/>
      </w:r>
      <w:r w:rsidRPr="00D6749A">
        <w:rPr>
          <w:lang w:val="pt-PT"/>
        </w:rPr>
        <w:instrText xml:space="preserve"> PAGEREF _Toc390424423 \h </w:instrText>
      </w:r>
      <w:r>
        <w:fldChar w:fldCharType="separate"/>
      </w:r>
      <w:r w:rsidRPr="00D6749A">
        <w:rPr>
          <w:lang w:val="pt-PT"/>
        </w:rPr>
        <w:t>26</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2.5.4</w:t>
      </w:r>
      <w:r w:rsidRPr="00D6749A">
        <w:rPr>
          <w:rFonts w:asciiTheme="minorHAnsi" w:eastAsiaTheme="minorEastAsia" w:hAnsiTheme="minorHAnsi" w:cstheme="minorBidi"/>
          <w:sz w:val="22"/>
          <w:szCs w:val="22"/>
          <w:lang w:val="pt-PT"/>
        </w:rPr>
        <w:tab/>
      </w:r>
      <w:r w:rsidRPr="009D0CBF">
        <w:rPr>
          <w:lang w:val="pt-PT"/>
        </w:rPr>
        <w:t>Seleccionando os dados a validar</w:t>
      </w:r>
      <w:r w:rsidRPr="00D6749A">
        <w:rPr>
          <w:lang w:val="pt-PT"/>
        </w:rPr>
        <w:tab/>
      </w:r>
      <w:r>
        <w:fldChar w:fldCharType="begin"/>
      </w:r>
      <w:r w:rsidRPr="00D6749A">
        <w:rPr>
          <w:lang w:val="pt-PT"/>
        </w:rPr>
        <w:instrText xml:space="preserve"> PAGEREF _Toc390424424 \h </w:instrText>
      </w:r>
      <w:r>
        <w:fldChar w:fldCharType="separate"/>
      </w:r>
      <w:r w:rsidRPr="00D6749A">
        <w:rPr>
          <w:lang w:val="pt-PT"/>
        </w:rPr>
        <w:t>26</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rPr>
        <w:t>2.5.5</w:t>
      </w:r>
      <w:r w:rsidRPr="00D6749A">
        <w:rPr>
          <w:rFonts w:asciiTheme="minorHAnsi" w:eastAsiaTheme="minorEastAsia" w:hAnsiTheme="minorHAnsi" w:cstheme="minorBidi"/>
          <w:sz w:val="22"/>
          <w:szCs w:val="22"/>
          <w:lang w:val="pt-PT"/>
        </w:rPr>
        <w:tab/>
      </w:r>
      <w:r w:rsidRPr="00D6749A">
        <w:rPr>
          <w:lang w:val="pt-PT"/>
        </w:rPr>
        <w:t>Resultados da validação</w:t>
      </w:r>
      <w:r w:rsidRPr="00D6749A">
        <w:rPr>
          <w:lang w:val="pt-PT"/>
        </w:rPr>
        <w:tab/>
      </w:r>
      <w:r>
        <w:fldChar w:fldCharType="begin"/>
      </w:r>
      <w:r w:rsidRPr="00D6749A">
        <w:rPr>
          <w:lang w:val="pt-PT"/>
        </w:rPr>
        <w:instrText xml:space="preserve"> PAGEREF _Toc390424425 \h </w:instrText>
      </w:r>
      <w:r>
        <w:fldChar w:fldCharType="separate"/>
      </w:r>
      <w:r w:rsidRPr="00D6749A">
        <w:rPr>
          <w:lang w:val="pt-PT"/>
        </w:rPr>
        <w:t>27</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2.6</w:t>
      </w:r>
      <w:r w:rsidRPr="00D6749A">
        <w:rPr>
          <w:rFonts w:asciiTheme="minorHAnsi" w:eastAsiaTheme="minorEastAsia" w:hAnsiTheme="minorHAnsi" w:cstheme="minorBidi"/>
          <w:szCs w:val="22"/>
          <w:lang w:val="pt-PT"/>
        </w:rPr>
        <w:tab/>
      </w:r>
      <w:r w:rsidRPr="009D0CBF">
        <w:rPr>
          <w:lang w:val="pt-PT"/>
        </w:rPr>
        <w:t>Alertar ao responsável do SIS para sua correcção</w:t>
      </w:r>
      <w:r w:rsidRPr="00D6749A">
        <w:rPr>
          <w:lang w:val="pt-PT"/>
        </w:rPr>
        <w:tab/>
      </w:r>
      <w:r>
        <w:fldChar w:fldCharType="begin"/>
      </w:r>
      <w:r w:rsidRPr="00D6749A">
        <w:rPr>
          <w:lang w:val="pt-PT"/>
        </w:rPr>
        <w:instrText xml:space="preserve"> PAGEREF _Toc390424426 \h </w:instrText>
      </w:r>
      <w:r>
        <w:fldChar w:fldCharType="separate"/>
      </w:r>
      <w:r w:rsidRPr="00D6749A">
        <w:rPr>
          <w:lang w:val="pt-PT"/>
        </w:rPr>
        <w:t>28</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2.7</w:t>
      </w:r>
      <w:r w:rsidRPr="00D6749A">
        <w:rPr>
          <w:rFonts w:asciiTheme="minorHAnsi" w:eastAsiaTheme="minorEastAsia" w:hAnsiTheme="minorHAnsi" w:cstheme="minorBidi"/>
          <w:szCs w:val="22"/>
          <w:lang w:val="pt-PT"/>
        </w:rPr>
        <w:tab/>
      </w:r>
      <w:r w:rsidRPr="009D0CBF">
        <w:rPr>
          <w:lang w:val="pt-PT"/>
        </w:rPr>
        <w:t>Validar os dados e autorizar o envio para o nível provincial</w:t>
      </w:r>
      <w:r w:rsidRPr="00D6749A">
        <w:rPr>
          <w:lang w:val="pt-PT"/>
        </w:rPr>
        <w:tab/>
      </w:r>
      <w:r>
        <w:fldChar w:fldCharType="begin"/>
      </w:r>
      <w:r w:rsidRPr="00D6749A">
        <w:rPr>
          <w:lang w:val="pt-PT"/>
        </w:rPr>
        <w:instrText xml:space="preserve"> PAGEREF _Toc390424427 \h </w:instrText>
      </w:r>
      <w:r>
        <w:fldChar w:fldCharType="separate"/>
      </w:r>
      <w:r w:rsidRPr="00D6749A">
        <w:rPr>
          <w:lang w:val="pt-PT"/>
        </w:rPr>
        <w:t>28</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2.8</w:t>
      </w:r>
      <w:r w:rsidRPr="00D6749A">
        <w:rPr>
          <w:rFonts w:asciiTheme="minorHAnsi" w:eastAsiaTheme="minorEastAsia" w:hAnsiTheme="minorHAnsi" w:cstheme="minorBidi"/>
          <w:szCs w:val="22"/>
          <w:lang w:val="pt-PT"/>
        </w:rPr>
        <w:tab/>
      </w:r>
      <w:r w:rsidRPr="009D0CBF">
        <w:rPr>
          <w:lang w:val="pt-PT"/>
        </w:rPr>
        <w:t>Envio de dados para o nível provincial</w:t>
      </w:r>
      <w:r w:rsidRPr="00D6749A">
        <w:rPr>
          <w:lang w:val="pt-PT"/>
        </w:rPr>
        <w:tab/>
      </w:r>
      <w:r>
        <w:fldChar w:fldCharType="begin"/>
      </w:r>
      <w:r w:rsidRPr="00D6749A">
        <w:rPr>
          <w:lang w:val="pt-PT"/>
        </w:rPr>
        <w:instrText xml:space="preserve"> PAGEREF _Toc390424428 \h </w:instrText>
      </w:r>
      <w:r>
        <w:fldChar w:fldCharType="separate"/>
      </w:r>
      <w:r w:rsidRPr="00D6749A">
        <w:rPr>
          <w:lang w:val="pt-PT"/>
        </w:rPr>
        <w:t>28</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rPr>
        <w:t>2.8.1</w:t>
      </w:r>
      <w:r w:rsidRPr="00D6749A">
        <w:rPr>
          <w:rFonts w:asciiTheme="minorHAnsi" w:eastAsiaTheme="minorEastAsia" w:hAnsiTheme="minorHAnsi" w:cstheme="minorBidi"/>
          <w:sz w:val="22"/>
          <w:szCs w:val="22"/>
          <w:lang w:val="pt-PT"/>
        </w:rPr>
        <w:tab/>
      </w:r>
      <w:r w:rsidRPr="00D6749A">
        <w:rPr>
          <w:lang w:val="pt-PT"/>
        </w:rPr>
        <w:t>Exportação de dados</w:t>
      </w:r>
      <w:r w:rsidRPr="00D6749A">
        <w:rPr>
          <w:lang w:val="pt-PT"/>
        </w:rPr>
        <w:tab/>
      </w:r>
      <w:r>
        <w:fldChar w:fldCharType="begin"/>
      </w:r>
      <w:r w:rsidRPr="00D6749A">
        <w:rPr>
          <w:lang w:val="pt-PT"/>
        </w:rPr>
        <w:instrText xml:space="preserve"> PAGEREF _Toc390424429 \h </w:instrText>
      </w:r>
      <w:r>
        <w:fldChar w:fldCharType="separate"/>
      </w:r>
      <w:r w:rsidRPr="00D6749A">
        <w:rPr>
          <w:lang w:val="pt-PT"/>
        </w:rPr>
        <w:t>28</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2.9</w:t>
      </w:r>
      <w:r w:rsidRPr="00D6749A">
        <w:rPr>
          <w:rFonts w:asciiTheme="minorHAnsi" w:eastAsiaTheme="minorEastAsia" w:hAnsiTheme="minorHAnsi" w:cstheme="minorBidi"/>
          <w:szCs w:val="22"/>
          <w:lang w:val="pt-PT"/>
        </w:rPr>
        <w:tab/>
      </w:r>
      <w:r w:rsidRPr="00D6749A">
        <w:rPr>
          <w:lang w:val="pt-PT"/>
        </w:rPr>
        <w:t>Passos subsequentes</w:t>
      </w:r>
      <w:r w:rsidRPr="00D6749A">
        <w:rPr>
          <w:lang w:val="pt-PT"/>
        </w:rPr>
        <w:tab/>
      </w:r>
      <w:r>
        <w:fldChar w:fldCharType="begin"/>
      </w:r>
      <w:r w:rsidRPr="00D6749A">
        <w:rPr>
          <w:lang w:val="pt-PT"/>
        </w:rPr>
        <w:instrText xml:space="preserve"> PAGEREF _Toc390424430 \h </w:instrText>
      </w:r>
      <w:r>
        <w:fldChar w:fldCharType="separate"/>
      </w:r>
      <w:r w:rsidRPr="00D6749A">
        <w:rPr>
          <w:lang w:val="pt-PT"/>
        </w:rPr>
        <w:t>30</w:t>
      </w:r>
      <w:r>
        <w:fldChar w:fldCharType="end"/>
      </w:r>
    </w:p>
    <w:p w:rsidR="00D6749A" w:rsidRPr="00D6749A" w:rsidRDefault="00D6749A">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D6749A">
        <w:rPr>
          <w:noProof/>
          <w:lang w:val="pt-PT"/>
        </w:rPr>
        <w:t>3</w:t>
      </w:r>
      <w:r w:rsidRPr="00D6749A">
        <w:rPr>
          <w:rFonts w:asciiTheme="minorHAnsi" w:eastAsiaTheme="minorEastAsia" w:hAnsiTheme="minorHAnsi" w:cstheme="minorBidi"/>
          <w:noProof/>
          <w:color w:val="auto"/>
          <w:sz w:val="22"/>
          <w:szCs w:val="22"/>
          <w:lang w:val="pt-PT"/>
        </w:rPr>
        <w:tab/>
      </w:r>
      <w:r w:rsidRPr="00D6749A">
        <w:rPr>
          <w:noProof/>
          <w:lang w:val="pt-PT"/>
        </w:rPr>
        <w:t>Transmissão das configurações (metadados)</w:t>
      </w:r>
      <w:r w:rsidRPr="00D6749A">
        <w:rPr>
          <w:noProof/>
          <w:lang w:val="pt-PT"/>
        </w:rPr>
        <w:tab/>
      </w:r>
      <w:r>
        <w:rPr>
          <w:noProof/>
        </w:rPr>
        <w:fldChar w:fldCharType="begin"/>
      </w:r>
      <w:r w:rsidRPr="00D6749A">
        <w:rPr>
          <w:noProof/>
          <w:lang w:val="pt-PT"/>
        </w:rPr>
        <w:instrText xml:space="preserve"> PAGEREF _Toc390424431 \h </w:instrText>
      </w:r>
      <w:r>
        <w:rPr>
          <w:noProof/>
        </w:rPr>
      </w:r>
      <w:r>
        <w:rPr>
          <w:noProof/>
        </w:rPr>
        <w:fldChar w:fldCharType="separate"/>
      </w:r>
      <w:r w:rsidRPr="00D6749A">
        <w:rPr>
          <w:noProof/>
          <w:lang w:val="pt-PT"/>
        </w:rPr>
        <w:t>31</w:t>
      </w:r>
      <w:r>
        <w:rPr>
          <w:noProof/>
        </w:rP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3.1</w:t>
      </w:r>
      <w:r w:rsidRPr="00D6749A">
        <w:rPr>
          <w:rFonts w:asciiTheme="minorHAnsi" w:eastAsiaTheme="minorEastAsia" w:hAnsiTheme="minorHAnsi" w:cstheme="minorBidi"/>
          <w:szCs w:val="22"/>
          <w:lang w:val="pt-PT"/>
        </w:rPr>
        <w:tab/>
      </w:r>
      <w:r w:rsidRPr="009D0CBF">
        <w:rPr>
          <w:lang w:val="pt-PT"/>
        </w:rPr>
        <w:t>Resumo do processo &amp; fluxograma</w:t>
      </w:r>
      <w:r w:rsidRPr="00D6749A">
        <w:rPr>
          <w:lang w:val="pt-PT"/>
        </w:rPr>
        <w:tab/>
      </w:r>
      <w:r>
        <w:fldChar w:fldCharType="begin"/>
      </w:r>
      <w:r w:rsidRPr="00D6749A">
        <w:rPr>
          <w:lang w:val="pt-PT"/>
        </w:rPr>
        <w:instrText xml:space="preserve"> PAGEREF _Toc390424432 \h </w:instrText>
      </w:r>
      <w:r>
        <w:fldChar w:fldCharType="separate"/>
      </w:r>
      <w:r w:rsidRPr="00D6749A">
        <w:rPr>
          <w:lang w:val="pt-PT"/>
        </w:rPr>
        <w:t>31</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rPr>
        <w:t>3.1.1</w:t>
      </w:r>
      <w:r w:rsidRPr="00D6749A">
        <w:rPr>
          <w:rFonts w:asciiTheme="minorHAnsi" w:eastAsiaTheme="minorEastAsia" w:hAnsiTheme="minorHAnsi" w:cstheme="minorBidi"/>
          <w:sz w:val="22"/>
          <w:szCs w:val="22"/>
          <w:lang w:val="pt-PT"/>
        </w:rPr>
        <w:tab/>
      </w:r>
      <w:r w:rsidRPr="00D6749A">
        <w:rPr>
          <w:lang w:val="pt-PT"/>
        </w:rPr>
        <w:t>Metadados (configurações)</w:t>
      </w:r>
      <w:r w:rsidRPr="00D6749A">
        <w:rPr>
          <w:lang w:val="pt-PT"/>
        </w:rPr>
        <w:tab/>
      </w:r>
      <w:r>
        <w:fldChar w:fldCharType="begin"/>
      </w:r>
      <w:r w:rsidRPr="00D6749A">
        <w:rPr>
          <w:lang w:val="pt-PT"/>
        </w:rPr>
        <w:instrText xml:space="preserve"> PAGEREF _Toc390424433 \h </w:instrText>
      </w:r>
      <w:r>
        <w:fldChar w:fldCharType="separate"/>
      </w:r>
      <w:r w:rsidRPr="00D6749A">
        <w:rPr>
          <w:lang w:val="pt-PT"/>
        </w:rPr>
        <w:t>33</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3.2</w:t>
      </w:r>
      <w:r w:rsidRPr="00D6749A">
        <w:rPr>
          <w:rFonts w:asciiTheme="minorHAnsi" w:eastAsiaTheme="minorEastAsia" w:hAnsiTheme="minorHAnsi" w:cstheme="minorBidi"/>
          <w:szCs w:val="22"/>
          <w:lang w:val="pt-PT"/>
        </w:rPr>
        <w:tab/>
      </w:r>
      <w:r w:rsidRPr="00D6749A">
        <w:rPr>
          <w:lang w:val="pt-PT"/>
        </w:rPr>
        <w:t>Importar as configurações</w:t>
      </w:r>
      <w:r w:rsidRPr="00D6749A">
        <w:rPr>
          <w:lang w:val="pt-PT"/>
        </w:rPr>
        <w:tab/>
      </w:r>
      <w:r>
        <w:fldChar w:fldCharType="begin"/>
      </w:r>
      <w:r w:rsidRPr="00D6749A">
        <w:rPr>
          <w:lang w:val="pt-PT"/>
        </w:rPr>
        <w:instrText xml:space="preserve"> PAGEREF _Toc390424434 \h </w:instrText>
      </w:r>
      <w:r>
        <w:fldChar w:fldCharType="separate"/>
      </w:r>
      <w:r w:rsidRPr="00D6749A">
        <w:rPr>
          <w:lang w:val="pt-PT"/>
        </w:rPr>
        <w:t>33</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3.3</w:t>
      </w:r>
      <w:r w:rsidRPr="00D6749A">
        <w:rPr>
          <w:rFonts w:asciiTheme="minorHAnsi" w:eastAsiaTheme="minorEastAsia" w:hAnsiTheme="minorHAnsi" w:cstheme="minorBidi"/>
          <w:szCs w:val="22"/>
          <w:lang w:val="pt-PT"/>
        </w:rPr>
        <w:tab/>
      </w:r>
      <w:r w:rsidRPr="009D0CBF">
        <w:rPr>
          <w:lang w:val="pt-PT"/>
        </w:rPr>
        <w:t>Analisar os dados (verificação das configurações importadas)</w:t>
      </w:r>
      <w:r w:rsidRPr="00D6749A">
        <w:rPr>
          <w:lang w:val="pt-PT"/>
        </w:rPr>
        <w:tab/>
      </w:r>
      <w:r>
        <w:fldChar w:fldCharType="begin"/>
      </w:r>
      <w:r w:rsidRPr="00D6749A">
        <w:rPr>
          <w:lang w:val="pt-PT"/>
        </w:rPr>
        <w:instrText xml:space="preserve"> PAGEREF _Toc390424435 \h </w:instrText>
      </w:r>
      <w:r>
        <w:fldChar w:fldCharType="separate"/>
      </w:r>
      <w:r w:rsidRPr="00D6749A">
        <w:rPr>
          <w:lang w:val="pt-PT"/>
        </w:rPr>
        <w:t>34</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3.4</w:t>
      </w:r>
      <w:r w:rsidRPr="00D6749A">
        <w:rPr>
          <w:rFonts w:asciiTheme="minorHAnsi" w:eastAsiaTheme="minorEastAsia" w:hAnsiTheme="minorHAnsi" w:cstheme="minorBidi"/>
          <w:szCs w:val="22"/>
          <w:lang w:val="pt-PT"/>
        </w:rPr>
        <w:tab/>
      </w:r>
      <w:r w:rsidRPr="00D6749A">
        <w:rPr>
          <w:lang w:val="pt-PT"/>
        </w:rPr>
        <w:t>Validar as configurações</w:t>
      </w:r>
      <w:r w:rsidRPr="00D6749A">
        <w:rPr>
          <w:lang w:val="pt-PT"/>
        </w:rPr>
        <w:tab/>
      </w:r>
      <w:r>
        <w:fldChar w:fldCharType="begin"/>
      </w:r>
      <w:r w:rsidRPr="00D6749A">
        <w:rPr>
          <w:lang w:val="pt-PT"/>
        </w:rPr>
        <w:instrText xml:space="preserve"> PAGEREF _Toc390424436 \h </w:instrText>
      </w:r>
      <w:r>
        <w:fldChar w:fldCharType="separate"/>
      </w:r>
      <w:r w:rsidRPr="00D6749A">
        <w:rPr>
          <w:lang w:val="pt-PT"/>
        </w:rPr>
        <w:t>34</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3.4.1</w:t>
      </w:r>
      <w:r w:rsidRPr="00D6749A">
        <w:rPr>
          <w:rFonts w:asciiTheme="minorHAnsi" w:eastAsiaTheme="minorEastAsia" w:hAnsiTheme="minorHAnsi" w:cstheme="minorBidi"/>
          <w:sz w:val="22"/>
          <w:szCs w:val="22"/>
          <w:lang w:val="pt-PT"/>
        </w:rPr>
        <w:tab/>
      </w:r>
      <w:r w:rsidRPr="009D0CBF">
        <w:rPr>
          <w:lang w:val="pt-PT"/>
        </w:rPr>
        <w:t>Utilizar a funcionalidade de mensagens do SIS-MA</w:t>
      </w:r>
      <w:r w:rsidRPr="00D6749A">
        <w:rPr>
          <w:lang w:val="pt-PT"/>
        </w:rPr>
        <w:tab/>
      </w:r>
      <w:r>
        <w:fldChar w:fldCharType="begin"/>
      </w:r>
      <w:r w:rsidRPr="00D6749A">
        <w:rPr>
          <w:lang w:val="pt-PT"/>
        </w:rPr>
        <w:instrText xml:space="preserve"> PAGEREF _Toc390424437 \h </w:instrText>
      </w:r>
      <w:r>
        <w:fldChar w:fldCharType="separate"/>
      </w:r>
      <w:r w:rsidRPr="00D6749A">
        <w:rPr>
          <w:lang w:val="pt-PT"/>
        </w:rPr>
        <w:t>34</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3.5</w:t>
      </w:r>
      <w:r w:rsidRPr="00D6749A">
        <w:rPr>
          <w:rFonts w:asciiTheme="minorHAnsi" w:eastAsiaTheme="minorEastAsia" w:hAnsiTheme="minorHAnsi" w:cstheme="minorBidi"/>
          <w:szCs w:val="22"/>
          <w:lang w:val="pt-PT"/>
        </w:rPr>
        <w:tab/>
      </w:r>
      <w:r w:rsidRPr="00D6749A">
        <w:rPr>
          <w:lang w:val="pt-PT"/>
        </w:rPr>
        <w:t>Passos subsequentes</w:t>
      </w:r>
      <w:r w:rsidRPr="00D6749A">
        <w:rPr>
          <w:lang w:val="pt-PT"/>
        </w:rPr>
        <w:tab/>
      </w:r>
      <w:r>
        <w:fldChar w:fldCharType="begin"/>
      </w:r>
      <w:r w:rsidRPr="00D6749A">
        <w:rPr>
          <w:lang w:val="pt-PT"/>
        </w:rPr>
        <w:instrText xml:space="preserve"> PAGEREF _Toc390424438 \h </w:instrText>
      </w:r>
      <w:r>
        <w:fldChar w:fldCharType="separate"/>
      </w:r>
      <w:r w:rsidRPr="00D6749A">
        <w:rPr>
          <w:lang w:val="pt-PT"/>
        </w:rPr>
        <w:t>35</w:t>
      </w:r>
      <w:r>
        <w:fldChar w:fldCharType="end"/>
      </w:r>
    </w:p>
    <w:p w:rsidR="00D6749A" w:rsidRPr="00D6749A" w:rsidRDefault="00D6749A">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D6749A">
        <w:rPr>
          <w:noProof/>
          <w:lang w:val="pt-PT"/>
        </w:rPr>
        <w:t>4</w:t>
      </w:r>
      <w:r w:rsidRPr="00D6749A">
        <w:rPr>
          <w:rFonts w:asciiTheme="minorHAnsi" w:eastAsiaTheme="minorEastAsia" w:hAnsiTheme="minorHAnsi" w:cstheme="minorBidi"/>
          <w:noProof/>
          <w:color w:val="auto"/>
          <w:sz w:val="22"/>
          <w:szCs w:val="22"/>
          <w:lang w:val="pt-PT"/>
        </w:rPr>
        <w:tab/>
      </w:r>
      <w:r w:rsidRPr="00D6749A">
        <w:rPr>
          <w:noProof/>
          <w:lang w:val="pt-PT"/>
        </w:rPr>
        <w:t>Retro Informação</w:t>
      </w:r>
      <w:r w:rsidRPr="00D6749A">
        <w:rPr>
          <w:noProof/>
          <w:lang w:val="pt-PT"/>
        </w:rPr>
        <w:tab/>
      </w:r>
      <w:r>
        <w:rPr>
          <w:noProof/>
        </w:rPr>
        <w:fldChar w:fldCharType="begin"/>
      </w:r>
      <w:r w:rsidRPr="00D6749A">
        <w:rPr>
          <w:noProof/>
          <w:lang w:val="pt-PT"/>
        </w:rPr>
        <w:instrText xml:space="preserve"> PAGEREF _Toc390424439 \h </w:instrText>
      </w:r>
      <w:r>
        <w:rPr>
          <w:noProof/>
        </w:rPr>
      </w:r>
      <w:r>
        <w:rPr>
          <w:noProof/>
        </w:rPr>
        <w:fldChar w:fldCharType="separate"/>
      </w:r>
      <w:r w:rsidRPr="00D6749A">
        <w:rPr>
          <w:noProof/>
          <w:lang w:val="pt-PT"/>
        </w:rPr>
        <w:t>36</w:t>
      </w:r>
      <w:r>
        <w:rPr>
          <w:noProof/>
        </w:rP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4.1</w:t>
      </w:r>
      <w:r w:rsidRPr="00D6749A">
        <w:rPr>
          <w:rFonts w:asciiTheme="minorHAnsi" w:eastAsiaTheme="minorEastAsia" w:hAnsiTheme="minorHAnsi" w:cstheme="minorBidi"/>
          <w:szCs w:val="22"/>
          <w:lang w:val="pt-PT"/>
        </w:rPr>
        <w:tab/>
      </w:r>
      <w:r w:rsidRPr="009D0CBF">
        <w:rPr>
          <w:lang w:val="pt-PT"/>
        </w:rPr>
        <w:t>Resumo do processo &amp; fluxograma</w:t>
      </w:r>
      <w:r w:rsidRPr="00D6749A">
        <w:rPr>
          <w:lang w:val="pt-PT"/>
        </w:rPr>
        <w:tab/>
      </w:r>
      <w:r>
        <w:fldChar w:fldCharType="begin"/>
      </w:r>
      <w:r w:rsidRPr="00D6749A">
        <w:rPr>
          <w:lang w:val="pt-PT"/>
        </w:rPr>
        <w:instrText xml:space="preserve"> PAGEREF _Toc390424440 \h </w:instrText>
      </w:r>
      <w:r>
        <w:fldChar w:fldCharType="separate"/>
      </w:r>
      <w:r w:rsidRPr="00D6749A">
        <w:rPr>
          <w:lang w:val="pt-PT"/>
        </w:rPr>
        <w:t>36</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4.2</w:t>
      </w:r>
      <w:r w:rsidRPr="00D6749A">
        <w:rPr>
          <w:rFonts w:asciiTheme="minorHAnsi" w:eastAsiaTheme="minorEastAsia" w:hAnsiTheme="minorHAnsi" w:cstheme="minorBidi"/>
          <w:szCs w:val="22"/>
          <w:lang w:val="pt-PT"/>
        </w:rPr>
        <w:tab/>
      </w:r>
      <w:r w:rsidRPr="009D0CBF">
        <w:rPr>
          <w:lang w:val="pt-PT"/>
        </w:rPr>
        <w:t>Importação de dados (dados corrigidos pelo nível nacional)</w:t>
      </w:r>
      <w:r w:rsidRPr="00D6749A">
        <w:rPr>
          <w:lang w:val="pt-PT"/>
        </w:rPr>
        <w:tab/>
      </w:r>
      <w:r>
        <w:fldChar w:fldCharType="begin"/>
      </w:r>
      <w:r w:rsidRPr="00D6749A">
        <w:rPr>
          <w:lang w:val="pt-PT"/>
        </w:rPr>
        <w:instrText xml:space="preserve"> PAGEREF _Toc390424441 \h </w:instrText>
      </w:r>
      <w:r>
        <w:fldChar w:fldCharType="separate"/>
      </w:r>
      <w:r w:rsidRPr="00D6749A">
        <w:rPr>
          <w:lang w:val="pt-PT"/>
        </w:rPr>
        <w:t>38</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rPr>
        <w:lastRenderedPageBreak/>
        <w:t>4.2.1</w:t>
      </w:r>
      <w:r w:rsidRPr="00D6749A">
        <w:rPr>
          <w:rFonts w:asciiTheme="minorHAnsi" w:eastAsiaTheme="minorEastAsia" w:hAnsiTheme="minorHAnsi" w:cstheme="minorBidi"/>
          <w:sz w:val="22"/>
          <w:szCs w:val="22"/>
          <w:lang w:val="pt-PT"/>
        </w:rPr>
        <w:tab/>
      </w:r>
      <w:r w:rsidRPr="00D6749A">
        <w:rPr>
          <w:lang w:val="pt-PT"/>
        </w:rPr>
        <w:t>Importar dados xml</w:t>
      </w:r>
      <w:r w:rsidRPr="00D6749A">
        <w:rPr>
          <w:lang w:val="pt-PT"/>
        </w:rPr>
        <w:tab/>
      </w:r>
      <w:r>
        <w:fldChar w:fldCharType="begin"/>
      </w:r>
      <w:r w:rsidRPr="00D6749A">
        <w:rPr>
          <w:lang w:val="pt-PT"/>
        </w:rPr>
        <w:instrText xml:space="preserve"> PAGEREF _Toc390424442 \h </w:instrText>
      </w:r>
      <w:r>
        <w:fldChar w:fldCharType="separate"/>
      </w:r>
      <w:r w:rsidRPr="00D6749A">
        <w:rPr>
          <w:lang w:val="pt-PT"/>
        </w:rPr>
        <w:t>38</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4.2.2</w:t>
      </w:r>
      <w:r w:rsidRPr="00D6749A">
        <w:rPr>
          <w:rFonts w:asciiTheme="minorHAnsi" w:eastAsiaTheme="minorEastAsia" w:hAnsiTheme="minorHAnsi" w:cstheme="minorBidi"/>
          <w:sz w:val="22"/>
          <w:szCs w:val="22"/>
          <w:lang w:val="pt-PT"/>
        </w:rPr>
        <w:tab/>
      </w:r>
      <w:r w:rsidRPr="009D0CBF">
        <w:rPr>
          <w:lang w:val="pt-PT"/>
        </w:rPr>
        <w:t>Gerar um relatório de taxa de reportagem</w:t>
      </w:r>
      <w:r w:rsidRPr="00D6749A">
        <w:rPr>
          <w:lang w:val="pt-PT"/>
        </w:rPr>
        <w:tab/>
      </w:r>
      <w:r>
        <w:fldChar w:fldCharType="begin"/>
      </w:r>
      <w:r w:rsidRPr="00D6749A">
        <w:rPr>
          <w:lang w:val="pt-PT"/>
        </w:rPr>
        <w:instrText xml:space="preserve"> PAGEREF _Toc390424443 \h </w:instrText>
      </w:r>
      <w:r>
        <w:fldChar w:fldCharType="separate"/>
      </w:r>
      <w:r w:rsidRPr="00D6749A">
        <w:rPr>
          <w:lang w:val="pt-PT"/>
        </w:rPr>
        <w:t>39</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4.3</w:t>
      </w:r>
      <w:r w:rsidRPr="00D6749A">
        <w:rPr>
          <w:rFonts w:asciiTheme="minorHAnsi" w:eastAsiaTheme="minorEastAsia" w:hAnsiTheme="minorHAnsi" w:cstheme="minorBidi"/>
          <w:szCs w:val="22"/>
          <w:lang w:val="pt-PT"/>
        </w:rPr>
        <w:tab/>
      </w:r>
      <w:r w:rsidRPr="009D0CBF">
        <w:rPr>
          <w:lang w:val="pt-PT"/>
        </w:rPr>
        <w:t>Efectuar consulta aos dados e relatórios</w:t>
      </w:r>
      <w:r w:rsidRPr="00D6749A">
        <w:rPr>
          <w:lang w:val="pt-PT"/>
        </w:rPr>
        <w:tab/>
      </w:r>
      <w:r>
        <w:fldChar w:fldCharType="begin"/>
      </w:r>
      <w:r w:rsidRPr="00D6749A">
        <w:rPr>
          <w:lang w:val="pt-PT"/>
        </w:rPr>
        <w:instrText xml:space="preserve"> PAGEREF _Toc390424444 \h </w:instrText>
      </w:r>
      <w:r>
        <w:fldChar w:fldCharType="separate"/>
      </w:r>
      <w:r w:rsidRPr="00D6749A">
        <w:rPr>
          <w:lang w:val="pt-PT"/>
        </w:rPr>
        <w:t>39</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4.4</w:t>
      </w:r>
      <w:r w:rsidRPr="00D6749A">
        <w:rPr>
          <w:rFonts w:asciiTheme="minorHAnsi" w:eastAsiaTheme="minorEastAsia" w:hAnsiTheme="minorHAnsi" w:cstheme="minorBidi"/>
          <w:szCs w:val="22"/>
          <w:lang w:val="pt-PT"/>
        </w:rPr>
        <w:tab/>
      </w:r>
      <w:r w:rsidRPr="00D6749A">
        <w:rPr>
          <w:lang w:val="pt-PT"/>
        </w:rPr>
        <w:t>Passos subsequentes</w:t>
      </w:r>
      <w:r w:rsidRPr="00D6749A">
        <w:rPr>
          <w:lang w:val="pt-PT"/>
        </w:rPr>
        <w:tab/>
      </w:r>
      <w:r>
        <w:fldChar w:fldCharType="begin"/>
      </w:r>
      <w:r w:rsidRPr="00D6749A">
        <w:rPr>
          <w:lang w:val="pt-PT"/>
        </w:rPr>
        <w:instrText xml:space="preserve"> PAGEREF _Toc390424445 \h </w:instrText>
      </w:r>
      <w:r>
        <w:fldChar w:fldCharType="separate"/>
      </w:r>
      <w:r w:rsidRPr="00D6749A">
        <w:rPr>
          <w:lang w:val="pt-PT"/>
        </w:rPr>
        <w:t>40</w:t>
      </w:r>
      <w:r>
        <w:fldChar w:fldCharType="end"/>
      </w:r>
    </w:p>
    <w:p w:rsidR="00D6749A" w:rsidRPr="00D6749A" w:rsidRDefault="00D6749A">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9D0CBF">
        <w:rPr>
          <w:noProof/>
          <w:lang w:val="pt-PT"/>
        </w:rPr>
        <w:t>5</w:t>
      </w:r>
      <w:r w:rsidRPr="00D6749A">
        <w:rPr>
          <w:rFonts w:asciiTheme="minorHAnsi" w:eastAsiaTheme="minorEastAsia" w:hAnsiTheme="minorHAnsi" w:cstheme="minorBidi"/>
          <w:noProof/>
          <w:color w:val="auto"/>
          <w:sz w:val="22"/>
          <w:szCs w:val="22"/>
          <w:lang w:val="pt-PT"/>
        </w:rPr>
        <w:tab/>
      </w:r>
      <w:r w:rsidRPr="009D0CBF">
        <w:rPr>
          <w:noProof/>
          <w:lang w:val="pt-PT"/>
        </w:rPr>
        <w:t>Validar e Controlar a Qualidade de Dados</w:t>
      </w:r>
      <w:r w:rsidRPr="00D6749A">
        <w:rPr>
          <w:noProof/>
          <w:lang w:val="pt-PT"/>
        </w:rPr>
        <w:tab/>
      </w:r>
      <w:r>
        <w:rPr>
          <w:noProof/>
        </w:rPr>
        <w:fldChar w:fldCharType="begin"/>
      </w:r>
      <w:r w:rsidRPr="00D6749A">
        <w:rPr>
          <w:noProof/>
          <w:lang w:val="pt-PT"/>
        </w:rPr>
        <w:instrText xml:space="preserve"> PAGEREF _Toc390424446 \h </w:instrText>
      </w:r>
      <w:r>
        <w:rPr>
          <w:noProof/>
        </w:rPr>
      </w:r>
      <w:r>
        <w:rPr>
          <w:noProof/>
        </w:rPr>
        <w:fldChar w:fldCharType="separate"/>
      </w:r>
      <w:r w:rsidRPr="00D6749A">
        <w:rPr>
          <w:noProof/>
          <w:lang w:val="pt-PT"/>
        </w:rPr>
        <w:t>41</w:t>
      </w:r>
      <w:r>
        <w:rPr>
          <w:noProof/>
        </w:rP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5.1</w:t>
      </w:r>
      <w:r w:rsidRPr="00D6749A">
        <w:rPr>
          <w:rFonts w:asciiTheme="minorHAnsi" w:eastAsiaTheme="minorEastAsia" w:hAnsiTheme="minorHAnsi" w:cstheme="minorBidi"/>
          <w:szCs w:val="22"/>
          <w:lang w:val="pt-PT"/>
        </w:rPr>
        <w:tab/>
      </w:r>
      <w:r w:rsidRPr="009D0CBF">
        <w:rPr>
          <w:lang w:val="pt-PT"/>
        </w:rPr>
        <w:t>Resumo do processo &amp; fluxograma</w:t>
      </w:r>
      <w:r w:rsidRPr="00D6749A">
        <w:rPr>
          <w:lang w:val="pt-PT"/>
        </w:rPr>
        <w:tab/>
      </w:r>
      <w:r>
        <w:fldChar w:fldCharType="begin"/>
      </w:r>
      <w:r w:rsidRPr="00D6749A">
        <w:rPr>
          <w:lang w:val="pt-PT"/>
        </w:rPr>
        <w:instrText xml:space="preserve"> PAGEREF _Toc390424447 \h </w:instrText>
      </w:r>
      <w:r>
        <w:fldChar w:fldCharType="separate"/>
      </w:r>
      <w:r w:rsidRPr="00D6749A">
        <w:rPr>
          <w:lang w:val="pt-PT"/>
        </w:rPr>
        <w:t>41</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5.2</w:t>
      </w:r>
      <w:r w:rsidRPr="00D6749A">
        <w:rPr>
          <w:rFonts w:asciiTheme="minorHAnsi" w:eastAsiaTheme="minorEastAsia" w:hAnsiTheme="minorHAnsi" w:cstheme="minorBidi"/>
          <w:szCs w:val="22"/>
          <w:lang w:val="pt-PT"/>
        </w:rPr>
        <w:tab/>
      </w:r>
      <w:r w:rsidRPr="00D6749A">
        <w:rPr>
          <w:lang w:val="pt-PT"/>
        </w:rPr>
        <w:t>Análise de 1ª ordem</w:t>
      </w:r>
      <w:r w:rsidRPr="00D6749A">
        <w:rPr>
          <w:lang w:val="pt-PT"/>
        </w:rPr>
        <w:tab/>
      </w:r>
      <w:r>
        <w:fldChar w:fldCharType="begin"/>
      </w:r>
      <w:r w:rsidRPr="00D6749A">
        <w:rPr>
          <w:lang w:val="pt-PT"/>
        </w:rPr>
        <w:instrText xml:space="preserve"> PAGEREF _Toc390424448 \h </w:instrText>
      </w:r>
      <w:r>
        <w:fldChar w:fldCharType="separate"/>
      </w:r>
      <w:r w:rsidRPr="00D6749A">
        <w:rPr>
          <w:lang w:val="pt-PT"/>
        </w:rPr>
        <w:t>43</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5.3</w:t>
      </w:r>
      <w:r w:rsidRPr="00D6749A">
        <w:rPr>
          <w:rFonts w:asciiTheme="minorHAnsi" w:eastAsiaTheme="minorEastAsia" w:hAnsiTheme="minorHAnsi" w:cstheme="minorBidi"/>
          <w:szCs w:val="22"/>
          <w:lang w:val="pt-PT"/>
        </w:rPr>
        <w:tab/>
      </w:r>
      <w:r w:rsidRPr="00D6749A">
        <w:rPr>
          <w:lang w:val="pt-PT"/>
        </w:rPr>
        <w:t>Análise de 2ª ordem</w:t>
      </w:r>
      <w:r w:rsidRPr="00D6749A">
        <w:rPr>
          <w:lang w:val="pt-PT"/>
        </w:rPr>
        <w:tab/>
      </w:r>
      <w:r>
        <w:fldChar w:fldCharType="begin"/>
      </w:r>
      <w:r w:rsidRPr="00D6749A">
        <w:rPr>
          <w:lang w:val="pt-PT"/>
        </w:rPr>
        <w:instrText xml:space="preserve"> PAGEREF _Toc390424449 \h </w:instrText>
      </w:r>
      <w:r>
        <w:fldChar w:fldCharType="separate"/>
      </w:r>
      <w:r w:rsidRPr="00D6749A">
        <w:rPr>
          <w:lang w:val="pt-PT"/>
        </w:rPr>
        <w:t>43</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caps/>
          <w:lang w:val="pt-PT" w:bidi="en-US"/>
        </w:rPr>
        <w:t>5.3.1</w:t>
      </w:r>
      <w:r w:rsidRPr="00D6749A">
        <w:rPr>
          <w:rFonts w:asciiTheme="minorHAnsi" w:eastAsiaTheme="minorEastAsia" w:hAnsiTheme="minorHAnsi" w:cstheme="minorBidi"/>
          <w:sz w:val="22"/>
          <w:szCs w:val="22"/>
          <w:lang w:val="pt-PT"/>
        </w:rPr>
        <w:tab/>
      </w:r>
      <w:r w:rsidRPr="00D6749A">
        <w:rPr>
          <w:lang w:val="pt-PT" w:bidi="en-US"/>
        </w:rPr>
        <w:t>Análise de acompanhamento</w:t>
      </w:r>
      <w:r w:rsidRPr="00D6749A">
        <w:rPr>
          <w:lang w:val="pt-PT"/>
        </w:rPr>
        <w:tab/>
      </w:r>
      <w:r>
        <w:fldChar w:fldCharType="begin"/>
      </w:r>
      <w:r w:rsidRPr="00D6749A">
        <w:rPr>
          <w:lang w:val="pt-PT"/>
        </w:rPr>
        <w:instrText xml:space="preserve"> PAGEREF _Toc390424450 \h </w:instrText>
      </w:r>
      <w:r>
        <w:fldChar w:fldCharType="separate"/>
      </w:r>
      <w:r w:rsidRPr="00D6749A">
        <w:rPr>
          <w:lang w:val="pt-PT"/>
        </w:rPr>
        <w:t>43</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5.4</w:t>
      </w:r>
      <w:r w:rsidRPr="00D6749A">
        <w:rPr>
          <w:rFonts w:asciiTheme="minorHAnsi" w:eastAsiaTheme="minorEastAsia" w:hAnsiTheme="minorHAnsi" w:cstheme="minorBidi"/>
          <w:szCs w:val="22"/>
          <w:lang w:val="pt-PT"/>
        </w:rPr>
        <w:tab/>
      </w:r>
      <w:r w:rsidRPr="00D6749A">
        <w:rPr>
          <w:lang w:val="pt-PT"/>
        </w:rPr>
        <w:t>Disponibilizar os dados para validação</w:t>
      </w:r>
      <w:r w:rsidRPr="00D6749A">
        <w:rPr>
          <w:lang w:val="pt-PT"/>
        </w:rPr>
        <w:tab/>
      </w:r>
      <w:r>
        <w:fldChar w:fldCharType="begin"/>
      </w:r>
      <w:r w:rsidRPr="00D6749A">
        <w:rPr>
          <w:lang w:val="pt-PT"/>
        </w:rPr>
        <w:instrText xml:space="preserve"> PAGEREF _Toc390424451 \h </w:instrText>
      </w:r>
      <w:r>
        <w:fldChar w:fldCharType="separate"/>
      </w:r>
      <w:r w:rsidRPr="00D6749A">
        <w:rPr>
          <w:lang w:val="pt-PT"/>
        </w:rPr>
        <w:t>44</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5.5</w:t>
      </w:r>
      <w:r w:rsidRPr="00D6749A">
        <w:rPr>
          <w:rFonts w:asciiTheme="minorHAnsi" w:eastAsiaTheme="minorEastAsia" w:hAnsiTheme="minorHAnsi" w:cstheme="minorBidi"/>
          <w:szCs w:val="22"/>
          <w:lang w:val="pt-PT"/>
        </w:rPr>
        <w:tab/>
      </w:r>
      <w:r w:rsidRPr="00D6749A">
        <w:rPr>
          <w:lang w:val="pt-PT"/>
        </w:rPr>
        <w:t>Análise de 3ª ordem</w:t>
      </w:r>
      <w:r w:rsidRPr="00D6749A">
        <w:rPr>
          <w:lang w:val="pt-PT"/>
        </w:rPr>
        <w:tab/>
      </w:r>
      <w:r>
        <w:fldChar w:fldCharType="begin"/>
      </w:r>
      <w:r w:rsidRPr="00D6749A">
        <w:rPr>
          <w:lang w:val="pt-PT"/>
        </w:rPr>
        <w:instrText xml:space="preserve"> PAGEREF _Toc390424452 \h </w:instrText>
      </w:r>
      <w:r>
        <w:fldChar w:fldCharType="separate"/>
      </w:r>
      <w:r w:rsidRPr="00D6749A">
        <w:rPr>
          <w:lang w:val="pt-PT"/>
        </w:rPr>
        <w:t>44</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5.6</w:t>
      </w:r>
      <w:r w:rsidRPr="00D6749A">
        <w:rPr>
          <w:rFonts w:asciiTheme="minorHAnsi" w:eastAsiaTheme="minorEastAsia" w:hAnsiTheme="minorHAnsi" w:cstheme="minorBidi"/>
          <w:szCs w:val="22"/>
          <w:lang w:val="pt-PT"/>
        </w:rPr>
        <w:tab/>
      </w:r>
      <w:r w:rsidRPr="00D6749A">
        <w:rPr>
          <w:lang w:val="pt-PT"/>
        </w:rPr>
        <w:t>Visualizador de dados</w:t>
      </w:r>
      <w:r w:rsidRPr="00D6749A">
        <w:rPr>
          <w:lang w:val="pt-PT"/>
        </w:rPr>
        <w:tab/>
      </w:r>
      <w:r>
        <w:fldChar w:fldCharType="begin"/>
      </w:r>
      <w:r w:rsidRPr="00D6749A">
        <w:rPr>
          <w:lang w:val="pt-PT"/>
        </w:rPr>
        <w:instrText xml:space="preserve"> PAGEREF _Toc390424453 \h </w:instrText>
      </w:r>
      <w:r>
        <w:fldChar w:fldCharType="separate"/>
      </w:r>
      <w:r w:rsidRPr="00D6749A">
        <w:rPr>
          <w:lang w:val="pt-PT"/>
        </w:rPr>
        <w:t>44</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5.7</w:t>
      </w:r>
      <w:r w:rsidRPr="00D6749A">
        <w:rPr>
          <w:rFonts w:asciiTheme="minorHAnsi" w:eastAsiaTheme="minorEastAsia" w:hAnsiTheme="minorHAnsi" w:cstheme="minorBidi"/>
          <w:szCs w:val="22"/>
          <w:lang w:val="pt-PT"/>
        </w:rPr>
        <w:tab/>
      </w:r>
      <w:r w:rsidRPr="009D0CBF">
        <w:rPr>
          <w:lang w:val="pt-PT"/>
        </w:rPr>
        <w:t>Sistema de informação geográfica (SIG)</w:t>
      </w:r>
      <w:r w:rsidRPr="00D6749A">
        <w:rPr>
          <w:lang w:val="pt-PT"/>
        </w:rPr>
        <w:tab/>
      </w:r>
      <w:r>
        <w:fldChar w:fldCharType="begin"/>
      </w:r>
      <w:r w:rsidRPr="00D6749A">
        <w:rPr>
          <w:lang w:val="pt-PT"/>
        </w:rPr>
        <w:instrText xml:space="preserve"> PAGEREF _Toc390424454 \h </w:instrText>
      </w:r>
      <w:r>
        <w:fldChar w:fldCharType="separate"/>
      </w:r>
      <w:r w:rsidRPr="00D6749A">
        <w:rPr>
          <w:lang w:val="pt-PT"/>
        </w:rPr>
        <w:t>45</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5.8</w:t>
      </w:r>
      <w:r w:rsidRPr="00D6749A">
        <w:rPr>
          <w:rFonts w:asciiTheme="minorHAnsi" w:eastAsiaTheme="minorEastAsia" w:hAnsiTheme="minorHAnsi" w:cstheme="minorBidi"/>
          <w:szCs w:val="22"/>
          <w:lang w:val="pt-PT"/>
        </w:rPr>
        <w:tab/>
      </w:r>
      <w:r w:rsidRPr="00D6749A">
        <w:rPr>
          <w:lang w:val="pt-PT"/>
        </w:rPr>
        <w:t>Validar os dados</w:t>
      </w:r>
      <w:r w:rsidRPr="00D6749A">
        <w:rPr>
          <w:lang w:val="pt-PT"/>
        </w:rPr>
        <w:tab/>
      </w:r>
      <w:r>
        <w:fldChar w:fldCharType="begin"/>
      </w:r>
      <w:r w:rsidRPr="00D6749A">
        <w:rPr>
          <w:lang w:val="pt-PT"/>
        </w:rPr>
        <w:instrText xml:space="preserve"> PAGEREF _Toc390424455 \h </w:instrText>
      </w:r>
      <w:r>
        <w:fldChar w:fldCharType="separate"/>
      </w:r>
      <w:r w:rsidRPr="00D6749A">
        <w:rPr>
          <w:lang w:val="pt-PT"/>
        </w:rPr>
        <w:t>45</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5.9</w:t>
      </w:r>
      <w:r w:rsidRPr="00D6749A">
        <w:rPr>
          <w:rFonts w:asciiTheme="minorHAnsi" w:eastAsiaTheme="minorEastAsia" w:hAnsiTheme="minorHAnsi" w:cstheme="minorBidi"/>
          <w:szCs w:val="22"/>
          <w:lang w:val="pt-PT"/>
        </w:rPr>
        <w:tab/>
      </w:r>
      <w:r w:rsidRPr="009D0CBF">
        <w:rPr>
          <w:lang w:val="pt-PT"/>
        </w:rPr>
        <w:t>Disponibilizar os dados a nível provincial</w:t>
      </w:r>
      <w:r w:rsidRPr="00D6749A">
        <w:rPr>
          <w:lang w:val="pt-PT"/>
        </w:rPr>
        <w:tab/>
      </w:r>
      <w:r>
        <w:fldChar w:fldCharType="begin"/>
      </w:r>
      <w:r w:rsidRPr="00D6749A">
        <w:rPr>
          <w:lang w:val="pt-PT"/>
        </w:rPr>
        <w:instrText xml:space="preserve"> PAGEREF _Toc390424456 \h </w:instrText>
      </w:r>
      <w:r>
        <w:fldChar w:fldCharType="separate"/>
      </w:r>
      <w:r w:rsidRPr="00D6749A">
        <w:rPr>
          <w:lang w:val="pt-PT"/>
        </w:rPr>
        <w:t>45</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5.10</w:t>
      </w:r>
      <w:r w:rsidRPr="00D6749A">
        <w:rPr>
          <w:rFonts w:asciiTheme="minorHAnsi" w:eastAsiaTheme="minorEastAsia" w:hAnsiTheme="minorHAnsi" w:cstheme="minorBidi"/>
          <w:szCs w:val="22"/>
          <w:lang w:val="pt-PT"/>
        </w:rPr>
        <w:tab/>
      </w:r>
      <w:r w:rsidRPr="00D6749A">
        <w:rPr>
          <w:lang w:val="pt-PT"/>
        </w:rPr>
        <w:t>Passos subsequentes</w:t>
      </w:r>
      <w:r w:rsidRPr="00D6749A">
        <w:rPr>
          <w:lang w:val="pt-PT"/>
        </w:rPr>
        <w:tab/>
      </w:r>
      <w:r>
        <w:fldChar w:fldCharType="begin"/>
      </w:r>
      <w:r w:rsidRPr="00D6749A">
        <w:rPr>
          <w:lang w:val="pt-PT"/>
        </w:rPr>
        <w:instrText xml:space="preserve"> PAGEREF _Toc390424457 \h </w:instrText>
      </w:r>
      <w:r>
        <w:fldChar w:fldCharType="separate"/>
      </w:r>
      <w:r w:rsidRPr="00D6749A">
        <w:rPr>
          <w:lang w:val="pt-PT"/>
        </w:rPr>
        <w:t>45</w:t>
      </w:r>
      <w:r>
        <w:fldChar w:fldCharType="end"/>
      </w:r>
    </w:p>
    <w:p w:rsidR="00D6749A" w:rsidRPr="00D6749A" w:rsidRDefault="00D6749A">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9D0CBF">
        <w:rPr>
          <w:noProof/>
          <w:lang w:val="pt-PT"/>
        </w:rPr>
        <w:t>6</w:t>
      </w:r>
      <w:r w:rsidRPr="00D6749A">
        <w:rPr>
          <w:rFonts w:asciiTheme="minorHAnsi" w:eastAsiaTheme="minorEastAsia" w:hAnsiTheme="minorHAnsi" w:cstheme="minorBidi"/>
          <w:noProof/>
          <w:color w:val="auto"/>
          <w:sz w:val="22"/>
          <w:szCs w:val="22"/>
          <w:lang w:val="pt-PT"/>
        </w:rPr>
        <w:tab/>
      </w:r>
      <w:r w:rsidRPr="009D0CBF">
        <w:rPr>
          <w:noProof/>
          <w:lang w:val="pt-PT"/>
        </w:rPr>
        <w:t>Actualização de Novas Versões Offline</w:t>
      </w:r>
      <w:r w:rsidRPr="00D6749A">
        <w:rPr>
          <w:noProof/>
          <w:lang w:val="pt-PT"/>
        </w:rPr>
        <w:tab/>
      </w:r>
      <w:r>
        <w:rPr>
          <w:noProof/>
        </w:rPr>
        <w:fldChar w:fldCharType="begin"/>
      </w:r>
      <w:r w:rsidRPr="00D6749A">
        <w:rPr>
          <w:noProof/>
          <w:lang w:val="pt-PT"/>
        </w:rPr>
        <w:instrText xml:space="preserve"> PAGEREF _Toc390424458 \h </w:instrText>
      </w:r>
      <w:r>
        <w:rPr>
          <w:noProof/>
        </w:rPr>
      </w:r>
      <w:r>
        <w:rPr>
          <w:noProof/>
        </w:rPr>
        <w:fldChar w:fldCharType="separate"/>
      </w:r>
      <w:r w:rsidRPr="00D6749A">
        <w:rPr>
          <w:noProof/>
          <w:lang w:val="pt-PT"/>
        </w:rPr>
        <w:t>46</w:t>
      </w:r>
      <w:r>
        <w:rPr>
          <w:noProof/>
        </w:rP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6.1</w:t>
      </w:r>
      <w:r w:rsidRPr="00D6749A">
        <w:rPr>
          <w:rFonts w:asciiTheme="minorHAnsi" w:eastAsiaTheme="minorEastAsia" w:hAnsiTheme="minorHAnsi" w:cstheme="minorBidi"/>
          <w:szCs w:val="22"/>
          <w:lang w:val="pt-PT"/>
        </w:rPr>
        <w:tab/>
      </w:r>
      <w:r w:rsidRPr="009D0CBF">
        <w:rPr>
          <w:lang w:val="pt-PT"/>
        </w:rPr>
        <w:t>Resumo do processo &amp; fluxograma</w:t>
      </w:r>
      <w:r w:rsidRPr="00D6749A">
        <w:rPr>
          <w:lang w:val="pt-PT"/>
        </w:rPr>
        <w:tab/>
      </w:r>
      <w:r>
        <w:fldChar w:fldCharType="begin"/>
      </w:r>
      <w:r w:rsidRPr="00D6749A">
        <w:rPr>
          <w:lang w:val="pt-PT"/>
        </w:rPr>
        <w:instrText xml:space="preserve"> PAGEREF _Toc390424459 \h </w:instrText>
      </w:r>
      <w:r>
        <w:fldChar w:fldCharType="separate"/>
      </w:r>
      <w:r w:rsidRPr="00D6749A">
        <w:rPr>
          <w:lang w:val="pt-PT"/>
        </w:rPr>
        <w:t>46</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6.2</w:t>
      </w:r>
      <w:r w:rsidRPr="00D6749A">
        <w:rPr>
          <w:rFonts w:asciiTheme="minorHAnsi" w:eastAsiaTheme="minorEastAsia" w:hAnsiTheme="minorHAnsi" w:cstheme="minorBidi"/>
          <w:szCs w:val="22"/>
          <w:lang w:val="pt-PT"/>
        </w:rPr>
        <w:tab/>
      </w:r>
      <w:r w:rsidRPr="009D0CBF">
        <w:rPr>
          <w:lang w:val="pt-PT"/>
        </w:rPr>
        <w:t>Backup da base de dados</w:t>
      </w:r>
      <w:r w:rsidRPr="00D6749A">
        <w:rPr>
          <w:lang w:val="pt-PT"/>
        </w:rPr>
        <w:tab/>
      </w:r>
      <w:r>
        <w:fldChar w:fldCharType="begin"/>
      </w:r>
      <w:r w:rsidRPr="00D6749A">
        <w:rPr>
          <w:lang w:val="pt-PT"/>
        </w:rPr>
        <w:instrText xml:space="preserve"> PAGEREF _Toc390424460 \h </w:instrText>
      </w:r>
      <w:r>
        <w:fldChar w:fldCharType="separate"/>
      </w:r>
      <w:r w:rsidRPr="00D6749A">
        <w:rPr>
          <w:lang w:val="pt-PT"/>
        </w:rPr>
        <w:t>48</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6.3</w:t>
      </w:r>
      <w:r w:rsidRPr="00D6749A">
        <w:rPr>
          <w:rFonts w:asciiTheme="minorHAnsi" w:eastAsiaTheme="minorEastAsia" w:hAnsiTheme="minorHAnsi" w:cstheme="minorBidi"/>
          <w:szCs w:val="22"/>
          <w:lang w:val="pt-PT"/>
        </w:rPr>
        <w:tab/>
      </w:r>
      <w:r w:rsidRPr="00D6749A">
        <w:rPr>
          <w:lang w:val="pt-PT"/>
        </w:rPr>
        <w:t>Backup da plataforma actual</w:t>
      </w:r>
      <w:r w:rsidRPr="00D6749A">
        <w:rPr>
          <w:lang w:val="pt-PT"/>
        </w:rPr>
        <w:tab/>
      </w:r>
      <w:r>
        <w:fldChar w:fldCharType="begin"/>
      </w:r>
      <w:r w:rsidRPr="00D6749A">
        <w:rPr>
          <w:lang w:val="pt-PT"/>
        </w:rPr>
        <w:instrText xml:space="preserve"> PAGEREF _Toc390424461 \h </w:instrText>
      </w:r>
      <w:r>
        <w:fldChar w:fldCharType="separate"/>
      </w:r>
      <w:r w:rsidRPr="00D6749A">
        <w:rPr>
          <w:lang w:val="pt-PT"/>
        </w:rPr>
        <w:t>48</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6.4</w:t>
      </w:r>
      <w:r w:rsidRPr="00D6749A">
        <w:rPr>
          <w:rFonts w:asciiTheme="minorHAnsi" w:eastAsiaTheme="minorEastAsia" w:hAnsiTheme="minorHAnsi" w:cstheme="minorBidi"/>
          <w:szCs w:val="22"/>
          <w:lang w:val="pt-PT"/>
        </w:rPr>
        <w:tab/>
      </w:r>
      <w:r w:rsidRPr="00D6749A">
        <w:rPr>
          <w:lang w:val="pt-PT"/>
        </w:rPr>
        <w:t>Instalar nova versão</w:t>
      </w:r>
      <w:r w:rsidRPr="00D6749A">
        <w:rPr>
          <w:lang w:val="pt-PT"/>
        </w:rPr>
        <w:tab/>
      </w:r>
      <w:r>
        <w:fldChar w:fldCharType="begin"/>
      </w:r>
      <w:r w:rsidRPr="00D6749A">
        <w:rPr>
          <w:lang w:val="pt-PT"/>
        </w:rPr>
        <w:instrText xml:space="preserve"> PAGEREF _Toc390424462 \h </w:instrText>
      </w:r>
      <w:r>
        <w:fldChar w:fldCharType="separate"/>
      </w:r>
      <w:r w:rsidRPr="00D6749A">
        <w:rPr>
          <w:lang w:val="pt-PT"/>
        </w:rPr>
        <w:t>48</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6.5</w:t>
      </w:r>
      <w:r w:rsidRPr="00D6749A">
        <w:rPr>
          <w:rFonts w:asciiTheme="minorHAnsi" w:eastAsiaTheme="minorEastAsia" w:hAnsiTheme="minorHAnsi" w:cstheme="minorBidi"/>
          <w:szCs w:val="22"/>
          <w:lang w:val="pt-PT"/>
        </w:rPr>
        <w:tab/>
      </w:r>
      <w:r w:rsidRPr="009D0CBF">
        <w:rPr>
          <w:lang w:val="pt-PT"/>
        </w:rPr>
        <w:t>Importar configurações (metadados) para a nova versão</w:t>
      </w:r>
      <w:r w:rsidRPr="00D6749A">
        <w:rPr>
          <w:lang w:val="pt-PT"/>
        </w:rPr>
        <w:tab/>
      </w:r>
      <w:r>
        <w:fldChar w:fldCharType="begin"/>
      </w:r>
      <w:r w:rsidRPr="00D6749A">
        <w:rPr>
          <w:lang w:val="pt-PT"/>
        </w:rPr>
        <w:instrText xml:space="preserve"> PAGEREF _Toc390424463 \h </w:instrText>
      </w:r>
      <w:r>
        <w:fldChar w:fldCharType="separate"/>
      </w:r>
      <w:r w:rsidRPr="00D6749A">
        <w:rPr>
          <w:lang w:val="pt-PT"/>
        </w:rPr>
        <w:t>48</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6.6</w:t>
      </w:r>
      <w:r w:rsidRPr="00D6749A">
        <w:rPr>
          <w:rFonts w:asciiTheme="minorHAnsi" w:eastAsiaTheme="minorEastAsia" w:hAnsiTheme="minorHAnsi" w:cstheme="minorBidi"/>
          <w:szCs w:val="22"/>
          <w:lang w:val="pt-PT"/>
        </w:rPr>
        <w:tab/>
      </w:r>
      <w:r w:rsidRPr="009D0CBF">
        <w:rPr>
          <w:lang w:val="pt-PT"/>
        </w:rPr>
        <w:t>Verificar acessos, disponibilidade e consistência da actualização</w:t>
      </w:r>
      <w:r w:rsidRPr="00D6749A">
        <w:rPr>
          <w:lang w:val="pt-PT"/>
        </w:rPr>
        <w:tab/>
      </w:r>
      <w:r>
        <w:fldChar w:fldCharType="begin"/>
      </w:r>
      <w:r w:rsidRPr="00D6749A">
        <w:rPr>
          <w:lang w:val="pt-PT"/>
        </w:rPr>
        <w:instrText xml:space="preserve"> PAGEREF _Toc390424464 \h </w:instrText>
      </w:r>
      <w:r>
        <w:fldChar w:fldCharType="separate"/>
      </w:r>
      <w:r w:rsidRPr="00D6749A">
        <w:rPr>
          <w:lang w:val="pt-PT"/>
        </w:rPr>
        <w:t>49</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6.7</w:t>
      </w:r>
      <w:r w:rsidRPr="00D6749A">
        <w:rPr>
          <w:rFonts w:asciiTheme="minorHAnsi" w:eastAsiaTheme="minorEastAsia" w:hAnsiTheme="minorHAnsi" w:cstheme="minorBidi"/>
          <w:szCs w:val="22"/>
          <w:lang w:val="pt-PT"/>
        </w:rPr>
        <w:tab/>
      </w:r>
      <w:r w:rsidRPr="00D6749A">
        <w:rPr>
          <w:lang w:val="pt-PT"/>
        </w:rPr>
        <w:t>Passos subsequentes</w:t>
      </w:r>
      <w:r w:rsidRPr="00D6749A">
        <w:rPr>
          <w:lang w:val="pt-PT"/>
        </w:rPr>
        <w:tab/>
      </w:r>
      <w:r>
        <w:fldChar w:fldCharType="begin"/>
      </w:r>
      <w:r w:rsidRPr="00D6749A">
        <w:rPr>
          <w:lang w:val="pt-PT"/>
        </w:rPr>
        <w:instrText xml:space="preserve"> PAGEREF _Toc390424465 \h </w:instrText>
      </w:r>
      <w:r>
        <w:fldChar w:fldCharType="separate"/>
      </w:r>
      <w:r w:rsidRPr="00D6749A">
        <w:rPr>
          <w:lang w:val="pt-PT"/>
        </w:rPr>
        <w:t>49</w:t>
      </w:r>
      <w:r>
        <w:fldChar w:fldCharType="end"/>
      </w:r>
    </w:p>
    <w:p w:rsidR="00D6749A" w:rsidRPr="00D6749A" w:rsidRDefault="00D6749A">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9D0CBF">
        <w:rPr>
          <w:noProof/>
          <w:lang w:val="pt-PT"/>
        </w:rPr>
        <w:t>7</w:t>
      </w:r>
      <w:r w:rsidRPr="00D6749A">
        <w:rPr>
          <w:rFonts w:asciiTheme="minorHAnsi" w:eastAsiaTheme="minorEastAsia" w:hAnsiTheme="minorHAnsi" w:cstheme="minorBidi"/>
          <w:noProof/>
          <w:color w:val="auto"/>
          <w:sz w:val="22"/>
          <w:szCs w:val="22"/>
          <w:lang w:val="pt-PT"/>
        </w:rPr>
        <w:tab/>
      </w:r>
      <w:r w:rsidRPr="009D0CBF">
        <w:rPr>
          <w:noProof/>
          <w:lang w:val="pt-PT"/>
        </w:rPr>
        <w:t>Criar Relatórios de dados Agregados</w:t>
      </w:r>
      <w:r w:rsidRPr="00D6749A">
        <w:rPr>
          <w:noProof/>
          <w:lang w:val="pt-PT"/>
        </w:rPr>
        <w:tab/>
      </w:r>
      <w:r>
        <w:rPr>
          <w:noProof/>
        </w:rPr>
        <w:fldChar w:fldCharType="begin"/>
      </w:r>
      <w:r w:rsidRPr="00D6749A">
        <w:rPr>
          <w:noProof/>
          <w:lang w:val="pt-PT"/>
        </w:rPr>
        <w:instrText xml:space="preserve"> PAGEREF _Toc390424466 \h </w:instrText>
      </w:r>
      <w:r>
        <w:rPr>
          <w:noProof/>
        </w:rPr>
      </w:r>
      <w:r>
        <w:rPr>
          <w:noProof/>
        </w:rPr>
        <w:fldChar w:fldCharType="separate"/>
      </w:r>
      <w:r w:rsidRPr="00D6749A">
        <w:rPr>
          <w:noProof/>
          <w:lang w:val="pt-PT"/>
        </w:rPr>
        <w:t>50</w:t>
      </w:r>
      <w:r>
        <w:rPr>
          <w:noProof/>
        </w:rP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7.1</w:t>
      </w:r>
      <w:r w:rsidRPr="00D6749A">
        <w:rPr>
          <w:rFonts w:asciiTheme="minorHAnsi" w:eastAsiaTheme="minorEastAsia" w:hAnsiTheme="minorHAnsi" w:cstheme="minorBidi"/>
          <w:szCs w:val="22"/>
          <w:lang w:val="pt-PT"/>
        </w:rPr>
        <w:tab/>
      </w:r>
      <w:r w:rsidRPr="00D6749A">
        <w:rPr>
          <w:lang w:val="pt-PT"/>
        </w:rPr>
        <w:t>Resumo do processo &amp; fluxograma</w:t>
      </w:r>
      <w:r w:rsidRPr="00D6749A">
        <w:rPr>
          <w:lang w:val="pt-PT"/>
        </w:rPr>
        <w:tab/>
      </w:r>
      <w:r>
        <w:fldChar w:fldCharType="begin"/>
      </w:r>
      <w:r w:rsidRPr="00D6749A">
        <w:rPr>
          <w:lang w:val="pt-PT"/>
        </w:rPr>
        <w:instrText xml:space="preserve"> PAGEREF _Toc390424467 \h </w:instrText>
      </w:r>
      <w:r>
        <w:fldChar w:fldCharType="separate"/>
      </w:r>
      <w:r w:rsidRPr="00D6749A">
        <w:rPr>
          <w:lang w:val="pt-PT"/>
        </w:rPr>
        <w:t>50</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7.2</w:t>
      </w:r>
      <w:r w:rsidRPr="00D6749A">
        <w:rPr>
          <w:rFonts w:asciiTheme="minorHAnsi" w:eastAsiaTheme="minorEastAsia" w:hAnsiTheme="minorHAnsi" w:cstheme="minorBidi"/>
          <w:szCs w:val="22"/>
          <w:lang w:val="pt-PT"/>
        </w:rPr>
        <w:tab/>
      </w:r>
      <w:r w:rsidRPr="00D6749A">
        <w:rPr>
          <w:lang w:val="pt-PT"/>
        </w:rPr>
        <w:t>Utilizando relatórios padrão</w:t>
      </w:r>
      <w:r w:rsidRPr="00D6749A">
        <w:rPr>
          <w:lang w:val="pt-PT"/>
        </w:rPr>
        <w:tab/>
      </w:r>
      <w:r>
        <w:fldChar w:fldCharType="begin"/>
      </w:r>
      <w:r w:rsidRPr="00D6749A">
        <w:rPr>
          <w:lang w:val="pt-PT"/>
        </w:rPr>
        <w:instrText xml:space="preserve"> PAGEREF _Toc390424468 \h </w:instrText>
      </w:r>
      <w:r>
        <w:fldChar w:fldCharType="separate"/>
      </w:r>
      <w:r w:rsidRPr="00D6749A">
        <w:rPr>
          <w:lang w:val="pt-PT"/>
        </w:rPr>
        <w:t>52</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bidi="en-US"/>
        </w:rPr>
        <w:t>7.2.1</w:t>
      </w:r>
      <w:r w:rsidRPr="00D6749A">
        <w:rPr>
          <w:rFonts w:asciiTheme="minorHAnsi" w:eastAsiaTheme="minorEastAsia" w:hAnsiTheme="minorHAnsi" w:cstheme="minorBidi"/>
          <w:sz w:val="22"/>
          <w:szCs w:val="22"/>
          <w:lang w:val="pt-PT"/>
        </w:rPr>
        <w:tab/>
      </w:r>
      <w:r w:rsidRPr="00D6749A">
        <w:rPr>
          <w:lang w:val="pt-PT" w:bidi="en-US"/>
        </w:rPr>
        <w:t>Pesquisar por relatórios a criar</w:t>
      </w:r>
      <w:r w:rsidRPr="00D6749A">
        <w:rPr>
          <w:lang w:val="pt-PT"/>
        </w:rPr>
        <w:tab/>
      </w:r>
      <w:r>
        <w:fldChar w:fldCharType="begin"/>
      </w:r>
      <w:r w:rsidRPr="00D6749A">
        <w:rPr>
          <w:lang w:val="pt-PT"/>
        </w:rPr>
        <w:instrText xml:space="preserve"> PAGEREF _Toc390424469 \h </w:instrText>
      </w:r>
      <w:r>
        <w:fldChar w:fldCharType="separate"/>
      </w:r>
      <w:r w:rsidRPr="00D6749A">
        <w:rPr>
          <w:lang w:val="pt-PT"/>
        </w:rPr>
        <w:t>52</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rPr>
        <w:t>7.2.2</w:t>
      </w:r>
      <w:r w:rsidRPr="00D6749A">
        <w:rPr>
          <w:rFonts w:asciiTheme="minorHAnsi" w:eastAsiaTheme="minorEastAsia" w:hAnsiTheme="minorHAnsi" w:cstheme="minorBidi"/>
          <w:sz w:val="22"/>
          <w:szCs w:val="22"/>
          <w:lang w:val="pt-PT"/>
        </w:rPr>
        <w:tab/>
      </w:r>
      <w:r w:rsidRPr="00D6749A">
        <w:rPr>
          <w:lang w:val="pt-PT" w:bidi="en-US"/>
        </w:rPr>
        <w:t xml:space="preserve">Criar </w:t>
      </w:r>
      <w:r w:rsidRPr="00D6749A">
        <w:rPr>
          <w:lang w:val="pt-PT"/>
        </w:rPr>
        <w:t>relatório</w:t>
      </w:r>
      <w:r w:rsidRPr="00D6749A">
        <w:rPr>
          <w:lang w:val="pt-PT"/>
        </w:rPr>
        <w:tab/>
      </w:r>
      <w:r>
        <w:fldChar w:fldCharType="begin"/>
      </w:r>
      <w:r w:rsidRPr="00D6749A">
        <w:rPr>
          <w:lang w:val="pt-PT"/>
        </w:rPr>
        <w:instrText xml:space="preserve"> PAGEREF _Toc390424470 \h </w:instrText>
      </w:r>
      <w:r>
        <w:fldChar w:fldCharType="separate"/>
      </w:r>
      <w:r w:rsidRPr="00D6749A">
        <w:rPr>
          <w:lang w:val="pt-PT"/>
        </w:rPr>
        <w:t>53</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bidi="en-US"/>
        </w:rPr>
        <w:t>7.2.3</w:t>
      </w:r>
      <w:r w:rsidRPr="00D6749A">
        <w:rPr>
          <w:rFonts w:asciiTheme="minorHAnsi" w:eastAsiaTheme="minorEastAsia" w:hAnsiTheme="minorHAnsi" w:cstheme="minorBidi"/>
          <w:sz w:val="22"/>
          <w:szCs w:val="22"/>
          <w:lang w:val="pt-PT"/>
        </w:rPr>
        <w:tab/>
      </w:r>
      <w:r w:rsidRPr="009D0CBF">
        <w:rPr>
          <w:lang w:val="pt-PT" w:bidi="en-US"/>
        </w:rPr>
        <w:t xml:space="preserve">Guardar o relatório em </w:t>
      </w:r>
      <w:r w:rsidRPr="009D0CBF">
        <w:rPr>
          <w:lang w:val="pt-PT"/>
        </w:rPr>
        <w:t>formato</w:t>
      </w:r>
      <w:r w:rsidRPr="009D0CBF">
        <w:rPr>
          <w:lang w:val="pt-PT" w:bidi="en-US"/>
        </w:rPr>
        <w:t xml:space="preserve"> pdf</w:t>
      </w:r>
      <w:r w:rsidRPr="00D6749A">
        <w:rPr>
          <w:lang w:val="pt-PT"/>
        </w:rPr>
        <w:tab/>
      </w:r>
      <w:r>
        <w:fldChar w:fldCharType="begin"/>
      </w:r>
      <w:r w:rsidRPr="00D6749A">
        <w:rPr>
          <w:lang w:val="pt-PT"/>
        </w:rPr>
        <w:instrText xml:space="preserve"> PAGEREF _Toc390424471 \h </w:instrText>
      </w:r>
      <w:r>
        <w:fldChar w:fldCharType="separate"/>
      </w:r>
      <w:r w:rsidRPr="00D6749A">
        <w:rPr>
          <w:lang w:val="pt-PT"/>
        </w:rPr>
        <w:t>53</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bidi="en-US"/>
        </w:rPr>
        <w:t>7.2.4</w:t>
      </w:r>
      <w:r w:rsidRPr="00D6749A">
        <w:rPr>
          <w:rFonts w:asciiTheme="minorHAnsi" w:eastAsiaTheme="minorEastAsia" w:hAnsiTheme="minorHAnsi" w:cstheme="minorBidi"/>
          <w:sz w:val="22"/>
          <w:szCs w:val="22"/>
          <w:lang w:val="pt-PT"/>
        </w:rPr>
        <w:tab/>
      </w:r>
      <w:r w:rsidRPr="009D0CBF">
        <w:rPr>
          <w:lang w:val="pt-PT" w:bidi="en-US"/>
        </w:rPr>
        <w:t xml:space="preserve">Extraindo o relatório em formato </w:t>
      </w:r>
      <w:r w:rsidRPr="009D0CBF">
        <w:rPr>
          <w:lang w:val="pt-PT"/>
        </w:rPr>
        <w:t>excel</w:t>
      </w:r>
      <w:r w:rsidRPr="00D6749A">
        <w:rPr>
          <w:lang w:val="pt-PT"/>
        </w:rPr>
        <w:tab/>
      </w:r>
      <w:r>
        <w:fldChar w:fldCharType="begin"/>
      </w:r>
      <w:r w:rsidRPr="00D6749A">
        <w:rPr>
          <w:lang w:val="pt-PT"/>
        </w:rPr>
        <w:instrText xml:space="preserve"> PAGEREF _Toc390424472 \h </w:instrText>
      </w:r>
      <w:r>
        <w:fldChar w:fldCharType="separate"/>
      </w:r>
      <w:r w:rsidRPr="00D6749A">
        <w:rPr>
          <w:lang w:val="pt-PT"/>
        </w:rPr>
        <w:t>54</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7.3</w:t>
      </w:r>
      <w:r w:rsidRPr="00D6749A">
        <w:rPr>
          <w:rFonts w:asciiTheme="minorHAnsi" w:eastAsiaTheme="minorEastAsia" w:hAnsiTheme="minorHAnsi" w:cstheme="minorBidi"/>
          <w:szCs w:val="22"/>
          <w:lang w:val="pt-PT"/>
        </w:rPr>
        <w:tab/>
      </w:r>
      <w:r w:rsidRPr="00D6749A">
        <w:rPr>
          <w:lang w:val="pt-PT"/>
        </w:rPr>
        <w:t>Utilizando tabelas de relatórios</w:t>
      </w:r>
      <w:r w:rsidRPr="00D6749A">
        <w:rPr>
          <w:lang w:val="pt-PT"/>
        </w:rPr>
        <w:tab/>
      </w:r>
      <w:r>
        <w:fldChar w:fldCharType="begin"/>
      </w:r>
      <w:r w:rsidRPr="00D6749A">
        <w:rPr>
          <w:lang w:val="pt-PT"/>
        </w:rPr>
        <w:instrText xml:space="preserve"> PAGEREF _Toc390424473 \h </w:instrText>
      </w:r>
      <w:r>
        <w:fldChar w:fldCharType="separate"/>
      </w:r>
      <w:r w:rsidRPr="00D6749A">
        <w:rPr>
          <w:lang w:val="pt-PT"/>
        </w:rPr>
        <w:t>54</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bidi="en-US"/>
        </w:rPr>
        <w:t>7.3.1</w:t>
      </w:r>
      <w:r w:rsidRPr="00D6749A">
        <w:rPr>
          <w:rFonts w:asciiTheme="minorHAnsi" w:eastAsiaTheme="minorEastAsia" w:hAnsiTheme="minorHAnsi" w:cstheme="minorBidi"/>
          <w:sz w:val="22"/>
          <w:szCs w:val="22"/>
          <w:lang w:val="pt-PT"/>
        </w:rPr>
        <w:tab/>
      </w:r>
      <w:r w:rsidRPr="00D6749A">
        <w:rPr>
          <w:lang w:val="pt-PT" w:bidi="en-US"/>
        </w:rPr>
        <w:t>Acesso às tabelas de relatório</w:t>
      </w:r>
      <w:r w:rsidRPr="00D6749A">
        <w:rPr>
          <w:lang w:val="pt-PT"/>
        </w:rPr>
        <w:tab/>
      </w:r>
      <w:r>
        <w:fldChar w:fldCharType="begin"/>
      </w:r>
      <w:r w:rsidRPr="00D6749A">
        <w:rPr>
          <w:lang w:val="pt-PT"/>
        </w:rPr>
        <w:instrText xml:space="preserve"> PAGEREF _Toc390424474 \h </w:instrText>
      </w:r>
      <w:r>
        <w:fldChar w:fldCharType="separate"/>
      </w:r>
      <w:r w:rsidRPr="00D6749A">
        <w:rPr>
          <w:lang w:val="pt-PT"/>
        </w:rPr>
        <w:t>54</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7.4</w:t>
      </w:r>
      <w:r w:rsidRPr="00D6749A">
        <w:rPr>
          <w:rFonts w:asciiTheme="minorHAnsi" w:eastAsiaTheme="minorEastAsia" w:hAnsiTheme="minorHAnsi" w:cstheme="minorBidi"/>
          <w:szCs w:val="22"/>
          <w:lang w:val="pt-PT"/>
        </w:rPr>
        <w:tab/>
      </w:r>
      <w:r w:rsidRPr="009D0CBF">
        <w:rPr>
          <w:lang w:val="pt-PT"/>
        </w:rPr>
        <w:t>Utilizando relatórios de conjuntos de dados</w:t>
      </w:r>
      <w:r w:rsidRPr="00D6749A">
        <w:rPr>
          <w:lang w:val="pt-PT"/>
        </w:rPr>
        <w:tab/>
      </w:r>
      <w:r>
        <w:fldChar w:fldCharType="begin"/>
      </w:r>
      <w:r w:rsidRPr="00D6749A">
        <w:rPr>
          <w:lang w:val="pt-PT"/>
        </w:rPr>
        <w:instrText xml:space="preserve"> PAGEREF _Toc390424475 \h </w:instrText>
      </w:r>
      <w:r>
        <w:fldChar w:fldCharType="separate"/>
      </w:r>
      <w:r w:rsidRPr="00D6749A">
        <w:rPr>
          <w:lang w:val="pt-PT"/>
        </w:rPr>
        <w:t>55</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rPr>
        <w:t>7.4.1</w:t>
      </w:r>
      <w:r w:rsidRPr="00D6749A">
        <w:rPr>
          <w:rFonts w:asciiTheme="minorHAnsi" w:eastAsiaTheme="minorEastAsia" w:hAnsiTheme="minorHAnsi" w:cstheme="minorBidi"/>
          <w:sz w:val="22"/>
          <w:szCs w:val="22"/>
          <w:lang w:val="pt-PT"/>
        </w:rPr>
        <w:tab/>
      </w:r>
      <w:r w:rsidRPr="00D6749A">
        <w:rPr>
          <w:lang w:val="pt-PT"/>
        </w:rPr>
        <w:t>Inserir e partilhar comentário</w:t>
      </w:r>
      <w:r w:rsidRPr="00D6749A">
        <w:rPr>
          <w:lang w:val="pt-PT"/>
        </w:rPr>
        <w:tab/>
      </w:r>
      <w:r>
        <w:fldChar w:fldCharType="begin"/>
      </w:r>
      <w:r w:rsidRPr="00D6749A">
        <w:rPr>
          <w:lang w:val="pt-PT"/>
        </w:rPr>
        <w:instrText xml:space="preserve"> PAGEREF _Toc390424476 \h </w:instrText>
      </w:r>
      <w:r>
        <w:fldChar w:fldCharType="separate"/>
      </w:r>
      <w:r w:rsidRPr="00D6749A">
        <w:rPr>
          <w:lang w:val="pt-PT"/>
        </w:rPr>
        <w:t>56</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7.5</w:t>
      </w:r>
      <w:r w:rsidRPr="00D6749A">
        <w:rPr>
          <w:rFonts w:asciiTheme="minorHAnsi" w:eastAsiaTheme="minorEastAsia" w:hAnsiTheme="minorHAnsi" w:cstheme="minorBidi"/>
          <w:szCs w:val="22"/>
          <w:lang w:val="pt-PT"/>
        </w:rPr>
        <w:tab/>
      </w:r>
      <w:r w:rsidRPr="00D6749A">
        <w:rPr>
          <w:lang w:val="pt-PT"/>
        </w:rPr>
        <w:t>Passos subsequentes</w:t>
      </w:r>
      <w:r w:rsidRPr="00D6749A">
        <w:rPr>
          <w:lang w:val="pt-PT"/>
        </w:rPr>
        <w:tab/>
      </w:r>
      <w:r>
        <w:fldChar w:fldCharType="begin"/>
      </w:r>
      <w:r w:rsidRPr="00D6749A">
        <w:rPr>
          <w:lang w:val="pt-PT"/>
        </w:rPr>
        <w:instrText xml:space="preserve"> PAGEREF _Toc390424477 \h </w:instrText>
      </w:r>
      <w:r>
        <w:fldChar w:fldCharType="separate"/>
      </w:r>
      <w:r w:rsidRPr="00D6749A">
        <w:rPr>
          <w:lang w:val="pt-PT"/>
        </w:rPr>
        <w:t>57</w:t>
      </w:r>
      <w:r>
        <w:fldChar w:fldCharType="end"/>
      </w:r>
    </w:p>
    <w:p w:rsidR="00D6749A" w:rsidRPr="00D6749A" w:rsidRDefault="00D6749A">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9D0CBF">
        <w:rPr>
          <w:noProof/>
          <w:lang w:val="pt-PT"/>
        </w:rPr>
        <w:t>8</w:t>
      </w:r>
      <w:r w:rsidRPr="00D6749A">
        <w:rPr>
          <w:rFonts w:asciiTheme="minorHAnsi" w:eastAsiaTheme="minorEastAsia" w:hAnsiTheme="minorHAnsi" w:cstheme="minorBidi"/>
          <w:noProof/>
          <w:color w:val="auto"/>
          <w:sz w:val="22"/>
          <w:szCs w:val="22"/>
          <w:lang w:val="pt-PT"/>
        </w:rPr>
        <w:tab/>
      </w:r>
      <w:r w:rsidRPr="009D0CBF">
        <w:rPr>
          <w:noProof/>
          <w:lang w:val="pt-PT"/>
        </w:rPr>
        <w:t>Pilotagem de Nova Ficha</w:t>
      </w:r>
      <w:r w:rsidRPr="00D6749A">
        <w:rPr>
          <w:noProof/>
          <w:lang w:val="pt-PT"/>
        </w:rPr>
        <w:tab/>
      </w:r>
      <w:r>
        <w:rPr>
          <w:noProof/>
        </w:rPr>
        <w:fldChar w:fldCharType="begin"/>
      </w:r>
      <w:r w:rsidRPr="00D6749A">
        <w:rPr>
          <w:noProof/>
          <w:lang w:val="pt-PT"/>
        </w:rPr>
        <w:instrText xml:space="preserve"> PAGEREF _Toc390424478 \h </w:instrText>
      </w:r>
      <w:r>
        <w:rPr>
          <w:noProof/>
        </w:rPr>
      </w:r>
      <w:r>
        <w:rPr>
          <w:noProof/>
        </w:rPr>
        <w:fldChar w:fldCharType="separate"/>
      </w:r>
      <w:r w:rsidRPr="00D6749A">
        <w:rPr>
          <w:noProof/>
          <w:lang w:val="pt-PT"/>
        </w:rPr>
        <w:t>58</w:t>
      </w:r>
      <w:r>
        <w:rPr>
          <w:noProof/>
        </w:rP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8.1</w:t>
      </w:r>
      <w:r w:rsidRPr="00D6749A">
        <w:rPr>
          <w:rFonts w:asciiTheme="minorHAnsi" w:eastAsiaTheme="minorEastAsia" w:hAnsiTheme="minorHAnsi" w:cstheme="minorBidi"/>
          <w:szCs w:val="22"/>
          <w:lang w:val="pt-PT"/>
        </w:rPr>
        <w:tab/>
      </w:r>
      <w:r w:rsidRPr="009D0CBF">
        <w:rPr>
          <w:lang w:val="pt-PT"/>
        </w:rPr>
        <w:t>Resumo do processo &amp; fluxograma</w:t>
      </w:r>
      <w:r w:rsidRPr="00D6749A">
        <w:rPr>
          <w:lang w:val="pt-PT"/>
        </w:rPr>
        <w:tab/>
      </w:r>
      <w:r>
        <w:fldChar w:fldCharType="begin"/>
      </w:r>
      <w:r w:rsidRPr="00D6749A">
        <w:rPr>
          <w:lang w:val="pt-PT"/>
        </w:rPr>
        <w:instrText xml:space="preserve"> PAGEREF _Toc390424479 \h </w:instrText>
      </w:r>
      <w:r>
        <w:fldChar w:fldCharType="separate"/>
      </w:r>
      <w:r w:rsidRPr="00D6749A">
        <w:rPr>
          <w:lang w:val="pt-PT"/>
        </w:rPr>
        <w:t>58</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8.2</w:t>
      </w:r>
      <w:r w:rsidRPr="00D6749A">
        <w:rPr>
          <w:rFonts w:asciiTheme="minorHAnsi" w:eastAsiaTheme="minorEastAsia" w:hAnsiTheme="minorHAnsi" w:cstheme="minorBidi"/>
          <w:szCs w:val="22"/>
          <w:lang w:val="pt-PT"/>
        </w:rPr>
        <w:tab/>
      </w:r>
      <w:r w:rsidRPr="00D6749A">
        <w:rPr>
          <w:lang w:val="pt-PT"/>
        </w:rPr>
        <w:t>Importar as configurações</w:t>
      </w:r>
      <w:r w:rsidRPr="00D6749A">
        <w:rPr>
          <w:lang w:val="pt-PT"/>
        </w:rPr>
        <w:tab/>
      </w:r>
      <w:r>
        <w:fldChar w:fldCharType="begin"/>
      </w:r>
      <w:r w:rsidRPr="00D6749A">
        <w:rPr>
          <w:lang w:val="pt-PT"/>
        </w:rPr>
        <w:instrText xml:space="preserve"> PAGEREF _Toc390424480 \h </w:instrText>
      </w:r>
      <w:r>
        <w:fldChar w:fldCharType="separate"/>
      </w:r>
      <w:r w:rsidRPr="00D6749A">
        <w:rPr>
          <w:lang w:val="pt-PT"/>
        </w:rPr>
        <w:t>61</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8.3</w:t>
      </w:r>
      <w:r w:rsidRPr="00D6749A">
        <w:rPr>
          <w:rFonts w:asciiTheme="minorHAnsi" w:eastAsiaTheme="minorEastAsia" w:hAnsiTheme="minorHAnsi" w:cstheme="minorBidi"/>
          <w:szCs w:val="22"/>
          <w:lang w:val="pt-PT"/>
        </w:rPr>
        <w:tab/>
      </w:r>
      <w:r w:rsidRPr="009D0CBF">
        <w:rPr>
          <w:lang w:val="pt-PT"/>
        </w:rPr>
        <w:t>Exportar as fichas / formulários (imprimir ficha)</w:t>
      </w:r>
      <w:r w:rsidRPr="00D6749A">
        <w:rPr>
          <w:lang w:val="pt-PT"/>
        </w:rPr>
        <w:tab/>
      </w:r>
      <w:r>
        <w:fldChar w:fldCharType="begin"/>
      </w:r>
      <w:r w:rsidRPr="00D6749A">
        <w:rPr>
          <w:lang w:val="pt-PT"/>
        </w:rPr>
        <w:instrText xml:space="preserve"> PAGEREF _Toc390424481 \h </w:instrText>
      </w:r>
      <w:r>
        <w:fldChar w:fldCharType="separate"/>
      </w:r>
      <w:r w:rsidRPr="00D6749A">
        <w:rPr>
          <w:lang w:val="pt-PT"/>
        </w:rPr>
        <w:t>61</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8.4</w:t>
      </w:r>
      <w:r w:rsidRPr="00D6749A">
        <w:rPr>
          <w:rFonts w:asciiTheme="minorHAnsi" w:eastAsiaTheme="minorEastAsia" w:hAnsiTheme="minorHAnsi" w:cstheme="minorBidi"/>
          <w:szCs w:val="22"/>
          <w:lang w:val="pt-PT"/>
        </w:rPr>
        <w:tab/>
      </w:r>
      <w:r w:rsidRPr="00D6749A">
        <w:rPr>
          <w:lang w:val="pt-PT"/>
        </w:rPr>
        <w:t>Passos subsequentes</w:t>
      </w:r>
      <w:r w:rsidRPr="00D6749A">
        <w:rPr>
          <w:lang w:val="pt-PT"/>
        </w:rPr>
        <w:tab/>
      </w:r>
      <w:r>
        <w:fldChar w:fldCharType="begin"/>
      </w:r>
      <w:r w:rsidRPr="00D6749A">
        <w:rPr>
          <w:lang w:val="pt-PT"/>
        </w:rPr>
        <w:instrText xml:space="preserve"> PAGEREF _Toc390424482 \h </w:instrText>
      </w:r>
      <w:r>
        <w:fldChar w:fldCharType="separate"/>
      </w:r>
      <w:r w:rsidRPr="00D6749A">
        <w:rPr>
          <w:lang w:val="pt-PT"/>
        </w:rPr>
        <w:t>62</w:t>
      </w:r>
      <w:r>
        <w:fldChar w:fldCharType="end"/>
      </w:r>
    </w:p>
    <w:p w:rsidR="00D6749A" w:rsidRPr="00D6749A" w:rsidRDefault="00D6749A">
      <w:pPr>
        <w:pStyle w:val="TOC1"/>
        <w:tabs>
          <w:tab w:val="left" w:pos="680"/>
          <w:tab w:val="right" w:leader="dot" w:pos="9737"/>
        </w:tabs>
        <w:rPr>
          <w:rFonts w:asciiTheme="minorHAnsi" w:eastAsiaTheme="minorEastAsia" w:hAnsiTheme="minorHAnsi" w:cstheme="minorBidi"/>
          <w:noProof/>
          <w:color w:val="auto"/>
          <w:sz w:val="22"/>
          <w:szCs w:val="22"/>
          <w:lang w:val="pt-PT"/>
        </w:rPr>
      </w:pPr>
      <w:r w:rsidRPr="009D0CBF">
        <w:rPr>
          <w:noProof/>
          <w:lang w:val="pt-PT"/>
        </w:rPr>
        <w:t>9</w:t>
      </w:r>
      <w:r w:rsidRPr="00D6749A">
        <w:rPr>
          <w:rFonts w:asciiTheme="minorHAnsi" w:eastAsiaTheme="minorEastAsia" w:hAnsiTheme="minorHAnsi" w:cstheme="minorBidi"/>
          <w:noProof/>
          <w:color w:val="auto"/>
          <w:sz w:val="22"/>
          <w:szCs w:val="22"/>
          <w:lang w:val="pt-PT"/>
        </w:rPr>
        <w:tab/>
      </w:r>
      <w:r w:rsidRPr="009D0CBF">
        <w:rPr>
          <w:noProof/>
          <w:lang w:val="pt-PT"/>
        </w:rPr>
        <w:t>Generalidades</w:t>
      </w:r>
      <w:r w:rsidRPr="00D6749A">
        <w:rPr>
          <w:noProof/>
          <w:lang w:val="pt-PT"/>
        </w:rPr>
        <w:tab/>
      </w:r>
      <w:r>
        <w:rPr>
          <w:noProof/>
        </w:rPr>
        <w:fldChar w:fldCharType="begin"/>
      </w:r>
      <w:r w:rsidRPr="00D6749A">
        <w:rPr>
          <w:noProof/>
          <w:lang w:val="pt-PT"/>
        </w:rPr>
        <w:instrText xml:space="preserve"> PAGEREF _Toc390424483 \h </w:instrText>
      </w:r>
      <w:r>
        <w:rPr>
          <w:noProof/>
        </w:rPr>
      </w:r>
      <w:r>
        <w:rPr>
          <w:noProof/>
        </w:rPr>
        <w:fldChar w:fldCharType="separate"/>
      </w:r>
      <w:r w:rsidRPr="00D6749A">
        <w:rPr>
          <w:noProof/>
          <w:lang w:val="pt-PT"/>
        </w:rPr>
        <w:t>63</w:t>
      </w:r>
      <w:r>
        <w:rPr>
          <w:noProof/>
        </w:rP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9.1</w:t>
      </w:r>
      <w:r w:rsidRPr="00D6749A">
        <w:rPr>
          <w:rFonts w:asciiTheme="minorHAnsi" w:eastAsiaTheme="minorEastAsia" w:hAnsiTheme="minorHAnsi" w:cstheme="minorBidi"/>
          <w:szCs w:val="22"/>
          <w:lang w:val="pt-PT"/>
        </w:rPr>
        <w:tab/>
      </w:r>
      <w:r w:rsidRPr="00D6749A">
        <w:rPr>
          <w:lang w:val="pt-PT"/>
        </w:rPr>
        <w:t>Primeiros passos</w:t>
      </w:r>
      <w:r w:rsidRPr="00D6749A">
        <w:rPr>
          <w:lang w:val="pt-PT"/>
        </w:rPr>
        <w:tab/>
      </w:r>
      <w:r>
        <w:fldChar w:fldCharType="begin"/>
      </w:r>
      <w:r w:rsidRPr="00D6749A">
        <w:rPr>
          <w:lang w:val="pt-PT"/>
        </w:rPr>
        <w:instrText xml:space="preserve"> PAGEREF _Toc390424484 \h </w:instrText>
      </w:r>
      <w:r>
        <w:fldChar w:fldCharType="separate"/>
      </w:r>
      <w:r w:rsidRPr="00D6749A">
        <w:rPr>
          <w:lang w:val="pt-PT"/>
        </w:rPr>
        <w:t>63</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rPr>
        <w:t>9.1.1</w:t>
      </w:r>
      <w:r w:rsidRPr="00D6749A">
        <w:rPr>
          <w:rFonts w:asciiTheme="minorHAnsi" w:eastAsiaTheme="minorEastAsia" w:hAnsiTheme="minorHAnsi" w:cstheme="minorBidi"/>
          <w:sz w:val="22"/>
          <w:szCs w:val="22"/>
          <w:lang w:val="pt-PT"/>
        </w:rPr>
        <w:tab/>
      </w:r>
      <w:r w:rsidRPr="00D6749A">
        <w:rPr>
          <w:lang w:val="pt-PT"/>
        </w:rPr>
        <w:t>Requisitos da máquina</w:t>
      </w:r>
      <w:r w:rsidRPr="00D6749A">
        <w:rPr>
          <w:lang w:val="pt-PT"/>
        </w:rPr>
        <w:tab/>
      </w:r>
      <w:r>
        <w:fldChar w:fldCharType="begin"/>
      </w:r>
      <w:r w:rsidRPr="00D6749A">
        <w:rPr>
          <w:lang w:val="pt-PT"/>
        </w:rPr>
        <w:instrText xml:space="preserve"> PAGEREF _Toc390424485 \h </w:instrText>
      </w:r>
      <w:r>
        <w:fldChar w:fldCharType="separate"/>
      </w:r>
      <w:r w:rsidRPr="00D6749A">
        <w:rPr>
          <w:lang w:val="pt-PT"/>
        </w:rPr>
        <w:t>63</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9.1.2</w:t>
      </w:r>
      <w:r w:rsidRPr="00D6749A">
        <w:rPr>
          <w:rFonts w:asciiTheme="minorHAnsi" w:eastAsiaTheme="minorEastAsia" w:hAnsiTheme="minorHAnsi" w:cstheme="minorBidi"/>
          <w:sz w:val="22"/>
          <w:szCs w:val="22"/>
          <w:lang w:val="pt-PT"/>
        </w:rPr>
        <w:tab/>
      </w:r>
      <w:r w:rsidRPr="009D0CBF">
        <w:rPr>
          <w:lang w:val="pt-PT"/>
        </w:rPr>
        <w:t>Descarregar e instalar o google chrome</w:t>
      </w:r>
      <w:r w:rsidRPr="00D6749A">
        <w:rPr>
          <w:lang w:val="pt-PT"/>
        </w:rPr>
        <w:tab/>
      </w:r>
      <w:r>
        <w:fldChar w:fldCharType="begin"/>
      </w:r>
      <w:r w:rsidRPr="00D6749A">
        <w:rPr>
          <w:lang w:val="pt-PT"/>
        </w:rPr>
        <w:instrText xml:space="preserve"> PAGEREF _Toc390424486 \h </w:instrText>
      </w:r>
      <w:r>
        <w:fldChar w:fldCharType="separate"/>
      </w:r>
      <w:r w:rsidRPr="00D6749A">
        <w:rPr>
          <w:lang w:val="pt-PT"/>
        </w:rPr>
        <w:t>63</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9.1.3</w:t>
      </w:r>
      <w:r w:rsidRPr="00D6749A">
        <w:rPr>
          <w:rFonts w:asciiTheme="minorHAnsi" w:eastAsiaTheme="minorEastAsia" w:hAnsiTheme="minorHAnsi" w:cstheme="minorBidi"/>
          <w:sz w:val="22"/>
          <w:szCs w:val="22"/>
          <w:lang w:val="pt-PT"/>
        </w:rPr>
        <w:tab/>
      </w:r>
      <w:r w:rsidRPr="009D0CBF">
        <w:rPr>
          <w:lang w:val="pt-PT"/>
        </w:rPr>
        <w:t>Instalação do SIS-MA nas máquinas em modo offline</w:t>
      </w:r>
      <w:r w:rsidRPr="00D6749A">
        <w:rPr>
          <w:lang w:val="pt-PT"/>
        </w:rPr>
        <w:tab/>
      </w:r>
      <w:r>
        <w:fldChar w:fldCharType="begin"/>
      </w:r>
      <w:r w:rsidRPr="00D6749A">
        <w:rPr>
          <w:lang w:val="pt-PT"/>
        </w:rPr>
        <w:instrText xml:space="preserve"> PAGEREF _Toc390424487 \h </w:instrText>
      </w:r>
      <w:r>
        <w:fldChar w:fldCharType="separate"/>
      </w:r>
      <w:r w:rsidRPr="00D6749A">
        <w:rPr>
          <w:lang w:val="pt-PT"/>
        </w:rPr>
        <w:t>63</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9.1.4</w:t>
      </w:r>
      <w:r w:rsidRPr="00D6749A">
        <w:rPr>
          <w:rFonts w:asciiTheme="minorHAnsi" w:eastAsiaTheme="minorEastAsia" w:hAnsiTheme="minorHAnsi" w:cstheme="minorBidi"/>
          <w:sz w:val="22"/>
          <w:szCs w:val="22"/>
          <w:lang w:val="pt-PT"/>
        </w:rPr>
        <w:tab/>
      </w:r>
      <w:r w:rsidRPr="009D0CBF">
        <w:rPr>
          <w:lang w:val="pt-PT"/>
        </w:rPr>
        <w:t>Actualização da base de dados do SIS-MA offline.</w:t>
      </w:r>
      <w:r w:rsidRPr="00D6749A">
        <w:rPr>
          <w:lang w:val="pt-PT"/>
        </w:rPr>
        <w:tab/>
      </w:r>
      <w:r>
        <w:fldChar w:fldCharType="begin"/>
      </w:r>
      <w:r w:rsidRPr="00D6749A">
        <w:rPr>
          <w:lang w:val="pt-PT"/>
        </w:rPr>
        <w:instrText xml:space="preserve"> PAGEREF _Toc390424488 \h </w:instrText>
      </w:r>
      <w:r>
        <w:fldChar w:fldCharType="separate"/>
      </w:r>
      <w:r w:rsidRPr="00D6749A">
        <w:rPr>
          <w:lang w:val="pt-PT"/>
        </w:rPr>
        <w:t>68</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9.1.5</w:t>
      </w:r>
      <w:r w:rsidRPr="00D6749A">
        <w:rPr>
          <w:rFonts w:asciiTheme="minorHAnsi" w:eastAsiaTheme="minorEastAsia" w:hAnsiTheme="minorHAnsi" w:cstheme="minorBidi"/>
          <w:sz w:val="22"/>
          <w:szCs w:val="22"/>
          <w:lang w:val="pt-PT"/>
        </w:rPr>
        <w:tab/>
      </w:r>
      <w:r w:rsidRPr="009D0CBF">
        <w:rPr>
          <w:lang w:val="pt-PT"/>
        </w:rPr>
        <w:t>Acesso e log in ao SIS-MA</w:t>
      </w:r>
      <w:r w:rsidRPr="00D6749A">
        <w:rPr>
          <w:lang w:val="pt-PT"/>
        </w:rPr>
        <w:tab/>
      </w:r>
      <w:r>
        <w:fldChar w:fldCharType="begin"/>
      </w:r>
      <w:r w:rsidRPr="00D6749A">
        <w:rPr>
          <w:lang w:val="pt-PT"/>
        </w:rPr>
        <w:instrText xml:space="preserve"> PAGEREF _Toc390424489 \h </w:instrText>
      </w:r>
      <w:r>
        <w:fldChar w:fldCharType="separate"/>
      </w:r>
      <w:r w:rsidRPr="00D6749A">
        <w:rPr>
          <w:lang w:val="pt-PT"/>
        </w:rPr>
        <w:t>68</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rPr>
        <w:t>9.1.6</w:t>
      </w:r>
      <w:r w:rsidRPr="00D6749A">
        <w:rPr>
          <w:rFonts w:asciiTheme="minorHAnsi" w:eastAsiaTheme="minorEastAsia" w:hAnsiTheme="minorHAnsi" w:cstheme="minorBidi"/>
          <w:sz w:val="22"/>
          <w:szCs w:val="22"/>
          <w:lang w:val="pt-PT"/>
        </w:rPr>
        <w:tab/>
      </w:r>
      <w:r w:rsidRPr="00D6749A">
        <w:rPr>
          <w:lang w:val="pt-PT"/>
        </w:rPr>
        <w:t>Redefinir senha de utilizador</w:t>
      </w:r>
      <w:r w:rsidRPr="00D6749A">
        <w:rPr>
          <w:lang w:val="pt-PT"/>
        </w:rPr>
        <w:tab/>
      </w:r>
      <w:r>
        <w:fldChar w:fldCharType="begin"/>
      </w:r>
      <w:r w:rsidRPr="00D6749A">
        <w:rPr>
          <w:lang w:val="pt-PT"/>
        </w:rPr>
        <w:instrText xml:space="preserve"> PAGEREF _Toc390424490 \h </w:instrText>
      </w:r>
      <w:r>
        <w:fldChar w:fldCharType="separate"/>
      </w:r>
      <w:r w:rsidRPr="00D6749A">
        <w:rPr>
          <w:lang w:val="pt-PT"/>
        </w:rPr>
        <w:t>69</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rPr>
        <w:t>9.1.7</w:t>
      </w:r>
      <w:r w:rsidRPr="00D6749A">
        <w:rPr>
          <w:rFonts w:asciiTheme="minorHAnsi" w:eastAsiaTheme="minorEastAsia" w:hAnsiTheme="minorHAnsi" w:cstheme="minorBidi"/>
          <w:sz w:val="22"/>
          <w:szCs w:val="22"/>
          <w:lang w:val="pt-PT"/>
        </w:rPr>
        <w:tab/>
      </w:r>
      <w:r w:rsidRPr="00D6749A">
        <w:rPr>
          <w:lang w:val="pt-PT"/>
        </w:rPr>
        <w:t>Painel de controlo</w:t>
      </w:r>
      <w:r w:rsidRPr="00D6749A">
        <w:rPr>
          <w:lang w:val="pt-PT"/>
        </w:rPr>
        <w:tab/>
      </w:r>
      <w:r>
        <w:fldChar w:fldCharType="begin"/>
      </w:r>
      <w:r w:rsidRPr="00D6749A">
        <w:rPr>
          <w:lang w:val="pt-PT"/>
        </w:rPr>
        <w:instrText xml:space="preserve"> PAGEREF _Toc390424491 \h </w:instrText>
      </w:r>
      <w:r>
        <w:fldChar w:fldCharType="separate"/>
      </w:r>
      <w:r w:rsidRPr="00D6749A">
        <w:rPr>
          <w:lang w:val="pt-PT"/>
        </w:rPr>
        <w:t>72</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9.1.8</w:t>
      </w:r>
      <w:r w:rsidRPr="00D6749A">
        <w:rPr>
          <w:rFonts w:asciiTheme="minorHAnsi" w:eastAsiaTheme="minorEastAsia" w:hAnsiTheme="minorHAnsi" w:cstheme="minorBidi"/>
          <w:sz w:val="22"/>
          <w:szCs w:val="22"/>
          <w:lang w:val="pt-PT"/>
        </w:rPr>
        <w:tab/>
      </w:r>
      <w:r w:rsidRPr="009D0CBF">
        <w:rPr>
          <w:lang w:val="pt-PT"/>
        </w:rPr>
        <w:t>Sair do SIS-MA (log out)</w:t>
      </w:r>
      <w:r w:rsidRPr="00D6749A">
        <w:rPr>
          <w:lang w:val="pt-PT"/>
        </w:rPr>
        <w:tab/>
      </w:r>
      <w:r>
        <w:fldChar w:fldCharType="begin"/>
      </w:r>
      <w:r w:rsidRPr="00D6749A">
        <w:rPr>
          <w:lang w:val="pt-PT"/>
        </w:rPr>
        <w:instrText xml:space="preserve"> PAGEREF _Toc390424492 \h </w:instrText>
      </w:r>
      <w:r>
        <w:fldChar w:fldCharType="separate"/>
      </w:r>
      <w:r w:rsidRPr="00D6749A">
        <w:rPr>
          <w:lang w:val="pt-PT"/>
        </w:rPr>
        <w:t>75</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9.2</w:t>
      </w:r>
      <w:r w:rsidRPr="00D6749A">
        <w:rPr>
          <w:rFonts w:asciiTheme="minorHAnsi" w:eastAsiaTheme="minorEastAsia" w:hAnsiTheme="minorHAnsi" w:cstheme="minorBidi"/>
          <w:szCs w:val="22"/>
          <w:lang w:val="pt-PT"/>
        </w:rPr>
        <w:tab/>
      </w:r>
      <w:r w:rsidRPr="00D6749A">
        <w:rPr>
          <w:lang w:val="pt-PT"/>
        </w:rPr>
        <w:t>Utilizando o visualizador de dados</w:t>
      </w:r>
      <w:r w:rsidRPr="00D6749A">
        <w:rPr>
          <w:lang w:val="pt-PT"/>
        </w:rPr>
        <w:tab/>
      </w:r>
      <w:r>
        <w:fldChar w:fldCharType="begin"/>
      </w:r>
      <w:r w:rsidRPr="00D6749A">
        <w:rPr>
          <w:lang w:val="pt-PT"/>
        </w:rPr>
        <w:instrText xml:space="preserve"> PAGEREF _Toc390424493 \h </w:instrText>
      </w:r>
      <w:r>
        <w:fldChar w:fldCharType="separate"/>
      </w:r>
      <w:r w:rsidRPr="00D6749A">
        <w:rPr>
          <w:lang w:val="pt-PT"/>
        </w:rPr>
        <w:t>75</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bidi="en-US"/>
        </w:rPr>
        <w:t>9.2.1</w:t>
      </w:r>
      <w:r w:rsidRPr="00D6749A">
        <w:rPr>
          <w:rFonts w:asciiTheme="minorHAnsi" w:eastAsiaTheme="minorEastAsia" w:hAnsiTheme="minorHAnsi" w:cstheme="minorBidi"/>
          <w:sz w:val="22"/>
          <w:szCs w:val="22"/>
          <w:lang w:val="pt-PT"/>
        </w:rPr>
        <w:tab/>
      </w:r>
      <w:r w:rsidRPr="009D0CBF">
        <w:rPr>
          <w:lang w:val="pt-PT" w:bidi="en-US"/>
        </w:rPr>
        <w:t xml:space="preserve">Um olhar sobre o </w:t>
      </w:r>
      <w:r w:rsidRPr="009D0CBF">
        <w:rPr>
          <w:lang w:val="pt-PT"/>
        </w:rPr>
        <w:t>visualizador</w:t>
      </w:r>
      <w:r w:rsidRPr="009D0CBF">
        <w:rPr>
          <w:lang w:val="pt-PT" w:bidi="en-US"/>
        </w:rPr>
        <w:t xml:space="preserve"> de dados</w:t>
      </w:r>
      <w:r w:rsidRPr="00D6749A">
        <w:rPr>
          <w:lang w:val="pt-PT"/>
        </w:rPr>
        <w:tab/>
      </w:r>
      <w:r>
        <w:fldChar w:fldCharType="begin"/>
      </w:r>
      <w:r w:rsidRPr="00D6749A">
        <w:rPr>
          <w:lang w:val="pt-PT"/>
        </w:rPr>
        <w:instrText xml:space="preserve"> PAGEREF _Toc390424494 \h </w:instrText>
      </w:r>
      <w:r>
        <w:fldChar w:fldCharType="separate"/>
      </w:r>
      <w:r w:rsidRPr="00D6749A">
        <w:rPr>
          <w:lang w:val="pt-PT"/>
        </w:rPr>
        <w:t>75</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rPr>
        <w:t>9.2.2</w:t>
      </w:r>
      <w:r w:rsidRPr="00D6749A">
        <w:rPr>
          <w:rFonts w:asciiTheme="minorHAnsi" w:eastAsiaTheme="minorEastAsia" w:hAnsiTheme="minorHAnsi" w:cstheme="minorBidi"/>
          <w:sz w:val="22"/>
          <w:szCs w:val="22"/>
          <w:lang w:val="pt-PT"/>
        </w:rPr>
        <w:tab/>
      </w:r>
      <w:r w:rsidRPr="00D6749A">
        <w:rPr>
          <w:lang w:val="pt-PT"/>
        </w:rPr>
        <w:t>Mostrando um gráfico</w:t>
      </w:r>
      <w:r w:rsidRPr="00D6749A">
        <w:rPr>
          <w:lang w:val="pt-PT"/>
        </w:rPr>
        <w:tab/>
      </w:r>
      <w:r>
        <w:fldChar w:fldCharType="begin"/>
      </w:r>
      <w:r w:rsidRPr="00D6749A">
        <w:rPr>
          <w:lang w:val="pt-PT"/>
        </w:rPr>
        <w:instrText xml:space="preserve"> PAGEREF _Toc390424495 \h </w:instrText>
      </w:r>
      <w:r>
        <w:fldChar w:fldCharType="separate"/>
      </w:r>
      <w:r w:rsidRPr="00D6749A">
        <w:rPr>
          <w:lang w:val="pt-PT"/>
        </w:rPr>
        <w:t>76</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bidi="en-US"/>
        </w:rPr>
        <w:lastRenderedPageBreak/>
        <w:t>9.2.3</w:t>
      </w:r>
      <w:r w:rsidRPr="00D6749A">
        <w:rPr>
          <w:rFonts w:asciiTheme="minorHAnsi" w:eastAsiaTheme="minorEastAsia" w:hAnsiTheme="minorHAnsi" w:cstheme="minorBidi"/>
          <w:sz w:val="22"/>
          <w:szCs w:val="22"/>
          <w:lang w:val="pt-PT"/>
        </w:rPr>
        <w:tab/>
      </w:r>
      <w:r w:rsidRPr="00D6749A">
        <w:rPr>
          <w:lang w:val="pt-PT" w:bidi="en-US"/>
        </w:rPr>
        <w:t>Seleccionando o tipo de gráfico</w:t>
      </w:r>
      <w:r w:rsidRPr="00D6749A">
        <w:rPr>
          <w:lang w:val="pt-PT"/>
        </w:rPr>
        <w:tab/>
      </w:r>
      <w:r>
        <w:fldChar w:fldCharType="begin"/>
      </w:r>
      <w:r w:rsidRPr="00D6749A">
        <w:rPr>
          <w:lang w:val="pt-PT"/>
        </w:rPr>
        <w:instrText xml:space="preserve"> PAGEREF _Toc390424496 \h </w:instrText>
      </w:r>
      <w:r>
        <w:fldChar w:fldCharType="separate"/>
      </w:r>
      <w:r w:rsidRPr="00D6749A">
        <w:rPr>
          <w:lang w:val="pt-PT"/>
        </w:rPr>
        <w:t>76</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bidi="en-US"/>
        </w:rPr>
        <w:t>9.2.4</w:t>
      </w:r>
      <w:r w:rsidRPr="00D6749A">
        <w:rPr>
          <w:rFonts w:asciiTheme="minorHAnsi" w:eastAsiaTheme="minorEastAsia" w:hAnsiTheme="minorHAnsi" w:cstheme="minorBidi"/>
          <w:sz w:val="22"/>
          <w:szCs w:val="22"/>
          <w:lang w:val="pt-PT"/>
        </w:rPr>
        <w:tab/>
      </w:r>
      <w:r w:rsidRPr="00D6749A">
        <w:rPr>
          <w:lang w:val="pt-PT" w:bidi="en-US"/>
        </w:rPr>
        <w:t xml:space="preserve">Seleccionando séries, </w:t>
      </w:r>
      <w:r w:rsidRPr="00D6749A">
        <w:rPr>
          <w:lang w:val="pt-PT"/>
        </w:rPr>
        <w:t>categorias</w:t>
      </w:r>
      <w:r w:rsidRPr="00D6749A">
        <w:rPr>
          <w:lang w:val="pt-PT" w:bidi="en-US"/>
        </w:rPr>
        <w:t xml:space="preserve"> e filtros</w:t>
      </w:r>
      <w:r w:rsidRPr="00D6749A">
        <w:rPr>
          <w:lang w:val="pt-PT"/>
        </w:rPr>
        <w:tab/>
      </w:r>
      <w:r>
        <w:fldChar w:fldCharType="begin"/>
      </w:r>
      <w:r w:rsidRPr="00D6749A">
        <w:rPr>
          <w:lang w:val="pt-PT"/>
        </w:rPr>
        <w:instrText xml:space="preserve"> PAGEREF _Toc390424497 \h </w:instrText>
      </w:r>
      <w:r>
        <w:fldChar w:fldCharType="separate"/>
      </w:r>
      <w:r w:rsidRPr="00D6749A">
        <w:rPr>
          <w:lang w:val="pt-PT"/>
        </w:rPr>
        <w:t>78</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9.2.5</w:t>
      </w:r>
      <w:r w:rsidRPr="00D6749A">
        <w:rPr>
          <w:rFonts w:asciiTheme="minorHAnsi" w:eastAsiaTheme="minorEastAsia" w:hAnsiTheme="minorHAnsi" w:cstheme="minorBidi"/>
          <w:sz w:val="22"/>
          <w:szCs w:val="22"/>
          <w:lang w:val="pt-PT"/>
        </w:rPr>
        <w:tab/>
      </w:r>
      <w:r w:rsidRPr="009D0CBF">
        <w:rPr>
          <w:lang w:val="pt-PT"/>
        </w:rPr>
        <w:t>Seleccionando indicadores e elementos de dados</w:t>
      </w:r>
      <w:r w:rsidRPr="00D6749A">
        <w:rPr>
          <w:lang w:val="pt-PT"/>
        </w:rPr>
        <w:tab/>
      </w:r>
      <w:r>
        <w:fldChar w:fldCharType="begin"/>
      </w:r>
      <w:r w:rsidRPr="00D6749A">
        <w:rPr>
          <w:lang w:val="pt-PT"/>
        </w:rPr>
        <w:instrText xml:space="preserve"> PAGEREF _Toc390424498 \h </w:instrText>
      </w:r>
      <w:r>
        <w:fldChar w:fldCharType="separate"/>
      </w:r>
      <w:r w:rsidRPr="00D6749A">
        <w:rPr>
          <w:lang w:val="pt-PT"/>
        </w:rPr>
        <w:t>79</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bidi="en-US"/>
        </w:rPr>
        <w:t>9.2.6</w:t>
      </w:r>
      <w:r w:rsidRPr="00D6749A">
        <w:rPr>
          <w:rFonts w:asciiTheme="minorHAnsi" w:eastAsiaTheme="minorEastAsia" w:hAnsiTheme="minorHAnsi" w:cstheme="minorBidi"/>
          <w:sz w:val="22"/>
          <w:szCs w:val="22"/>
          <w:lang w:val="pt-PT"/>
        </w:rPr>
        <w:tab/>
      </w:r>
      <w:r w:rsidRPr="00D6749A">
        <w:rPr>
          <w:lang w:val="pt-PT" w:bidi="en-US"/>
        </w:rPr>
        <w:t>Seleccionando taxas de relatório</w:t>
      </w:r>
      <w:r w:rsidRPr="00D6749A">
        <w:rPr>
          <w:lang w:val="pt-PT"/>
        </w:rPr>
        <w:tab/>
      </w:r>
      <w:r>
        <w:fldChar w:fldCharType="begin"/>
      </w:r>
      <w:r w:rsidRPr="00D6749A">
        <w:rPr>
          <w:lang w:val="pt-PT"/>
        </w:rPr>
        <w:instrText xml:space="preserve"> PAGEREF _Toc390424499 \h </w:instrText>
      </w:r>
      <w:r>
        <w:fldChar w:fldCharType="separate"/>
      </w:r>
      <w:r w:rsidRPr="00D6749A">
        <w:rPr>
          <w:lang w:val="pt-PT"/>
        </w:rPr>
        <w:t>79</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bidi="en-US"/>
        </w:rPr>
        <w:t>9.2.7</w:t>
      </w:r>
      <w:r w:rsidRPr="00D6749A">
        <w:rPr>
          <w:rFonts w:asciiTheme="minorHAnsi" w:eastAsiaTheme="minorEastAsia" w:hAnsiTheme="minorHAnsi" w:cstheme="minorBidi"/>
          <w:sz w:val="22"/>
          <w:szCs w:val="22"/>
          <w:lang w:val="pt-PT"/>
        </w:rPr>
        <w:tab/>
      </w:r>
      <w:r w:rsidRPr="00D6749A">
        <w:rPr>
          <w:lang w:val="pt-PT" w:bidi="en-US"/>
        </w:rPr>
        <w:t xml:space="preserve">Seleccionando </w:t>
      </w:r>
      <w:r w:rsidRPr="00D6749A">
        <w:rPr>
          <w:lang w:val="pt-PT"/>
        </w:rPr>
        <w:t>períodos</w:t>
      </w:r>
      <w:r w:rsidRPr="00D6749A">
        <w:rPr>
          <w:lang w:val="pt-PT"/>
        </w:rPr>
        <w:tab/>
      </w:r>
      <w:r>
        <w:fldChar w:fldCharType="begin"/>
      </w:r>
      <w:r w:rsidRPr="00D6749A">
        <w:rPr>
          <w:lang w:val="pt-PT"/>
        </w:rPr>
        <w:instrText xml:space="preserve"> PAGEREF _Toc390424500 \h </w:instrText>
      </w:r>
      <w:r>
        <w:fldChar w:fldCharType="separate"/>
      </w:r>
      <w:r w:rsidRPr="00D6749A">
        <w:rPr>
          <w:lang w:val="pt-PT"/>
        </w:rPr>
        <w:t>79</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rPr>
        <w:t>9.2.8</w:t>
      </w:r>
      <w:r w:rsidRPr="00D6749A">
        <w:rPr>
          <w:rFonts w:asciiTheme="minorHAnsi" w:eastAsiaTheme="minorEastAsia" w:hAnsiTheme="minorHAnsi" w:cstheme="minorBidi"/>
          <w:sz w:val="22"/>
          <w:szCs w:val="22"/>
          <w:lang w:val="pt-PT"/>
        </w:rPr>
        <w:tab/>
      </w:r>
      <w:r w:rsidRPr="00D6749A">
        <w:rPr>
          <w:lang w:val="pt-PT"/>
        </w:rPr>
        <w:t>Seleccionando unidades organizacionais</w:t>
      </w:r>
      <w:r w:rsidRPr="00D6749A">
        <w:rPr>
          <w:lang w:val="pt-PT"/>
        </w:rPr>
        <w:tab/>
      </w:r>
      <w:r>
        <w:fldChar w:fldCharType="begin"/>
      </w:r>
      <w:r w:rsidRPr="00D6749A">
        <w:rPr>
          <w:lang w:val="pt-PT"/>
        </w:rPr>
        <w:instrText xml:space="preserve"> PAGEREF _Toc390424501 \h </w:instrText>
      </w:r>
      <w:r>
        <w:fldChar w:fldCharType="separate"/>
      </w:r>
      <w:r w:rsidRPr="00D6749A">
        <w:rPr>
          <w:lang w:val="pt-PT"/>
        </w:rPr>
        <w:t>80</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rPr>
        <w:t>9.2.9</w:t>
      </w:r>
      <w:r w:rsidRPr="00D6749A">
        <w:rPr>
          <w:rFonts w:asciiTheme="minorHAnsi" w:eastAsiaTheme="minorEastAsia" w:hAnsiTheme="minorHAnsi" w:cstheme="minorBidi"/>
          <w:sz w:val="22"/>
          <w:szCs w:val="22"/>
          <w:lang w:val="pt-PT"/>
        </w:rPr>
        <w:tab/>
      </w:r>
      <w:r w:rsidRPr="00D6749A">
        <w:rPr>
          <w:lang w:val="pt-PT"/>
        </w:rPr>
        <w:t>Grupo de unidades organizacionais</w:t>
      </w:r>
      <w:r w:rsidRPr="00D6749A">
        <w:rPr>
          <w:lang w:val="pt-PT"/>
        </w:rPr>
        <w:tab/>
      </w:r>
      <w:r>
        <w:fldChar w:fldCharType="begin"/>
      </w:r>
      <w:r w:rsidRPr="00D6749A">
        <w:rPr>
          <w:lang w:val="pt-PT"/>
        </w:rPr>
        <w:instrText xml:space="preserve"> PAGEREF _Toc390424502 \h </w:instrText>
      </w:r>
      <w:r>
        <w:fldChar w:fldCharType="separate"/>
      </w:r>
      <w:r w:rsidRPr="00D6749A">
        <w:rPr>
          <w:lang w:val="pt-PT"/>
        </w:rPr>
        <w:t>81</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9.3</w:t>
      </w:r>
      <w:r w:rsidRPr="00D6749A">
        <w:rPr>
          <w:rFonts w:asciiTheme="minorHAnsi" w:eastAsiaTheme="minorEastAsia" w:hAnsiTheme="minorHAnsi" w:cstheme="minorBidi"/>
          <w:szCs w:val="22"/>
          <w:lang w:val="pt-PT"/>
        </w:rPr>
        <w:tab/>
      </w:r>
      <w:r w:rsidRPr="00D6749A">
        <w:rPr>
          <w:lang w:val="pt-PT"/>
        </w:rPr>
        <w:t>Utilizando o painel de control</w:t>
      </w:r>
      <w:r w:rsidRPr="00D6749A">
        <w:rPr>
          <w:lang w:val="pt-PT"/>
        </w:rPr>
        <w:tab/>
      </w:r>
      <w:r>
        <w:fldChar w:fldCharType="begin"/>
      </w:r>
      <w:r w:rsidRPr="00D6749A">
        <w:rPr>
          <w:lang w:val="pt-PT"/>
        </w:rPr>
        <w:instrText xml:space="preserve"> PAGEREF _Toc390424503 \h </w:instrText>
      </w:r>
      <w:r>
        <w:fldChar w:fldCharType="separate"/>
      </w:r>
      <w:r w:rsidRPr="00D6749A">
        <w:rPr>
          <w:lang w:val="pt-PT"/>
        </w:rPr>
        <w:t>81</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9D0CBF">
        <w:rPr>
          <w:lang w:val="pt-PT"/>
        </w:rPr>
        <w:t>9.3.1</w:t>
      </w:r>
      <w:r w:rsidRPr="00D6749A">
        <w:rPr>
          <w:rFonts w:asciiTheme="minorHAnsi" w:eastAsiaTheme="minorEastAsia" w:hAnsiTheme="minorHAnsi" w:cstheme="minorBidi"/>
          <w:sz w:val="22"/>
          <w:szCs w:val="22"/>
          <w:lang w:val="pt-PT"/>
        </w:rPr>
        <w:tab/>
      </w:r>
      <w:r w:rsidRPr="009D0CBF">
        <w:rPr>
          <w:lang w:val="pt-PT"/>
        </w:rPr>
        <w:t>Pondo em marcha o painel de controlo</w:t>
      </w:r>
      <w:r w:rsidRPr="00D6749A">
        <w:rPr>
          <w:lang w:val="pt-PT"/>
        </w:rPr>
        <w:tab/>
      </w:r>
      <w:r>
        <w:fldChar w:fldCharType="begin"/>
      </w:r>
      <w:r w:rsidRPr="00D6749A">
        <w:rPr>
          <w:lang w:val="pt-PT"/>
        </w:rPr>
        <w:instrText xml:space="preserve"> PAGEREF _Toc390424504 \h </w:instrText>
      </w:r>
      <w:r>
        <w:fldChar w:fldCharType="separate"/>
      </w:r>
      <w:r w:rsidRPr="00D6749A">
        <w:rPr>
          <w:lang w:val="pt-PT"/>
        </w:rPr>
        <w:t>82</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9.4</w:t>
      </w:r>
      <w:r w:rsidRPr="00D6749A">
        <w:rPr>
          <w:rFonts w:asciiTheme="minorHAnsi" w:eastAsiaTheme="minorEastAsia" w:hAnsiTheme="minorHAnsi" w:cstheme="minorBidi"/>
          <w:szCs w:val="22"/>
          <w:lang w:val="pt-PT"/>
        </w:rPr>
        <w:tab/>
      </w:r>
      <w:r w:rsidRPr="00D6749A">
        <w:rPr>
          <w:lang w:val="pt-PT"/>
        </w:rPr>
        <w:t>Utilizando tabelas dinâmicas web</w:t>
      </w:r>
      <w:r w:rsidRPr="00D6749A">
        <w:rPr>
          <w:lang w:val="pt-PT"/>
        </w:rPr>
        <w:tab/>
      </w:r>
      <w:r>
        <w:fldChar w:fldCharType="begin"/>
      </w:r>
      <w:r w:rsidRPr="00D6749A">
        <w:rPr>
          <w:lang w:val="pt-PT"/>
        </w:rPr>
        <w:instrText xml:space="preserve"> PAGEREF _Toc390424505 \h </w:instrText>
      </w:r>
      <w:r>
        <w:fldChar w:fldCharType="separate"/>
      </w:r>
      <w:r w:rsidRPr="00D6749A">
        <w:rPr>
          <w:lang w:val="pt-PT"/>
        </w:rPr>
        <w:t>82</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9.5</w:t>
      </w:r>
      <w:r w:rsidRPr="00D6749A">
        <w:rPr>
          <w:rFonts w:asciiTheme="minorHAnsi" w:eastAsiaTheme="minorEastAsia" w:hAnsiTheme="minorHAnsi" w:cstheme="minorBidi"/>
          <w:szCs w:val="22"/>
          <w:lang w:val="pt-PT"/>
        </w:rPr>
        <w:tab/>
      </w:r>
      <w:r w:rsidRPr="009D0CBF">
        <w:rPr>
          <w:lang w:val="pt-PT"/>
        </w:rPr>
        <w:t>Utilizando a funcionalidade de sistema de informação geográfica (SIG)</w:t>
      </w:r>
      <w:r w:rsidRPr="00D6749A">
        <w:rPr>
          <w:lang w:val="pt-PT"/>
        </w:rPr>
        <w:tab/>
      </w:r>
      <w:r>
        <w:fldChar w:fldCharType="begin"/>
      </w:r>
      <w:r w:rsidRPr="00D6749A">
        <w:rPr>
          <w:lang w:val="pt-PT"/>
        </w:rPr>
        <w:instrText xml:space="preserve"> PAGEREF _Toc390424506 \h </w:instrText>
      </w:r>
      <w:r>
        <w:fldChar w:fldCharType="separate"/>
      </w:r>
      <w:r w:rsidRPr="00D6749A">
        <w:rPr>
          <w:lang w:val="pt-PT"/>
        </w:rPr>
        <w:t>83</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9.6</w:t>
      </w:r>
      <w:r w:rsidRPr="00D6749A">
        <w:rPr>
          <w:rFonts w:asciiTheme="minorHAnsi" w:eastAsiaTheme="minorEastAsia" w:hAnsiTheme="minorHAnsi" w:cstheme="minorBidi"/>
          <w:szCs w:val="22"/>
          <w:lang w:val="pt-PT"/>
        </w:rPr>
        <w:tab/>
      </w:r>
      <w:r w:rsidRPr="00D6749A">
        <w:rPr>
          <w:lang w:val="pt-PT"/>
        </w:rPr>
        <w:t>Uma visão do módulo SIG</w:t>
      </w:r>
      <w:r w:rsidRPr="00D6749A">
        <w:rPr>
          <w:lang w:val="pt-PT"/>
        </w:rPr>
        <w:tab/>
      </w:r>
      <w:r>
        <w:fldChar w:fldCharType="begin"/>
      </w:r>
      <w:r w:rsidRPr="00D6749A">
        <w:rPr>
          <w:lang w:val="pt-PT"/>
        </w:rPr>
        <w:instrText xml:space="preserve"> PAGEREF _Toc390424507 \h </w:instrText>
      </w:r>
      <w:r>
        <w:fldChar w:fldCharType="separate"/>
      </w:r>
      <w:r w:rsidRPr="00D6749A">
        <w:rPr>
          <w:lang w:val="pt-PT"/>
        </w:rPr>
        <w:t>85</w:t>
      </w:r>
      <w:r>
        <w:fldChar w:fldCharType="end"/>
      </w:r>
    </w:p>
    <w:p w:rsidR="00D6749A" w:rsidRPr="00D6749A" w:rsidRDefault="00D6749A">
      <w:pPr>
        <w:pStyle w:val="TOC2"/>
        <w:tabs>
          <w:tab w:val="left" w:pos="1021"/>
          <w:tab w:val="right" w:leader="dot" w:pos="9737"/>
        </w:tabs>
        <w:rPr>
          <w:rFonts w:asciiTheme="minorHAnsi" w:eastAsiaTheme="minorEastAsia" w:hAnsiTheme="minorHAnsi" w:cstheme="minorBidi"/>
          <w:szCs w:val="22"/>
          <w:lang w:val="pt-PT"/>
        </w:rPr>
      </w:pPr>
      <w:r w:rsidRPr="009D0CBF">
        <w:rPr>
          <w:lang w:val="pt-PT"/>
        </w:rPr>
        <w:t>9.7</w:t>
      </w:r>
      <w:r w:rsidRPr="00D6749A">
        <w:rPr>
          <w:rFonts w:asciiTheme="minorHAnsi" w:eastAsiaTheme="minorEastAsia" w:hAnsiTheme="minorHAnsi" w:cstheme="minorBidi"/>
          <w:szCs w:val="22"/>
          <w:lang w:val="pt-PT"/>
        </w:rPr>
        <w:tab/>
      </w:r>
      <w:r w:rsidRPr="009D0CBF">
        <w:rPr>
          <w:lang w:val="pt-PT"/>
        </w:rPr>
        <w:t>Utilizando a camada de infra-estrutura (camada de US)</w:t>
      </w:r>
      <w:r w:rsidRPr="00D6749A">
        <w:rPr>
          <w:lang w:val="pt-PT"/>
        </w:rPr>
        <w:tab/>
      </w:r>
      <w:r>
        <w:fldChar w:fldCharType="begin"/>
      </w:r>
      <w:r w:rsidRPr="00D6749A">
        <w:rPr>
          <w:lang w:val="pt-PT"/>
        </w:rPr>
        <w:instrText xml:space="preserve"> PAGEREF _Toc390424508 \h </w:instrText>
      </w:r>
      <w:r>
        <w:fldChar w:fldCharType="separate"/>
      </w:r>
      <w:r w:rsidRPr="00D6749A">
        <w:rPr>
          <w:lang w:val="pt-PT"/>
        </w:rPr>
        <w:t>86</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rPr>
        <w:t>9.7.1</w:t>
      </w:r>
      <w:r w:rsidRPr="00D6749A">
        <w:rPr>
          <w:rFonts w:asciiTheme="minorHAnsi" w:eastAsiaTheme="minorEastAsia" w:hAnsiTheme="minorHAnsi" w:cstheme="minorBidi"/>
          <w:sz w:val="22"/>
          <w:szCs w:val="22"/>
          <w:lang w:val="pt-PT"/>
        </w:rPr>
        <w:tab/>
      </w:r>
      <w:r w:rsidRPr="00D6749A">
        <w:rPr>
          <w:lang w:val="pt-PT"/>
        </w:rPr>
        <w:t>Mostrar área circular com radial</w:t>
      </w:r>
      <w:r w:rsidRPr="00D6749A">
        <w:rPr>
          <w:lang w:val="pt-PT"/>
        </w:rPr>
        <w:tab/>
      </w:r>
      <w:r>
        <w:fldChar w:fldCharType="begin"/>
      </w:r>
      <w:r w:rsidRPr="00D6749A">
        <w:rPr>
          <w:lang w:val="pt-PT"/>
        </w:rPr>
        <w:instrText xml:space="preserve"> PAGEREF _Toc390424509 \h </w:instrText>
      </w:r>
      <w:r>
        <w:fldChar w:fldCharType="separate"/>
      </w:r>
      <w:r w:rsidRPr="00D6749A">
        <w:rPr>
          <w:lang w:val="pt-PT"/>
        </w:rPr>
        <w:t>88</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rPr>
        <w:t>9.7.2</w:t>
      </w:r>
      <w:r w:rsidRPr="00D6749A">
        <w:rPr>
          <w:rFonts w:asciiTheme="minorHAnsi" w:eastAsiaTheme="minorEastAsia" w:hAnsiTheme="minorHAnsi" w:cstheme="minorBidi"/>
          <w:sz w:val="22"/>
          <w:szCs w:val="22"/>
          <w:lang w:val="pt-PT"/>
        </w:rPr>
        <w:tab/>
      </w:r>
      <w:r w:rsidRPr="00D6749A">
        <w:rPr>
          <w:lang w:val="pt-PT"/>
        </w:rPr>
        <w:t>Mostrar etiquetas (lables)</w:t>
      </w:r>
      <w:r w:rsidRPr="00D6749A">
        <w:rPr>
          <w:lang w:val="pt-PT"/>
        </w:rPr>
        <w:tab/>
      </w:r>
      <w:r>
        <w:fldChar w:fldCharType="begin"/>
      </w:r>
      <w:r w:rsidRPr="00D6749A">
        <w:rPr>
          <w:lang w:val="pt-PT"/>
        </w:rPr>
        <w:instrText xml:space="preserve"> PAGEREF _Toc390424510 \h </w:instrText>
      </w:r>
      <w:r>
        <w:fldChar w:fldCharType="separate"/>
      </w:r>
      <w:r w:rsidRPr="00D6749A">
        <w:rPr>
          <w:lang w:val="pt-PT"/>
        </w:rPr>
        <w:t>89</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rPr>
        <w:t>9.7.3</w:t>
      </w:r>
      <w:r w:rsidRPr="00D6749A">
        <w:rPr>
          <w:rFonts w:asciiTheme="minorHAnsi" w:eastAsiaTheme="minorEastAsia" w:hAnsiTheme="minorHAnsi" w:cstheme="minorBidi"/>
          <w:sz w:val="22"/>
          <w:szCs w:val="22"/>
          <w:lang w:val="pt-PT"/>
        </w:rPr>
        <w:tab/>
      </w:r>
      <w:r w:rsidRPr="00D6749A">
        <w:rPr>
          <w:lang w:val="pt-PT"/>
        </w:rPr>
        <w:t>O botão de pesquisa</w:t>
      </w:r>
      <w:r w:rsidRPr="00D6749A">
        <w:rPr>
          <w:lang w:val="pt-PT"/>
        </w:rPr>
        <w:tab/>
      </w:r>
      <w:r>
        <w:fldChar w:fldCharType="begin"/>
      </w:r>
      <w:r w:rsidRPr="00D6749A">
        <w:rPr>
          <w:lang w:val="pt-PT"/>
        </w:rPr>
        <w:instrText xml:space="preserve"> PAGEREF _Toc390424511 \h </w:instrText>
      </w:r>
      <w:r>
        <w:fldChar w:fldCharType="separate"/>
      </w:r>
      <w:r w:rsidRPr="00D6749A">
        <w:rPr>
          <w:lang w:val="pt-PT"/>
        </w:rPr>
        <w:t>89</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rPr>
        <w:t>9.7.4</w:t>
      </w:r>
      <w:r w:rsidRPr="00D6749A">
        <w:rPr>
          <w:rFonts w:asciiTheme="minorHAnsi" w:eastAsiaTheme="minorEastAsia" w:hAnsiTheme="minorHAnsi" w:cstheme="minorBidi"/>
          <w:sz w:val="22"/>
          <w:szCs w:val="22"/>
          <w:lang w:val="pt-PT"/>
        </w:rPr>
        <w:tab/>
      </w:r>
      <w:r w:rsidRPr="00D6749A">
        <w:rPr>
          <w:lang w:val="pt-PT"/>
        </w:rPr>
        <w:t>O botão fechar</w:t>
      </w:r>
      <w:r w:rsidRPr="00D6749A">
        <w:rPr>
          <w:lang w:val="pt-PT"/>
        </w:rPr>
        <w:tab/>
      </w:r>
      <w:r>
        <w:fldChar w:fldCharType="begin"/>
      </w:r>
      <w:r w:rsidRPr="00D6749A">
        <w:rPr>
          <w:lang w:val="pt-PT"/>
        </w:rPr>
        <w:instrText xml:space="preserve"> PAGEREF _Toc390424512 \h </w:instrText>
      </w:r>
      <w:r>
        <w:fldChar w:fldCharType="separate"/>
      </w:r>
      <w:r w:rsidRPr="00D6749A">
        <w:rPr>
          <w:lang w:val="pt-PT"/>
        </w:rPr>
        <w:t>90</w:t>
      </w:r>
      <w:r>
        <w:fldChar w:fldCharType="end"/>
      </w:r>
    </w:p>
    <w:p w:rsidR="00D6749A" w:rsidRPr="00D6749A" w:rsidRDefault="00D6749A">
      <w:pPr>
        <w:pStyle w:val="TOC3"/>
        <w:tabs>
          <w:tab w:val="left" w:pos="1540"/>
          <w:tab w:val="right" w:leader="dot" w:pos="9737"/>
        </w:tabs>
        <w:rPr>
          <w:rFonts w:asciiTheme="minorHAnsi" w:eastAsiaTheme="minorEastAsia" w:hAnsiTheme="minorHAnsi" w:cstheme="minorBidi"/>
          <w:sz w:val="22"/>
          <w:szCs w:val="22"/>
          <w:lang w:val="pt-PT"/>
        </w:rPr>
      </w:pPr>
      <w:r w:rsidRPr="00D6749A">
        <w:rPr>
          <w:lang w:val="pt-PT"/>
        </w:rPr>
        <w:t>9.7.5</w:t>
      </w:r>
      <w:r w:rsidRPr="00D6749A">
        <w:rPr>
          <w:rFonts w:asciiTheme="minorHAnsi" w:eastAsiaTheme="minorEastAsia" w:hAnsiTheme="minorHAnsi" w:cstheme="minorBidi"/>
          <w:sz w:val="22"/>
          <w:szCs w:val="22"/>
          <w:lang w:val="pt-PT"/>
        </w:rPr>
        <w:tab/>
      </w:r>
      <w:r w:rsidRPr="00D6749A">
        <w:rPr>
          <w:lang w:val="pt-PT"/>
        </w:rPr>
        <w:t>Utilizando a camada de limites</w:t>
      </w:r>
      <w:r w:rsidRPr="00D6749A">
        <w:rPr>
          <w:lang w:val="pt-PT"/>
        </w:rPr>
        <w:tab/>
      </w:r>
      <w:r>
        <w:fldChar w:fldCharType="begin"/>
      </w:r>
      <w:r w:rsidRPr="00D6749A">
        <w:rPr>
          <w:lang w:val="pt-PT"/>
        </w:rPr>
        <w:instrText xml:space="preserve"> PAGEREF _Toc390424513 \h </w:instrText>
      </w:r>
      <w:r>
        <w:fldChar w:fldCharType="separate"/>
      </w:r>
      <w:r w:rsidRPr="00D6749A">
        <w:rPr>
          <w:lang w:val="pt-PT"/>
        </w:rPr>
        <w:t>90</w:t>
      </w:r>
      <w:r>
        <w:fldChar w:fldCharType="end"/>
      </w:r>
    </w:p>
    <w:p w:rsidR="00D6749A" w:rsidRDefault="00D6749A">
      <w:pPr>
        <w:pStyle w:val="TOC1"/>
        <w:tabs>
          <w:tab w:val="left" w:pos="680"/>
          <w:tab w:val="right" w:leader="dot" w:pos="9737"/>
        </w:tabs>
        <w:rPr>
          <w:rFonts w:asciiTheme="minorHAnsi" w:eastAsiaTheme="minorEastAsia" w:hAnsiTheme="minorHAnsi" w:cstheme="minorBidi"/>
          <w:noProof/>
          <w:color w:val="auto"/>
          <w:sz w:val="22"/>
          <w:szCs w:val="22"/>
          <w:lang w:val="en-US"/>
        </w:rPr>
      </w:pPr>
      <w:r>
        <w:rPr>
          <w:noProof/>
        </w:rPr>
        <w:t>10</w:t>
      </w:r>
      <w:r>
        <w:rPr>
          <w:rFonts w:asciiTheme="minorHAnsi" w:eastAsiaTheme="minorEastAsia" w:hAnsiTheme="minorHAnsi" w:cstheme="minorBidi"/>
          <w:noProof/>
          <w:color w:val="auto"/>
          <w:sz w:val="22"/>
          <w:szCs w:val="22"/>
          <w:lang w:val="en-US"/>
        </w:rPr>
        <w:tab/>
      </w:r>
      <w:r>
        <w:rPr>
          <w:noProof/>
        </w:rPr>
        <w:t>Ficha Técnica</w:t>
      </w:r>
      <w:r>
        <w:rPr>
          <w:noProof/>
        </w:rPr>
        <w:tab/>
      </w:r>
      <w:r>
        <w:rPr>
          <w:noProof/>
        </w:rPr>
        <w:fldChar w:fldCharType="begin"/>
      </w:r>
      <w:r>
        <w:rPr>
          <w:noProof/>
        </w:rPr>
        <w:instrText xml:space="preserve"> PAGEREF _Toc390424514 \h </w:instrText>
      </w:r>
      <w:r>
        <w:rPr>
          <w:noProof/>
        </w:rPr>
      </w:r>
      <w:r>
        <w:rPr>
          <w:noProof/>
        </w:rPr>
        <w:fldChar w:fldCharType="separate"/>
      </w:r>
      <w:r>
        <w:rPr>
          <w:noProof/>
        </w:rPr>
        <w:t>92</w:t>
      </w:r>
      <w:r>
        <w:rPr>
          <w:noProof/>
        </w:rPr>
        <w:fldChar w:fldCharType="end"/>
      </w:r>
    </w:p>
    <w:p w:rsidR="002233A2" w:rsidRPr="002A797A" w:rsidRDefault="002233A2" w:rsidP="002233A2">
      <w:pPr>
        <w:pStyle w:val="Title"/>
        <w:rPr>
          <w:lang w:val="pt-PT"/>
        </w:rPr>
      </w:pPr>
      <w:r w:rsidRPr="002A797A">
        <w:rPr>
          <w:lang w:val="pt-PT"/>
        </w:rPr>
        <w:fldChar w:fldCharType="end"/>
      </w:r>
    </w:p>
    <w:p w:rsidR="002233A2" w:rsidRPr="002A797A" w:rsidRDefault="002233A2" w:rsidP="002233A2">
      <w:pPr>
        <w:pStyle w:val="Title"/>
        <w:rPr>
          <w:lang w:val="pt-PT"/>
        </w:rPr>
      </w:pPr>
      <w:r w:rsidRPr="002A797A">
        <w:rPr>
          <w:lang w:val="pt-PT"/>
        </w:rPr>
        <w:t>Índice de Tabelas</w:t>
      </w:r>
    </w:p>
    <w:p w:rsidR="00D6749A" w:rsidRDefault="002233A2">
      <w:pPr>
        <w:pStyle w:val="TableofFigures"/>
        <w:tabs>
          <w:tab w:val="right" w:leader="dot" w:pos="9737"/>
        </w:tabs>
        <w:rPr>
          <w:rFonts w:asciiTheme="minorHAnsi" w:eastAsiaTheme="minorEastAsia" w:hAnsiTheme="minorHAnsi" w:cstheme="minorBidi"/>
          <w:noProof/>
          <w:szCs w:val="22"/>
          <w:lang w:val="en-US"/>
        </w:rPr>
      </w:pPr>
      <w:r w:rsidRPr="002A797A">
        <w:rPr>
          <w:lang w:val="pt-PT"/>
        </w:rPr>
        <w:fldChar w:fldCharType="begin"/>
      </w:r>
      <w:r w:rsidRPr="002A797A">
        <w:rPr>
          <w:lang w:val="pt-PT"/>
        </w:rPr>
        <w:instrText xml:space="preserve"> TOC \h \z \c Tabela \* MERGEFORMAT </w:instrText>
      </w:r>
      <w:r w:rsidRPr="002A797A">
        <w:rPr>
          <w:lang w:val="pt-PT"/>
        </w:rPr>
        <w:fldChar w:fldCharType="separate"/>
      </w:r>
      <w:hyperlink w:anchor="_Toc390424630" w:history="1">
        <w:r w:rsidR="00D6749A" w:rsidRPr="00051203">
          <w:rPr>
            <w:rStyle w:val="Hyperlink"/>
            <w:noProof/>
            <w:lang w:val="pt-PT"/>
          </w:rPr>
          <w:t>Tabela 1: Fórmulas de validação no SIS-MA</w:t>
        </w:r>
        <w:r w:rsidR="00D6749A">
          <w:rPr>
            <w:noProof/>
            <w:webHidden/>
          </w:rPr>
          <w:tab/>
        </w:r>
        <w:r w:rsidR="00D6749A">
          <w:rPr>
            <w:noProof/>
            <w:webHidden/>
          </w:rPr>
          <w:fldChar w:fldCharType="begin"/>
        </w:r>
        <w:r w:rsidR="00D6749A">
          <w:rPr>
            <w:noProof/>
            <w:webHidden/>
          </w:rPr>
          <w:instrText xml:space="preserve"> PAGEREF _Toc390424630 \h </w:instrText>
        </w:r>
        <w:r w:rsidR="00D6749A">
          <w:rPr>
            <w:noProof/>
            <w:webHidden/>
          </w:rPr>
        </w:r>
        <w:r w:rsidR="00D6749A">
          <w:rPr>
            <w:noProof/>
            <w:webHidden/>
          </w:rPr>
          <w:fldChar w:fldCharType="separate"/>
        </w:r>
        <w:r w:rsidR="00D6749A">
          <w:rPr>
            <w:noProof/>
            <w:webHidden/>
          </w:rPr>
          <w:t>12</w:t>
        </w:r>
        <w:r w:rsidR="00D6749A">
          <w:rPr>
            <w:noProof/>
            <w:webHidden/>
          </w:rPr>
          <w:fldChar w:fldCharType="end"/>
        </w:r>
      </w:hyperlink>
    </w:p>
    <w:p w:rsidR="00D6749A" w:rsidRDefault="00D6749A">
      <w:pPr>
        <w:pStyle w:val="TableofFigures"/>
        <w:tabs>
          <w:tab w:val="right" w:leader="dot" w:pos="9737"/>
        </w:tabs>
        <w:rPr>
          <w:rFonts w:asciiTheme="minorHAnsi" w:eastAsiaTheme="minorEastAsia" w:hAnsiTheme="minorHAnsi" w:cstheme="minorBidi"/>
          <w:noProof/>
          <w:szCs w:val="22"/>
          <w:lang w:val="en-US"/>
        </w:rPr>
      </w:pPr>
      <w:hyperlink w:anchor="_Toc390424631" w:history="1">
        <w:r w:rsidRPr="00051203">
          <w:rPr>
            <w:rStyle w:val="Hyperlink"/>
            <w:noProof/>
            <w:lang w:val="pt-PT"/>
          </w:rPr>
          <w:t>Tabela 2: Papéis e respectivas funcionalidades a nível nacional</w:t>
        </w:r>
        <w:r>
          <w:rPr>
            <w:noProof/>
            <w:webHidden/>
          </w:rPr>
          <w:tab/>
        </w:r>
        <w:r>
          <w:rPr>
            <w:noProof/>
            <w:webHidden/>
          </w:rPr>
          <w:fldChar w:fldCharType="begin"/>
        </w:r>
        <w:r>
          <w:rPr>
            <w:noProof/>
            <w:webHidden/>
          </w:rPr>
          <w:instrText xml:space="preserve"> PAGEREF _Toc390424631 \h </w:instrText>
        </w:r>
        <w:r>
          <w:rPr>
            <w:noProof/>
            <w:webHidden/>
          </w:rPr>
        </w:r>
        <w:r>
          <w:rPr>
            <w:noProof/>
            <w:webHidden/>
          </w:rPr>
          <w:fldChar w:fldCharType="separate"/>
        </w:r>
        <w:r>
          <w:rPr>
            <w:noProof/>
            <w:webHidden/>
          </w:rPr>
          <w:t>15</w:t>
        </w:r>
        <w:r>
          <w:rPr>
            <w:noProof/>
            <w:webHidden/>
          </w:rPr>
          <w:fldChar w:fldCharType="end"/>
        </w:r>
      </w:hyperlink>
    </w:p>
    <w:p w:rsidR="00D6749A" w:rsidRDefault="00D6749A">
      <w:pPr>
        <w:pStyle w:val="TableofFigures"/>
        <w:tabs>
          <w:tab w:val="right" w:leader="dot" w:pos="9737"/>
        </w:tabs>
        <w:rPr>
          <w:rFonts w:asciiTheme="minorHAnsi" w:eastAsiaTheme="minorEastAsia" w:hAnsiTheme="minorHAnsi" w:cstheme="minorBidi"/>
          <w:noProof/>
          <w:szCs w:val="22"/>
          <w:lang w:val="en-US"/>
        </w:rPr>
      </w:pPr>
      <w:hyperlink w:anchor="_Toc390424632" w:history="1">
        <w:r w:rsidRPr="00051203">
          <w:rPr>
            <w:rStyle w:val="Hyperlink"/>
            <w:noProof/>
          </w:rPr>
          <w:t>Tabela 3: Perfis funcionais</w:t>
        </w:r>
        <w:r>
          <w:rPr>
            <w:noProof/>
            <w:webHidden/>
          </w:rPr>
          <w:tab/>
        </w:r>
        <w:r>
          <w:rPr>
            <w:noProof/>
            <w:webHidden/>
          </w:rPr>
          <w:fldChar w:fldCharType="begin"/>
        </w:r>
        <w:r>
          <w:rPr>
            <w:noProof/>
            <w:webHidden/>
          </w:rPr>
          <w:instrText xml:space="preserve"> PAGEREF _Toc390424632 \h </w:instrText>
        </w:r>
        <w:r>
          <w:rPr>
            <w:noProof/>
            <w:webHidden/>
          </w:rPr>
        </w:r>
        <w:r>
          <w:rPr>
            <w:noProof/>
            <w:webHidden/>
          </w:rPr>
          <w:fldChar w:fldCharType="separate"/>
        </w:r>
        <w:r>
          <w:rPr>
            <w:noProof/>
            <w:webHidden/>
          </w:rPr>
          <w:t>16</w:t>
        </w:r>
        <w:r>
          <w:rPr>
            <w:noProof/>
            <w:webHidden/>
          </w:rPr>
          <w:fldChar w:fldCharType="end"/>
        </w:r>
      </w:hyperlink>
    </w:p>
    <w:p w:rsidR="00D6749A" w:rsidRDefault="00D6749A">
      <w:pPr>
        <w:pStyle w:val="TableofFigures"/>
        <w:tabs>
          <w:tab w:val="right" w:leader="dot" w:pos="9737"/>
        </w:tabs>
        <w:rPr>
          <w:rFonts w:asciiTheme="minorHAnsi" w:eastAsiaTheme="minorEastAsia" w:hAnsiTheme="minorHAnsi" w:cstheme="minorBidi"/>
          <w:noProof/>
          <w:szCs w:val="22"/>
          <w:lang w:val="en-US"/>
        </w:rPr>
      </w:pPr>
      <w:hyperlink w:anchor="_Toc390424633" w:history="1">
        <w:r w:rsidRPr="00051203">
          <w:rPr>
            <w:rStyle w:val="Hyperlink"/>
            <w:noProof/>
            <w:lang w:val="pt-PT"/>
          </w:rPr>
          <w:t>Tabela 4: Intervenientes e responsabilidades no processo de transmissão de dados</w:t>
        </w:r>
        <w:r>
          <w:rPr>
            <w:noProof/>
            <w:webHidden/>
          </w:rPr>
          <w:tab/>
        </w:r>
        <w:r>
          <w:rPr>
            <w:noProof/>
            <w:webHidden/>
          </w:rPr>
          <w:fldChar w:fldCharType="begin"/>
        </w:r>
        <w:r>
          <w:rPr>
            <w:noProof/>
            <w:webHidden/>
          </w:rPr>
          <w:instrText xml:space="preserve"> PAGEREF _Toc390424633 \h </w:instrText>
        </w:r>
        <w:r>
          <w:rPr>
            <w:noProof/>
            <w:webHidden/>
          </w:rPr>
        </w:r>
        <w:r>
          <w:rPr>
            <w:noProof/>
            <w:webHidden/>
          </w:rPr>
          <w:fldChar w:fldCharType="separate"/>
        </w:r>
        <w:r>
          <w:rPr>
            <w:noProof/>
            <w:webHidden/>
          </w:rPr>
          <w:t>17</w:t>
        </w:r>
        <w:r>
          <w:rPr>
            <w:noProof/>
            <w:webHidden/>
          </w:rPr>
          <w:fldChar w:fldCharType="end"/>
        </w:r>
      </w:hyperlink>
    </w:p>
    <w:p w:rsidR="00D6749A" w:rsidRDefault="00D6749A">
      <w:pPr>
        <w:pStyle w:val="TableofFigures"/>
        <w:tabs>
          <w:tab w:val="right" w:leader="dot" w:pos="9737"/>
        </w:tabs>
        <w:rPr>
          <w:rFonts w:asciiTheme="minorHAnsi" w:eastAsiaTheme="minorEastAsia" w:hAnsiTheme="minorHAnsi" w:cstheme="minorBidi"/>
          <w:noProof/>
          <w:szCs w:val="22"/>
          <w:lang w:val="en-US"/>
        </w:rPr>
      </w:pPr>
      <w:hyperlink w:anchor="_Toc390424634" w:history="1">
        <w:r w:rsidRPr="00051203">
          <w:rPr>
            <w:rStyle w:val="Hyperlink"/>
            <w:noProof/>
            <w:lang w:val="pt-PT"/>
          </w:rPr>
          <w:t>Tabela 5: Intervenientes e responsabilidades no processo de transmissão de configurações</w:t>
        </w:r>
        <w:r>
          <w:rPr>
            <w:noProof/>
            <w:webHidden/>
          </w:rPr>
          <w:tab/>
        </w:r>
        <w:r>
          <w:rPr>
            <w:noProof/>
            <w:webHidden/>
          </w:rPr>
          <w:fldChar w:fldCharType="begin"/>
        </w:r>
        <w:r>
          <w:rPr>
            <w:noProof/>
            <w:webHidden/>
          </w:rPr>
          <w:instrText xml:space="preserve"> PAGEREF _Toc390424634 \h </w:instrText>
        </w:r>
        <w:r>
          <w:rPr>
            <w:noProof/>
            <w:webHidden/>
          </w:rPr>
        </w:r>
        <w:r>
          <w:rPr>
            <w:noProof/>
            <w:webHidden/>
          </w:rPr>
          <w:fldChar w:fldCharType="separate"/>
        </w:r>
        <w:r>
          <w:rPr>
            <w:noProof/>
            <w:webHidden/>
          </w:rPr>
          <w:t>31</w:t>
        </w:r>
        <w:r>
          <w:rPr>
            <w:noProof/>
            <w:webHidden/>
          </w:rPr>
          <w:fldChar w:fldCharType="end"/>
        </w:r>
      </w:hyperlink>
    </w:p>
    <w:p w:rsidR="00D6749A" w:rsidRDefault="00D6749A">
      <w:pPr>
        <w:pStyle w:val="TableofFigures"/>
        <w:tabs>
          <w:tab w:val="right" w:leader="dot" w:pos="9737"/>
        </w:tabs>
        <w:rPr>
          <w:rFonts w:asciiTheme="minorHAnsi" w:eastAsiaTheme="minorEastAsia" w:hAnsiTheme="minorHAnsi" w:cstheme="minorBidi"/>
          <w:noProof/>
          <w:szCs w:val="22"/>
          <w:lang w:val="en-US"/>
        </w:rPr>
      </w:pPr>
      <w:hyperlink w:anchor="_Toc390424635" w:history="1">
        <w:r w:rsidRPr="00051203">
          <w:rPr>
            <w:rStyle w:val="Hyperlink"/>
            <w:noProof/>
            <w:lang w:val="pt-PT"/>
          </w:rPr>
          <w:t>Tabela 6: Intervenientes e responsabilidades no processo de retro informação</w:t>
        </w:r>
        <w:r>
          <w:rPr>
            <w:noProof/>
            <w:webHidden/>
          </w:rPr>
          <w:tab/>
        </w:r>
        <w:r>
          <w:rPr>
            <w:noProof/>
            <w:webHidden/>
          </w:rPr>
          <w:fldChar w:fldCharType="begin"/>
        </w:r>
        <w:r>
          <w:rPr>
            <w:noProof/>
            <w:webHidden/>
          </w:rPr>
          <w:instrText xml:space="preserve"> PAGEREF _Toc390424635 \h </w:instrText>
        </w:r>
        <w:r>
          <w:rPr>
            <w:noProof/>
            <w:webHidden/>
          </w:rPr>
        </w:r>
        <w:r>
          <w:rPr>
            <w:noProof/>
            <w:webHidden/>
          </w:rPr>
          <w:fldChar w:fldCharType="separate"/>
        </w:r>
        <w:r>
          <w:rPr>
            <w:noProof/>
            <w:webHidden/>
          </w:rPr>
          <w:t>36</w:t>
        </w:r>
        <w:r>
          <w:rPr>
            <w:noProof/>
            <w:webHidden/>
          </w:rPr>
          <w:fldChar w:fldCharType="end"/>
        </w:r>
      </w:hyperlink>
    </w:p>
    <w:p w:rsidR="00D6749A" w:rsidRDefault="00D6749A">
      <w:pPr>
        <w:pStyle w:val="TableofFigures"/>
        <w:tabs>
          <w:tab w:val="right" w:leader="dot" w:pos="9737"/>
        </w:tabs>
        <w:rPr>
          <w:rFonts w:asciiTheme="minorHAnsi" w:eastAsiaTheme="minorEastAsia" w:hAnsiTheme="minorHAnsi" w:cstheme="minorBidi"/>
          <w:noProof/>
          <w:szCs w:val="22"/>
          <w:lang w:val="en-US"/>
        </w:rPr>
      </w:pPr>
      <w:hyperlink w:anchor="_Toc390424636" w:history="1">
        <w:r w:rsidRPr="00051203">
          <w:rPr>
            <w:rStyle w:val="Hyperlink"/>
            <w:noProof/>
            <w:lang w:val="pt-PT"/>
          </w:rPr>
          <w:t>Tabela 7: Intervenientes e responsabilidades no processo de validação e controlo de qualidade de dados ao nível distrital</w:t>
        </w:r>
        <w:r>
          <w:rPr>
            <w:noProof/>
            <w:webHidden/>
          </w:rPr>
          <w:tab/>
        </w:r>
        <w:r>
          <w:rPr>
            <w:noProof/>
            <w:webHidden/>
          </w:rPr>
          <w:fldChar w:fldCharType="begin"/>
        </w:r>
        <w:r>
          <w:rPr>
            <w:noProof/>
            <w:webHidden/>
          </w:rPr>
          <w:instrText xml:space="preserve"> PAGEREF _Toc390424636 \h </w:instrText>
        </w:r>
        <w:r>
          <w:rPr>
            <w:noProof/>
            <w:webHidden/>
          </w:rPr>
        </w:r>
        <w:r>
          <w:rPr>
            <w:noProof/>
            <w:webHidden/>
          </w:rPr>
          <w:fldChar w:fldCharType="separate"/>
        </w:r>
        <w:r>
          <w:rPr>
            <w:noProof/>
            <w:webHidden/>
          </w:rPr>
          <w:t>41</w:t>
        </w:r>
        <w:r>
          <w:rPr>
            <w:noProof/>
            <w:webHidden/>
          </w:rPr>
          <w:fldChar w:fldCharType="end"/>
        </w:r>
      </w:hyperlink>
    </w:p>
    <w:p w:rsidR="00D6749A" w:rsidRDefault="00D6749A">
      <w:pPr>
        <w:pStyle w:val="TableofFigures"/>
        <w:tabs>
          <w:tab w:val="right" w:leader="dot" w:pos="9737"/>
        </w:tabs>
        <w:rPr>
          <w:rFonts w:asciiTheme="minorHAnsi" w:eastAsiaTheme="minorEastAsia" w:hAnsiTheme="minorHAnsi" w:cstheme="minorBidi"/>
          <w:noProof/>
          <w:szCs w:val="22"/>
          <w:lang w:val="en-US"/>
        </w:rPr>
      </w:pPr>
      <w:hyperlink w:anchor="_Toc390424637" w:history="1">
        <w:r w:rsidRPr="00051203">
          <w:rPr>
            <w:rStyle w:val="Hyperlink"/>
            <w:noProof/>
            <w:lang w:val="pt-PT"/>
          </w:rPr>
          <w:t>Tabela 8: Intervenientes e responsabilidades no processo de actualização de novas versões offline</w:t>
        </w:r>
        <w:r>
          <w:rPr>
            <w:noProof/>
            <w:webHidden/>
          </w:rPr>
          <w:tab/>
        </w:r>
        <w:r>
          <w:rPr>
            <w:noProof/>
            <w:webHidden/>
          </w:rPr>
          <w:fldChar w:fldCharType="begin"/>
        </w:r>
        <w:r>
          <w:rPr>
            <w:noProof/>
            <w:webHidden/>
          </w:rPr>
          <w:instrText xml:space="preserve"> PAGEREF _Toc390424637 \h </w:instrText>
        </w:r>
        <w:r>
          <w:rPr>
            <w:noProof/>
            <w:webHidden/>
          </w:rPr>
        </w:r>
        <w:r>
          <w:rPr>
            <w:noProof/>
            <w:webHidden/>
          </w:rPr>
          <w:fldChar w:fldCharType="separate"/>
        </w:r>
        <w:r>
          <w:rPr>
            <w:noProof/>
            <w:webHidden/>
          </w:rPr>
          <w:t>46</w:t>
        </w:r>
        <w:r>
          <w:rPr>
            <w:noProof/>
            <w:webHidden/>
          </w:rPr>
          <w:fldChar w:fldCharType="end"/>
        </w:r>
      </w:hyperlink>
    </w:p>
    <w:p w:rsidR="00D6749A" w:rsidRDefault="00D6749A">
      <w:pPr>
        <w:pStyle w:val="TableofFigures"/>
        <w:tabs>
          <w:tab w:val="right" w:leader="dot" w:pos="9737"/>
        </w:tabs>
        <w:rPr>
          <w:rFonts w:asciiTheme="minorHAnsi" w:eastAsiaTheme="minorEastAsia" w:hAnsiTheme="minorHAnsi" w:cstheme="minorBidi"/>
          <w:noProof/>
          <w:szCs w:val="22"/>
          <w:lang w:val="en-US"/>
        </w:rPr>
      </w:pPr>
      <w:hyperlink w:anchor="_Toc390424638" w:history="1">
        <w:r w:rsidRPr="00051203">
          <w:rPr>
            <w:rStyle w:val="Hyperlink"/>
            <w:noProof/>
            <w:lang w:val="pt-PT"/>
          </w:rPr>
          <w:t>Tabela 9: Intervenientes e responsabilidades no processo de criação de relatórios de dados agregados</w:t>
        </w:r>
        <w:r>
          <w:rPr>
            <w:noProof/>
            <w:webHidden/>
          </w:rPr>
          <w:tab/>
        </w:r>
        <w:r>
          <w:rPr>
            <w:noProof/>
            <w:webHidden/>
          </w:rPr>
          <w:fldChar w:fldCharType="begin"/>
        </w:r>
        <w:r>
          <w:rPr>
            <w:noProof/>
            <w:webHidden/>
          </w:rPr>
          <w:instrText xml:space="preserve"> PAGEREF _Toc390424638 \h </w:instrText>
        </w:r>
        <w:r>
          <w:rPr>
            <w:noProof/>
            <w:webHidden/>
          </w:rPr>
        </w:r>
        <w:r>
          <w:rPr>
            <w:noProof/>
            <w:webHidden/>
          </w:rPr>
          <w:fldChar w:fldCharType="separate"/>
        </w:r>
        <w:r>
          <w:rPr>
            <w:noProof/>
            <w:webHidden/>
          </w:rPr>
          <w:t>50</w:t>
        </w:r>
        <w:r>
          <w:rPr>
            <w:noProof/>
            <w:webHidden/>
          </w:rPr>
          <w:fldChar w:fldCharType="end"/>
        </w:r>
      </w:hyperlink>
    </w:p>
    <w:p w:rsidR="00D6749A" w:rsidRDefault="00D6749A">
      <w:pPr>
        <w:pStyle w:val="TableofFigures"/>
        <w:tabs>
          <w:tab w:val="right" w:leader="dot" w:pos="9737"/>
        </w:tabs>
        <w:rPr>
          <w:rFonts w:asciiTheme="minorHAnsi" w:eastAsiaTheme="minorEastAsia" w:hAnsiTheme="minorHAnsi" w:cstheme="minorBidi"/>
          <w:noProof/>
          <w:szCs w:val="22"/>
          <w:lang w:val="en-US"/>
        </w:rPr>
      </w:pPr>
      <w:hyperlink w:anchor="_Toc390424639" w:history="1">
        <w:r w:rsidRPr="00051203">
          <w:rPr>
            <w:rStyle w:val="Hyperlink"/>
            <w:noProof/>
            <w:lang w:val="pt-PT"/>
          </w:rPr>
          <w:t>Tabela 10: Intervenientes e responsabilidades no processo de pilotagem de nova ficha</w:t>
        </w:r>
        <w:r>
          <w:rPr>
            <w:noProof/>
            <w:webHidden/>
          </w:rPr>
          <w:tab/>
        </w:r>
        <w:r>
          <w:rPr>
            <w:noProof/>
            <w:webHidden/>
          </w:rPr>
          <w:fldChar w:fldCharType="begin"/>
        </w:r>
        <w:r>
          <w:rPr>
            <w:noProof/>
            <w:webHidden/>
          </w:rPr>
          <w:instrText xml:space="preserve"> PAGEREF _Toc390424639 \h </w:instrText>
        </w:r>
        <w:r>
          <w:rPr>
            <w:noProof/>
            <w:webHidden/>
          </w:rPr>
        </w:r>
        <w:r>
          <w:rPr>
            <w:noProof/>
            <w:webHidden/>
          </w:rPr>
          <w:fldChar w:fldCharType="separate"/>
        </w:r>
        <w:r>
          <w:rPr>
            <w:noProof/>
            <w:webHidden/>
          </w:rPr>
          <w:t>59</w:t>
        </w:r>
        <w:r>
          <w:rPr>
            <w:noProof/>
            <w:webHidden/>
          </w:rPr>
          <w:fldChar w:fldCharType="end"/>
        </w:r>
      </w:hyperlink>
    </w:p>
    <w:p w:rsidR="002233A2" w:rsidRPr="002A797A" w:rsidRDefault="002233A2" w:rsidP="002233A2">
      <w:pPr>
        <w:pStyle w:val="Title"/>
        <w:rPr>
          <w:lang w:val="pt-PT"/>
        </w:rPr>
      </w:pPr>
      <w:r w:rsidRPr="002A797A">
        <w:rPr>
          <w:lang w:val="pt-PT"/>
        </w:rPr>
        <w:fldChar w:fldCharType="end"/>
      </w:r>
    </w:p>
    <w:p w:rsidR="002233A2" w:rsidRPr="002A797A" w:rsidRDefault="002233A2" w:rsidP="002233A2">
      <w:pPr>
        <w:pStyle w:val="Title"/>
        <w:rPr>
          <w:lang w:val="pt-PT"/>
        </w:rPr>
      </w:pPr>
      <w:r w:rsidRPr="002A797A">
        <w:rPr>
          <w:lang w:val="pt-PT"/>
        </w:rPr>
        <w:t>Índice de Figuras</w:t>
      </w:r>
    </w:p>
    <w:p w:rsidR="00D6749A" w:rsidRDefault="002233A2">
      <w:pPr>
        <w:pStyle w:val="TableofFigures"/>
        <w:tabs>
          <w:tab w:val="right" w:leader="dot" w:pos="9737"/>
        </w:tabs>
        <w:rPr>
          <w:rFonts w:asciiTheme="minorHAnsi" w:eastAsiaTheme="minorEastAsia" w:hAnsiTheme="minorHAnsi" w:cstheme="minorBidi"/>
          <w:noProof/>
          <w:szCs w:val="22"/>
          <w:lang w:val="en-US"/>
        </w:rPr>
      </w:pPr>
      <w:r w:rsidRPr="002A797A">
        <w:rPr>
          <w:lang w:val="pt-PT"/>
        </w:rPr>
        <w:fldChar w:fldCharType="begin"/>
      </w:r>
      <w:r w:rsidRPr="002A797A">
        <w:rPr>
          <w:lang w:val="pt-PT"/>
        </w:rPr>
        <w:instrText xml:space="preserve"> TOC \h \z \c Figura \* MERGEFORMAT </w:instrText>
      </w:r>
      <w:r w:rsidRPr="002A797A">
        <w:rPr>
          <w:lang w:val="pt-PT"/>
        </w:rPr>
        <w:fldChar w:fldCharType="separate"/>
      </w:r>
      <w:hyperlink w:anchor="_Toc390424621" w:history="1">
        <w:r w:rsidR="00D6749A" w:rsidRPr="0068278D">
          <w:rPr>
            <w:rStyle w:val="Hyperlink"/>
            <w:noProof/>
            <w:lang w:val="pt-PT"/>
          </w:rPr>
          <w:t>Figura 1: Modos do SIS-MA</w:t>
        </w:r>
        <w:r w:rsidR="00D6749A">
          <w:rPr>
            <w:noProof/>
            <w:webHidden/>
          </w:rPr>
          <w:tab/>
        </w:r>
        <w:r w:rsidR="00D6749A">
          <w:rPr>
            <w:noProof/>
            <w:webHidden/>
          </w:rPr>
          <w:fldChar w:fldCharType="begin"/>
        </w:r>
        <w:r w:rsidR="00D6749A">
          <w:rPr>
            <w:noProof/>
            <w:webHidden/>
          </w:rPr>
          <w:instrText xml:space="preserve"> PAGEREF _Toc390424621 \h </w:instrText>
        </w:r>
        <w:r w:rsidR="00D6749A">
          <w:rPr>
            <w:noProof/>
            <w:webHidden/>
          </w:rPr>
        </w:r>
        <w:r w:rsidR="00D6749A">
          <w:rPr>
            <w:noProof/>
            <w:webHidden/>
          </w:rPr>
          <w:fldChar w:fldCharType="separate"/>
        </w:r>
        <w:r w:rsidR="00D6749A">
          <w:rPr>
            <w:noProof/>
            <w:webHidden/>
          </w:rPr>
          <w:t>8</w:t>
        </w:r>
        <w:r w:rsidR="00D6749A">
          <w:rPr>
            <w:noProof/>
            <w:webHidden/>
          </w:rPr>
          <w:fldChar w:fldCharType="end"/>
        </w:r>
      </w:hyperlink>
    </w:p>
    <w:p w:rsidR="00D6749A" w:rsidRDefault="00D6749A">
      <w:pPr>
        <w:pStyle w:val="TableofFigures"/>
        <w:tabs>
          <w:tab w:val="right" w:leader="dot" w:pos="9737"/>
        </w:tabs>
        <w:rPr>
          <w:rFonts w:asciiTheme="minorHAnsi" w:eastAsiaTheme="minorEastAsia" w:hAnsiTheme="minorHAnsi" w:cstheme="minorBidi"/>
          <w:noProof/>
          <w:szCs w:val="22"/>
          <w:lang w:val="en-US"/>
        </w:rPr>
      </w:pPr>
      <w:hyperlink w:anchor="_Toc390424622" w:history="1">
        <w:r w:rsidRPr="0068278D">
          <w:rPr>
            <w:rStyle w:val="Hyperlink"/>
            <w:noProof/>
            <w:lang w:val="pt-PT"/>
          </w:rPr>
          <w:t>Figura 2: Processo e fluxo para transmissão de dados no distrito</w:t>
        </w:r>
        <w:r>
          <w:rPr>
            <w:noProof/>
            <w:webHidden/>
          </w:rPr>
          <w:tab/>
        </w:r>
        <w:r>
          <w:rPr>
            <w:noProof/>
            <w:webHidden/>
          </w:rPr>
          <w:fldChar w:fldCharType="begin"/>
        </w:r>
        <w:r>
          <w:rPr>
            <w:noProof/>
            <w:webHidden/>
          </w:rPr>
          <w:instrText xml:space="preserve"> PAGEREF _Toc390424622 \h </w:instrText>
        </w:r>
        <w:r>
          <w:rPr>
            <w:noProof/>
            <w:webHidden/>
          </w:rPr>
        </w:r>
        <w:r>
          <w:rPr>
            <w:noProof/>
            <w:webHidden/>
          </w:rPr>
          <w:fldChar w:fldCharType="separate"/>
        </w:r>
        <w:r>
          <w:rPr>
            <w:noProof/>
            <w:webHidden/>
          </w:rPr>
          <w:t>18</w:t>
        </w:r>
        <w:r>
          <w:rPr>
            <w:noProof/>
            <w:webHidden/>
          </w:rPr>
          <w:fldChar w:fldCharType="end"/>
        </w:r>
      </w:hyperlink>
    </w:p>
    <w:p w:rsidR="00D6749A" w:rsidRDefault="00D6749A">
      <w:pPr>
        <w:pStyle w:val="TableofFigures"/>
        <w:tabs>
          <w:tab w:val="right" w:leader="dot" w:pos="9737"/>
        </w:tabs>
        <w:rPr>
          <w:rFonts w:asciiTheme="minorHAnsi" w:eastAsiaTheme="minorEastAsia" w:hAnsiTheme="minorHAnsi" w:cstheme="minorBidi"/>
          <w:noProof/>
          <w:szCs w:val="22"/>
          <w:lang w:val="en-US"/>
        </w:rPr>
      </w:pPr>
      <w:hyperlink r:id="rId18" w:anchor="_Toc390424623" w:history="1">
        <w:r w:rsidRPr="0068278D">
          <w:rPr>
            <w:rStyle w:val="Hyperlink"/>
            <w:noProof/>
            <w:lang w:val="pt-PT"/>
          </w:rPr>
          <w:t>Figura 3: Processo e fluxo para transmissão de configurações</w:t>
        </w:r>
        <w:r>
          <w:rPr>
            <w:noProof/>
            <w:webHidden/>
          </w:rPr>
          <w:tab/>
        </w:r>
        <w:r>
          <w:rPr>
            <w:noProof/>
            <w:webHidden/>
          </w:rPr>
          <w:fldChar w:fldCharType="begin"/>
        </w:r>
        <w:r>
          <w:rPr>
            <w:noProof/>
            <w:webHidden/>
          </w:rPr>
          <w:instrText xml:space="preserve"> PAGEREF _Toc390424623 \h </w:instrText>
        </w:r>
        <w:r>
          <w:rPr>
            <w:noProof/>
            <w:webHidden/>
          </w:rPr>
        </w:r>
        <w:r>
          <w:rPr>
            <w:noProof/>
            <w:webHidden/>
          </w:rPr>
          <w:fldChar w:fldCharType="separate"/>
        </w:r>
        <w:r>
          <w:rPr>
            <w:noProof/>
            <w:webHidden/>
          </w:rPr>
          <w:t>32</w:t>
        </w:r>
        <w:r>
          <w:rPr>
            <w:noProof/>
            <w:webHidden/>
          </w:rPr>
          <w:fldChar w:fldCharType="end"/>
        </w:r>
      </w:hyperlink>
    </w:p>
    <w:p w:rsidR="00D6749A" w:rsidRDefault="00D6749A">
      <w:pPr>
        <w:pStyle w:val="TableofFigures"/>
        <w:tabs>
          <w:tab w:val="right" w:leader="dot" w:pos="9737"/>
        </w:tabs>
        <w:rPr>
          <w:rFonts w:asciiTheme="minorHAnsi" w:eastAsiaTheme="minorEastAsia" w:hAnsiTheme="minorHAnsi" w:cstheme="minorBidi"/>
          <w:noProof/>
          <w:szCs w:val="22"/>
          <w:lang w:val="en-US"/>
        </w:rPr>
      </w:pPr>
      <w:hyperlink r:id="rId19" w:anchor="_Toc390424624" w:history="1">
        <w:r w:rsidRPr="0068278D">
          <w:rPr>
            <w:rStyle w:val="Hyperlink"/>
            <w:noProof/>
            <w:lang w:val="pt-PT"/>
          </w:rPr>
          <w:t>Figura 4: Processo e fluxo para transmissão de configurações</w:t>
        </w:r>
        <w:r>
          <w:rPr>
            <w:noProof/>
            <w:webHidden/>
          </w:rPr>
          <w:tab/>
        </w:r>
        <w:r>
          <w:rPr>
            <w:noProof/>
            <w:webHidden/>
          </w:rPr>
          <w:fldChar w:fldCharType="begin"/>
        </w:r>
        <w:r>
          <w:rPr>
            <w:noProof/>
            <w:webHidden/>
          </w:rPr>
          <w:instrText xml:space="preserve"> PAGEREF _Toc390424624 \h </w:instrText>
        </w:r>
        <w:r>
          <w:rPr>
            <w:noProof/>
            <w:webHidden/>
          </w:rPr>
        </w:r>
        <w:r>
          <w:rPr>
            <w:noProof/>
            <w:webHidden/>
          </w:rPr>
          <w:fldChar w:fldCharType="separate"/>
        </w:r>
        <w:r>
          <w:rPr>
            <w:noProof/>
            <w:webHidden/>
          </w:rPr>
          <w:t>32</w:t>
        </w:r>
        <w:r>
          <w:rPr>
            <w:noProof/>
            <w:webHidden/>
          </w:rPr>
          <w:fldChar w:fldCharType="end"/>
        </w:r>
      </w:hyperlink>
    </w:p>
    <w:p w:rsidR="00D6749A" w:rsidRDefault="00D6749A">
      <w:pPr>
        <w:pStyle w:val="TableofFigures"/>
        <w:tabs>
          <w:tab w:val="right" w:leader="dot" w:pos="9737"/>
        </w:tabs>
        <w:rPr>
          <w:rFonts w:asciiTheme="minorHAnsi" w:eastAsiaTheme="minorEastAsia" w:hAnsiTheme="minorHAnsi" w:cstheme="minorBidi"/>
          <w:noProof/>
          <w:szCs w:val="22"/>
          <w:lang w:val="en-US"/>
        </w:rPr>
      </w:pPr>
      <w:hyperlink w:anchor="_Toc390424625" w:history="1">
        <w:r w:rsidRPr="0068278D">
          <w:rPr>
            <w:rStyle w:val="Hyperlink"/>
            <w:noProof/>
            <w:lang w:val="pt-PT"/>
          </w:rPr>
          <w:t>Figura 5: Processo e fluxo para retro informação</w:t>
        </w:r>
        <w:r>
          <w:rPr>
            <w:noProof/>
            <w:webHidden/>
          </w:rPr>
          <w:tab/>
        </w:r>
        <w:r>
          <w:rPr>
            <w:noProof/>
            <w:webHidden/>
          </w:rPr>
          <w:fldChar w:fldCharType="begin"/>
        </w:r>
        <w:r>
          <w:rPr>
            <w:noProof/>
            <w:webHidden/>
          </w:rPr>
          <w:instrText xml:space="preserve"> PAGEREF _Toc390424625 \h </w:instrText>
        </w:r>
        <w:r>
          <w:rPr>
            <w:noProof/>
            <w:webHidden/>
          </w:rPr>
        </w:r>
        <w:r>
          <w:rPr>
            <w:noProof/>
            <w:webHidden/>
          </w:rPr>
          <w:fldChar w:fldCharType="separate"/>
        </w:r>
        <w:r>
          <w:rPr>
            <w:noProof/>
            <w:webHidden/>
          </w:rPr>
          <w:t>37</w:t>
        </w:r>
        <w:r>
          <w:rPr>
            <w:noProof/>
            <w:webHidden/>
          </w:rPr>
          <w:fldChar w:fldCharType="end"/>
        </w:r>
      </w:hyperlink>
    </w:p>
    <w:p w:rsidR="00D6749A" w:rsidRDefault="00D6749A">
      <w:pPr>
        <w:pStyle w:val="TableofFigures"/>
        <w:tabs>
          <w:tab w:val="right" w:leader="dot" w:pos="9737"/>
        </w:tabs>
        <w:rPr>
          <w:rFonts w:asciiTheme="minorHAnsi" w:eastAsiaTheme="minorEastAsia" w:hAnsiTheme="minorHAnsi" w:cstheme="minorBidi"/>
          <w:noProof/>
          <w:szCs w:val="22"/>
          <w:lang w:val="en-US"/>
        </w:rPr>
      </w:pPr>
      <w:hyperlink w:anchor="_Toc390424626" w:history="1">
        <w:r w:rsidRPr="0068278D">
          <w:rPr>
            <w:rStyle w:val="Hyperlink"/>
            <w:noProof/>
            <w:lang w:val="pt-PT"/>
          </w:rPr>
          <w:t>Figura 6: Processo e fluxo para validação e controlo de qualidade de dados ao nível distrital</w:t>
        </w:r>
        <w:r>
          <w:rPr>
            <w:noProof/>
            <w:webHidden/>
          </w:rPr>
          <w:tab/>
        </w:r>
        <w:r>
          <w:rPr>
            <w:noProof/>
            <w:webHidden/>
          </w:rPr>
          <w:fldChar w:fldCharType="begin"/>
        </w:r>
        <w:r>
          <w:rPr>
            <w:noProof/>
            <w:webHidden/>
          </w:rPr>
          <w:instrText xml:space="preserve"> PAGEREF _Toc390424626 \h </w:instrText>
        </w:r>
        <w:r>
          <w:rPr>
            <w:noProof/>
            <w:webHidden/>
          </w:rPr>
        </w:r>
        <w:r>
          <w:rPr>
            <w:noProof/>
            <w:webHidden/>
          </w:rPr>
          <w:fldChar w:fldCharType="separate"/>
        </w:r>
        <w:r>
          <w:rPr>
            <w:noProof/>
            <w:webHidden/>
          </w:rPr>
          <w:t>42</w:t>
        </w:r>
        <w:r>
          <w:rPr>
            <w:noProof/>
            <w:webHidden/>
          </w:rPr>
          <w:fldChar w:fldCharType="end"/>
        </w:r>
      </w:hyperlink>
    </w:p>
    <w:p w:rsidR="00D6749A" w:rsidRDefault="00D6749A">
      <w:pPr>
        <w:pStyle w:val="TableofFigures"/>
        <w:tabs>
          <w:tab w:val="right" w:leader="dot" w:pos="9737"/>
        </w:tabs>
        <w:rPr>
          <w:rFonts w:asciiTheme="minorHAnsi" w:eastAsiaTheme="minorEastAsia" w:hAnsiTheme="minorHAnsi" w:cstheme="minorBidi"/>
          <w:noProof/>
          <w:szCs w:val="22"/>
          <w:lang w:val="en-US"/>
        </w:rPr>
      </w:pPr>
      <w:hyperlink w:anchor="_Toc390424627" w:history="1">
        <w:r w:rsidRPr="0068278D">
          <w:rPr>
            <w:rStyle w:val="Hyperlink"/>
            <w:noProof/>
            <w:lang w:val="pt-PT"/>
          </w:rPr>
          <w:t>Figura 7: Processo e fluxo para actualização de novas versões offline (no nível distrital)</w:t>
        </w:r>
        <w:r>
          <w:rPr>
            <w:noProof/>
            <w:webHidden/>
          </w:rPr>
          <w:tab/>
        </w:r>
        <w:r>
          <w:rPr>
            <w:noProof/>
            <w:webHidden/>
          </w:rPr>
          <w:fldChar w:fldCharType="begin"/>
        </w:r>
        <w:r>
          <w:rPr>
            <w:noProof/>
            <w:webHidden/>
          </w:rPr>
          <w:instrText xml:space="preserve"> PAGEREF _Toc390424627 \h </w:instrText>
        </w:r>
        <w:r>
          <w:rPr>
            <w:noProof/>
            <w:webHidden/>
          </w:rPr>
        </w:r>
        <w:r>
          <w:rPr>
            <w:noProof/>
            <w:webHidden/>
          </w:rPr>
          <w:fldChar w:fldCharType="separate"/>
        </w:r>
        <w:r>
          <w:rPr>
            <w:noProof/>
            <w:webHidden/>
          </w:rPr>
          <w:t>47</w:t>
        </w:r>
        <w:r>
          <w:rPr>
            <w:noProof/>
            <w:webHidden/>
          </w:rPr>
          <w:fldChar w:fldCharType="end"/>
        </w:r>
      </w:hyperlink>
    </w:p>
    <w:p w:rsidR="00D6749A" w:rsidRDefault="00D6749A">
      <w:pPr>
        <w:pStyle w:val="TableofFigures"/>
        <w:tabs>
          <w:tab w:val="right" w:leader="dot" w:pos="9737"/>
        </w:tabs>
        <w:rPr>
          <w:rFonts w:asciiTheme="minorHAnsi" w:eastAsiaTheme="minorEastAsia" w:hAnsiTheme="minorHAnsi" w:cstheme="minorBidi"/>
          <w:noProof/>
          <w:szCs w:val="22"/>
          <w:lang w:val="en-US"/>
        </w:rPr>
      </w:pPr>
      <w:hyperlink w:anchor="_Toc390424628" w:history="1">
        <w:r w:rsidRPr="0068278D">
          <w:rPr>
            <w:rStyle w:val="Hyperlink"/>
            <w:noProof/>
            <w:lang w:val="pt-PT"/>
          </w:rPr>
          <w:t>Figura 8: Processo e fluxo para criação de relatórios de dados agregados</w:t>
        </w:r>
        <w:r>
          <w:rPr>
            <w:noProof/>
            <w:webHidden/>
          </w:rPr>
          <w:tab/>
        </w:r>
        <w:r>
          <w:rPr>
            <w:noProof/>
            <w:webHidden/>
          </w:rPr>
          <w:fldChar w:fldCharType="begin"/>
        </w:r>
        <w:r>
          <w:rPr>
            <w:noProof/>
            <w:webHidden/>
          </w:rPr>
          <w:instrText xml:space="preserve"> PAGEREF _Toc390424628 \h </w:instrText>
        </w:r>
        <w:r>
          <w:rPr>
            <w:noProof/>
            <w:webHidden/>
          </w:rPr>
        </w:r>
        <w:r>
          <w:rPr>
            <w:noProof/>
            <w:webHidden/>
          </w:rPr>
          <w:fldChar w:fldCharType="separate"/>
        </w:r>
        <w:r>
          <w:rPr>
            <w:noProof/>
            <w:webHidden/>
          </w:rPr>
          <w:t>51</w:t>
        </w:r>
        <w:r>
          <w:rPr>
            <w:noProof/>
            <w:webHidden/>
          </w:rPr>
          <w:fldChar w:fldCharType="end"/>
        </w:r>
      </w:hyperlink>
    </w:p>
    <w:p w:rsidR="00D6749A" w:rsidRDefault="00D6749A">
      <w:pPr>
        <w:pStyle w:val="TableofFigures"/>
        <w:tabs>
          <w:tab w:val="right" w:leader="dot" w:pos="9737"/>
        </w:tabs>
        <w:rPr>
          <w:rFonts w:asciiTheme="minorHAnsi" w:eastAsiaTheme="minorEastAsia" w:hAnsiTheme="minorHAnsi" w:cstheme="minorBidi"/>
          <w:noProof/>
          <w:szCs w:val="22"/>
          <w:lang w:val="en-US"/>
        </w:rPr>
      </w:pPr>
      <w:hyperlink w:anchor="_Toc390424629" w:history="1">
        <w:r w:rsidRPr="0068278D">
          <w:rPr>
            <w:rStyle w:val="Hyperlink"/>
            <w:noProof/>
            <w:lang w:val="pt-PT"/>
          </w:rPr>
          <w:t>Figura 9: Processo e fluxo para pilotagem de nova ficha / formulário</w:t>
        </w:r>
        <w:r>
          <w:rPr>
            <w:noProof/>
            <w:webHidden/>
          </w:rPr>
          <w:tab/>
        </w:r>
        <w:r>
          <w:rPr>
            <w:noProof/>
            <w:webHidden/>
          </w:rPr>
          <w:fldChar w:fldCharType="begin"/>
        </w:r>
        <w:r>
          <w:rPr>
            <w:noProof/>
            <w:webHidden/>
          </w:rPr>
          <w:instrText xml:space="preserve"> PAGEREF _Toc390424629 \h </w:instrText>
        </w:r>
        <w:r>
          <w:rPr>
            <w:noProof/>
            <w:webHidden/>
          </w:rPr>
        </w:r>
        <w:r>
          <w:rPr>
            <w:noProof/>
            <w:webHidden/>
          </w:rPr>
          <w:fldChar w:fldCharType="separate"/>
        </w:r>
        <w:r>
          <w:rPr>
            <w:noProof/>
            <w:webHidden/>
          </w:rPr>
          <w:t>60</w:t>
        </w:r>
        <w:r>
          <w:rPr>
            <w:noProof/>
            <w:webHidden/>
          </w:rPr>
          <w:fldChar w:fldCharType="end"/>
        </w:r>
      </w:hyperlink>
    </w:p>
    <w:p w:rsidR="00634718" w:rsidRPr="002A797A" w:rsidRDefault="002233A2" w:rsidP="00AE3FB3">
      <w:pPr>
        <w:pStyle w:val="Title"/>
        <w:rPr>
          <w:sz w:val="36"/>
          <w:lang w:val="pt-PT"/>
        </w:rPr>
      </w:pPr>
      <w:r w:rsidRPr="002A797A">
        <w:rPr>
          <w:lang w:val="pt-PT"/>
        </w:rPr>
        <w:fldChar w:fldCharType="end"/>
      </w:r>
      <w:bookmarkStart w:id="1" w:name="_Ref373916059"/>
      <w:r w:rsidR="00634718" w:rsidRPr="002A797A">
        <w:rPr>
          <w:lang w:val="pt-PT"/>
        </w:rPr>
        <w:t xml:space="preserve"> </w:t>
      </w:r>
      <w:bookmarkStart w:id="2" w:name="_Toc378019710"/>
      <w:bookmarkStart w:id="3" w:name="_Ref378190107"/>
      <w:bookmarkStart w:id="4" w:name="_Ref378190138"/>
      <w:r w:rsidR="00634718" w:rsidRPr="002A797A">
        <w:rPr>
          <w:lang w:val="pt-PT"/>
        </w:rPr>
        <w:br w:type="page"/>
      </w:r>
    </w:p>
    <w:p w:rsidR="00634718" w:rsidRPr="002A797A" w:rsidRDefault="00634718" w:rsidP="00B053EC">
      <w:pPr>
        <w:pStyle w:val="Heading1"/>
        <w:rPr>
          <w:lang w:val="pt-PT"/>
        </w:rPr>
      </w:pPr>
      <w:bookmarkStart w:id="5" w:name="_Toc377209739"/>
      <w:bookmarkStart w:id="6" w:name="_Ref378091330"/>
      <w:bookmarkStart w:id="7" w:name="_Toc378156777"/>
      <w:bookmarkStart w:id="8" w:name="_Ref378250471"/>
      <w:bookmarkStart w:id="9" w:name="_Ref378250492"/>
      <w:bookmarkStart w:id="10" w:name="_Toc390424390"/>
      <w:bookmarkStart w:id="11" w:name="_Ref390424609"/>
      <w:r w:rsidRPr="002A797A">
        <w:rPr>
          <w:lang w:val="pt-PT"/>
        </w:rPr>
        <w:lastRenderedPageBreak/>
        <w:t>Introdução</w:t>
      </w:r>
      <w:bookmarkEnd w:id="5"/>
      <w:bookmarkEnd w:id="6"/>
      <w:bookmarkEnd w:id="7"/>
      <w:bookmarkEnd w:id="8"/>
      <w:bookmarkEnd w:id="9"/>
      <w:bookmarkEnd w:id="10"/>
      <w:bookmarkEnd w:id="11"/>
    </w:p>
    <w:p w:rsidR="00DD650D" w:rsidRPr="00DD650D" w:rsidRDefault="00DD650D" w:rsidP="00483A57">
      <w:pPr>
        <w:pStyle w:val="BodyText"/>
        <w:ind w:left="0"/>
        <w:rPr>
          <w:lang w:val="pt-PT"/>
        </w:rPr>
      </w:pPr>
      <w:r w:rsidRPr="00DD650D">
        <w:rPr>
          <w:lang w:val="pt-PT"/>
        </w:rPr>
        <w:t>Este manual tem como objectivo abordar os processos e funcionalidades do SIS-MA para os utilizadores da aplicação de nível distrital. Poderá também ser útil para um utilizador de nível provincial para que possa ajudar a esclarecer as dúvidas de um utilizador de nível distrital.</w:t>
      </w:r>
    </w:p>
    <w:p w:rsidR="00DD650D" w:rsidRPr="00DD650D" w:rsidRDefault="00DD650D" w:rsidP="00483A57">
      <w:pPr>
        <w:pStyle w:val="BodyText"/>
        <w:ind w:left="0"/>
        <w:rPr>
          <w:lang w:val="pt-PT"/>
        </w:rPr>
      </w:pPr>
      <w:r w:rsidRPr="00DD650D">
        <w:rPr>
          <w:lang w:val="pt-PT"/>
        </w:rPr>
        <w:t>Este manual tem também como objectivo sistematizar processos, fluxos e atribuir responsabilidades nos diversos processos identificados para recolha, agregação, análise e consulta de informação no âmbito do projecto SIS-MA.</w:t>
      </w:r>
    </w:p>
    <w:p w:rsidR="009611C1" w:rsidRPr="00984B88" w:rsidRDefault="009611C1" w:rsidP="009611C1">
      <w:pPr>
        <w:pStyle w:val="Heading2"/>
        <w:rPr>
          <w:lang w:val="pt-PT"/>
        </w:rPr>
      </w:pPr>
      <w:bookmarkStart w:id="12" w:name="_Toc390424391"/>
      <w:r w:rsidRPr="00984B88">
        <w:rPr>
          <w:lang w:val="pt-PT"/>
        </w:rPr>
        <w:t>Estrutura do manual</w:t>
      </w:r>
      <w:bookmarkEnd w:id="12"/>
      <w:r w:rsidRPr="00984B88">
        <w:rPr>
          <w:lang w:val="pt-PT"/>
        </w:rPr>
        <w:t xml:space="preserve"> </w:t>
      </w:r>
    </w:p>
    <w:p w:rsidR="009611C1" w:rsidRPr="00DD650D" w:rsidRDefault="009611C1" w:rsidP="00483A57">
      <w:pPr>
        <w:pStyle w:val="BodyText"/>
        <w:ind w:left="0"/>
        <w:rPr>
          <w:lang w:val="pt-PT"/>
        </w:rPr>
      </w:pPr>
      <w:r w:rsidRPr="00D637FA">
        <w:rPr>
          <w:lang w:val="pt-PT"/>
        </w:rPr>
        <w:t xml:space="preserve">O </w:t>
      </w:r>
      <w:r w:rsidR="004C3FC3">
        <w:rPr>
          <w:lang w:val="pt-PT"/>
        </w:rPr>
        <w:t>C</w:t>
      </w:r>
      <w:r w:rsidRPr="00D637FA">
        <w:rPr>
          <w:lang w:val="pt-PT"/>
        </w:rPr>
        <w:t xml:space="preserve">apítulo </w:t>
      </w:r>
      <w:r w:rsidR="00D6749A">
        <w:rPr>
          <w:lang w:val="pt-PT"/>
        </w:rPr>
        <w:fldChar w:fldCharType="begin"/>
      </w:r>
      <w:r w:rsidR="00D6749A">
        <w:rPr>
          <w:lang w:val="pt-PT"/>
        </w:rPr>
        <w:instrText xml:space="preserve"> REF _Ref390424609 \r \h </w:instrText>
      </w:r>
      <w:r w:rsidR="00D6749A">
        <w:rPr>
          <w:lang w:val="pt-PT"/>
        </w:rPr>
      </w:r>
      <w:r w:rsidR="00D6749A">
        <w:rPr>
          <w:lang w:val="pt-PT"/>
        </w:rPr>
        <w:fldChar w:fldCharType="separate"/>
      </w:r>
      <w:r w:rsidR="00D6749A">
        <w:rPr>
          <w:lang w:val="pt-PT"/>
        </w:rPr>
        <w:t>1</w:t>
      </w:r>
      <w:r w:rsidR="00D6749A">
        <w:rPr>
          <w:lang w:val="pt-PT"/>
        </w:rPr>
        <w:fldChar w:fldCharType="end"/>
      </w:r>
      <w:r w:rsidRPr="00D637FA">
        <w:rPr>
          <w:lang w:val="pt-PT"/>
        </w:rPr>
        <w:t xml:space="preserve"> (</w:t>
      </w:r>
      <w:r w:rsidRPr="00D637FA">
        <w:rPr>
          <w:lang w:val="pt-PT"/>
        </w:rPr>
        <w:fldChar w:fldCharType="begin"/>
      </w:r>
      <w:r w:rsidRPr="00D637FA">
        <w:rPr>
          <w:lang w:val="pt-PT"/>
        </w:rPr>
        <w:instrText xml:space="preserve"> REF _Ref378250492 \h </w:instrText>
      </w:r>
      <w:r w:rsidR="006617A3" w:rsidRPr="00D637FA">
        <w:rPr>
          <w:lang w:val="pt-PT"/>
        </w:rPr>
        <w:instrText xml:space="preserve"> \* MERGEFORMAT </w:instrText>
      </w:r>
      <w:r w:rsidRPr="00D637FA">
        <w:rPr>
          <w:lang w:val="pt-PT"/>
        </w:rPr>
      </w:r>
      <w:r w:rsidRPr="00D637FA">
        <w:rPr>
          <w:lang w:val="pt-PT"/>
        </w:rPr>
        <w:fldChar w:fldCharType="separate"/>
      </w:r>
      <w:r w:rsidR="00D6749A" w:rsidRPr="002A797A">
        <w:rPr>
          <w:lang w:val="pt-PT"/>
        </w:rPr>
        <w:t>Introdução</w:t>
      </w:r>
      <w:r w:rsidRPr="00D637FA">
        <w:rPr>
          <w:lang w:val="pt-PT"/>
        </w:rPr>
        <w:fldChar w:fldCharType="end"/>
      </w:r>
      <w:r w:rsidRPr="00D637FA">
        <w:rPr>
          <w:lang w:val="pt-PT"/>
        </w:rPr>
        <w:t xml:space="preserve">) </w:t>
      </w:r>
      <w:r w:rsidR="00DD650D" w:rsidRPr="00DD650D">
        <w:rPr>
          <w:lang w:val="pt-PT"/>
        </w:rPr>
        <w:t>enquadra o utilizador na utilização do manual e dá uma visão geral do que é o SIS-MA e suas principais funcionalidades.</w:t>
      </w:r>
    </w:p>
    <w:p w:rsidR="009611C1" w:rsidRPr="00DD650D" w:rsidRDefault="009611C1" w:rsidP="00483A57">
      <w:pPr>
        <w:pStyle w:val="BodyText"/>
        <w:ind w:left="0"/>
        <w:rPr>
          <w:lang w:val="pt-PT"/>
        </w:rPr>
      </w:pPr>
      <w:r w:rsidRPr="00D637FA">
        <w:rPr>
          <w:lang w:val="pt-PT"/>
        </w:rPr>
        <w:t xml:space="preserve">O </w:t>
      </w:r>
      <w:r w:rsidR="004C3FC3" w:rsidRPr="00D637FA">
        <w:rPr>
          <w:lang w:val="pt-PT"/>
        </w:rPr>
        <w:t xml:space="preserve">Capítulo </w:t>
      </w:r>
      <w:r w:rsidR="00D6749A">
        <w:rPr>
          <w:lang w:val="pt-PT"/>
        </w:rPr>
        <w:fldChar w:fldCharType="begin"/>
      </w:r>
      <w:r w:rsidR="00D6749A">
        <w:rPr>
          <w:lang w:val="pt-PT"/>
        </w:rPr>
        <w:instrText xml:space="preserve"> REF _Ref381360277 \r \h </w:instrText>
      </w:r>
      <w:r w:rsidR="00D6749A">
        <w:rPr>
          <w:lang w:val="pt-PT"/>
        </w:rPr>
      </w:r>
      <w:r w:rsidR="00D6749A">
        <w:rPr>
          <w:lang w:val="pt-PT"/>
        </w:rPr>
        <w:fldChar w:fldCharType="separate"/>
      </w:r>
      <w:r w:rsidR="00D6749A">
        <w:rPr>
          <w:lang w:val="pt-PT"/>
        </w:rPr>
        <w:t>2</w:t>
      </w:r>
      <w:r w:rsidR="00D6749A">
        <w:rPr>
          <w:lang w:val="pt-PT"/>
        </w:rPr>
        <w:fldChar w:fldCharType="end"/>
      </w:r>
      <w:r w:rsidRPr="00D637FA">
        <w:rPr>
          <w:lang w:val="pt-PT"/>
        </w:rPr>
        <w:t xml:space="preserve"> </w:t>
      </w:r>
      <w:r w:rsidR="00984B88" w:rsidRPr="00D637FA">
        <w:rPr>
          <w:lang w:val="pt-PT"/>
        </w:rPr>
        <w:t>(</w:t>
      </w:r>
      <w:r w:rsidR="00341153">
        <w:rPr>
          <w:lang w:val="pt-PT"/>
        </w:rPr>
        <w:fldChar w:fldCharType="begin"/>
      </w:r>
      <w:r w:rsidR="00341153">
        <w:rPr>
          <w:lang w:val="pt-PT"/>
        </w:rPr>
        <w:instrText xml:space="preserve"> REF _Ref381360295 \h </w:instrText>
      </w:r>
      <w:r w:rsidR="00341153">
        <w:rPr>
          <w:lang w:val="pt-PT"/>
        </w:rPr>
      </w:r>
      <w:r w:rsidR="00341153">
        <w:rPr>
          <w:lang w:val="pt-PT"/>
        </w:rPr>
        <w:fldChar w:fldCharType="separate"/>
      </w:r>
      <w:r w:rsidR="00D6749A">
        <w:rPr>
          <w:lang w:val="pt-PT"/>
        </w:rPr>
        <w:t>Transmissão de dados</w:t>
      </w:r>
      <w:r w:rsidR="00341153">
        <w:rPr>
          <w:lang w:val="pt-PT"/>
        </w:rPr>
        <w:fldChar w:fldCharType="end"/>
      </w:r>
      <w:r w:rsidR="00984B88" w:rsidRPr="00D637FA">
        <w:rPr>
          <w:lang w:val="pt-PT"/>
        </w:rPr>
        <w:t xml:space="preserve">) </w:t>
      </w:r>
      <w:r w:rsidR="00DD650D" w:rsidRPr="00DD650D">
        <w:rPr>
          <w:lang w:val="pt-PT"/>
        </w:rPr>
        <w:t>apresenta uma descrição do processo de Transmissão de Dados e explica as funcionalidades do SIS-MA que são usadas no Processo de Transmissão de Dados de nível distrital.</w:t>
      </w:r>
    </w:p>
    <w:p w:rsidR="00D637FA" w:rsidRDefault="00D637FA" w:rsidP="00483A57">
      <w:pPr>
        <w:pStyle w:val="BodyText"/>
        <w:ind w:left="0"/>
        <w:rPr>
          <w:lang w:val="pt-PT"/>
        </w:rPr>
      </w:pPr>
      <w:r>
        <w:rPr>
          <w:lang w:val="pt-PT"/>
        </w:rPr>
        <w:t xml:space="preserve">O </w:t>
      </w:r>
      <w:r w:rsidR="004C3FC3">
        <w:rPr>
          <w:lang w:val="pt-PT"/>
        </w:rPr>
        <w:t xml:space="preserve">Capítulo </w:t>
      </w:r>
      <w:r w:rsidR="00D6749A">
        <w:rPr>
          <w:lang w:val="pt-PT"/>
        </w:rPr>
        <w:fldChar w:fldCharType="begin"/>
      </w:r>
      <w:r w:rsidR="00D6749A">
        <w:rPr>
          <w:lang w:val="pt-PT"/>
        </w:rPr>
        <w:instrText xml:space="preserve"> REF _Ref390424590 \r \h </w:instrText>
      </w:r>
      <w:r w:rsidR="00D6749A">
        <w:rPr>
          <w:lang w:val="pt-PT"/>
        </w:rPr>
      </w:r>
      <w:r w:rsidR="00D6749A">
        <w:rPr>
          <w:lang w:val="pt-PT"/>
        </w:rPr>
        <w:fldChar w:fldCharType="separate"/>
      </w:r>
      <w:r w:rsidR="00D6749A">
        <w:rPr>
          <w:lang w:val="pt-PT"/>
        </w:rPr>
        <w:t>3</w:t>
      </w:r>
      <w:r w:rsidR="00D6749A">
        <w:rPr>
          <w:lang w:val="pt-PT"/>
        </w:rPr>
        <w:fldChar w:fldCharType="end"/>
      </w:r>
      <w:r>
        <w:rPr>
          <w:lang w:val="pt-PT"/>
        </w:rPr>
        <w:t xml:space="preserve"> </w:t>
      </w:r>
      <w:r w:rsidR="00BB7415">
        <w:rPr>
          <w:lang w:val="pt-PT"/>
        </w:rPr>
        <w:t>(</w:t>
      </w:r>
      <w:r w:rsidR="0007688E">
        <w:rPr>
          <w:lang w:val="pt-PT"/>
        </w:rPr>
        <w:fldChar w:fldCharType="begin"/>
      </w:r>
      <w:r w:rsidR="0007688E">
        <w:rPr>
          <w:lang w:val="pt-PT"/>
        </w:rPr>
        <w:instrText xml:space="preserve"> REF _Ref390269934 \h </w:instrText>
      </w:r>
      <w:r w:rsidR="0007688E">
        <w:rPr>
          <w:lang w:val="pt-PT"/>
        </w:rPr>
      </w:r>
      <w:r w:rsidR="0007688E">
        <w:rPr>
          <w:lang w:val="pt-PT"/>
        </w:rPr>
        <w:fldChar w:fldCharType="separate"/>
      </w:r>
      <w:r w:rsidR="00D6749A" w:rsidRPr="00D6749A">
        <w:rPr>
          <w:lang w:val="pt-PT"/>
        </w:rPr>
        <w:t>Transmissão das configurações (metadados)</w:t>
      </w:r>
      <w:r w:rsidR="0007688E">
        <w:rPr>
          <w:lang w:val="pt-PT"/>
        </w:rPr>
        <w:fldChar w:fldCharType="end"/>
      </w:r>
      <w:r w:rsidR="00BB7415">
        <w:rPr>
          <w:lang w:val="pt-PT"/>
        </w:rPr>
        <w:t xml:space="preserve">) </w:t>
      </w:r>
      <w:r w:rsidR="00DD650D" w:rsidRPr="00BB7415">
        <w:rPr>
          <w:lang w:val="pt-PT"/>
        </w:rPr>
        <w:t>apresen</w:t>
      </w:r>
      <w:r w:rsidR="00DD650D">
        <w:rPr>
          <w:lang w:val="pt-PT"/>
        </w:rPr>
        <w:t xml:space="preserve">ta uma descrição do processo de </w:t>
      </w:r>
      <w:r w:rsidR="00DD650D" w:rsidRPr="00BB7415">
        <w:rPr>
          <w:lang w:val="pt-PT"/>
        </w:rPr>
        <w:t xml:space="preserve">Transmissão das configurações – Metadados e </w:t>
      </w:r>
      <w:r w:rsidR="00DD650D">
        <w:rPr>
          <w:lang w:val="pt-PT"/>
        </w:rPr>
        <w:t xml:space="preserve">as devidas </w:t>
      </w:r>
      <w:r w:rsidR="00DD650D" w:rsidRPr="00BB7415">
        <w:rPr>
          <w:lang w:val="pt-PT"/>
        </w:rPr>
        <w:t>funcionalidades do SIS-MA para a realização do processo.</w:t>
      </w:r>
    </w:p>
    <w:p w:rsidR="00D637FA" w:rsidRPr="00DD650D" w:rsidRDefault="00D637FA" w:rsidP="00483A57">
      <w:pPr>
        <w:pStyle w:val="BodyText"/>
        <w:ind w:left="0"/>
        <w:rPr>
          <w:lang w:val="pt-PT"/>
        </w:rPr>
      </w:pPr>
      <w:r>
        <w:rPr>
          <w:lang w:val="pt-PT"/>
        </w:rPr>
        <w:t xml:space="preserve">O </w:t>
      </w:r>
      <w:r w:rsidR="004C3FC3">
        <w:rPr>
          <w:lang w:val="pt-PT"/>
        </w:rPr>
        <w:t xml:space="preserve">Capítulo </w:t>
      </w:r>
      <w:r w:rsidR="00D6749A">
        <w:rPr>
          <w:lang w:val="pt-PT"/>
        </w:rPr>
        <w:fldChar w:fldCharType="begin"/>
      </w:r>
      <w:r w:rsidR="00D6749A">
        <w:rPr>
          <w:lang w:val="pt-PT"/>
        </w:rPr>
        <w:instrText xml:space="preserve"> REF _Ref390424579 \r \h </w:instrText>
      </w:r>
      <w:r w:rsidR="00D6749A">
        <w:rPr>
          <w:lang w:val="pt-PT"/>
        </w:rPr>
      </w:r>
      <w:r w:rsidR="00D6749A">
        <w:rPr>
          <w:lang w:val="pt-PT"/>
        </w:rPr>
        <w:fldChar w:fldCharType="separate"/>
      </w:r>
      <w:r w:rsidR="00D6749A">
        <w:rPr>
          <w:lang w:val="pt-PT"/>
        </w:rPr>
        <w:t>4</w:t>
      </w:r>
      <w:r w:rsidR="00D6749A">
        <w:rPr>
          <w:lang w:val="pt-PT"/>
        </w:rPr>
        <w:fldChar w:fldCharType="end"/>
      </w:r>
      <w:r w:rsidR="00BB7415">
        <w:rPr>
          <w:lang w:val="pt-PT"/>
        </w:rPr>
        <w:t xml:space="preserve"> (</w:t>
      </w:r>
      <w:r w:rsidR="0007688E">
        <w:rPr>
          <w:lang w:val="pt-PT"/>
        </w:rPr>
        <w:fldChar w:fldCharType="begin"/>
      </w:r>
      <w:r w:rsidR="0007688E">
        <w:rPr>
          <w:lang w:val="pt-PT"/>
        </w:rPr>
        <w:instrText xml:space="preserve"> REF _Ref390269962 \h </w:instrText>
      </w:r>
      <w:r w:rsidR="0007688E">
        <w:rPr>
          <w:lang w:val="pt-PT"/>
        </w:rPr>
      </w:r>
      <w:r w:rsidR="0007688E">
        <w:rPr>
          <w:lang w:val="pt-PT"/>
        </w:rPr>
        <w:fldChar w:fldCharType="separate"/>
      </w:r>
      <w:r w:rsidR="00D6749A" w:rsidRPr="00D6749A">
        <w:rPr>
          <w:lang w:val="pt-PT"/>
        </w:rPr>
        <w:t>Retro Informação</w:t>
      </w:r>
      <w:r w:rsidR="0007688E">
        <w:rPr>
          <w:lang w:val="pt-PT"/>
        </w:rPr>
        <w:fldChar w:fldCharType="end"/>
      </w:r>
      <w:r w:rsidR="00BB7415">
        <w:rPr>
          <w:lang w:val="pt-PT"/>
        </w:rPr>
        <w:t>)</w:t>
      </w:r>
      <w:r>
        <w:rPr>
          <w:lang w:val="pt-PT"/>
        </w:rPr>
        <w:t xml:space="preserve"> </w:t>
      </w:r>
      <w:r w:rsidR="00DD650D" w:rsidRPr="00DD650D">
        <w:rPr>
          <w:lang w:val="pt-PT"/>
        </w:rPr>
        <w:t>apresenta uma descrição do proc</w:t>
      </w:r>
      <w:r w:rsidR="0025567D">
        <w:rPr>
          <w:lang w:val="pt-PT"/>
        </w:rPr>
        <w:t xml:space="preserve">esso de Retro informação e suas </w:t>
      </w:r>
      <w:r w:rsidR="00DD650D" w:rsidRPr="00DD650D">
        <w:rPr>
          <w:lang w:val="pt-PT"/>
        </w:rPr>
        <w:t>funcionalidades para a realização do processo.</w:t>
      </w:r>
    </w:p>
    <w:p w:rsidR="00BB7415" w:rsidRPr="00DD650D" w:rsidRDefault="00BB7415" w:rsidP="00483A57">
      <w:pPr>
        <w:pStyle w:val="BodyText"/>
        <w:tabs>
          <w:tab w:val="clear" w:pos="680"/>
        </w:tabs>
        <w:ind w:left="0"/>
        <w:rPr>
          <w:lang w:val="pt-PT"/>
        </w:rPr>
      </w:pPr>
      <w:r w:rsidRPr="00BB7415">
        <w:rPr>
          <w:lang w:val="pt-PT"/>
        </w:rPr>
        <w:t xml:space="preserve">O </w:t>
      </w:r>
      <w:r w:rsidR="004C3FC3" w:rsidRPr="00BB7415">
        <w:rPr>
          <w:lang w:val="pt-PT"/>
        </w:rPr>
        <w:t xml:space="preserve">Capítulo </w:t>
      </w:r>
      <w:r w:rsidR="00D6749A">
        <w:rPr>
          <w:lang w:val="pt-PT"/>
        </w:rPr>
        <w:fldChar w:fldCharType="begin"/>
      </w:r>
      <w:r w:rsidR="00D6749A">
        <w:rPr>
          <w:lang w:val="pt-PT"/>
        </w:rPr>
        <w:instrText xml:space="preserve"> REF _Ref390331841 \r \h </w:instrText>
      </w:r>
      <w:r w:rsidR="00D6749A">
        <w:rPr>
          <w:lang w:val="pt-PT"/>
        </w:rPr>
      </w:r>
      <w:r w:rsidR="00D6749A">
        <w:rPr>
          <w:lang w:val="pt-PT"/>
        </w:rPr>
        <w:fldChar w:fldCharType="separate"/>
      </w:r>
      <w:r w:rsidR="00D6749A">
        <w:rPr>
          <w:lang w:val="pt-PT"/>
        </w:rPr>
        <w:t>5</w:t>
      </w:r>
      <w:r w:rsidR="00D6749A">
        <w:rPr>
          <w:lang w:val="pt-PT"/>
        </w:rPr>
        <w:fldChar w:fldCharType="end"/>
      </w:r>
      <w:r w:rsidRPr="00BB7415">
        <w:rPr>
          <w:lang w:val="pt-PT"/>
        </w:rPr>
        <w:t xml:space="preserve"> (</w:t>
      </w:r>
      <w:r w:rsidR="001E19DB">
        <w:rPr>
          <w:lang w:val="pt-PT"/>
        </w:rPr>
        <w:fldChar w:fldCharType="begin"/>
      </w:r>
      <w:r w:rsidR="001E19DB">
        <w:rPr>
          <w:lang w:val="pt-PT"/>
        </w:rPr>
        <w:instrText xml:space="preserve"> REF _Ref390331841 \h </w:instrText>
      </w:r>
      <w:r w:rsidR="001E19DB">
        <w:rPr>
          <w:lang w:val="pt-PT"/>
        </w:rPr>
      </w:r>
      <w:r w:rsidR="001E19DB">
        <w:rPr>
          <w:lang w:val="pt-PT"/>
        </w:rPr>
        <w:fldChar w:fldCharType="separate"/>
      </w:r>
      <w:r w:rsidR="00D6749A">
        <w:rPr>
          <w:lang w:val="pt-PT"/>
        </w:rPr>
        <w:t>Validar e Controlar a Qualidade de Dados</w:t>
      </w:r>
      <w:r w:rsidR="001E19DB">
        <w:rPr>
          <w:lang w:val="pt-PT"/>
        </w:rPr>
        <w:fldChar w:fldCharType="end"/>
      </w:r>
      <w:r w:rsidRPr="00BB7415">
        <w:rPr>
          <w:lang w:val="pt-PT"/>
        </w:rPr>
        <w:t xml:space="preserve">) </w:t>
      </w:r>
      <w:r w:rsidR="00DD650D" w:rsidRPr="00DD650D">
        <w:rPr>
          <w:lang w:val="pt-PT"/>
        </w:rPr>
        <w:t>apresenta uma descrição do processo de validar e controlar qualidade de dados e suas funcionalidades para a realização do processo.</w:t>
      </w:r>
    </w:p>
    <w:p w:rsidR="009611C1" w:rsidRPr="0025567D" w:rsidRDefault="009611C1" w:rsidP="00483A57">
      <w:pPr>
        <w:pStyle w:val="BodyText"/>
        <w:ind w:left="0"/>
        <w:rPr>
          <w:lang w:val="pt-PT"/>
        </w:rPr>
      </w:pPr>
      <w:r w:rsidRPr="00BB7415">
        <w:rPr>
          <w:lang w:val="pt-PT"/>
        </w:rPr>
        <w:t xml:space="preserve">O </w:t>
      </w:r>
      <w:r w:rsidR="004C3FC3" w:rsidRPr="00BB7415">
        <w:rPr>
          <w:lang w:val="pt-PT"/>
        </w:rPr>
        <w:t xml:space="preserve">Capítulo </w:t>
      </w:r>
      <w:r w:rsidR="00D6749A">
        <w:rPr>
          <w:lang w:val="pt-PT"/>
        </w:rPr>
        <w:fldChar w:fldCharType="begin"/>
      </w:r>
      <w:r w:rsidR="00D6749A">
        <w:rPr>
          <w:lang w:val="pt-PT"/>
        </w:rPr>
        <w:instrText xml:space="preserve"> REF _Ref390424551 \r \h </w:instrText>
      </w:r>
      <w:r w:rsidR="00D6749A">
        <w:rPr>
          <w:lang w:val="pt-PT"/>
        </w:rPr>
      </w:r>
      <w:r w:rsidR="00D6749A">
        <w:rPr>
          <w:lang w:val="pt-PT"/>
        </w:rPr>
        <w:fldChar w:fldCharType="separate"/>
      </w:r>
      <w:r w:rsidR="00D6749A">
        <w:rPr>
          <w:lang w:val="pt-PT"/>
        </w:rPr>
        <w:t>6</w:t>
      </w:r>
      <w:r w:rsidR="00D6749A">
        <w:rPr>
          <w:lang w:val="pt-PT"/>
        </w:rPr>
        <w:fldChar w:fldCharType="end"/>
      </w:r>
      <w:r w:rsidRPr="00BB7415">
        <w:rPr>
          <w:lang w:val="pt-PT"/>
        </w:rPr>
        <w:t xml:space="preserve"> (</w:t>
      </w:r>
      <w:r w:rsidR="00D6749A">
        <w:rPr>
          <w:lang w:val="pt-PT"/>
        </w:rPr>
        <w:fldChar w:fldCharType="begin"/>
      </w:r>
      <w:r w:rsidR="00D6749A">
        <w:rPr>
          <w:lang w:val="pt-PT"/>
        </w:rPr>
        <w:instrText xml:space="preserve"> REF _Ref390424515 \h </w:instrText>
      </w:r>
      <w:r w:rsidR="00D6749A">
        <w:rPr>
          <w:lang w:val="pt-PT"/>
        </w:rPr>
      </w:r>
      <w:r w:rsidR="00D6749A">
        <w:rPr>
          <w:lang w:val="pt-PT"/>
        </w:rPr>
        <w:fldChar w:fldCharType="separate"/>
      </w:r>
      <w:r w:rsidR="00D6749A">
        <w:rPr>
          <w:lang w:val="pt-PT"/>
        </w:rPr>
        <w:t>Actualização de Novas Versões Offline</w:t>
      </w:r>
      <w:r w:rsidR="00D6749A">
        <w:rPr>
          <w:lang w:val="pt-PT"/>
        </w:rPr>
        <w:fldChar w:fldCharType="end"/>
      </w:r>
      <w:r w:rsidRPr="00BB7415">
        <w:rPr>
          <w:lang w:val="pt-PT"/>
        </w:rPr>
        <w:t xml:space="preserve">) </w:t>
      </w:r>
      <w:r w:rsidR="0025567D" w:rsidRPr="0025567D">
        <w:rPr>
          <w:lang w:val="pt-PT"/>
        </w:rPr>
        <w:t>descreve e explica o processo e funcionalidades do SIS-MA para a realização do processo de actualização de versões offline.</w:t>
      </w:r>
    </w:p>
    <w:p w:rsidR="009611C1" w:rsidRPr="0025567D" w:rsidRDefault="009611C1" w:rsidP="00483A57">
      <w:pPr>
        <w:pStyle w:val="BodyText"/>
        <w:ind w:left="0"/>
        <w:rPr>
          <w:lang w:val="pt-PT"/>
        </w:rPr>
      </w:pPr>
      <w:r w:rsidRPr="00BB7415">
        <w:rPr>
          <w:lang w:val="pt-PT"/>
        </w:rPr>
        <w:t xml:space="preserve">O </w:t>
      </w:r>
      <w:r w:rsidR="004C3FC3" w:rsidRPr="00BB7415">
        <w:rPr>
          <w:lang w:val="pt-PT"/>
        </w:rPr>
        <w:t xml:space="preserve">Capítulo </w:t>
      </w:r>
      <w:r w:rsidR="00D6749A">
        <w:rPr>
          <w:lang w:val="pt-PT"/>
        </w:rPr>
        <w:fldChar w:fldCharType="begin"/>
      </w:r>
      <w:r w:rsidR="00D6749A">
        <w:rPr>
          <w:lang w:val="pt-PT"/>
        </w:rPr>
        <w:instrText xml:space="preserve"> REF _Ref390417389 \r \h </w:instrText>
      </w:r>
      <w:r w:rsidR="00D6749A">
        <w:rPr>
          <w:lang w:val="pt-PT"/>
        </w:rPr>
      </w:r>
      <w:r w:rsidR="00D6749A">
        <w:rPr>
          <w:lang w:val="pt-PT"/>
        </w:rPr>
        <w:fldChar w:fldCharType="separate"/>
      </w:r>
      <w:r w:rsidR="00D6749A">
        <w:rPr>
          <w:lang w:val="pt-PT"/>
        </w:rPr>
        <w:t>7</w:t>
      </w:r>
      <w:r w:rsidR="00D6749A">
        <w:rPr>
          <w:lang w:val="pt-PT"/>
        </w:rPr>
        <w:fldChar w:fldCharType="end"/>
      </w:r>
      <w:r w:rsidR="00547CC9">
        <w:rPr>
          <w:lang w:val="pt-PT"/>
        </w:rPr>
        <w:t xml:space="preserve"> </w:t>
      </w:r>
      <w:r w:rsidRPr="00BB7415">
        <w:rPr>
          <w:lang w:val="pt-PT"/>
        </w:rPr>
        <w:t>(</w:t>
      </w:r>
      <w:r w:rsidR="00D6749A">
        <w:rPr>
          <w:lang w:val="pt-PT"/>
        </w:rPr>
        <w:fldChar w:fldCharType="begin"/>
      </w:r>
      <w:r w:rsidR="00D6749A">
        <w:rPr>
          <w:lang w:val="pt-PT"/>
        </w:rPr>
        <w:instrText xml:space="preserve"> REF _Ref390417389 \h </w:instrText>
      </w:r>
      <w:r w:rsidR="00D6749A">
        <w:rPr>
          <w:lang w:val="pt-PT"/>
        </w:rPr>
      </w:r>
      <w:r w:rsidR="00D6749A">
        <w:rPr>
          <w:lang w:val="pt-PT"/>
        </w:rPr>
        <w:fldChar w:fldCharType="separate"/>
      </w:r>
      <w:r w:rsidR="00D6749A">
        <w:rPr>
          <w:lang w:val="pt-PT"/>
        </w:rPr>
        <w:t>Criar Relatórios de dados Agregados</w:t>
      </w:r>
      <w:r w:rsidR="00D6749A">
        <w:rPr>
          <w:lang w:val="pt-PT"/>
        </w:rPr>
        <w:fldChar w:fldCharType="end"/>
      </w:r>
      <w:r w:rsidRPr="00BB7415">
        <w:rPr>
          <w:lang w:val="pt-PT"/>
        </w:rPr>
        <w:t xml:space="preserve">) </w:t>
      </w:r>
      <w:r w:rsidR="0025567D" w:rsidRPr="0025567D">
        <w:rPr>
          <w:lang w:val="pt-PT"/>
        </w:rPr>
        <w:t>é explicado o processo e respectivas funcionalidades do SIS-MA para criar relatórios agregados.</w:t>
      </w:r>
    </w:p>
    <w:p w:rsidR="009611C1" w:rsidRDefault="004C3FC3" w:rsidP="00483A57">
      <w:pPr>
        <w:pStyle w:val="BodyText"/>
        <w:ind w:left="0"/>
        <w:rPr>
          <w:lang w:val="pt-PT"/>
        </w:rPr>
      </w:pPr>
      <w:r>
        <w:rPr>
          <w:lang w:val="pt-PT"/>
        </w:rPr>
        <w:t>O C</w:t>
      </w:r>
      <w:r w:rsidR="009611C1" w:rsidRPr="00BB7415">
        <w:rPr>
          <w:lang w:val="pt-PT"/>
        </w:rPr>
        <w:t>apítulo</w:t>
      </w:r>
      <w:r w:rsidR="00341153">
        <w:rPr>
          <w:lang w:val="pt-PT"/>
        </w:rPr>
        <w:t xml:space="preserve"> </w:t>
      </w:r>
      <w:r w:rsidR="00D6749A">
        <w:rPr>
          <w:lang w:val="pt-PT"/>
        </w:rPr>
        <w:fldChar w:fldCharType="begin"/>
      </w:r>
      <w:r w:rsidR="00D6749A">
        <w:rPr>
          <w:lang w:val="pt-PT"/>
        </w:rPr>
        <w:instrText xml:space="preserve"> REF _Ref390424530 \r \h </w:instrText>
      </w:r>
      <w:r w:rsidR="00D6749A">
        <w:rPr>
          <w:lang w:val="pt-PT"/>
        </w:rPr>
      </w:r>
      <w:r w:rsidR="00D6749A">
        <w:rPr>
          <w:lang w:val="pt-PT"/>
        </w:rPr>
        <w:fldChar w:fldCharType="separate"/>
      </w:r>
      <w:r w:rsidR="00D6749A">
        <w:rPr>
          <w:lang w:val="pt-PT"/>
        </w:rPr>
        <w:t>8</w:t>
      </w:r>
      <w:r w:rsidR="00D6749A">
        <w:rPr>
          <w:lang w:val="pt-PT"/>
        </w:rPr>
        <w:fldChar w:fldCharType="end"/>
      </w:r>
      <w:r w:rsidR="00D41CF2" w:rsidRPr="00547CC9">
        <w:rPr>
          <w:lang w:val="pt-PT"/>
        </w:rPr>
        <w:t xml:space="preserve"> </w:t>
      </w:r>
      <w:r w:rsidR="009611C1" w:rsidRPr="00547CC9">
        <w:rPr>
          <w:lang w:val="pt-PT"/>
        </w:rPr>
        <w:t>(</w:t>
      </w:r>
      <w:r w:rsidR="00D6749A">
        <w:fldChar w:fldCharType="begin"/>
      </w:r>
      <w:r w:rsidR="00D6749A">
        <w:rPr>
          <w:lang w:val="pt-PT"/>
        </w:rPr>
        <w:instrText xml:space="preserve"> REF _Ref390424516 \h </w:instrText>
      </w:r>
      <w:r w:rsidR="00D6749A">
        <w:fldChar w:fldCharType="separate"/>
      </w:r>
      <w:r w:rsidR="00D6749A">
        <w:rPr>
          <w:lang w:val="pt-PT"/>
        </w:rPr>
        <w:t>Pilotagem de Nova Ficha</w:t>
      </w:r>
      <w:r w:rsidR="00D6749A">
        <w:fldChar w:fldCharType="end"/>
      </w:r>
      <w:r w:rsidR="009611C1" w:rsidRPr="00BB7415">
        <w:rPr>
          <w:lang w:val="pt-PT"/>
        </w:rPr>
        <w:t xml:space="preserve">) </w:t>
      </w:r>
      <w:r w:rsidR="0025567D" w:rsidRPr="0025567D">
        <w:rPr>
          <w:lang w:val="pt-PT"/>
        </w:rPr>
        <w:t>explica através do processo como é feita a fase piloto das fichas criadas, apresentando as funcionalidades como ferramentas para a sua realização.</w:t>
      </w:r>
    </w:p>
    <w:p w:rsidR="00D82597" w:rsidRDefault="004C3FC3" w:rsidP="00483A57">
      <w:pPr>
        <w:pStyle w:val="BodyText"/>
        <w:ind w:left="0"/>
        <w:rPr>
          <w:lang w:val="pt-PT"/>
        </w:rPr>
      </w:pPr>
      <w:r>
        <w:rPr>
          <w:lang w:val="pt-PT"/>
        </w:rPr>
        <w:t xml:space="preserve">O Capítulo </w:t>
      </w:r>
      <w:r w:rsidR="00D6749A">
        <w:rPr>
          <w:lang w:val="pt-PT"/>
        </w:rPr>
        <w:fldChar w:fldCharType="begin"/>
      </w:r>
      <w:r w:rsidR="00D6749A">
        <w:rPr>
          <w:lang w:val="pt-PT"/>
        </w:rPr>
        <w:instrText xml:space="preserve"> REF _Ref390424518 \r \h </w:instrText>
      </w:r>
      <w:r w:rsidR="00D6749A">
        <w:rPr>
          <w:lang w:val="pt-PT"/>
        </w:rPr>
      </w:r>
      <w:r w:rsidR="00D6749A">
        <w:rPr>
          <w:lang w:val="pt-PT"/>
        </w:rPr>
        <w:fldChar w:fldCharType="separate"/>
      </w:r>
      <w:r w:rsidR="00D6749A">
        <w:rPr>
          <w:lang w:val="pt-PT"/>
        </w:rPr>
        <w:t>9</w:t>
      </w:r>
      <w:r w:rsidR="00D6749A">
        <w:rPr>
          <w:lang w:val="pt-PT"/>
        </w:rPr>
        <w:fldChar w:fldCharType="end"/>
      </w:r>
      <w:r w:rsidR="00547CC9">
        <w:rPr>
          <w:lang w:val="pt-PT"/>
        </w:rPr>
        <w:t xml:space="preserve"> (</w:t>
      </w:r>
      <w:r w:rsidR="00D6749A">
        <w:rPr>
          <w:lang w:val="pt-PT"/>
        </w:rPr>
        <w:fldChar w:fldCharType="begin"/>
      </w:r>
      <w:r w:rsidR="00D6749A">
        <w:rPr>
          <w:lang w:val="pt-PT"/>
        </w:rPr>
        <w:instrText xml:space="preserve"> REF _Ref390424517 \h </w:instrText>
      </w:r>
      <w:r w:rsidR="00D6749A">
        <w:rPr>
          <w:lang w:val="pt-PT"/>
        </w:rPr>
      </w:r>
      <w:r w:rsidR="00D6749A">
        <w:rPr>
          <w:lang w:val="pt-PT"/>
        </w:rPr>
        <w:fldChar w:fldCharType="separate"/>
      </w:r>
      <w:r w:rsidR="00D6749A">
        <w:rPr>
          <w:lang w:val="pt-PT"/>
        </w:rPr>
        <w:t>Generalidades</w:t>
      </w:r>
      <w:r w:rsidR="00D6749A">
        <w:rPr>
          <w:lang w:val="pt-PT"/>
        </w:rPr>
        <w:fldChar w:fldCharType="end"/>
      </w:r>
      <w:r w:rsidR="00D82597" w:rsidRPr="00BB7415">
        <w:rPr>
          <w:lang w:val="pt-PT"/>
        </w:rPr>
        <w:t xml:space="preserve">) </w:t>
      </w:r>
      <w:r w:rsidR="0025567D" w:rsidRPr="0025567D">
        <w:rPr>
          <w:lang w:val="pt-PT"/>
        </w:rPr>
        <w:t>tem como propósito apresentar as funcionalidades aplicadas ao nível distrital que não estão directamente ligadas a nenhum processo em específico, mas que são importantes para o funcionamento da aplicação.</w:t>
      </w:r>
    </w:p>
    <w:p w:rsidR="00D6749A" w:rsidRDefault="00D6749A" w:rsidP="00483A57">
      <w:pPr>
        <w:pStyle w:val="BodyText"/>
        <w:ind w:left="0"/>
        <w:rPr>
          <w:lang w:val="pt-PT"/>
        </w:rPr>
      </w:pPr>
    </w:p>
    <w:p w:rsidR="00D6749A" w:rsidRDefault="00D6749A" w:rsidP="00483A57">
      <w:pPr>
        <w:pStyle w:val="BodyText"/>
        <w:ind w:left="0"/>
        <w:rPr>
          <w:lang w:val="pt-PT"/>
        </w:rPr>
      </w:pPr>
    </w:p>
    <w:p w:rsidR="00D6749A" w:rsidRDefault="00D6749A" w:rsidP="00483A57">
      <w:pPr>
        <w:pStyle w:val="BodyText"/>
        <w:ind w:left="0"/>
        <w:rPr>
          <w:lang w:val="pt-PT"/>
        </w:rPr>
      </w:pPr>
    </w:p>
    <w:p w:rsidR="00D6749A" w:rsidRDefault="00D6749A" w:rsidP="00483A57">
      <w:pPr>
        <w:pStyle w:val="BodyText"/>
        <w:ind w:left="0"/>
        <w:rPr>
          <w:lang w:val="pt-PT"/>
        </w:rPr>
      </w:pPr>
    </w:p>
    <w:p w:rsidR="00D6749A" w:rsidRDefault="00D6749A" w:rsidP="00483A57">
      <w:pPr>
        <w:pStyle w:val="BodyText"/>
        <w:ind w:left="0"/>
        <w:rPr>
          <w:lang w:val="pt-PT"/>
        </w:rPr>
      </w:pPr>
    </w:p>
    <w:p w:rsidR="00D6749A" w:rsidRPr="0025567D" w:rsidRDefault="00D6749A" w:rsidP="00483A57">
      <w:pPr>
        <w:pStyle w:val="BodyText"/>
        <w:ind w:left="0"/>
        <w:rPr>
          <w:lang w:val="pt-PT"/>
        </w:rPr>
      </w:pPr>
    </w:p>
    <w:p w:rsidR="00634718" w:rsidRPr="002A797A" w:rsidRDefault="00D6749A" w:rsidP="0014268C">
      <w:pPr>
        <w:pStyle w:val="Heading2"/>
        <w:rPr>
          <w:lang w:val="pt-PT"/>
        </w:rPr>
      </w:pPr>
      <w:bookmarkStart w:id="13" w:name="_Toc378156778"/>
      <w:bookmarkStart w:id="14" w:name="_Toc390424392"/>
      <w:r>
        <w:rPr>
          <w:noProof/>
          <w:lang w:val="en-US"/>
        </w:rPr>
        <w:lastRenderedPageBreak/>
        <w:drawing>
          <wp:anchor distT="0" distB="0" distL="114300" distR="114300" simplePos="0" relativeHeight="252093440" behindDoc="0" locked="0" layoutInCell="1" allowOverlap="1" wp14:anchorId="48F00D8B" wp14:editId="3C445D38">
            <wp:simplePos x="0" y="0"/>
            <wp:positionH relativeFrom="column">
              <wp:posOffset>2746375</wp:posOffset>
            </wp:positionH>
            <wp:positionV relativeFrom="paragraph">
              <wp:posOffset>15875</wp:posOffset>
            </wp:positionV>
            <wp:extent cx="3493135" cy="2264410"/>
            <wp:effectExtent l="19050" t="19050" r="12065" b="2159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3135" cy="226441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634718" w:rsidRPr="002A797A">
        <w:rPr>
          <w:lang w:val="pt-PT"/>
        </w:rPr>
        <w:t>O que é SIS-MA</w:t>
      </w:r>
      <w:bookmarkEnd w:id="13"/>
      <w:bookmarkEnd w:id="14"/>
    </w:p>
    <w:p w:rsidR="00634718" w:rsidRPr="002A797A" w:rsidRDefault="00634718" w:rsidP="00483A57">
      <w:pPr>
        <w:pStyle w:val="BodyText"/>
        <w:ind w:left="0"/>
        <w:rPr>
          <w:lang w:val="pt-PT"/>
        </w:rPr>
      </w:pPr>
      <w:r w:rsidRPr="002A797A">
        <w:rPr>
          <w:lang w:val="pt-PT"/>
        </w:rPr>
        <w:t xml:space="preserve">SIS-MA significa Sistema de Informação em Saúde e Monitoria e Avaliação. A aplicação do SIS-MA, é um sistema de informação de saúde e de monitoria e avaliação mais robusto e flexível, que </w:t>
      </w:r>
      <w:r w:rsidR="00FA64E6" w:rsidRPr="002A797A">
        <w:rPr>
          <w:lang w:val="pt-PT"/>
        </w:rPr>
        <w:t xml:space="preserve">vem substituir </w:t>
      </w:r>
      <w:r w:rsidR="00C35F0E" w:rsidRPr="002A797A">
        <w:rPr>
          <w:lang w:val="pt-PT"/>
        </w:rPr>
        <w:t>o “Módulo Básico”</w:t>
      </w:r>
      <w:r w:rsidR="00C35F0E" w:rsidRPr="002A797A">
        <w:rPr>
          <w:rStyle w:val="FootnoteReference"/>
          <w:lang w:val="pt-PT"/>
        </w:rPr>
        <w:footnoteReference w:id="1"/>
      </w:r>
      <w:r w:rsidR="00C35F0E" w:rsidRPr="002A797A">
        <w:rPr>
          <w:lang w:val="pt-PT"/>
        </w:rPr>
        <w:t>.</w:t>
      </w:r>
    </w:p>
    <w:p w:rsidR="00634718" w:rsidRDefault="004A4CCE" w:rsidP="00483A57">
      <w:pPr>
        <w:pStyle w:val="BodyText"/>
        <w:ind w:left="0"/>
        <w:rPr>
          <w:lang w:val="pt-PT"/>
        </w:rPr>
      </w:pPr>
      <w:r>
        <w:rPr>
          <w:lang w:val="pt-PT"/>
        </w:rPr>
        <w:t>O SIS-</w:t>
      </w:r>
      <w:r w:rsidR="001C6C34">
        <w:rPr>
          <w:lang w:val="pt-PT"/>
        </w:rPr>
        <w:t xml:space="preserve">MA </w:t>
      </w:r>
      <w:r w:rsidR="00634718" w:rsidRPr="002A797A">
        <w:rPr>
          <w:lang w:val="pt-PT"/>
        </w:rPr>
        <w:t>irá suportar a recolha, análise, interpretação e disseminação contínua e sistemática dos dados de saúde que são utilizados para definição e monitorização das p</w:t>
      </w:r>
      <w:r w:rsidR="00747FC1">
        <w:rPr>
          <w:lang w:val="pt-PT"/>
        </w:rPr>
        <w:t>olíticas de saúde pública em todas as</w:t>
      </w:r>
      <w:r w:rsidR="00634718" w:rsidRPr="002A797A">
        <w:rPr>
          <w:lang w:val="pt-PT"/>
        </w:rPr>
        <w:t xml:space="preserve"> províncias e distritos de Moçambique de um</w:t>
      </w:r>
      <w:r w:rsidR="006617A3">
        <w:rPr>
          <w:lang w:val="pt-PT"/>
        </w:rPr>
        <w:t>a forma dinâmica e incremental.</w:t>
      </w:r>
    </w:p>
    <w:p w:rsidR="00747FC1" w:rsidRDefault="00747FC1" w:rsidP="00483A57">
      <w:pPr>
        <w:pStyle w:val="BodyText"/>
        <w:ind w:left="0"/>
        <w:rPr>
          <w:lang w:val="pt-BR"/>
        </w:rPr>
      </w:pPr>
      <w:r w:rsidRPr="00747FC1">
        <w:rPr>
          <w:lang w:val="pt-PT"/>
        </w:rPr>
        <w:t>O SIS-MA está desenvolvido sobre uma plataforma chamada DHIS2.</w:t>
      </w:r>
      <w:r w:rsidRPr="009B3CC1">
        <w:rPr>
          <w:rFonts w:eastAsia="MS PGothic" w:cs="Franklin Gothic Book"/>
          <w:color w:val="272A34"/>
          <w:sz w:val="24"/>
          <w:szCs w:val="24"/>
          <w:lang w:val="pt-BR"/>
        </w:rPr>
        <w:t xml:space="preserve"> </w:t>
      </w:r>
      <w:r w:rsidRPr="009B3CC1">
        <w:rPr>
          <w:lang w:val="pt-BR"/>
        </w:rPr>
        <w:t>O DHIS2 é uma plataforma Open Source, sem custos de licenciamento, desenhada para suportar o processo de recolha, validação, análise e apresentação de informação agregada e estatística de informação de saúde pública.</w:t>
      </w:r>
      <w:r w:rsidRPr="00747FC1">
        <w:rPr>
          <w:lang w:val="pt-PT"/>
        </w:rPr>
        <w:t xml:space="preserve"> O acesso ao DHIS2 (SIS-MA) é feito via</w:t>
      </w:r>
      <w:r w:rsidRPr="009B3CC1">
        <w:rPr>
          <w:lang w:val="pt-BR"/>
        </w:rPr>
        <w:t xml:space="preserve"> Web e foi desenvolvida sobre a tecnologia Java, disponibiliza uma arquitectura robusta, flexível e que conta com instalações em diversos países em todo o mundo.</w:t>
      </w:r>
      <w:r w:rsidRPr="00747FC1">
        <w:rPr>
          <w:lang w:val="pt-PT"/>
        </w:rPr>
        <w:t xml:space="preserve"> </w:t>
      </w:r>
      <w:r w:rsidRPr="009B3CC1">
        <w:rPr>
          <w:lang w:val="pt-BR"/>
        </w:rPr>
        <w:t>O modelo de arquitectura de informação do DHIS2, baseia-se numa estrutura de metadados que permite configurar o sistema sem recurso a programação.</w:t>
      </w:r>
    </w:p>
    <w:p w:rsidR="00747FC1" w:rsidRPr="000F65CB" w:rsidRDefault="00747FC1" w:rsidP="00483A57">
      <w:pPr>
        <w:pStyle w:val="BodyText"/>
        <w:ind w:left="0"/>
        <w:rPr>
          <w:lang w:val="pt-BR"/>
        </w:rPr>
      </w:pPr>
      <w:r w:rsidRPr="000F65CB">
        <w:rPr>
          <w:lang w:val="pt-BR"/>
        </w:rPr>
        <w:t>O processo de recolha de informação é implementado com recursos a formulários configuráveis, tendo por base os elementos de recolha defin</w:t>
      </w:r>
      <w:r>
        <w:rPr>
          <w:lang w:val="pt-BR"/>
        </w:rPr>
        <w:t xml:space="preserve">idos na estrutura de metadados. </w:t>
      </w:r>
      <w:r w:rsidRPr="000F65CB">
        <w:rPr>
          <w:lang w:val="pt-BR"/>
        </w:rPr>
        <w:t xml:space="preserve">Adicionalmente cada item de informação recolhido, é tratado independentemente, podendo depois ser utilizado na construção de indicadores e relatórios. </w:t>
      </w:r>
    </w:p>
    <w:p w:rsidR="00747FC1" w:rsidRPr="000F65CB" w:rsidRDefault="00747FC1" w:rsidP="00483A57">
      <w:pPr>
        <w:pStyle w:val="BodyText"/>
        <w:ind w:left="0"/>
        <w:rPr>
          <w:lang w:val="pt-BR"/>
        </w:rPr>
      </w:pPr>
      <w:r w:rsidRPr="000F65CB">
        <w:rPr>
          <w:lang w:val="pt-BR"/>
        </w:rPr>
        <w:t>Este modelo permite uma grande flexibilidade na reutilização da informação recolhida, evitando redundân</w:t>
      </w:r>
      <w:r>
        <w:rPr>
          <w:lang w:val="pt-BR"/>
        </w:rPr>
        <w:t xml:space="preserve">cias desnecessárias na recolha. </w:t>
      </w:r>
      <w:r w:rsidRPr="000F65CB">
        <w:rPr>
          <w:lang w:val="pt-BR"/>
        </w:rPr>
        <w:t>A informação recolhida é ar</w:t>
      </w:r>
      <w:r>
        <w:rPr>
          <w:lang w:val="pt-BR"/>
        </w:rPr>
        <w:t xml:space="preserve">mazenada de forma desagregada, </w:t>
      </w:r>
      <w:r w:rsidRPr="000F65CB">
        <w:rPr>
          <w:lang w:val="pt-BR"/>
        </w:rPr>
        <w:t xml:space="preserve">sendo posteriormente aplicados os modelos de agregação definidos, de acordo com a estrutura de organização do sistema de saúde configurada. </w:t>
      </w:r>
    </w:p>
    <w:p w:rsidR="005D0889" w:rsidRPr="009B3CC1" w:rsidRDefault="00747FC1" w:rsidP="00483A57">
      <w:pPr>
        <w:pStyle w:val="BodyText"/>
        <w:ind w:left="0"/>
        <w:rPr>
          <w:lang w:val="pt-PT"/>
        </w:rPr>
      </w:pPr>
      <w:r w:rsidRPr="000F65CB">
        <w:rPr>
          <w:lang w:val="pt-BR"/>
        </w:rPr>
        <w:t>Assim os modelos de análise e consulta de informação configurados no sistema (relatórios, gráficos, dashboard, etc) podem ser aplicados aos vários níveis da estrutura da organização, sendo possível a análise Top-Down com capacidade de Drill-Down.</w:t>
      </w:r>
    </w:p>
    <w:p w:rsidR="005D0889" w:rsidRDefault="005D0889" w:rsidP="005D0889">
      <w:pPr>
        <w:pStyle w:val="Heading3"/>
        <w:rPr>
          <w:lang w:val="pt-BR"/>
        </w:rPr>
      </w:pPr>
      <w:bookmarkStart w:id="15" w:name="_Toc383525753"/>
      <w:bookmarkStart w:id="16" w:name="_Toc390424393"/>
      <w:r>
        <w:rPr>
          <w:lang w:val="pt-BR"/>
        </w:rPr>
        <w:t>Vantágens do SIS-MA</w:t>
      </w:r>
      <w:bookmarkEnd w:id="15"/>
      <w:bookmarkEnd w:id="16"/>
    </w:p>
    <w:p w:rsidR="005D0889" w:rsidRPr="000F65CB" w:rsidRDefault="005D0889" w:rsidP="00483A57">
      <w:pPr>
        <w:pStyle w:val="BodyText"/>
        <w:ind w:left="0"/>
        <w:rPr>
          <w:lang w:val="pt-PT"/>
        </w:rPr>
      </w:pPr>
      <w:r>
        <w:rPr>
          <w:lang w:val="pt-BR"/>
        </w:rPr>
        <w:t xml:space="preserve">A Aplicação está desenhada sobre uma </w:t>
      </w:r>
      <w:r>
        <w:rPr>
          <w:lang w:val="pt-PT"/>
        </w:rPr>
        <w:t xml:space="preserve">Plataforma Open Source, que já é usada em diferentes países, permite a </w:t>
      </w:r>
      <w:r w:rsidRPr="000F65CB">
        <w:rPr>
          <w:lang w:val="pt-PT"/>
        </w:rPr>
        <w:t>sustentabilidade futura do projecto e a minimização do esfor</w:t>
      </w:r>
      <w:r>
        <w:rPr>
          <w:lang w:val="pt-PT"/>
        </w:rPr>
        <w:t xml:space="preserve">ço de desenvolvimento de código, </w:t>
      </w:r>
    </w:p>
    <w:p w:rsidR="005D0889" w:rsidRPr="000F65CB" w:rsidRDefault="005D0889" w:rsidP="00483A57">
      <w:pPr>
        <w:pStyle w:val="BodyText"/>
        <w:ind w:left="0"/>
        <w:rPr>
          <w:lang w:val="pt-PT"/>
        </w:rPr>
      </w:pPr>
      <w:r>
        <w:rPr>
          <w:lang w:val="pt-PT"/>
        </w:rPr>
        <w:t xml:space="preserve">A plataforma corre sobre uma </w:t>
      </w:r>
      <w:r w:rsidRPr="000F65CB">
        <w:rPr>
          <w:lang w:val="pt-PT"/>
        </w:rPr>
        <w:t>Plataforma Web</w:t>
      </w:r>
      <w:r>
        <w:rPr>
          <w:lang w:val="pt-PT"/>
        </w:rPr>
        <w:t>, onde as i</w:t>
      </w:r>
      <w:r w:rsidRPr="000F65CB">
        <w:rPr>
          <w:lang w:val="pt-PT"/>
        </w:rPr>
        <w:t xml:space="preserve">nstalações com acesso à Internet não necessitam </w:t>
      </w:r>
      <w:r>
        <w:rPr>
          <w:lang w:val="pt-PT"/>
        </w:rPr>
        <w:t>de uma instalação local. Suporta o Cross-platform para Windows e Linux.</w:t>
      </w:r>
    </w:p>
    <w:p w:rsidR="005D0889" w:rsidRDefault="005D0889" w:rsidP="00483A57">
      <w:pPr>
        <w:pStyle w:val="BodyText"/>
        <w:tabs>
          <w:tab w:val="clear" w:pos="680"/>
        </w:tabs>
        <w:ind w:left="0"/>
        <w:rPr>
          <w:lang w:val="pt-PT"/>
        </w:rPr>
      </w:pPr>
      <w:r>
        <w:rPr>
          <w:lang w:val="pt-PT"/>
        </w:rPr>
        <w:t xml:space="preserve">O SIS-MA oferece uma </w:t>
      </w:r>
      <w:r w:rsidRPr="000F65CB">
        <w:rPr>
          <w:lang w:val="pt-PT"/>
        </w:rPr>
        <w:t>Melhoria da Qualidade de Dados</w:t>
      </w:r>
      <w:r>
        <w:rPr>
          <w:lang w:val="pt-PT"/>
        </w:rPr>
        <w:t xml:space="preserve">, onde </w:t>
      </w:r>
      <w:r w:rsidR="00F23467">
        <w:rPr>
          <w:lang w:val="pt-PT"/>
        </w:rPr>
        <w:t xml:space="preserve">os dados são </w:t>
      </w:r>
      <w:r>
        <w:rPr>
          <w:lang w:val="pt-PT"/>
        </w:rPr>
        <w:t>apresenta</w:t>
      </w:r>
      <w:r w:rsidR="00F23467">
        <w:rPr>
          <w:lang w:val="pt-PT"/>
        </w:rPr>
        <w:t>dos</w:t>
      </w:r>
      <w:r>
        <w:rPr>
          <w:lang w:val="pt-PT"/>
        </w:rPr>
        <w:t xml:space="preserve"> </w:t>
      </w:r>
      <w:r w:rsidR="00747FC1">
        <w:rPr>
          <w:lang w:val="pt-PT"/>
        </w:rPr>
        <w:t xml:space="preserve">de forma </w:t>
      </w:r>
      <w:r w:rsidR="00F23467">
        <w:rPr>
          <w:lang w:val="pt-PT"/>
        </w:rPr>
        <w:t>estruturada em uma Base de Dados Central. Estes são controlados e validados através</w:t>
      </w:r>
      <w:r>
        <w:rPr>
          <w:lang w:val="pt-PT"/>
        </w:rPr>
        <w:t xml:space="preserve"> </w:t>
      </w:r>
      <w:r w:rsidR="00F23467">
        <w:rPr>
          <w:lang w:val="pt-PT"/>
        </w:rPr>
        <w:t>d</w:t>
      </w:r>
      <w:r>
        <w:rPr>
          <w:lang w:val="pt-PT"/>
        </w:rPr>
        <w:t xml:space="preserve">a </w:t>
      </w:r>
      <w:r w:rsidR="00F23467">
        <w:rPr>
          <w:lang w:val="pt-PT"/>
        </w:rPr>
        <w:t>i</w:t>
      </w:r>
      <w:r w:rsidRPr="000F65CB">
        <w:rPr>
          <w:lang w:val="pt-PT"/>
        </w:rPr>
        <w:t>m</w:t>
      </w:r>
      <w:r>
        <w:rPr>
          <w:lang w:val="pt-PT"/>
        </w:rPr>
        <w:t xml:space="preserve">plementação </w:t>
      </w:r>
      <w:r w:rsidR="00F23467">
        <w:rPr>
          <w:lang w:val="pt-PT"/>
        </w:rPr>
        <w:t>de regras de v</w:t>
      </w:r>
      <w:r>
        <w:rPr>
          <w:lang w:val="pt-PT"/>
        </w:rPr>
        <w:t xml:space="preserve">alidação </w:t>
      </w:r>
      <w:r w:rsidR="00F23467">
        <w:rPr>
          <w:lang w:val="pt-PT"/>
        </w:rPr>
        <w:t>nos respectivos formulários de recolha, garantindo assim relatórios com uma boa</w:t>
      </w:r>
      <w:r>
        <w:rPr>
          <w:lang w:val="pt-PT"/>
        </w:rPr>
        <w:t xml:space="preserve"> qualidade de dados.</w:t>
      </w:r>
    </w:p>
    <w:p w:rsidR="005D0889" w:rsidRDefault="005D0889" w:rsidP="00483A57">
      <w:pPr>
        <w:pStyle w:val="BodyText"/>
        <w:tabs>
          <w:tab w:val="clear" w:pos="680"/>
        </w:tabs>
        <w:ind w:left="0"/>
        <w:rPr>
          <w:lang w:val="pt-PT"/>
        </w:rPr>
      </w:pPr>
      <w:r>
        <w:rPr>
          <w:lang w:val="pt-PT"/>
        </w:rPr>
        <w:lastRenderedPageBreak/>
        <w:t xml:space="preserve">O SIS-MA permite a fácil visualização e Análise da informação onde são acrescentadas as ferramentas de análise de dados de forma geográfica, com a utilização do Módulo SIG e com a </w:t>
      </w:r>
      <w:r w:rsidRPr="001C750D">
        <w:rPr>
          <w:lang w:val="pt-PT"/>
        </w:rPr>
        <w:t>Visualização de dados de forma dinâmica com recurso a gráfico</w:t>
      </w:r>
      <w:r>
        <w:rPr>
          <w:lang w:val="pt-PT"/>
        </w:rPr>
        <w:t>s</w:t>
      </w:r>
      <w:r w:rsidR="00F23467">
        <w:rPr>
          <w:lang w:val="pt-PT"/>
        </w:rPr>
        <w:t>.</w:t>
      </w:r>
    </w:p>
    <w:p w:rsidR="00AE3FB3" w:rsidRPr="002A797A" w:rsidRDefault="00F23467" w:rsidP="00483A57">
      <w:pPr>
        <w:pStyle w:val="BodyText"/>
        <w:tabs>
          <w:tab w:val="clear" w:pos="680"/>
        </w:tabs>
        <w:ind w:left="0"/>
        <w:rPr>
          <w:lang w:val="pt-PT"/>
        </w:rPr>
      </w:pPr>
      <w:r w:rsidRPr="00F23467">
        <w:rPr>
          <w:lang w:val="pt-PT"/>
        </w:rPr>
        <w:t xml:space="preserve">O SIS-MA esta desenhado para interagir com outras aplicações. O SIS-MA tem a capacidade de interoperabilidade, permite importar e exportar dados em diferentes formatos como CSV, XML, SDMX-HD. E tem ainda a capacidade de integração com outros sistemas, através da WEB API. </w:t>
      </w:r>
    </w:p>
    <w:p w:rsidR="00634718" w:rsidRPr="002A797A" w:rsidRDefault="00634718" w:rsidP="0014268C">
      <w:pPr>
        <w:pStyle w:val="Heading2"/>
        <w:rPr>
          <w:lang w:val="pt-PT"/>
        </w:rPr>
      </w:pPr>
      <w:bookmarkStart w:id="17" w:name="_Toc378156779"/>
      <w:bookmarkStart w:id="18" w:name="_Toc390424394"/>
      <w:r w:rsidRPr="002A797A">
        <w:rPr>
          <w:lang w:val="pt-PT"/>
        </w:rPr>
        <w:t>Modos do SIS-MA</w:t>
      </w:r>
      <w:bookmarkEnd w:id="17"/>
      <w:bookmarkEnd w:id="18"/>
    </w:p>
    <w:p w:rsidR="00D01E89" w:rsidRPr="002A797A" w:rsidRDefault="00F23467" w:rsidP="00483A57">
      <w:pPr>
        <w:pStyle w:val="BodyText"/>
        <w:ind w:left="0"/>
        <w:rPr>
          <w:lang w:val="pt-PT"/>
        </w:rPr>
      </w:pPr>
      <w:r w:rsidRPr="00F23467">
        <w:rPr>
          <w:lang w:val="pt-PT"/>
        </w:rPr>
        <w:t>Existem 3 modos do SIS-MA. Para as instâncias</w:t>
      </w:r>
      <w:r w:rsidRPr="002A797A">
        <w:rPr>
          <w:rStyle w:val="FootnoteReference"/>
        </w:rPr>
        <w:footnoteReference w:id="2"/>
      </w:r>
      <w:r w:rsidRPr="00F23467">
        <w:rPr>
          <w:lang w:val="pt-PT"/>
        </w:rPr>
        <w:t xml:space="preserve"> que têm acesso a internet será providenciado o modo Online (acesso através de um browser, de preferência o Google Cromo). Para as províncias sem acesso a internet será providenciado o modo offline (instalação do software). Para as províncias com acesso limitado a internet será providenciado o modo intermitente. Neste modo o utilizador poderá lançar os dados no browser mesmo sem acesso a internet, mas somente poderá gravar a informação quando estiver conectado a internet.</w:t>
      </w:r>
    </w:p>
    <w:p w:rsidR="000B5107" w:rsidRDefault="00320A43" w:rsidP="00483A57">
      <w:pPr>
        <w:pStyle w:val="BodyText"/>
        <w:ind w:left="0"/>
        <w:rPr>
          <w:lang w:val="pt-PT"/>
        </w:rPr>
      </w:pPr>
      <w:r>
        <w:rPr>
          <w:lang w:val="pt-PT"/>
        </w:rPr>
        <w:t>Para os locais onde possuem u</w:t>
      </w:r>
      <w:r w:rsidR="000B5107" w:rsidRPr="002A797A">
        <w:rPr>
          <w:lang w:val="pt-PT"/>
        </w:rPr>
        <w:t xml:space="preserve">ma instância que actualmente não possui acesso a internet terá acesso ao modo offline, </w:t>
      </w:r>
      <w:r>
        <w:rPr>
          <w:lang w:val="pt-PT"/>
        </w:rPr>
        <w:t>podendo passar</w:t>
      </w:r>
      <w:r w:rsidR="000B5107" w:rsidRPr="002A797A">
        <w:rPr>
          <w:lang w:val="pt-PT"/>
        </w:rPr>
        <w:t xml:space="preserve"> a qualquer momento para o modo online</w:t>
      </w:r>
      <w:r w:rsidR="005C28AD">
        <w:rPr>
          <w:lang w:val="pt-PT"/>
        </w:rPr>
        <w:t>,</w:t>
      </w:r>
      <w:r w:rsidR="000B5107" w:rsidRPr="002A797A">
        <w:rPr>
          <w:lang w:val="pt-PT"/>
        </w:rPr>
        <w:t xml:space="preserve"> </w:t>
      </w:r>
      <w:r>
        <w:rPr>
          <w:lang w:val="pt-PT"/>
        </w:rPr>
        <w:t>desde que tenha</w:t>
      </w:r>
      <w:r w:rsidR="000B5107" w:rsidRPr="002A797A">
        <w:rPr>
          <w:lang w:val="pt-PT"/>
        </w:rPr>
        <w:t xml:space="preserve"> acesso a internet. </w:t>
      </w:r>
      <w:r>
        <w:rPr>
          <w:lang w:val="pt-PT"/>
        </w:rPr>
        <w:t>O cenário ideal passa sempre por ter todas provincias e distritos ao longo de Moçambique com acesso a internet e consequente acesso a instância online, garantindo uma maior simplicidade e qualidade no trabalho.</w:t>
      </w:r>
    </w:p>
    <w:p w:rsidR="001C6C34" w:rsidRPr="002A797A" w:rsidRDefault="00320A43" w:rsidP="00483A57">
      <w:pPr>
        <w:pStyle w:val="BodyText"/>
        <w:ind w:left="0"/>
        <w:rPr>
          <w:lang w:val="pt-PT"/>
        </w:rPr>
      </w:pPr>
      <w:r w:rsidRPr="00320A43">
        <w:rPr>
          <w:lang w:val="pt-PT"/>
        </w:rPr>
        <w:t>Podemos ainda considerar um quarto cenário, um cenário em não existe qualquer tipo de condições para o SIS-MA funcionar, ou seja, não foram reunidas as condições necessárias para o SIS-MA trabalhar em nenhum dos cenários acima mencionados. Podemos considerar um cenário em que o Distrito e/ou Província não tenham o equipamento necessário para o SIS-MA funcionar seja no modo Online, Offline ou Intermitente.</w:t>
      </w:r>
      <w:r w:rsidR="00871B3C">
        <w:rPr>
          <w:lang w:val="pt-PT"/>
        </w:rPr>
        <w:t xml:space="preserve">. </w:t>
      </w:r>
      <w:r w:rsidR="001C6C34">
        <w:rPr>
          <w:lang w:val="pt-PT"/>
        </w:rPr>
        <w:t xml:space="preserve"> </w:t>
      </w:r>
    </w:p>
    <w:p w:rsidR="00634718" w:rsidRPr="002A797A" w:rsidRDefault="000B5107" w:rsidP="00483A57">
      <w:pPr>
        <w:tabs>
          <w:tab w:val="left" w:pos="680"/>
        </w:tabs>
        <w:spacing w:after="240" w:line="260" w:lineRule="atLeast"/>
        <w:jc w:val="both"/>
        <w:rPr>
          <w:spacing w:val="0"/>
          <w:lang w:val="pt-PT"/>
        </w:rPr>
      </w:pPr>
      <w:r w:rsidRPr="002A797A">
        <w:rPr>
          <w:spacing w:val="0"/>
          <w:lang w:val="pt-PT"/>
        </w:rPr>
        <w:t>A figura abaixo ilustra os 3 modos do SIS-MA.</w:t>
      </w:r>
    </w:p>
    <w:p w:rsidR="009611C1" w:rsidRPr="002A797A" w:rsidRDefault="009611C1" w:rsidP="009611C1">
      <w:pPr>
        <w:tabs>
          <w:tab w:val="left" w:pos="680"/>
        </w:tabs>
        <w:spacing w:line="260" w:lineRule="atLeast"/>
        <w:ind w:left="113"/>
        <w:jc w:val="center"/>
        <w:rPr>
          <w:spacing w:val="0"/>
          <w:lang w:val="pt-PT"/>
        </w:rPr>
      </w:pPr>
      <w:r w:rsidRPr="002A797A">
        <w:rPr>
          <w:noProof/>
          <w:spacing w:val="0"/>
          <w:lang w:val="en-US"/>
        </w:rPr>
        <w:lastRenderedPageBreak/>
        <w:drawing>
          <wp:inline distT="0" distB="0" distL="0" distR="0" wp14:anchorId="0C89342B" wp14:editId="06A309DA">
            <wp:extent cx="5848350" cy="4414968"/>
            <wp:effectExtent l="19050" t="19050" r="19050" b="241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l="1240"/>
                    <a:stretch/>
                  </pic:blipFill>
                  <pic:spPr bwMode="auto">
                    <a:xfrm>
                      <a:off x="0" y="0"/>
                      <a:ext cx="5854324" cy="441947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E3FB3" w:rsidRDefault="000B5107" w:rsidP="00CF6F71">
      <w:pPr>
        <w:pStyle w:val="Caption"/>
        <w:rPr>
          <w:lang w:val="pt-PT"/>
        </w:rPr>
      </w:pPr>
      <w:bookmarkStart w:id="19" w:name="_Toc390424621"/>
      <w:r w:rsidRPr="002A797A">
        <w:rPr>
          <w:lang w:val="pt-PT"/>
        </w:rPr>
        <w:t xml:space="preserve">Figura </w:t>
      </w:r>
      <w:r w:rsidRPr="002A797A">
        <w:rPr>
          <w:lang w:val="pt-PT"/>
        </w:rPr>
        <w:fldChar w:fldCharType="begin"/>
      </w:r>
      <w:r w:rsidRPr="002A797A">
        <w:rPr>
          <w:lang w:val="pt-PT"/>
        </w:rPr>
        <w:instrText xml:space="preserve"> SEQ Figura \* ARABIC </w:instrText>
      </w:r>
      <w:r w:rsidRPr="002A797A">
        <w:rPr>
          <w:lang w:val="pt-PT"/>
        </w:rPr>
        <w:fldChar w:fldCharType="separate"/>
      </w:r>
      <w:r w:rsidR="00D6749A">
        <w:rPr>
          <w:noProof/>
          <w:lang w:val="pt-PT"/>
        </w:rPr>
        <w:t>1</w:t>
      </w:r>
      <w:r w:rsidRPr="002A797A">
        <w:rPr>
          <w:lang w:val="pt-PT"/>
        </w:rPr>
        <w:fldChar w:fldCharType="end"/>
      </w:r>
      <w:r w:rsidRPr="002A797A">
        <w:rPr>
          <w:lang w:val="pt-PT"/>
        </w:rPr>
        <w:t>: Modos do SIS-MA</w:t>
      </w:r>
      <w:bookmarkEnd w:id="19"/>
    </w:p>
    <w:p w:rsidR="00634718" w:rsidRDefault="00634718" w:rsidP="00C222E9">
      <w:pPr>
        <w:rPr>
          <w:spacing w:val="0"/>
          <w:lang w:val="pt-PT"/>
        </w:rPr>
      </w:pPr>
      <w:r w:rsidRPr="002A797A">
        <w:rPr>
          <w:spacing w:val="0"/>
          <w:lang w:val="pt-PT"/>
        </w:rPr>
        <w:t xml:space="preserve">O SIS-MA pode operar em 3 </w:t>
      </w:r>
      <w:r w:rsidR="008758DC">
        <w:rPr>
          <w:spacing w:val="0"/>
          <w:lang w:val="pt-PT"/>
        </w:rPr>
        <w:t>cenários</w:t>
      </w:r>
      <w:r w:rsidRPr="002A797A">
        <w:rPr>
          <w:spacing w:val="0"/>
          <w:lang w:val="pt-PT"/>
        </w:rPr>
        <w:t xml:space="preserve">, </w:t>
      </w:r>
      <w:r w:rsidR="008758DC">
        <w:rPr>
          <w:spacing w:val="0"/>
          <w:lang w:val="pt-PT"/>
        </w:rPr>
        <w:t>são</w:t>
      </w:r>
      <w:r w:rsidRPr="002A797A">
        <w:rPr>
          <w:spacing w:val="0"/>
          <w:lang w:val="pt-PT"/>
        </w:rPr>
        <w:t xml:space="preserve"> eles:</w:t>
      </w:r>
    </w:p>
    <w:p w:rsidR="00494A40" w:rsidRPr="002A797A" w:rsidRDefault="00494A40" w:rsidP="00C222E9">
      <w:pPr>
        <w:rPr>
          <w:spacing w:val="0"/>
          <w:lang w:val="pt-PT"/>
        </w:rPr>
      </w:pPr>
    </w:p>
    <w:p w:rsidR="00634718" w:rsidRPr="002A797A" w:rsidRDefault="00634718" w:rsidP="0014268C">
      <w:pPr>
        <w:pStyle w:val="Heading3"/>
        <w:rPr>
          <w:lang w:val="pt-PT"/>
        </w:rPr>
      </w:pPr>
      <w:bookmarkStart w:id="20" w:name="_Toc377369536"/>
      <w:bookmarkStart w:id="21" w:name="_Toc378156780"/>
      <w:bookmarkStart w:id="22" w:name="_Toc390424395"/>
      <w:r w:rsidRPr="002A797A">
        <w:rPr>
          <w:lang w:val="pt-PT"/>
        </w:rPr>
        <w:t>C</w:t>
      </w:r>
      <w:r w:rsidR="008D50BD">
        <w:rPr>
          <w:lang w:val="pt-PT"/>
        </w:rPr>
        <w:t>enário</w:t>
      </w:r>
      <w:r w:rsidRPr="002A797A">
        <w:rPr>
          <w:lang w:val="pt-PT"/>
        </w:rPr>
        <w:t xml:space="preserve"> 1: </w:t>
      </w:r>
      <w:bookmarkEnd w:id="20"/>
      <w:bookmarkEnd w:id="21"/>
      <w:r w:rsidR="004A4CCE">
        <w:rPr>
          <w:lang w:val="pt-PT"/>
        </w:rPr>
        <w:t>modo online</w:t>
      </w:r>
      <w:bookmarkEnd w:id="22"/>
    </w:p>
    <w:p w:rsidR="007B3293" w:rsidRDefault="00F85D28" w:rsidP="00483A57">
      <w:pPr>
        <w:pStyle w:val="BodyText"/>
        <w:ind w:left="0"/>
        <w:rPr>
          <w:noProof/>
          <w:lang w:val="pt-PT" w:eastAsia="pt-PT"/>
        </w:rPr>
      </w:pPr>
      <w:bookmarkStart w:id="23" w:name="_Toc377369537"/>
      <w:bookmarkStart w:id="24" w:name="_Toc378156781"/>
      <w:r w:rsidRPr="00F85D28">
        <w:rPr>
          <w:lang w:val="pt-PT"/>
        </w:rPr>
        <w:t>Para o CENÁRIO 1, modo ONLINE, a aplicação terá acesso à internet de forma constante, e neste caso a funcionalidade de importação e exportação não é necessária. Neste caso a aplicação usará um único servidor central (a nível central no MISAU em Maputo) que fará por trás a gestão das actualizações e sincronizações dos dados. Neste caso as transferências de dados são directas e as importações e exportações de dados são feitas automaticamente. O processo corre por trás e o utilizador não necessita de efectuar nenhuma acção.</w:t>
      </w:r>
      <w:r w:rsidRPr="00F85D28">
        <w:rPr>
          <w:noProof/>
          <w:lang w:val="pt-PT" w:eastAsia="pt-PT"/>
        </w:rPr>
        <w:t xml:space="preserve"> </w:t>
      </w:r>
      <w:r w:rsidR="009611C1" w:rsidRPr="002A797A">
        <w:rPr>
          <w:noProof/>
          <w:lang w:val="pt-PT" w:eastAsia="pt-PT"/>
        </w:rPr>
        <w:t xml:space="preserve"> </w:t>
      </w:r>
    </w:p>
    <w:p w:rsidR="00634718" w:rsidRPr="002A797A" w:rsidRDefault="00634718" w:rsidP="007B3293">
      <w:pPr>
        <w:pStyle w:val="Heading3"/>
        <w:rPr>
          <w:lang w:val="pt-PT"/>
        </w:rPr>
      </w:pPr>
      <w:bookmarkStart w:id="25" w:name="_Toc390424396"/>
      <w:r w:rsidRPr="002A797A">
        <w:rPr>
          <w:lang w:val="pt-PT"/>
        </w:rPr>
        <w:t>C</w:t>
      </w:r>
      <w:r w:rsidR="009C2240">
        <w:rPr>
          <w:lang w:val="pt-PT"/>
        </w:rPr>
        <w:t>enário</w:t>
      </w:r>
      <w:r w:rsidRPr="002A797A">
        <w:rPr>
          <w:lang w:val="pt-PT"/>
        </w:rPr>
        <w:t xml:space="preserve"> 2: </w:t>
      </w:r>
      <w:bookmarkEnd w:id="23"/>
      <w:bookmarkEnd w:id="24"/>
      <w:r w:rsidR="004A4CCE">
        <w:rPr>
          <w:lang w:val="pt-PT"/>
        </w:rPr>
        <w:t>modo offline</w:t>
      </w:r>
      <w:bookmarkEnd w:id="25"/>
    </w:p>
    <w:p w:rsidR="00F85D28" w:rsidRDefault="00F85D28" w:rsidP="00483A57">
      <w:pPr>
        <w:pStyle w:val="BodyText"/>
        <w:ind w:left="0"/>
        <w:rPr>
          <w:lang w:val="pt-PT"/>
        </w:rPr>
      </w:pPr>
      <w:r w:rsidRPr="00F85D28">
        <w:rPr>
          <w:lang w:val="pt-PT"/>
        </w:rPr>
        <w:t>Para o CENÁRIO 2, modo OFFLINE, a instância que não tiver acesso à internet terá de ser equipada com uma máquina que servirá de servidor secundário e que estará preparada para armazenar os dados localmente e posteriormente importar e exportar estes dados.</w:t>
      </w:r>
    </w:p>
    <w:p w:rsidR="00634718" w:rsidRPr="002A797A" w:rsidRDefault="00F85D28" w:rsidP="00483A57">
      <w:pPr>
        <w:pStyle w:val="BodyText"/>
        <w:ind w:left="0"/>
        <w:rPr>
          <w:lang w:val="pt-PT"/>
        </w:rPr>
      </w:pPr>
      <w:r w:rsidRPr="00F85D28">
        <w:rPr>
          <w:lang w:val="pt-PT"/>
        </w:rPr>
        <w:t>Neste cenário a importação e exportação de dados será feita de forma física. O responsável pelo processo deverá guardar os dados a exportar num dispositivo de armazenamento de dados como uma pen USB, um CD, ou outro dispositivo. Estes dados também poderão ser enviados via email caso o responsável tenha possibilidade para tal.</w:t>
      </w:r>
    </w:p>
    <w:p w:rsidR="00634718" w:rsidRPr="008758DC" w:rsidRDefault="009C2240" w:rsidP="008758DC">
      <w:pPr>
        <w:pStyle w:val="Heading3"/>
        <w:rPr>
          <w:lang w:val="pt-PT"/>
        </w:rPr>
      </w:pPr>
      <w:bookmarkStart w:id="26" w:name="_Toc377369538"/>
      <w:bookmarkStart w:id="27" w:name="_Toc378156782"/>
      <w:bookmarkStart w:id="28" w:name="_Toc390424397"/>
      <w:r>
        <w:rPr>
          <w:lang w:val="pt-PT"/>
        </w:rPr>
        <w:lastRenderedPageBreak/>
        <w:t>Cenário</w:t>
      </w:r>
      <w:r w:rsidR="00634718" w:rsidRPr="008758DC">
        <w:rPr>
          <w:lang w:val="pt-PT"/>
        </w:rPr>
        <w:t xml:space="preserve"> 3: </w:t>
      </w:r>
      <w:r>
        <w:rPr>
          <w:lang w:val="pt-PT"/>
        </w:rPr>
        <w:t>modo intermitente</w:t>
      </w:r>
      <w:r w:rsidR="00634718" w:rsidRPr="008758DC">
        <w:rPr>
          <w:lang w:val="pt-PT"/>
        </w:rPr>
        <w:t xml:space="preserve"> (</w:t>
      </w:r>
      <w:r>
        <w:rPr>
          <w:lang w:val="pt-PT"/>
        </w:rPr>
        <w:t>c</w:t>
      </w:r>
      <w:r w:rsidR="00634718" w:rsidRPr="008758DC">
        <w:rPr>
          <w:lang w:val="pt-PT"/>
        </w:rPr>
        <w:t>onectividade limitada)</w:t>
      </w:r>
      <w:bookmarkEnd w:id="26"/>
      <w:bookmarkEnd w:id="27"/>
      <w:bookmarkEnd w:id="28"/>
    </w:p>
    <w:p w:rsidR="00F85D28" w:rsidRPr="00F85D28" w:rsidRDefault="00F85D28" w:rsidP="00483A57">
      <w:pPr>
        <w:pStyle w:val="BodyText"/>
        <w:ind w:left="0"/>
        <w:rPr>
          <w:lang w:val="pt-PT"/>
        </w:rPr>
      </w:pPr>
      <w:r w:rsidRPr="00F85D28">
        <w:rPr>
          <w:lang w:val="pt-PT"/>
        </w:rPr>
        <w:t>No CENÁRIO 3, modo INTERMITENTE, é o cenário onde a instância terá uma conectividade à internet com limitações, ou seja, o acesso à internet é feito em momentos pontuais e esporádicos. É um cenário onde o corte da internet é possível a qualquer altura, mas também aparece com alguma regularidade.</w:t>
      </w:r>
    </w:p>
    <w:p w:rsidR="00634718" w:rsidRPr="00F85D28" w:rsidRDefault="00F85D28" w:rsidP="00483A57">
      <w:pPr>
        <w:pStyle w:val="BodyText"/>
        <w:ind w:left="0"/>
        <w:rPr>
          <w:lang w:val="pt-PT"/>
        </w:rPr>
      </w:pPr>
      <w:r w:rsidRPr="00F85D28">
        <w:rPr>
          <w:lang w:val="pt-PT"/>
        </w:rPr>
        <w:t>Para estes casos de conectividade limitada, os dois momentos em que a conexão com a Internet é fundamental são: a entrada no sistema (log in) e o envio de dados (upload) para o servidor central. A partir do momento em que o utilizador faz o log in ao sistema, por mais que perca a ligação à internet, pode continuar a lançar os dados, pois estes serão armazenados pelo SIS-MA e serão enviados ao servidor central quando a conexão com a internet estiver restabelecida.</w:t>
      </w:r>
    </w:p>
    <w:p w:rsidR="00634718" w:rsidRPr="00F85D28" w:rsidRDefault="00F85D28" w:rsidP="00634718">
      <w:pPr>
        <w:pStyle w:val="CSWNote"/>
        <w:tabs>
          <w:tab w:val="num" w:pos="1031"/>
        </w:tabs>
        <w:ind w:left="1032" w:hanging="748"/>
        <w:rPr>
          <w:lang w:val="pt-PT"/>
        </w:rPr>
      </w:pPr>
      <w:r w:rsidRPr="002A797A">
        <w:rPr>
          <w:lang w:val="pt-PT"/>
        </w:rPr>
        <w:t>Nota: Para que se verifique o que foi explicado no parágrafo acima, a condição é que o utilizador não saia do browser, caso contrário a conexão à internet voltará a ser fundamental para fazer o log in.</w:t>
      </w:r>
    </w:p>
    <w:p w:rsidR="00871B3C" w:rsidRPr="00042068" w:rsidRDefault="00ED28C6" w:rsidP="009C2240">
      <w:pPr>
        <w:pStyle w:val="Heading3"/>
        <w:rPr>
          <w:lang w:val="pt-PT"/>
        </w:rPr>
      </w:pPr>
      <w:bookmarkStart w:id="29" w:name="_Toc378156792"/>
      <w:bookmarkStart w:id="30" w:name="_Toc390424398"/>
      <w:r w:rsidRPr="00042068">
        <w:rPr>
          <w:lang w:val="pt-PT"/>
        </w:rPr>
        <w:t>C</w:t>
      </w:r>
      <w:r w:rsidR="009C2240" w:rsidRPr="00042068">
        <w:rPr>
          <w:lang w:val="pt-PT"/>
        </w:rPr>
        <w:t>enário</w:t>
      </w:r>
      <w:r w:rsidRPr="00042068">
        <w:rPr>
          <w:lang w:val="pt-PT"/>
        </w:rPr>
        <w:t xml:space="preserve"> 4: </w:t>
      </w:r>
      <w:r w:rsidR="009C2240" w:rsidRPr="00042068">
        <w:rPr>
          <w:lang w:val="pt-PT"/>
        </w:rPr>
        <w:t>inacessibilidade ao</w:t>
      </w:r>
      <w:r w:rsidRPr="00042068">
        <w:rPr>
          <w:lang w:val="pt-PT"/>
        </w:rPr>
        <w:t xml:space="preserve"> SIS-MA</w:t>
      </w:r>
      <w:bookmarkEnd w:id="30"/>
    </w:p>
    <w:p w:rsidR="00F85D28" w:rsidRPr="00F85D28" w:rsidRDefault="00F85D28" w:rsidP="00483A57">
      <w:pPr>
        <w:pStyle w:val="BodyText"/>
        <w:ind w:left="0"/>
        <w:rPr>
          <w:lang w:val="pt-PT"/>
        </w:rPr>
      </w:pPr>
      <w:r w:rsidRPr="00F85D28">
        <w:rPr>
          <w:lang w:val="pt-PT"/>
        </w:rPr>
        <w:t>Neste cenário ocorre a situação em que não há equipamento electrónico no local para acesso ao SIS-MA, tanto online como offline. Neste cenário as próprias fichas provenientes das Unidades Sanitárias terá de passar pelos diferentes níveis até encontrar um cenário em que a transmissão de dados possa ser feita no SIS-MA.</w:t>
      </w:r>
    </w:p>
    <w:p w:rsidR="00F85D28" w:rsidRPr="00F85D28" w:rsidRDefault="00F85D28" w:rsidP="00483A57">
      <w:pPr>
        <w:pStyle w:val="BodyText"/>
        <w:ind w:left="0"/>
        <w:rPr>
          <w:lang w:val="pt-PT"/>
        </w:rPr>
      </w:pPr>
      <w:r w:rsidRPr="00F85D28">
        <w:rPr>
          <w:lang w:val="pt-PT"/>
        </w:rPr>
        <w:t>Sendo assim, o Distrito recebe as fichas em papel da Unidade Sanitária, não tendo acesso ao SIS-MA, o Distrito remete os dados em papel para a Província para que esta se encarregue de coloca-los no SIS-MA (através do Processo de Transmissão de Dados) nas correspondentes unidades.</w:t>
      </w:r>
    </w:p>
    <w:p w:rsidR="00F85D28" w:rsidRPr="00F85D28" w:rsidRDefault="00F85D28" w:rsidP="00483A57">
      <w:pPr>
        <w:pStyle w:val="BodyText"/>
        <w:ind w:left="0"/>
        <w:rPr>
          <w:lang w:val="pt-PT"/>
        </w:rPr>
      </w:pPr>
      <w:r w:rsidRPr="00F85D28">
        <w:rPr>
          <w:lang w:val="pt-PT"/>
        </w:rPr>
        <w:t>No casos da Província também estar incapacitada de aceder ao SIS-MA, esta remete os dados recebidos (fichas em papel) para o nível acima, ou seja, ao nível central. O nível central ficará então responsável de inserir no SIS-MA o dados recolhidas das Unidades Sanitárias.</w:t>
      </w:r>
    </w:p>
    <w:p w:rsidR="00F85D28" w:rsidRPr="00F85D28" w:rsidRDefault="00F85D28" w:rsidP="00483A57">
      <w:pPr>
        <w:pStyle w:val="BodyText"/>
        <w:ind w:left="0"/>
        <w:rPr>
          <w:lang w:val="pt-PT"/>
        </w:rPr>
      </w:pPr>
      <w:r w:rsidRPr="00F85D28">
        <w:rPr>
          <w:lang w:val="pt-PT"/>
        </w:rPr>
        <w:t>Todo o processo recolha e transmissão de dados ocorre fisicamente até encontrar-se um ponto (Nível) com acesso no SIS-MA para inserção dos dados.</w:t>
      </w:r>
    </w:p>
    <w:p w:rsidR="00634718" w:rsidRPr="002A797A" w:rsidRDefault="00634718" w:rsidP="00214357">
      <w:pPr>
        <w:pStyle w:val="Heading2"/>
        <w:rPr>
          <w:lang w:val="pt-PT"/>
        </w:rPr>
      </w:pPr>
      <w:bookmarkStart w:id="31" w:name="_Toc390424399"/>
      <w:r w:rsidRPr="002A797A">
        <w:rPr>
          <w:lang w:val="pt-PT"/>
        </w:rPr>
        <w:t>Visão geral</w:t>
      </w:r>
      <w:bookmarkEnd w:id="29"/>
      <w:r w:rsidR="00214357" w:rsidRPr="002A797A">
        <w:rPr>
          <w:lang w:val="pt-PT"/>
        </w:rPr>
        <w:t xml:space="preserve"> do SIS-MA</w:t>
      </w:r>
      <w:bookmarkEnd w:id="31"/>
    </w:p>
    <w:p w:rsidR="00F85D28" w:rsidRPr="00F85D28" w:rsidRDefault="00F85D28" w:rsidP="00483A57">
      <w:pPr>
        <w:pStyle w:val="BodyText"/>
        <w:ind w:left="0"/>
        <w:rPr>
          <w:lang w:val="pt-PT"/>
        </w:rPr>
      </w:pPr>
      <w:r w:rsidRPr="00F85D28">
        <w:rPr>
          <w:lang w:val="pt-PT"/>
        </w:rPr>
        <w:t>A hierarquia organizacional define a organização do SIS-MA: as Unidades Sanitárias, as áreas administrativas e outras áreas geográficas utilizadas na recolha e na análise de dados. Estas dimensões de dados ficam definidas hierarquicamente com uma raiz (ex.: Moçambique) e com níveis e subníveis por baixo. Cada subnível desta hierarquia é designado pela aplicação do SIS-MA de Unidade Organizacional. O desenho da hierarquia vai determinar as Unidades Geográficas de análise disponíveis aos utilizadores no momento em que os dados forem inseridos e agregados a esta estrutura.</w:t>
      </w:r>
    </w:p>
    <w:p w:rsidR="00634718" w:rsidRPr="002A797A" w:rsidRDefault="00DA1131" w:rsidP="00F85D28">
      <w:pPr>
        <w:tabs>
          <w:tab w:val="left" w:pos="680"/>
        </w:tabs>
        <w:spacing w:after="240" w:line="260" w:lineRule="atLeast"/>
        <w:ind w:left="113"/>
        <w:jc w:val="center"/>
        <w:rPr>
          <w:spacing w:val="0"/>
          <w:lang w:val="pt-PT"/>
        </w:rPr>
      </w:pPr>
      <w:r w:rsidRPr="00FC5E88">
        <w:rPr>
          <w:noProof/>
          <w:spacing w:val="0"/>
          <w:lang w:val="en-US"/>
        </w:rPr>
        <w:lastRenderedPageBreak/>
        <w:drawing>
          <wp:inline distT="0" distB="0" distL="0" distR="0" wp14:anchorId="37BD9476" wp14:editId="7EF54968">
            <wp:extent cx="4326341" cy="1802198"/>
            <wp:effectExtent l="19050" t="19050" r="17145" b="26670"/>
            <wp:docPr id="7212"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0646" b="31485"/>
                    <a:stretch/>
                  </pic:blipFill>
                  <pic:spPr bwMode="auto">
                    <a:xfrm>
                      <a:off x="0" y="0"/>
                      <a:ext cx="4326341" cy="1802198"/>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634718" w:rsidRPr="002A797A" w:rsidRDefault="00DA1131" w:rsidP="00634718">
      <w:pPr>
        <w:rPr>
          <w:lang w:val="pt-PT"/>
        </w:rPr>
      </w:pPr>
      <w:r w:rsidRPr="002A797A">
        <w:rPr>
          <w:noProof/>
          <w:lang w:val="en-US"/>
        </w:rPr>
        <w:drawing>
          <wp:anchor distT="0" distB="0" distL="114300" distR="114300" simplePos="0" relativeHeight="251883520" behindDoc="0" locked="0" layoutInCell="1" allowOverlap="1" wp14:anchorId="230E131E" wp14:editId="6E0034F2">
            <wp:simplePos x="0" y="0"/>
            <wp:positionH relativeFrom="column">
              <wp:posOffset>3756660</wp:posOffset>
            </wp:positionH>
            <wp:positionV relativeFrom="paragraph">
              <wp:posOffset>140335</wp:posOffset>
            </wp:positionV>
            <wp:extent cx="2367280" cy="1598295"/>
            <wp:effectExtent l="19050" t="19050" r="13970" b="20955"/>
            <wp:wrapSquare wrapText="bothSides"/>
            <wp:docPr id="20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67280" cy="1598295"/>
                    </a:xfrm>
                    <a:prstGeom prst="rect">
                      <a:avLst/>
                    </a:prstGeom>
                    <a:noFill/>
                    <a:ln w="9525">
                      <a:solidFill>
                        <a:schemeClr val="tx1"/>
                      </a:solidFill>
                    </a:ln>
                  </pic:spPr>
                </pic:pic>
              </a:graphicData>
            </a:graphic>
            <wp14:sizeRelH relativeFrom="page">
              <wp14:pctWidth>0</wp14:pctWidth>
            </wp14:sizeRelH>
            <wp14:sizeRelV relativeFrom="page">
              <wp14:pctHeight>0</wp14:pctHeight>
            </wp14:sizeRelV>
          </wp:anchor>
        </w:drawing>
      </w:r>
    </w:p>
    <w:p w:rsidR="00634718" w:rsidRPr="002A797A" w:rsidRDefault="00634718" w:rsidP="0014268C">
      <w:pPr>
        <w:pStyle w:val="Heading3"/>
        <w:rPr>
          <w:lang w:val="pt-PT"/>
        </w:rPr>
      </w:pPr>
      <w:bookmarkStart w:id="32" w:name="_Toc377943004"/>
      <w:bookmarkStart w:id="33" w:name="_Toc390424400"/>
      <w:r w:rsidRPr="002A797A">
        <w:rPr>
          <w:lang w:val="pt-PT"/>
        </w:rPr>
        <w:t xml:space="preserve">Elementos de </w:t>
      </w:r>
      <w:r w:rsidR="003C7632" w:rsidRPr="002A797A">
        <w:rPr>
          <w:lang w:val="pt-PT"/>
        </w:rPr>
        <w:t>d</w:t>
      </w:r>
      <w:r w:rsidRPr="002A797A">
        <w:rPr>
          <w:lang w:val="pt-PT"/>
        </w:rPr>
        <w:t>ados</w:t>
      </w:r>
      <w:bookmarkEnd w:id="32"/>
      <w:bookmarkEnd w:id="33"/>
    </w:p>
    <w:p w:rsidR="00F85D28" w:rsidRPr="00F85D28" w:rsidRDefault="00483A57" w:rsidP="00483A57">
      <w:pPr>
        <w:pStyle w:val="BodyText"/>
        <w:ind w:left="0"/>
        <w:rPr>
          <w:lang w:val="pt-PT"/>
        </w:rPr>
      </w:pPr>
      <w:r>
        <w:rPr>
          <w:lang w:val="pt-PT"/>
        </w:rPr>
        <w:t>O</w:t>
      </w:r>
      <w:r w:rsidR="00F85D28" w:rsidRPr="00F85D28">
        <w:rPr>
          <w:lang w:val="pt-PT"/>
        </w:rPr>
        <w:t>s Elemento de dados são provavelmente uma das partes mais importantes da base de dados do SIS-MA. Representam a dimensão que define o que vai ser recolhido ou analisado na aplicação. O elemento de dado, muitas vezes representa a contagem de algo e o seu nome descreve o que é que está ser dito, como por exemplo, "dose BCG entregue" ou "Casos de Malária”. Quando os dados são recolhidos, validados, analisados, reportados ou apresentados, o que descreve o que são ou fazem estes dados são os elementos de dados ou as expressões construídas a partir dos elementos de dados.</w:t>
      </w:r>
    </w:p>
    <w:p w:rsidR="00634718" w:rsidRPr="002A797A" w:rsidRDefault="00F85D28" w:rsidP="00481E30">
      <w:pPr>
        <w:pStyle w:val="BodyText"/>
        <w:ind w:left="0"/>
        <w:rPr>
          <w:lang w:val="pt-PT"/>
        </w:rPr>
      </w:pPr>
      <w:r w:rsidRPr="00F85D28">
        <w:rPr>
          <w:lang w:val="pt-PT"/>
        </w:rPr>
        <w:t xml:space="preserve">Como tal, os elementos de dados tornam-se importantes para todos os aspectos do sistema e decidem não só como os dados são recolhidos, mas o mais importante, como os valores de dados estão representados na base de dados, o que por sua vez afecta a forma como os dados são analisados </w:t>
      </w:r>
      <w:r w:rsidRPr="00F85D28">
        <w:rPr>
          <w:rFonts w:ascii="Arial" w:hAnsi="Arial" w:cs="Arial"/>
          <w:lang w:val="pt-PT"/>
        </w:rPr>
        <w:t>​​</w:t>
      </w:r>
      <w:r w:rsidRPr="00F85D28">
        <w:rPr>
          <w:lang w:val="pt-PT"/>
        </w:rPr>
        <w:t>e aprese</w:t>
      </w:r>
      <w:r>
        <w:rPr>
          <w:lang w:val="pt-PT"/>
        </w:rPr>
        <w:t>ntados</w:t>
      </w:r>
      <w:r w:rsidR="00556EB1">
        <w:rPr>
          <w:lang w:val="pt-PT"/>
        </w:rPr>
        <w:t>.</w:t>
      </w:r>
    </w:p>
    <w:p w:rsidR="00634718" w:rsidRPr="002A797A" w:rsidRDefault="003C7632" w:rsidP="0014268C">
      <w:pPr>
        <w:pStyle w:val="Heading3"/>
        <w:rPr>
          <w:lang w:val="pt-PT"/>
        </w:rPr>
      </w:pPr>
      <w:bookmarkStart w:id="34" w:name="_Toc377943005"/>
      <w:bookmarkStart w:id="35" w:name="_Toc390424401"/>
      <w:r w:rsidRPr="002A797A">
        <w:rPr>
          <w:lang w:val="pt-PT"/>
        </w:rPr>
        <w:t>Conjunto de d</w:t>
      </w:r>
      <w:r w:rsidR="00634718" w:rsidRPr="002A797A">
        <w:rPr>
          <w:lang w:val="pt-PT"/>
        </w:rPr>
        <w:t xml:space="preserve">ados e </w:t>
      </w:r>
      <w:r w:rsidRPr="002A797A">
        <w:rPr>
          <w:lang w:val="pt-PT"/>
        </w:rPr>
        <w:t>f</w:t>
      </w:r>
      <w:r w:rsidR="00634718" w:rsidRPr="002A797A">
        <w:rPr>
          <w:lang w:val="pt-PT"/>
        </w:rPr>
        <w:t xml:space="preserve">ormulários de </w:t>
      </w:r>
      <w:r w:rsidRPr="002A797A">
        <w:rPr>
          <w:lang w:val="pt-PT"/>
        </w:rPr>
        <w:t>e</w:t>
      </w:r>
      <w:r w:rsidR="00634718" w:rsidRPr="002A797A">
        <w:rPr>
          <w:lang w:val="pt-PT"/>
        </w:rPr>
        <w:t>ntrada</w:t>
      </w:r>
      <w:bookmarkEnd w:id="34"/>
      <w:bookmarkEnd w:id="35"/>
    </w:p>
    <w:p w:rsidR="00F85D28" w:rsidRPr="00F85D28" w:rsidRDefault="00F85D28" w:rsidP="00481E30">
      <w:pPr>
        <w:pStyle w:val="BodyText"/>
        <w:ind w:left="0"/>
        <w:rPr>
          <w:lang w:val="pt-PT"/>
        </w:rPr>
      </w:pPr>
      <w:bookmarkStart w:id="36" w:name="_Toc377943006"/>
      <w:r w:rsidRPr="00F85D28">
        <w:rPr>
          <w:lang w:val="pt-PT"/>
        </w:rPr>
        <w:t>Toda a inserção de dados no SIS-MA é organizada utilizando os conjuntos de dados. Um conjunto de dados é um conjunto de elementos agrupados para a recolha de dados que são definidos para exportação ou importação entre instâncias (por exemplo, de uma máquina local em um escritório do distri</w:t>
      </w:r>
      <w:r w:rsidR="0041118F">
        <w:rPr>
          <w:lang w:val="pt-PT"/>
        </w:rPr>
        <w:t xml:space="preserve">to para um servidor nacional).  </w:t>
      </w:r>
      <w:r w:rsidRPr="00F85D28">
        <w:rPr>
          <w:lang w:val="pt-PT"/>
        </w:rPr>
        <w:t>Os conjuntos de dados não estão directamente ligados aos valores de dados. Usam apenas os seus elementos e frequência de recolha de dados semanal, mensal, trimestral, semestral e anualmente, como tal, os conjuntos de dados podem ser modificados, apagados ou acrescentados a qualquer momento, sem afectar os dados brutos anteriormente recolhidos no sistema, mas essas alterações afectam a forma como os dados novos são gravados.</w:t>
      </w:r>
    </w:p>
    <w:p w:rsidR="0074777C" w:rsidRPr="002A797A" w:rsidRDefault="00D6749A" w:rsidP="00481E30">
      <w:pPr>
        <w:pStyle w:val="BodyText"/>
        <w:ind w:left="0"/>
        <w:rPr>
          <w:lang w:val="pt-PT"/>
        </w:rPr>
      </w:pPr>
      <w:r w:rsidRPr="002A797A">
        <w:rPr>
          <w:noProof/>
          <w:lang w:val="en-US"/>
        </w:rPr>
        <w:drawing>
          <wp:anchor distT="0" distB="0" distL="114300" distR="114300" simplePos="0" relativeHeight="251895808" behindDoc="0" locked="0" layoutInCell="1" allowOverlap="1" wp14:anchorId="083E5812" wp14:editId="5AC56F3F">
            <wp:simplePos x="0" y="0"/>
            <wp:positionH relativeFrom="column">
              <wp:posOffset>3359150</wp:posOffset>
            </wp:positionH>
            <wp:positionV relativeFrom="paragraph">
              <wp:posOffset>178435</wp:posOffset>
            </wp:positionV>
            <wp:extent cx="2717800" cy="1882775"/>
            <wp:effectExtent l="19050" t="19050" r="25400" b="2222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r="23213" b="44637"/>
                    <a:stretch/>
                  </pic:blipFill>
                  <pic:spPr bwMode="auto">
                    <a:xfrm>
                      <a:off x="0" y="0"/>
                      <a:ext cx="2717800" cy="18827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5D28" w:rsidRPr="00F85D28">
        <w:rPr>
          <w:lang w:val="pt-PT"/>
        </w:rPr>
        <w:t>O conjunto de dados é a base para a definição gráfica de um formulário ou ficha.</w:t>
      </w:r>
      <w:r w:rsidR="0074777C" w:rsidRPr="002A797A">
        <w:rPr>
          <w:lang w:val="pt-PT"/>
        </w:rPr>
        <w:t xml:space="preserve"> </w:t>
      </w:r>
    </w:p>
    <w:p w:rsidR="00634718" w:rsidRPr="002A797A" w:rsidRDefault="00634718" w:rsidP="0014268C">
      <w:pPr>
        <w:pStyle w:val="Heading3"/>
        <w:rPr>
          <w:lang w:val="pt-PT"/>
        </w:rPr>
      </w:pPr>
      <w:bookmarkStart w:id="37" w:name="_Toc390424402"/>
      <w:r w:rsidRPr="002A797A">
        <w:rPr>
          <w:lang w:val="pt-PT"/>
        </w:rPr>
        <w:t>Formulários</w:t>
      </w:r>
      <w:r w:rsidR="006722F4">
        <w:rPr>
          <w:lang w:val="pt-PT"/>
        </w:rPr>
        <w:t>/</w:t>
      </w:r>
      <w:r w:rsidR="009C2240">
        <w:rPr>
          <w:lang w:val="pt-PT"/>
        </w:rPr>
        <w:t xml:space="preserve"> f</w:t>
      </w:r>
      <w:r w:rsidR="006722F4">
        <w:rPr>
          <w:lang w:val="pt-PT"/>
        </w:rPr>
        <w:t>ichas</w:t>
      </w:r>
      <w:r w:rsidRPr="002A797A">
        <w:rPr>
          <w:lang w:val="pt-PT"/>
        </w:rPr>
        <w:t xml:space="preserve"> de </w:t>
      </w:r>
      <w:r w:rsidR="003C7632" w:rsidRPr="002A797A">
        <w:rPr>
          <w:lang w:val="pt-PT"/>
        </w:rPr>
        <w:t>e</w:t>
      </w:r>
      <w:r w:rsidRPr="002A797A">
        <w:rPr>
          <w:lang w:val="pt-PT"/>
        </w:rPr>
        <w:t xml:space="preserve">ntrada de </w:t>
      </w:r>
      <w:r w:rsidR="003C7632" w:rsidRPr="002A797A">
        <w:rPr>
          <w:lang w:val="pt-PT"/>
        </w:rPr>
        <w:t>d</w:t>
      </w:r>
      <w:r w:rsidRPr="002A797A">
        <w:rPr>
          <w:lang w:val="pt-PT"/>
        </w:rPr>
        <w:t>ados</w:t>
      </w:r>
      <w:bookmarkEnd w:id="36"/>
      <w:bookmarkEnd w:id="37"/>
    </w:p>
    <w:p w:rsidR="00413044" w:rsidRPr="0041118F" w:rsidRDefault="00634718" w:rsidP="0041118F">
      <w:pPr>
        <w:tabs>
          <w:tab w:val="left" w:pos="680"/>
        </w:tabs>
        <w:spacing w:after="240" w:line="260" w:lineRule="atLeast"/>
        <w:jc w:val="both"/>
        <w:rPr>
          <w:spacing w:val="0"/>
          <w:lang w:val="pt-PT"/>
        </w:rPr>
      </w:pPr>
      <w:r w:rsidRPr="002A797A">
        <w:rPr>
          <w:rStyle w:val="BodyTextChar"/>
          <w:lang w:val="pt-PT"/>
        </w:rPr>
        <w:t>Um Formulário</w:t>
      </w:r>
      <w:r w:rsidR="006722F4">
        <w:rPr>
          <w:rStyle w:val="BodyTextChar"/>
          <w:lang w:val="pt-PT"/>
        </w:rPr>
        <w:t xml:space="preserve"> ou Ficha</w:t>
      </w:r>
      <w:r w:rsidRPr="002A797A">
        <w:rPr>
          <w:rStyle w:val="BodyTextChar"/>
          <w:lang w:val="pt-PT"/>
        </w:rPr>
        <w:t xml:space="preserve"> de entrada de dados</w:t>
      </w:r>
      <w:r w:rsidR="006722F4">
        <w:rPr>
          <w:rStyle w:val="BodyTextChar"/>
          <w:lang w:val="pt-PT"/>
        </w:rPr>
        <w:t>,</w:t>
      </w:r>
      <w:r w:rsidRPr="002A797A">
        <w:rPr>
          <w:rStyle w:val="BodyTextChar"/>
          <w:lang w:val="pt-PT"/>
        </w:rPr>
        <w:t xml:space="preserve"> é simplesmente</w:t>
      </w:r>
      <w:r w:rsidR="006722F4">
        <w:rPr>
          <w:rStyle w:val="BodyTextChar"/>
          <w:lang w:val="pt-PT"/>
        </w:rPr>
        <w:t>,</w:t>
      </w:r>
      <w:r w:rsidRPr="002A797A">
        <w:rPr>
          <w:rStyle w:val="BodyTextChar"/>
          <w:lang w:val="pt-PT"/>
        </w:rPr>
        <w:t xml:space="preserve"> uma lista de el</w:t>
      </w:r>
      <w:r w:rsidR="006722F4">
        <w:rPr>
          <w:rStyle w:val="BodyTextChar"/>
          <w:lang w:val="pt-PT"/>
        </w:rPr>
        <w:t>ementos de dados</w:t>
      </w:r>
      <w:r w:rsidR="00CB6409">
        <w:rPr>
          <w:rStyle w:val="BodyTextChar"/>
          <w:lang w:val="pt-PT"/>
        </w:rPr>
        <w:t>, indicadores e regras de validação</w:t>
      </w:r>
      <w:r w:rsidR="006722F4">
        <w:rPr>
          <w:rStyle w:val="BodyTextChar"/>
          <w:lang w:val="pt-PT"/>
        </w:rPr>
        <w:t xml:space="preserve"> </w:t>
      </w:r>
      <w:r w:rsidR="00CB6409">
        <w:rPr>
          <w:rStyle w:val="BodyTextChar"/>
          <w:lang w:val="pt-PT"/>
        </w:rPr>
        <w:t>pertencentes a</w:t>
      </w:r>
      <w:r w:rsidR="006722F4">
        <w:rPr>
          <w:rStyle w:val="BodyTextChar"/>
          <w:lang w:val="pt-PT"/>
        </w:rPr>
        <w:t xml:space="preserve"> um</w:t>
      </w:r>
      <w:r w:rsidRPr="002A797A">
        <w:rPr>
          <w:rStyle w:val="BodyTextChar"/>
          <w:lang w:val="pt-PT"/>
        </w:rPr>
        <w:t xml:space="preserve"> conjunto de dados</w:t>
      </w:r>
      <w:r w:rsidR="00CB6409">
        <w:rPr>
          <w:rStyle w:val="BodyTextChar"/>
          <w:lang w:val="pt-PT"/>
        </w:rPr>
        <w:t>,</w:t>
      </w:r>
      <w:r w:rsidRPr="002A797A">
        <w:rPr>
          <w:rStyle w:val="BodyTextChar"/>
          <w:lang w:val="pt-PT"/>
        </w:rPr>
        <w:t xml:space="preserve"> com uma coluna para introduzir os valores. Se o conjunto de dados contém elementos de dados com categorias, tais como</w:t>
      </w:r>
      <w:r w:rsidR="006722F4">
        <w:rPr>
          <w:rStyle w:val="BodyTextChar"/>
          <w:lang w:val="pt-PT"/>
        </w:rPr>
        <w:t>,</w:t>
      </w:r>
      <w:r w:rsidRPr="002A797A">
        <w:rPr>
          <w:rStyle w:val="BodyTextChar"/>
          <w:lang w:val="pt-PT"/>
        </w:rPr>
        <w:t xml:space="preserve"> grupos de idade ou sexo, então colunas adicionais aparecerão na forma padrão com base nessas categorias</w:t>
      </w:r>
      <w:r w:rsidRPr="002A797A">
        <w:rPr>
          <w:spacing w:val="0"/>
          <w:lang w:val="pt-PT"/>
        </w:rPr>
        <w:t>.</w:t>
      </w:r>
      <w:bookmarkStart w:id="38" w:name="_Toc377943007"/>
    </w:p>
    <w:p w:rsidR="00634718" w:rsidRPr="002A797A" w:rsidRDefault="00634718" w:rsidP="0014268C">
      <w:pPr>
        <w:pStyle w:val="Heading3"/>
        <w:rPr>
          <w:lang w:val="pt-PT"/>
        </w:rPr>
      </w:pPr>
      <w:bookmarkStart w:id="39" w:name="_Toc390424403"/>
      <w:r w:rsidRPr="002A797A">
        <w:rPr>
          <w:lang w:val="pt-PT"/>
        </w:rPr>
        <w:lastRenderedPageBreak/>
        <w:t xml:space="preserve">Regras de </w:t>
      </w:r>
      <w:r w:rsidR="003C7632" w:rsidRPr="002A797A">
        <w:rPr>
          <w:lang w:val="pt-PT"/>
        </w:rPr>
        <w:t>v</w:t>
      </w:r>
      <w:r w:rsidRPr="002A797A">
        <w:rPr>
          <w:lang w:val="pt-PT"/>
        </w:rPr>
        <w:t>alidação</w:t>
      </w:r>
      <w:bookmarkEnd w:id="38"/>
      <w:bookmarkEnd w:id="39"/>
    </w:p>
    <w:p w:rsidR="00F85D28" w:rsidRPr="00F85D28" w:rsidRDefault="00F85D28" w:rsidP="00481E30">
      <w:pPr>
        <w:pStyle w:val="BodyText"/>
        <w:ind w:left="0"/>
        <w:rPr>
          <w:lang w:val="pt-PT"/>
        </w:rPr>
      </w:pPr>
      <w:r w:rsidRPr="00F85D28">
        <w:rPr>
          <w:lang w:val="pt-PT"/>
        </w:rPr>
        <w:t xml:space="preserve">Uma vez configurado o conjunto de dados e o Formulário, ou seja, a parte da "Entrada de dados" do sistema, e iniciada a recolha de dados, o utilizador pode então definir as regras de validação dos dados, de forma a garantir a qualidade dos dados que estão a ser inseridos ou recolhidos. </w:t>
      </w:r>
    </w:p>
    <w:p w:rsidR="00F85D28" w:rsidRDefault="00F85D28" w:rsidP="00F85D28">
      <w:pPr>
        <w:tabs>
          <w:tab w:val="left" w:pos="680"/>
        </w:tabs>
        <w:spacing w:after="240" w:line="260" w:lineRule="atLeast"/>
        <w:ind w:left="113"/>
        <w:rPr>
          <w:lang w:val="pt-PT"/>
        </w:rPr>
      </w:pPr>
      <w:r w:rsidRPr="00F85D28">
        <w:rPr>
          <w:lang w:val="pt-PT"/>
        </w:rPr>
        <w:t>As regras de validação são compostas por elementos de dados separados por um operador matemático.</w:t>
      </w:r>
    </w:p>
    <w:p w:rsidR="00634718" w:rsidRPr="002A797A" w:rsidRDefault="00634718" w:rsidP="00F85D28">
      <w:pPr>
        <w:tabs>
          <w:tab w:val="left" w:pos="680"/>
        </w:tabs>
        <w:spacing w:after="240" w:line="260" w:lineRule="atLeast"/>
        <w:ind w:left="113"/>
        <w:jc w:val="center"/>
        <w:rPr>
          <w:spacing w:val="0"/>
          <w:lang w:val="pt-PT"/>
        </w:rPr>
      </w:pPr>
      <w:r w:rsidRPr="002A797A">
        <w:rPr>
          <w:noProof/>
          <w:spacing w:val="0"/>
          <w:lang w:val="en-US"/>
        </w:rPr>
        <w:drawing>
          <wp:inline distT="0" distB="0" distL="0" distR="0" wp14:anchorId="37D9C4D6" wp14:editId="386111A5">
            <wp:extent cx="2948749" cy="276446"/>
            <wp:effectExtent l="19050" t="19050" r="23495"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86327" cy="289344"/>
                    </a:xfrm>
                    <a:prstGeom prst="rect">
                      <a:avLst/>
                    </a:prstGeom>
                    <a:noFill/>
                    <a:ln w="3175">
                      <a:solidFill>
                        <a:schemeClr val="tx1"/>
                      </a:solidFill>
                    </a:ln>
                  </pic:spPr>
                </pic:pic>
              </a:graphicData>
            </a:graphic>
          </wp:inline>
        </w:drawing>
      </w:r>
    </w:p>
    <w:p w:rsidR="00F85D28" w:rsidRPr="00F85D28" w:rsidRDefault="00F85D28" w:rsidP="00481E30">
      <w:pPr>
        <w:pStyle w:val="BodyText"/>
        <w:ind w:left="0"/>
        <w:rPr>
          <w:lang w:val="pt-PT"/>
        </w:rPr>
      </w:pPr>
      <w:r w:rsidRPr="00F85D28">
        <w:rPr>
          <w:lang w:val="pt-PT"/>
        </w:rPr>
        <w:t xml:space="preserve">Regras típicas servem para comparar totais e subtotais com alguma coisa. </w:t>
      </w:r>
    </w:p>
    <w:p w:rsidR="00F85D28" w:rsidRPr="00F85D28" w:rsidRDefault="00F85D28" w:rsidP="00481E30">
      <w:pPr>
        <w:pStyle w:val="BodyText"/>
        <w:ind w:left="0"/>
        <w:rPr>
          <w:lang w:val="pt-PT"/>
        </w:rPr>
      </w:pPr>
      <w:r w:rsidRPr="00F85D28">
        <w:rPr>
          <w:lang w:val="pt-PT"/>
        </w:rPr>
        <w:t xml:space="preserve">Por exemplo, se tivermos dois elementos de dados: "Testes de HIV realizados" e " Testes de HIV positivos", então sabemos que para este formulário (e para o mesmo período e UO) o número total de testados deverá ser sempre igual ou maior que o número de testes positivos. </w:t>
      </w:r>
    </w:p>
    <w:p w:rsidR="00F85D28" w:rsidRPr="00F85D28" w:rsidRDefault="00F85D28" w:rsidP="00481E30">
      <w:pPr>
        <w:pStyle w:val="BodyText"/>
        <w:ind w:left="0"/>
        <w:rPr>
          <w:lang w:val="pt-PT"/>
        </w:rPr>
      </w:pPr>
      <w:r w:rsidRPr="00F85D28">
        <w:rPr>
          <w:lang w:val="pt-PT"/>
        </w:rPr>
        <w:t xml:space="preserve">Estas regras devem ser regras absolutas, o que significa que elas são matematicamente corretas e não simplesmente suposições ou "quase sempre correcto". </w:t>
      </w:r>
    </w:p>
    <w:p w:rsidR="00413044" w:rsidRDefault="00F85D28" w:rsidP="00481E30">
      <w:pPr>
        <w:pStyle w:val="BodyText"/>
        <w:ind w:left="0"/>
        <w:rPr>
          <w:lang w:val="pt-PT"/>
        </w:rPr>
      </w:pPr>
      <w:r w:rsidRPr="00F85D28">
        <w:rPr>
          <w:lang w:val="pt-PT"/>
        </w:rPr>
        <w:t>As regras podem ser executadas à entrada dos dados, após o preenchimento de cada formulário ou como um processo por lotes, testando múltiplos formulários de uma só vez (por exemplo, para todos os estabelecimentos durante o relatório do mês anterior).</w:t>
      </w:r>
    </w:p>
    <w:p w:rsidR="00634718" w:rsidRPr="002A797A" w:rsidRDefault="00CF6F71" w:rsidP="00481E30">
      <w:pPr>
        <w:pStyle w:val="BodyText"/>
        <w:ind w:left="0"/>
        <w:rPr>
          <w:lang w:val="pt-PT"/>
        </w:rPr>
      </w:pPr>
      <w:r w:rsidRPr="002A797A">
        <w:rPr>
          <w:noProof/>
          <w:lang w:val="en-US"/>
        </w:rPr>
        <w:drawing>
          <wp:anchor distT="0" distB="0" distL="114300" distR="114300" simplePos="0" relativeHeight="252370944" behindDoc="0" locked="0" layoutInCell="1" allowOverlap="1" wp14:anchorId="7EEEC0DA" wp14:editId="28696A33">
            <wp:simplePos x="0" y="0"/>
            <wp:positionH relativeFrom="column">
              <wp:posOffset>-170815</wp:posOffset>
            </wp:positionH>
            <wp:positionV relativeFrom="paragraph">
              <wp:posOffset>763270</wp:posOffset>
            </wp:positionV>
            <wp:extent cx="6301740" cy="1228090"/>
            <wp:effectExtent l="19050" t="19050" r="22860" b="1016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561" t="49814" r="10558" b="13765"/>
                    <a:stretch/>
                  </pic:blipFill>
                  <pic:spPr bwMode="auto">
                    <a:xfrm>
                      <a:off x="0" y="0"/>
                      <a:ext cx="6301740" cy="122809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777C" w:rsidRPr="002A797A">
        <w:rPr>
          <w:noProof/>
          <w:lang w:val="en-US"/>
        </w:rPr>
        <w:drawing>
          <wp:anchor distT="0" distB="0" distL="114300" distR="114300" simplePos="0" relativeHeight="251911168" behindDoc="0" locked="0" layoutInCell="1" allowOverlap="1" wp14:anchorId="6F1BFBDE" wp14:editId="1F9A6F95">
            <wp:simplePos x="0" y="0"/>
            <wp:positionH relativeFrom="column">
              <wp:posOffset>38735</wp:posOffset>
            </wp:positionH>
            <wp:positionV relativeFrom="paragraph">
              <wp:posOffset>900430</wp:posOffset>
            </wp:positionV>
            <wp:extent cx="5617845" cy="1095375"/>
            <wp:effectExtent l="19050" t="19050" r="20955" b="28575"/>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561" t="49814" r="10558" b="13765"/>
                    <a:stretch/>
                  </pic:blipFill>
                  <pic:spPr bwMode="auto">
                    <a:xfrm>
                      <a:off x="0" y="0"/>
                      <a:ext cx="5617845" cy="109537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3044" w:rsidRPr="00413044">
        <w:rPr>
          <w:lang w:val="pt-PT"/>
        </w:rPr>
        <w:t>Os resultados dos testes de validação mostram uma lista com todas as violações e as configurações detalhadas para cada lado da expressão onde a violação ocorreu para facilitar o regresso à Entrada de dados e efectuar a correcção dos valores errados</w:t>
      </w:r>
      <w:r w:rsidR="00634718" w:rsidRPr="002A797A">
        <w:rPr>
          <w:lang w:val="pt-PT"/>
        </w:rPr>
        <w:t>.</w:t>
      </w:r>
    </w:p>
    <w:p w:rsidR="0074777C" w:rsidRPr="002A797A" w:rsidRDefault="0074777C" w:rsidP="00B053EC">
      <w:pPr>
        <w:pStyle w:val="BodyText"/>
        <w:rPr>
          <w:lang w:val="pt-PT"/>
        </w:rPr>
      </w:pPr>
    </w:p>
    <w:p w:rsidR="00634718" w:rsidRPr="002A797A" w:rsidRDefault="00634718" w:rsidP="0014268C">
      <w:pPr>
        <w:pStyle w:val="Heading3"/>
        <w:rPr>
          <w:lang w:val="pt-PT"/>
        </w:rPr>
      </w:pPr>
      <w:bookmarkStart w:id="40" w:name="_Toc377943008"/>
      <w:bookmarkStart w:id="41" w:name="_Toc390424404"/>
      <w:r w:rsidRPr="002A797A">
        <w:rPr>
          <w:lang w:val="pt-PT"/>
        </w:rPr>
        <w:t>Indicadores</w:t>
      </w:r>
      <w:bookmarkEnd w:id="40"/>
      <w:bookmarkEnd w:id="41"/>
    </w:p>
    <w:p w:rsidR="004A3F6B" w:rsidRPr="00413044" w:rsidRDefault="00413044" w:rsidP="00481E30">
      <w:pPr>
        <w:pStyle w:val="BodyText"/>
        <w:ind w:left="0"/>
        <w:rPr>
          <w:lang w:val="pt-PT"/>
        </w:rPr>
      </w:pPr>
      <w:r w:rsidRPr="00413044">
        <w:rPr>
          <w:lang w:val="pt-PT"/>
        </w:rPr>
        <w:t>Os indicadores no SIS-MA são uma poderosa ferramenta de análise. Enquanto os conjuntos de dados representam os dados brutos (contagens) que são recolhidos, os indicadores representam fórmulas que fornecem taxas de cobertura, taxas de incidência, taxas e outras unidades de análise calculadas. Um indicador consiste de um factor (por exemplo, 1, 10, 100, 10.000), um numerador e um denominador, sendo que as</w:t>
      </w:r>
      <w:r w:rsidR="00634718" w:rsidRPr="002A797A">
        <w:rPr>
          <w:lang w:val="pt-PT"/>
        </w:rPr>
        <w:t xml:space="preserve"> </w:t>
      </w:r>
      <w:r w:rsidRPr="00413044">
        <w:rPr>
          <w:lang w:val="pt-PT"/>
        </w:rPr>
        <w:t>últimas duas expressões são obtidas a partir de um ou mais conjuntos de dados. Por exemplo, o indicador "cobertura BCG &lt;1 ano" é definido por uma fórmula com o factor 100, com o numerador que é o número de "doses de BCG dadas a crianças menores de 1 ano" e com o denominador "população-alvo inferior a 1 ano".</w:t>
      </w:r>
    </w:p>
    <w:p w:rsidR="00634718" w:rsidRPr="002A797A" w:rsidRDefault="004A3F6B" w:rsidP="001A3972">
      <w:pPr>
        <w:pStyle w:val="BodyText"/>
        <w:jc w:val="center"/>
        <w:rPr>
          <w:lang w:val="pt-PT"/>
        </w:rPr>
      </w:pPr>
      <w:r w:rsidRPr="002A797A">
        <w:rPr>
          <w:noProof/>
          <w:lang w:val="en-US"/>
        </w:rPr>
        <w:lastRenderedPageBreak/>
        <w:drawing>
          <wp:inline distT="0" distB="0" distL="0" distR="0" wp14:anchorId="02B76B65" wp14:editId="519FA103">
            <wp:extent cx="5607685" cy="1076325"/>
            <wp:effectExtent l="19050" t="19050" r="1206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8938"/>
                    <a:stretch/>
                  </pic:blipFill>
                  <pic:spPr bwMode="auto">
                    <a:xfrm>
                      <a:off x="0" y="0"/>
                      <a:ext cx="5607685" cy="107632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13044" w:rsidRPr="00413044" w:rsidRDefault="00413044" w:rsidP="00481E30">
      <w:pPr>
        <w:pStyle w:val="BodyText"/>
        <w:ind w:left="0"/>
        <w:rPr>
          <w:lang w:val="pt-PT"/>
        </w:rPr>
      </w:pPr>
      <w:r w:rsidRPr="00413044">
        <w:rPr>
          <w:lang w:val="pt-PT"/>
        </w:rPr>
        <w:t>A maioria dos módulos de relatório no SIS-MA suportam tanto elementos de dados como indicadores e podem até mesmo combiná-los em relatórios personalizados. Mas a diferença mais importante e a vantagem dos indicadores em relação aos dados brutos (os valores dos dados nos conjuntos de dados) é a capacidade de comparar os dados entre diferentes áreas geográficas (por exemplo, áreas altamente povoadas em relação a áreas rurais) em que a população alvo pode ser utilizada como o denominador.</w:t>
      </w:r>
    </w:p>
    <w:p w:rsidR="00634718" w:rsidRPr="00413044" w:rsidRDefault="00413044" w:rsidP="00481E30">
      <w:pPr>
        <w:pStyle w:val="BodyText"/>
        <w:ind w:left="0"/>
        <w:rPr>
          <w:lang w:val="pt-PT"/>
        </w:rPr>
      </w:pPr>
      <w:r w:rsidRPr="00413044">
        <w:rPr>
          <w:lang w:val="pt-PT"/>
        </w:rPr>
        <w:t>É possível adicionar, modificar e apagar indicadores, a qualquer momento, sem interferir com os valores</w:t>
      </w:r>
      <w:r w:rsidR="000C1E5E">
        <w:rPr>
          <w:lang w:val="pt-PT"/>
        </w:rPr>
        <w:t xml:space="preserve"> dos dados já na base de dados. </w:t>
      </w:r>
      <w:r w:rsidRPr="00413044">
        <w:rPr>
          <w:lang w:val="pt-PT"/>
        </w:rPr>
        <w:t>Exemplo de alguns indicadores e respectivas fórmulas dos formulários do SIS-MA.</w:t>
      </w:r>
    </w:p>
    <w:tbl>
      <w:tblPr>
        <w:tblStyle w:val="CSWTableWithVerticalTotals"/>
        <w:tblW w:w="0" w:type="auto"/>
        <w:tblInd w:w="-1116" w:type="dxa"/>
        <w:tblLook w:val="04A0" w:firstRow="1" w:lastRow="0" w:firstColumn="1" w:lastColumn="0" w:noHBand="0" w:noVBand="1"/>
      </w:tblPr>
      <w:tblGrid>
        <w:gridCol w:w="1966"/>
        <w:gridCol w:w="2323"/>
        <w:gridCol w:w="4110"/>
      </w:tblGrid>
      <w:tr w:rsidR="00634718" w:rsidRPr="002A797A" w:rsidTr="00C222E9">
        <w:trPr>
          <w:cnfStyle w:val="100000000000" w:firstRow="1" w:lastRow="0" w:firstColumn="0" w:lastColumn="0" w:oddVBand="0" w:evenVBand="0" w:oddHBand="0" w:evenHBand="0" w:firstRowFirstColumn="0" w:firstRowLastColumn="0" w:lastRowFirstColumn="0" w:lastRowLastColumn="0"/>
          <w:trHeight w:val="614"/>
        </w:trPr>
        <w:tc>
          <w:tcPr>
            <w:tcW w:w="1966" w:type="dxa"/>
            <w:tcBorders>
              <w:bottom w:val="single" w:sz="4" w:space="0" w:color="696A72"/>
              <w:right w:val="single" w:sz="4" w:space="0" w:color="FFFFFF" w:themeColor="background1"/>
            </w:tcBorders>
            <w:vAlign w:val="center"/>
          </w:tcPr>
          <w:p w:rsidR="00634718" w:rsidRPr="002A797A" w:rsidRDefault="00634718" w:rsidP="00C222E9">
            <w:pPr>
              <w:pStyle w:val="BodyText"/>
              <w:spacing w:after="0"/>
              <w:jc w:val="center"/>
              <w:rPr>
                <w:b/>
                <w:lang w:val="pt-PT"/>
              </w:rPr>
            </w:pPr>
            <w:r w:rsidRPr="002A797A">
              <w:rPr>
                <w:b/>
                <w:lang w:val="pt-PT"/>
              </w:rPr>
              <w:t>Ficha/ Formulário (Conjunto de Dado)</w:t>
            </w:r>
          </w:p>
        </w:tc>
        <w:tc>
          <w:tcPr>
            <w:tcW w:w="2323" w:type="dxa"/>
            <w:tcBorders>
              <w:left w:val="single" w:sz="4" w:space="0" w:color="FFFFFF" w:themeColor="background1"/>
              <w:bottom w:val="single" w:sz="4" w:space="0" w:color="696A72"/>
              <w:right w:val="single" w:sz="4" w:space="0" w:color="FFFFFF" w:themeColor="background1"/>
            </w:tcBorders>
            <w:vAlign w:val="center"/>
          </w:tcPr>
          <w:p w:rsidR="00634718" w:rsidRPr="002A797A" w:rsidRDefault="00634718" w:rsidP="00C222E9">
            <w:pPr>
              <w:pStyle w:val="BodyText"/>
              <w:spacing w:after="0"/>
              <w:jc w:val="center"/>
              <w:rPr>
                <w:b/>
                <w:lang w:val="pt-PT"/>
              </w:rPr>
            </w:pPr>
            <w:r w:rsidRPr="002A797A">
              <w:rPr>
                <w:b/>
                <w:lang w:val="pt-PT"/>
              </w:rPr>
              <w:t>Indicador</w:t>
            </w:r>
          </w:p>
        </w:tc>
        <w:tc>
          <w:tcPr>
            <w:tcW w:w="4110" w:type="dxa"/>
            <w:tcBorders>
              <w:left w:val="single" w:sz="4" w:space="0" w:color="FFFFFF" w:themeColor="background1"/>
              <w:bottom w:val="single" w:sz="4" w:space="0" w:color="696A72"/>
            </w:tcBorders>
            <w:vAlign w:val="center"/>
          </w:tcPr>
          <w:p w:rsidR="00634718" w:rsidRPr="002A797A" w:rsidRDefault="00634718" w:rsidP="00C222E9">
            <w:pPr>
              <w:pStyle w:val="BodyText"/>
              <w:spacing w:after="0"/>
              <w:jc w:val="center"/>
              <w:rPr>
                <w:b/>
                <w:lang w:val="pt-PT"/>
              </w:rPr>
            </w:pPr>
            <w:r w:rsidRPr="002A797A">
              <w:rPr>
                <w:b/>
                <w:lang w:val="pt-PT"/>
              </w:rPr>
              <w:t>Fórmula</w:t>
            </w:r>
          </w:p>
        </w:tc>
      </w:tr>
      <w:tr w:rsidR="00634718" w:rsidRPr="003509F4" w:rsidTr="00277278">
        <w:trPr>
          <w:trHeight w:val="567"/>
        </w:trPr>
        <w:tc>
          <w:tcPr>
            <w:tcW w:w="1966" w:type="dxa"/>
            <w:vMerge w:val="restart"/>
            <w:tcBorders>
              <w:top w:val="single" w:sz="4" w:space="0" w:color="696A72"/>
            </w:tcBorders>
          </w:tcPr>
          <w:p w:rsidR="00634718" w:rsidRPr="002A797A" w:rsidRDefault="00634718" w:rsidP="00B053EC">
            <w:pPr>
              <w:pStyle w:val="BodyText"/>
              <w:spacing w:after="0"/>
              <w:jc w:val="left"/>
              <w:rPr>
                <w:lang w:val="pt-PT"/>
              </w:rPr>
            </w:pPr>
            <w:r w:rsidRPr="002A797A">
              <w:rPr>
                <w:lang w:val="pt-PT"/>
              </w:rPr>
              <w:t>A03 – Novo PAV (Programa alargado de Vacinação)</w:t>
            </w:r>
          </w:p>
        </w:tc>
        <w:tc>
          <w:tcPr>
            <w:tcW w:w="2323" w:type="dxa"/>
            <w:tcBorders>
              <w:top w:val="single" w:sz="4" w:space="0" w:color="696A72"/>
            </w:tcBorders>
          </w:tcPr>
          <w:p w:rsidR="00634718" w:rsidRPr="002A797A" w:rsidRDefault="00634718" w:rsidP="00B053EC">
            <w:pPr>
              <w:pStyle w:val="BodyText"/>
              <w:keepLines/>
              <w:spacing w:after="0"/>
              <w:jc w:val="left"/>
              <w:rPr>
                <w:color w:val="1F497D" w:themeColor="text2"/>
                <w:lang w:val="pt-PT"/>
              </w:rPr>
            </w:pPr>
            <w:r w:rsidRPr="002A797A">
              <w:rPr>
                <w:color w:val="1F497D" w:themeColor="text2"/>
                <w:lang w:val="pt-PT"/>
              </w:rPr>
              <w:t>Total BCG 0 a 11 meses</w:t>
            </w:r>
          </w:p>
        </w:tc>
        <w:tc>
          <w:tcPr>
            <w:tcW w:w="4110" w:type="dxa"/>
            <w:tcBorders>
              <w:top w:val="single" w:sz="4" w:space="0" w:color="696A72"/>
            </w:tcBorders>
          </w:tcPr>
          <w:p w:rsidR="00634718" w:rsidRPr="002A797A" w:rsidRDefault="00634718" w:rsidP="00B053EC">
            <w:pPr>
              <w:pStyle w:val="BodyText"/>
              <w:keepLines/>
              <w:spacing w:after="0"/>
              <w:jc w:val="left"/>
              <w:rPr>
                <w:lang w:val="pt-PT"/>
              </w:rPr>
            </w:pPr>
            <w:r w:rsidRPr="002A797A">
              <w:rPr>
                <w:lang w:val="pt-PT"/>
              </w:rPr>
              <w:t>Posto BCG 0-11 meses + Brigada Móvel BCG 0-11 meses</w:t>
            </w:r>
          </w:p>
        </w:tc>
      </w:tr>
      <w:tr w:rsidR="00634718" w:rsidRPr="003509F4" w:rsidTr="00EB28B4">
        <w:tc>
          <w:tcPr>
            <w:tcW w:w="1966" w:type="dxa"/>
            <w:vMerge/>
          </w:tcPr>
          <w:p w:rsidR="00634718" w:rsidRPr="002A797A" w:rsidRDefault="00634718" w:rsidP="00B053EC">
            <w:pPr>
              <w:keepNext/>
              <w:keepLines/>
              <w:spacing w:before="60" w:line="340" w:lineRule="atLeast"/>
              <w:rPr>
                <w:rFonts w:ascii="Calibri" w:hAnsi="Calibri"/>
                <w:color w:val="B71234"/>
                <w:sz w:val="32"/>
                <w:szCs w:val="22"/>
                <w:lang w:val="pt-PT"/>
              </w:rPr>
            </w:pPr>
          </w:p>
        </w:tc>
        <w:tc>
          <w:tcPr>
            <w:tcW w:w="2323" w:type="dxa"/>
          </w:tcPr>
          <w:p w:rsidR="00634718" w:rsidRPr="002A797A" w:rsidRDefault="00634718" w:rsidP="00B053EC">
            <w:pPr>
              <w:pStyle w:val="BodyText"/>
              <w:keepLines/>
              <w:spacing w:after="0"/>
              <w:jc w:val="left"/>
              <w:rPr>
                <w:color w:val="1F497D" w:themeColor="text2"/>
                <w:lang w:val="pt-PT"/>
              </w:rPr>
            </w:pPr>
            <w:r w:rsidRPr="002A797A">
              <w:rPr>
                <w:color w:val="1F497D" w:themeColor="text2"/>
                <w:lang w:val="pt-PT"/>
              </w:rPr>
              <w:t>Taxa de Cobertura BCG 0-11 meses</w:t>
            </w:r>
          </w:p>
        </w:tc>
        <w:tc>
          <w:tcPr>
            <w:tcW w:w="4110" w:type="dxa"/>
          </w:tcPr>
          <w:p w:rsidR="00634718" w:rsidRPr="002A797A" w:rsidRDefault="00634718" w:rsidP="00B053EC">
            <w:pPr>
              <w:pStyle w:val="BodyText"/>
              <w:keepLines/>
              <w:spacing w:after="0"/>
              <w:jc w:val="left"/>
              <w:rPr>
                <w:lang w:val="pt-PT"/>
              </w:rPr>
            </w:pPr>
            <w:r w:rsidRPr="002A797A">
              <w:rPr>
                <w:lang w:val="pt-PT"/>
              </w:rPr>
              <w:t>Total BCG 0-11 meses / Grupos Alvo BCG * 100</w:t>
            </w:r>
          </w:p>
        </w:tc>
      </w:tr>
      <w:tr w:rsidR="00634718" w:rsidRPr="003509F4" w:rsidTr="00EB28B4">
        <w:tc>
          <w:tcPr>
            <w:tcW w:w="1966" w:type="dxa"/>
            <w:vMerge/>
          </w:tcPr>
          <w:p w:rsidR="00634718" w:rsidRPr="002A797A" w:rsidRDefault="00634718" w:rsidP="00B053EC">
            <w:pPr>
              <w:keepNext/>
              <w:keepLines/>
              <w:spacing w:before="60" w:line="340" w:lineRule="atLeast"/>
              <w:rPr>
                <w:rFonts w:ascii="Calibri" w:hAnsi="Calibri"/>
                <w:color w:val="B71234"/>
                <w:sz w:val="32"/>
                <w:szCs w:val="22"/>
                <w:lang w:val="pt-PT"/>
              </w:rPr>
            </w:pPr>
          </w:p>
        </w:tc>
        <w:tc>
          <w:tcPr>
            <w:tcW w:w="2323" w:type="dxa"/>
          </w:tcPr>
          <w:p w:rsidR="00634718" w:rsidRPr="002A797A" w:rsidRDefault="00634718" w:rsidP="00B053EC">
            <w:pPr>
              <w:pStyle w:val="BodyText"/>
              <w:keepLines/>
              <w:spacing w:after="0"/>
              <w:jc w:val="left"/>
              <w:rPr>
                <w:color w:val="1F497D" w:themeColor="text2"/>
                <w:lang w:val="pt-PT"/>
              </w:rPr>
            </w:pPr>
            <w:r w:rsidRPr="002A797A">
              <w:rPr>
                <w:color w:val="1F497D" w:themeColor="text2"/>
                <w:lang w:val="pt-PT"/>
              </w:rPr>
              <w:t>Total BCG 12 a 23 meses</w:t>
            </w:r>
          </w:p>
        </w:tc>
        <w:tc>
          <w:tcPr>
            <w:tcW w:w="4110" w:type="dxa"/>
          </w:tcPr>
          <w:p w:rsidR="00634718" w:rsidRPr="002A797A" w:rsidRDefault="00634718" w:rsidP="00B053EC">
            <w:pPr>
              <w:pStyle w:val="BodyText"/>
              <w:keepLines/>
              <w:spacing w:after="0"/>
              <w:jc w:val="left"/>
              <w:rPr>
                <w:lang w:val="pt-PT"/>
              </w:rPr>
            </w:pPr>
            <w:r w:rsidRPr="002A797A">
              <w:rPr>
                <w:lang w:val="pt-PT"/>
              </w:rPr>
              <w:t>Posto BCG 12-23 meses + Brigada Móvel 12-23 meses BCG</w:t>
            </w:r>
          </w:p>
        </w:tc>
      </w:tr>
      <w:tr w:rsidR="00634718" w:rsidRPr="003509F4" w:rsidTr="00EB28B4">
        <w:tc>
          <w:tcPr>
            <w:tcW w:w="1966" w:type="dxa"/>
            <w:vMerge/>
          </w:tcPr>
          <w:p w:rsidR="00634718" w:rsidRPr="002A797A" w:rsidRDefault="00634718" w:rsidP="00B053EC">
            <w:pPr>
              <w:keepNext/>
              <w:keepLines/>
              <w:spacing w:before="60" w:line="340" w:lineRule="atLeast"/>
              <w:rPr>
                <w:rFonts w:ascii="Calibri" w:hAnsi="Calibri"/>
                <w:color w:val="B71234"/>
                <w:sz w:val="32"/>
                <w:szCs w:val="22"/>
                <w:lang w:val="pt-PT"/>
              </w:rPr>
            </w:pPr>
          </w:p>
        </w:tc>
        <w:tc>
          <w:tcPr>
            <w:tcW w:w="2323" w:type="dxa"/>
          </w:tcPr>
          <w:p w:rsidR="00634718" w:rsidRPr="002A797A" w:rsidRDefault="00634718" w:rsidP="00B053EC">
            <w:pPr>
              <w:pStyle w:val="BodyText"/>
              <w:keepLines/>
              <w:spacing w:after="0"/>
              <w:jc w:val="left"/>
              <w:rPr>
                <w:color w:val="1F497D" w:themeColor="text2"/>
                <w:lang w:val="pt-PT"/>
              </w:rPr>
            </w:pPr>
            <w:r w:rsidRPr="002A797A">
              <w:rPr>
                <w:color w:val="1F497D" w:themeColor="text2"/>
                <w:lang w:val="pt-PT"/>
              </w:rPr>
              <w:t>Total Vacinados BCG</w:t>
            </w:r>
          </w:p>
        </w:tc>
        <w:tc>
          <w:tcPr>
            <w:tcW w:w="4110" w:type="dxa"/>
          </w:tcPr>
          <w:p w:rsidR="00634718" w:rsidRPr="002A797A" w:rsidRDefault="00634718" w:rsidP="00B053EC">
            <w:pPr>
              <w:pStyle w:val="BodyText"/>
              <w:keepLines/>
              <w:spacing w:after="0"/>
              <w:jc w:val="left"/>
              <w:rPr>
                <w:lang w:val="pt-PT"/>
              </w:rPr>
            </w:pPr>
            <w:r w:rsidRPr="002A797A">
              <w:rPr>
                <w:lang w:val="pt-PT"/>
              </w:rPr>
              <w:t>Total BCG 0-11 meses + Total BCG 12 a 23 meses</w:t>
            </w:r>
          </w:p>
        </w:tc>
      </w:tr>
    </w:tbl>
    <w:p w:rsidR="00C54121" w:rsidRPr="002A797A" w:rsidRDefault="00EB28B4" w:rsidP="00EB28B4">
      <w:pPr>
        <w:pStyle w:val="Caption"/>
        <w:rPr>
          <w:lang w:val="pt-PT" w:eastAsia="pt-PT"/>
        </w:rPr>
      </w:pPr>
      <w:bookmarkStart w:id="42" w:name="_Toc377943009"/>
      <w:bookmarkStart w:id="43" w:name="_Toc390424630"/>
      <w:r w:rsidRPr="002A797A">
        <w:rPr>
          <w:lang w:val="pt-PT"/>
        </w:rPr>
        <w:t xml:space="preserve">Tabela </w:t>
      </w:r>
      <w:r w:rsidRPr="002A797A">
        <w:rPr>
          <w:lang w:val="pt-PT"/>
        </w:rPr>
        <w:fldChar w:fldCharType="begin"/>
      </w:r>
      <w:r w:rsidRPr="002A797A">
        <w:rPr>
          <w:lang w:val="pt-PT"/>
        </w:rPr>
        <w:instrText xml:space="preserve"> SEQ Tabela \* ARABIC </w:instrText>
      </w:r>
      <w:r w:rsidRPr="002A797A">
        <w:rPr>
          <w:lang w:val="pt-PT"/>
        </w:rPr>
        <w:fldChar w:fldCharType="separate"/>
      </w:r>
      <w:r w:rsidR="00335972">
        <w:rPr>
          <w:noProof/>
          <w:lang w:val="pt-PT"/>
        </w:rPr>
        <w:t>1</w:t>
      </w:r>
      <w:r w:rsidRPr="002A797A">
        <w:rPr>
          <w:lang w:val="pt-PT"/>
        </w:rPr>
        <w:fldChar w:fldCharType="end"/>
      </w:r>
      <w:r w:rsidRPr="002A797A">
        <w:rPr>
          <w:lang w:val="pt-PT"/>
        </w:rPr>
        <w:t xml:space="preserve">: </w:t>
      </w:r>
      <w:r w:rsidR="008D3C0C">
        <w:rPr>
          <w:lang w:val="pt-PT"/>
        </w:rPr>
        <w:t>Fó</w:t>
      </w:r>
      <w:r w:rsidR="006F4D4A" w:rsidRPr="002A797A">
        <w:rPr>
          <w:lang w:val="pt-PT"/>
        </w:rPr>
        <w:t>rmulas de validação no SIS-MA</w:t>
      </w:r>
      <w:bookmarkEnd w:id="43"/>
    </w:p>
    <w:p w:rsidR="00EB28B4" w:rsidRPr="002A797A" w:rsidRDefault="00EB28B4" w:rsidP="00EB28B4">
      <w:pPr>
        <w:rPr>
          <w:lang w:val="pt-PT"/>
        </w:rPr>
      </w:pPr>
    </w:p>
    <w:p w:rsidR="00634718" w:rsidRPr="002A797A" w:rsidRDefault="00634718" w:rsidP="0014268C">
      <w:pPr>
        <w:pStyle w:val="Heading3"/>
        <w:rPr>
          <w:lang w:val="pt-PT"/>
        </w:rPr>
      </w:pPr>
      <w:bookmarkStart w:id="44" w:name="_Toc390424405"/>
      <w:r w:rsidRPr="002A797A">
        <w:rPr>
          <w:lang w:val="pt-PT"/>
        </w:rPr>
        <w:t xml:space="preserve">Relatórios e </w:t>
      </w:r>
      <w:r w:rsidR="003C7632" w:rsidRPr="002A797A">
        <w:rPr>
          <w:lang w:val="pt-PT"/>
        </w:rPr>
        <w:t>t</w:t>
      </w:r>
      <w:r w:rsidRPr="002A797A">
        <w:rPr>
          <w:lang w:val="pt-PT"/>
        </w:rPr>
        <w:t>abelas</w:t>
      </w:r>
      <w:bookmarkEnd w:id="42"/>
      <w:bookmarkEnd w:id="44"/>
    </w:p>
    <w:p w:rsidR="00413044" w:rsidRPr="00413044" w:rsidRDefault="00413044" w:rsidP="00481E30">
      <w:pPr>
        <w:pStyle w:val="BodyText"/>
        <w:ind w:left="0"/>
        <w:rPr>
          <w:lang w:val="pt-PT"/>
        </w:rPr>
      </w:pPr>
      <w:r w:rsidRPr="00413044">
        <w:rPr>
          <w:lang w:val="pt-PT"/>
        </w:rPr>
        <w:t>Uma maneira muito flexível para apresentar os dados que foram recolhidos são os relatórios padrão do SIS-MA. Os dados podem ser agregados por unidade organizacional ou por qualquer nível de Unidade Organizacional, por conjunto de dados, por indicadores, assim como por período de tempo (por exemplo, mensal, trimestral, anual). As tabelas de relatório são fontes de dados personalizadas para os relatórios padrão e podem-se definir de maneira flexível na interface do utilizador, para posteriormente poderem ser acedidos.</w:t>
      </w:r>
    </w:p>
    <w:p w:rsidR="00634718" w:rsidRPr="00413044" w:rsidRDefault="00413044" w:rsidP="00481E30">
      <w:pPr>
        <w:pStyle w:val="BodyText"/>
        <w:ind w:left="0"/>
        <w:rPr>
          <w:lang w:val="pt-PT"/>
        </w:rPr>
      </w:pPr>
      <w:r w:rsidRPr="00413044">
        <w:rPr>
          <w:lang w:val="pt-PT"/>
        </w:rPr>
        <w:t>Estas tabelas de relatórios podem ser configuradas para serem de fácil acesso por um "único clique" com parâmetros pré-definidos para que o utilizador possa lançar os mesmos relatórios, por exemplo, a cada mês, quando novos dados são inseridos e também podem ser relevantes para os utilizadores de todos os níveis e unidades organizacionais que podem ser seleccionados no momento de se lançar o relatório.</w:t>
      </w:r>
    </w:p>
    <w:p w:rsidR="00634718" w:rsidRPr="002A797A" w:rsidRDefault="00634718" w:rsidP="00634718">
      <w:pPr>
        <w:rPr>
          <w:lang w:val="pt-PT"/>
        </w:rPr>
      </w:pPr>
    </w:p>
    <w:p w:rsidR="00634718" w:rsidRPr="002A797A" w:rsidRDefault="00634718" w:rsidP="0014268C">
      <w:pPr>
        <w:pStyle w:val="Heading3"/>
        <w:rPr>
          <w:lang w:val="pt-PT"/>
        </w:rPr>
      </w:pPr>
      <w:bookmarkStart w:id="45" w:name="_Toc377943010"/>
      <w:bookmarkStart w:id="46" w:name="_Toc390424406"/>
      <w:r w:rsidRPr="002A797A">
        <w:rPr>
          <w:lang w:val="pt-PT"/>
        </w:rPr>
        <w:t>SIG – S</w:t>
      </w:r>
      <w:r w:rsidR="00D3553A" w:rsidRPr="002A797A">
        <w:rPr>
          <w:lang w:val="pt-PT"/>
        </w:rPr>
        <w:t>i</w:t>
      </w:r>
      <w:r w:rsidRPr="002A797A">
        <w:rPr>
          <w:lang w:val="pt-PT"/>
        </w:rPr>
        <w:t>stema de informação geográfica</w:t>
      </w:r>
      <w:bookmarkEnd w:id="45"/>
      <w:bookmarkEnd w:id="46"/>
    </w:p>
    <w:p w:rsidR="00413044" w:rsidRPr="00413044" w:rsidRDefault="00413044" w:rsidP="00481E30">
      <w:pPr>
        <w:pStyle w:val="BodyText"/>
        <w:ind w:left="0"/>
        <w:rPr>
          <w:lang w:val="pt-PT"/>
        </w:rPr>
      </w:pPr>
      <w:r w:rsidRPr="00413044">
        <w:rPr>
          <w:lang w:val="pt-PT"/>
        </w:rPr>
        <w:t xml:space="preserve">O módulo integrado SIG mostra facilmente os dados em mapas, tanto em polígonos (áreas) como em pontos (unidades de saúde), podendo assim mostrar os elementos de dados e indicadores sobre a respectiva dispersão geográfica. </w:t>
      </w:r>
    </w:p>
    <w:p w:rsidR="00413044" w:rsidRPr="00413044" w:rsidRDefault="00413044" w:rsidP="00481E30">
      <w:pPr>
        <w:pStyle w:val="BodyText"/>
        <w:ind w:left="0"/>
        <w:rPr>
          <w:color w:val="FF0000"/>
          <w:lang w:val="pt-PT"/>
        </w:rPr>
      </w:pPr>
      <w:r w:rsidRPr="00413044">
        <w:rPr>
          <w:lang w:val="pt-PT"/>
        </w:rPr>
        <w:lastRenderedPageBreak/>
        <w:t>Para trabalhar com este módulo, o utilizador deve adicionar ao sistema as coordenadas das Unidades Organizacionais.</w:t>
      </w:r>
    </w:p>
    <w:p w:rsidR="00634718" w:rsidRPr="002A797A" w:rsidRDefault="00634718" w:rsidP="00634718">
      <w:pPr>
        <w:tabs>
          <w:tab w:val="left" w:pos="680"/>
        </w:tabs>
        <w:spacing w:line="260" w:lineRule="atLeast"/>
        <w:jc w:val="both"/>
        <w:rPr>
          <w:spacing w:val="0"/>
          <w:lang w:val="pt-PT"/>
        </w:rPr>
      </w:pPr>
    </w:p>
    <w:p w:rsidR="00634718" w:rsidRPr="002A797A" w:rsidRDefault="0022498A" w:rsidP="0014268C">
      <w:pPr>
        <w:pStyle w:val="Heading3"/>
        <w:rPr>
          <w:lang w:val="pt-PT"/>
        </w:rPr>
      </w:pPr>
      <w:bookmarkStart w:id="47" w:name="_Toc377943011"/>
      <w:bookmarkStart w:id="48" w:name="_Toc390424407"/>
      <w:r>
        <w:rPr>
          <w:lang w:val="pt-PT"/>
        </w:rPr>
        <w:t>Grá</w:t>
      </w:r>
      <w:r w:rsidR="00634718" w:rsidRPr="002A797A">
        <w:rPr>
          <w:lang w:val="pt-PT"/>
        </w:rPr>
        <w:t xml:space="preserve">ficos e </w:t>
      </w:r>
      <w:r w:rsidR="003C7632" w:rsidRPr="002A797A">
        <w:rPr>
          <w:lang w:val="pt-PT"/>
        </w:rPr>
        <w:t>d</w:t>
      </w:r>
      <w:r w:rsidR="00634718" w:rsidRPr="002A797A">
        <w:rPr>
          <w:lang w:val="pt-PT"/>
        </w:rPr>
        <w:t>ashboard</w:t>
      </w:r>
      <w:bookmarkEnd w:id="47"/>
      <w:bookmarkEnd w:id="48"/>
    </w:p>
    <w:p w:rsidR="00634718" w:rsidRPr="00413044" w:rsidRDefault="00413044" w:rsidP="00481E30">
      <w:pPr>
        <w:pStyle w:val="BodyText"/>
        <w:ind w:left="0"/>
        <w:rPr>
          <w:lang w:val="pt-PT"/>
        </w:rPr>
      </w:pPr>
      <w:r w:rsidRPr="00413044">
        <w:rPr>
          <w:lang w:val="pt-PT"/>
        </w:rPr>
        <w:t>Uma das maneiras mais simples de mostrar os dados dos indicadores é a utilização de gráficos. Uma tela de diálogo amigável orientará o utilizador para a criação de vários tipos de gráficos com indicadores de dados, unidades organizacionais e períodos seleccionados. Estes gráficos podem ser facilmente adicionados a uma das quatro secções do Painel de Controlo (Dashboard) destinado a gráficos, e com isso tê-los disponíveis directamente na secção inicial. Para tal, o utilizador deve fixar o painel de Controlo como o módulo de início (home page) nas configurações do utilizador.</w:t>
      </w:r>
    </w:p>
    <w:p w:rsidR="00634718" w:rsidRPr="002A797A" w:rsidRDefault="00634718" w:rsidP="00634718">
      <w:pPr>
        <w:rPr>
          <w:lang w:val="pt-PT"/>
        </w:rPr>
      </w:pPr>
    </w:p>
    <w:p w:rsidR="00634718" w:rsidRPr="002A797A" w:rsidRDefault="00634718" w:rsidP="0014268C">
      <w:pPr>
        <w:pStyle w:val="Heading3"/>
        <w:rPr>
          <w:lang w:val="pt-PT"/>
        </w:rPr>
      </w:pPr>
      <w:bookmarkStart w:id="49" w:name="_Toc377943012"/>
      <w:bookmarkStart w:id="50" w:name="_Toc390424408"/>
      <w:r w:rsidRPr="002A797A">
        <w:rPr>
          <w:lang w:val="pt-PT"/>
        </w:rPr>
        <w:t xml:space="preserve">Unidades </w:t>
      </w:r>
      <w:r w:rsidR="003C7632" w:rsidRPr="002A797A">
        <w:rPr>
          <w:lang w:val="pt-PT"/>
        </w:rPr>
        <w:t>o</w:t>
      </w:r>
      <w:r w:rsidRPr="002A797A">
        <w:rPr>
          <w:lang w:val="pt-PT"/>
        </w:rPr>
        <w:t>rganizacionais</w:t>
      </w:r>
      <w:bookmarkEnd w:id="49"/>
      <w:bookmarkEnd w:id="50"/>
    </w:p>
    <w:p w:rsidR="006E472A" w:rsidRPr="006E472A" w:rsidRDefault="006E472A" w:rsidP="00481E30">
      <w:pPr>
        <w:pStyle w:val="BodyText"/>
        <w:ind w:left="0"/>
        <w:rPr>
          <w:lang w:val="pt-PT"/>
        </w:rPr>
      </w:pPr>
      <w:r w:rsidRPr="002A797A" w:rsidDel="00F81B3B">
        <w:rPr>
          <w:noProof/>
          <w:lang w:val="en-US"/>
        </w:rPr>
        <w:drawing>
          <wp:anchor distT="0" distB="0" distL="114300" distR="114300" simplePos="0" relativeHeight="252149760" behindDoc="0" locked="0" layoutInCell="1" allowOverlap="1" wp14:anchorId="73F0C715" wp14:editId="77125D0C">
            <wp:simplePos x="0" y="0"/>
            <wp:positionH relativeFrom="column">
              <wp:posOffset>3808095</wp:posOffset>
            </wp:positionH>
            <wp:positionV relativeFrom="paragraph">
              <wp:posOffset>8255</wp:posOffset>
            </wp:positionV>
            <wp:extent cx="2465070" cy="2251075"/>
            <wp:effectExtent l="0" t="0" r="0" b="0"/>
            <wp:wrapSquare wrapText="bothSides"/>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11509"/>
                    <a:stretch/>
                  </pic:blipFill>
                  <pic:spPr bwMode="auto">
                    <a:xfrm>
                      <a:off x="0" y="0"/>
                      <a:ext cx="2465070" cy="2251075"/>
                    </a:xfrm>
                    <a:prstGeom prst="rect">
                      <a:avLst/>
                    </a:prstGeom>
                    <a:noFill/>
                    <a:ln>
                      <a:noFill/>
                    </a:ln>
                    <a:extLst>
                      <a:ext uri="{53640926-AAD7-44D8-BBD7-CCE9431645EC}">
                        <a14:shadowObscured xmlns:a14="http://schemas.microsoft.com/office/drawing/2010/main"/>
                      </a:ext>
                    </a:extLst>
                  </pic:spPr>
                </pic:pic>
              </a:graphicData>
            </a:graphic>
          </wp:anchor>
        </w:drawing>
      </w:r>
      <w:r w:rsidRPr="006E472A">
        <w:rPr>
          <w:lang w:val="pt-PT"/>
        </w:rPr>
        <w:t>As Unidades Organizacionais são apresentadas na coluna do lado esquerdo da janela do SIS-MA numa estrutura hierárquica em esquema de árvore, e ao seleccionar-se uma das suas unidades são visualizados os seus filhos (Subníveis).</w:t>
      </w:r>
    </w:p>
    <w:p w:rsidR="006E472A" w:rsidRDefault="006E472A" w:rsidP="00481E30">
      <w:pPr>
        <w:pStyle w:val="BodyText"/>
        <w:ind w:left="0"/>
        <w:rPr>
          <w:lang w:val="pt-PT"/>
        </w:rPr>
      </w:pPr>
      <w:r w:rsidRPr="006E472A">
        <w:rPr>
          <w:lang w:val="pt-PT"/>
        </w:rPr>
        <w:t>Para localizar uma Unidade Organizacional na hierarquia pode-se navegar através da árvore, expandindo os ramos (ao clicar no símbolo +), ou procurá-la abrindo o campo de pesquisa (ao clicar no símbolo verde acima da raiz da hierarquia). Na pesquisa procure pelo nome da Unidade Organizacional, a inserção deve ser feita com caracteres exactos para respeitar a regra de sensibilidade a maiúsculas e minúsculas, caso contrário os resultados esperado não serão visualizados.</w:t>
      </w:r>
    </w:p>
    <w:p w:rsidR="006E472A" w:rsidRPr="00015B7B" w:rsidRDefault="006E472A" w:rsidP="006E472A">
      <w:pPr>
        <w:pStyle w:val="BodyText"/>
        <w:rPr>
          <w:lang w:val="pt-PT"/>
        </w:rPr>
      </w:pPr>
    </w:p>
    <w:p w:rsidR="00634718" w:rsidRPr="002A797A" w:rsidRDefault="00A83169" w:rsidP="00F9111C">
      <w:pPr>
        <w:pStyle w:val="Heading3"/>
        <w:rPr>
          <w:lang w:val="pt-PT"/>
        </w:rPr>
      </w:pPr>
      <w:bookmarkStart w:id="51" w:name="_Toc378230144"/>
      <w:bookmarkStart w:id="52" w:name="_Toc378230276"/>
      <w:bookmarkStart w:id="53" w:name="_Toc378230407"/>
      <w:bookmarkStart w:id="54" w:name="_Toc378230540"/>
      <w:bookmarkStart w:id="55" w:name="_Toc378230671"/>
      <w:bookmarkStart w:id="56" w:name="_Toc378231107"/>
      <w:bookmarkStart w:id="57" w:name="_Toc378242041"/>
      <w:bookmarkStart w:id="58" w:name="_Toc377933743"/>
      <w:bookmarkStart w:id="59" w:name="_Toc377943014"/>
      <w:bookmarkStart w:id="60" w:name="_Toc378230145"/>
      <w:bookmarkStart w:id="61" w:name="_Toc378230277"/>
      <w:bookmarkStart w:id="62" w:name="_Toc378230408"/>
      <w:bookmarkStart w:id="63" w:name="_Toc378230541"/>
      <w:bookmarkStart w:id="64" w:name="_Toc378230672"/>
      <w:bookmarkStart w:id="65" w:name="_Toc378231108"/>
      <w:bookmarkStart w:id="66" w:name="_Toc378242042"/>
      <w:bookmarkStart w:id="67" w:name="_Toc377943015"/>
      <w:bookmarkStart w:id="68" w:name="_Toc390424409"/>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r>
        <w:rPr>
          <w:lang w:val="pt-PT"/>
        </w:rPr>
        <w:t>Importação/</w:t>
      </w:r>
      <w:r w:rsidR="009C2240">
        <w:rPr>
          <w:lang w:val="pt-PT"/>
        </w:rPr>
        <w:t xml:space="preserve"> e</w:t>
      </w:r>
      <w:r w:rsidR="00634718" w:rsidRPr="002A797A">
        <w:rPr>
          <w:lang w:val="pt-PT"/>
        </w:rPr>
        <w:t xml:space="preserve">xportação de </w:t>
      </w:r>
      <w:r w:rsidR="003C7632" w:rsidRPr="002A797A">
        <w:rPr>
          <w:lang w:val="pt-PT"/>
        </w:rPr>
        <w:t>d</w:t>
      </w:r>
      <w:r w:rsidR="00634718" w:rsidRPr="002A797A">
        <w:rPr>
          <w:lang w:val="pt-PT"/>
        </w:rPr>
        <w:t xml:space="preserve">ados e </w:t>
      </w:r>
      <w:r w:rsidR="00C7609A">
        <w:rPr>
          <w:lang w:val="pt-PT"/>
        </w:rPr>
        <w:t xml:space="preserve">exportação </w:t>
      </w:r>
      <w:r w:rsidR="00634718" w:rsidRPr="002A797A">
        <w:rPr>
          <w:lang w:val="pt-PT"/>
        </w:rPr>
        <w:t xml:space="preserve">de </w:t>
      </w:r>
      <w:r w:rsidR="009C2240">
        <w:rPr>
          <w:lang w:val="pt-PT"/>
        </w:rPr>
        <w:t>c</w:t>
      </w:r>
      <w:r w:rsidR="00980EEC" w:rsidRPr="002A797A">
        <w:rPr>
          <w:lang w:val="pt-PT"/>
        </w:rPr>
        <w:t>onfigurações (</w:t>
      </w:r>
      <w:r w:rsidR="003C7632" w:rsidRPr="002A797A">
        <w:rPr>
          <w:lang w:val="pt-PT"/>
        </w:rPr>
        <w:t>m</w:t>
      </w:r>
      <w:r w:rsidR="00634718" w:rsidRPr="002A797A">
        <w:rPr>
          <w:lang w:val="pt-PT"/>
        </w:rPr>
        <w:t>etadados</w:t>
      </w:r>
      <w:bookmarkEnd w:id="67"/>
      <w:r w:rsidR="00980EEC" w:rsidRPr="002A797A">
        <w:rPr>
          <w:lang w:val="pt-PT"/>
        </w:rPr>
        <w:t>)</w:t>
      </w:r>
      <w:bookmarkEnd w:id="68"/>
    </w:p>
    <w:p w:rsidR="006E472A" w:rsidRPr="006E472A" w:rsidRDefault="006E472A" w:rsidP="00481E30">
      <w:pPr>
        <w:pStyle w:val="BodyText"/>
        <w:ind w:left="0"/>
        <w:rPr>
          <w:lang w:val="pt-PT"/>
        </w:rPr>
      </w:pPr>
      <w:r w:rsidRPr="006E472A">
        <w:rPr>
          <w:lang w:val="pt-PT"/>
        </w:rPr>
        <w:t>A exportação de dados é um elemento importante pelo facto de a aplicação do SIS-MA correr ou funcionar em diferentes localizações geográficas. Pode-se dar o caso de em muitas destas localizações físicas não haver conexão à internet, e portanto terem de trabalhar em modo offline (sem internet). A dado ponto os dados terão de ser sincronizados para que a base de dados possa ser consolidada, daí a particular importância da capacidade de se poderem exportar os dados de uma dada localização em que os dados são trabalhados em modo Offline, para outra localidade (por exemplo a nível Central ou Provincial) em que os dados devem ser importados.</w:t>
      </w:r>
    </w:p>
    <w:p w:rsidR="006E472A" w:rsidRPr="006E472A" w:rsidRDefault="006E472A" w:rsidP="00481E30">
      <w:pPr>
        <w:pStyle w:val="BodyText"/>
        <w:ind w:left="0"/>
        <w:rPr>
          <w:lang w:val="pt-PT"/>
        </w:rPr>
      </w:pPr>
      <w:r w:rsidRPr="006E472A">
        <w:rPr>
          <w:lang w:val="pt-PT"/>
        </w:rPr>
        <w:t>Os dados exportados a nível distrital serão importados a nível provincial. Portanto, esta característica de importação e exportação de dados é crucial para o bom funcionamento da aplicação do SIS-MA.</w:t>
      </w:r>
    </w:p>
    <w:p w:rsidR="006E472A" w:rsidRPr="006E472A" w:rsidRDefault="006E472A" w:rsidP="00481E30">
      <w:pPr>
        <w:pStyle w:val="BodyText"/>
        <w:ind w:left="0"/>
        <w:rPr>
          <w:lang w:val="pt-PT"/>
        </w:rPr>
      </w:pPr>
      <w:r w:rsidRPr="006E472A">
        <w:rPr>
          <w:lang w:val="pt-PT"/>
        </w:rPr>
        <w:t>Por outro lado, pode-se dar o caso de importação de configurações (metadados), em que estes serão exportados a nível central e importados a nível provincial e distrital.</w:t>
      </w:r>
    </w:p>
    <w:p w:rsidR="006E472A" w:rsidRPr="006E472A" w:rsidRDefault="006E472A" w:rsidP="00481E30">
      <w:pPr>
        <w:pStyle w:val="BodyText"/>
        <w:ind w:left="0"/>
        <w:rPr>
          <w:lang w:val="pt-PT"/>
        </w:rPr>
      </w:pPr>
      <w:r w:rsidRPr="006E472A">
        <w:rPr>
          <w:lang w:val="pt-PT"/>
        </w:rPr>
        <w:t>Esta funcionalidade vem também ajudar contornar a questão de dependência de internet para zonas onde não haja acesso à internet na sua totalidade. Se for este o caso, a importação e exportação poderão ser feitas via um dispositivo USB ou via email (caso haja conectividade limitada à internet).</w:t>
      </w:r>
    </w:p>
    <w:p w:rsidR="000C1E5E" w:rsidRDefault="000C1E5E" w:rsidP="00481E30">
      <w:pPr>
        <w:pStyle w:val="BodyText"/>
        <w:ind w:left="0"/>
        <w:rPr>
          <w:lang w:val="pt-PT"/>
        </w:rPr>
      </w:pPr>
    </w:p>
    <w:p w:rsidR="006E472A" w:rsidRPr="006E472A" w:rsidRDefault="006E472A" w:rsidP="00481E30">
      <w:pPr>
        <w:pStyle w:val="BodyText"/>
        <w:ind w:left="0"/>
        <w:rPr>
          <w:lang w:val="pt-PT"/>
        </w:rPr>
      </w:pPr>
      <w:r w:rsidRPr="006E472A">
        <w:rPr>
          <w:lang w:val="pt-PT"/>
        </w:rPr>
        <w:lastRenderedPageBreak/>
        <w:t xml:space="preserve">Nos casos em que as entradas de dados são feitas </w:t>
      </w:r>
      <w:r w:rsidRPr="006E472A">
        <w:rPr>
          <w:i/>
          <w:lang w:val="pt-PT"/>
        </w:rPr>
        <w:t>online</w:t>
      </w:r>
      <w:r w:rsidRPr="006E472A">
        <w:rPr>
          <w:lang w:val="pt-PT"/>
        </w:rPr>
        <w:t xml:space="preserve">, todos os dados são salvos num única base de dados, que é a base de dados central, usando a internet. Numa instância Offline, cada instância terá uma base de dados separada no seu sistema local. Assim, os dados serão guardados na base de dados local. Numa instância </w:t>
      </w:r>
      <w:r w:rsidRPr="006E472A">
        <w:rPr>
          <w:i/>
          <w:lang w:val="pt-PT"/>
        </w:rPr>
        <w:t>offline</w:t>
      </w:r>
      <w:r w:rsidRPr="006E472A">
        <w:rPr>
          <w:lang w:val="pt-PT"/>
        </w:rPr>
        <w:t xml:space="preserve">, após a conclusão da recolha de dados, esta terá de ser enviada manualmente para o próximo nível onde a aplicação está em execução. Numa aplicação </w:t>
      </w:r>
      <w:r w:rsidRPr="006E472A">
        <w:rPr>
          <w:i/>
          <w:lang w:val="pt-PT"/>
        </w:rPr>
        <w:t>online</w:t>
      </w:r>
      <w:r w:rsidRPr="006E472A">
        <w:rPr>
          <w:lang w:val="pt-PT"/>
        </w:rPr>
        <w:t>, no entanto, este procedimento já não é necessário.</w:t>
      </w:r>
    </w:p>
    <w:p w:rsidR="00277A41" w:rsidRPr="002A797A" w:rsidRDefault="00277A41">
      <w:pPr>
        <w:rPr>
          <w:spacing w:val="0"/>
          <w:lang w:val="pt-PT"/>
        </w:rPr>
      </w:pPr>
    </w:p>
    <w:p w:rsidR="003E66FA" w:rsidRPr="002A797A" w:rsidRDefault="003E66FA" w:rsidP="003E66FA">
      <w:pPr>
        <w:pStyle w:val="Heading2"/>
        <w:rPr>
          <w:lang w:val="pt-PT"/>
        </w:rPr>
      </w:pPr>
      <w:bookmarkStart w:id="69" w:name="_Toc378156784"/>
      <w:bookmarkStart w:id="70" w:name="_Toc390424410"/>
      <w:r w:rsidRPr="002A797A">
        <w:rPr>
          <w:lang w:val="pt-PT"/>
        </w:rPr>
        <w:t xml:space="preserve">Destinatário do </w:t>
      </w:r>
      <w:r w:rsidR="003C7632" w:rsidRPr="002A797A">
        <w:rPr>
          <w:lang w:val="pt-PT"/>
        </w:rPr>
        <w:t>m</w:t>
      </w:r>
      <w:r w:rsidRPr="002A797A">
        <w:rPr>
          <w:lang w:val="pt-PT"/>
        </w:rPr>
        <w:t>anual (users)</w:t>
      </w:r>
      <w:bookmarkEnd w:id="69"/>
      <w:bookmarkEnd w:id="70"/>
    </w:p>
    <w:p w:rsidR="006E472A" w:rsidRPr="006E472A" w:rsidRDefault="006E472A" w:rsidP="00481E30">
      <w:pPr>
        <w:pStyle w:val="BodyText"/>
        <w:ind w:left="0"/>
        <w:rPr>
          <w:lang w:val="pt-PT"/>
        </w:rPr>
      </w:pPr>
      <w:r w:rsidRPr="002A797A">
        <w:rPr>
          <w:noProof/>
          <w:lang w:val="en-US"/>
        </w:rPr>
        <w:drawing>
          <wp:anchor distT="0" distB="0" distL="114300" distR="114300" simplePos="0" relativeHeight="252151808" behindDoc="0" locked="0" layoutInCell="1" allowOverlap="1" wp14:anchorId="16888F45" wp14:editId="0FED11ED">
            <wp:simplePos x="0" y="0"/>
            <wp:positionH relativeFrom="column">
              <wp:posOffset>3404235</wp:posOffset>
            </wp:positionH>
            <wp:positionV relativeFrom="paragraph">
              <wp:posOffset>133985</wp:posOffset>
            </wp:positionV>
            <wp:extent cx="2906395" cy="1428115"/>
            <wp:effectExtent l="19050" t="19050" r="27305" b="19685"/>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06395" cy="1428115"/>
                    </a:xfrm>
                    <a:prstGeom prst="rect">
                      <a:avLst/>
                    </a:prstGeom>
                    <a:noFill/>
                    <a:ln>
                      <a:solidFill>
                        <a:sysClr val="windowText" lastClr="000000"/>
                      </a:solidFill>
                    </a:ln>
                  </pic:spPr>
                </pic:pic>
              </a:graphicData>
            </a:graphic>
          </wp:anchor>
        </w:drawing>
      </w:r>
      <w:r w:rsidRPr="006E472A">
        <w:rPr>
          <w:lang w:val="pt-PT"/>
        </w:rPr>
        <w:t>O SIS-MA estrutura as instâncias em hierarquias organizacionais. As hierarquias organizacionais de Saúde do MISAU têm quatro níveis: Nível da Unidade do País, que é o nível Nacional como Ministério de Saúde da Cidad</w:t>
      </w:r>
      <w:r>
        <w:rPr>
          <w:lang w:val="pt-PT"/>
        </w:rPr>
        <w:t xml:space="preserve">e sendo a Raiz (nível 1), </w:t>
      </w:r>
      <w:r w:rsidRPr="006E472A">
        <w:rPr>
          <w:lang w:val="pt-PT"/>
        </w:rPr>
        <w:t>unidades (Filhos) que são as Províncias. Cada Província (nível 2) com a excepção por questões funcionais de estar representada neste nível de hierarquia (nível 2) como província a Cidade de Maputo. Tem por sua vez os respectivos Distritos como seus filhos, de nível 3. Os estabelecimentos de saúde estão colocados no nível mais abaixo, que é o Nível 4, onde se encontram as Unidade Sanitárias, no entanto podemos ter certas unidades sanitárias em níveis mais altos, por exemplo o Hospital Central, de nível Nacional.</w:t>
      </w:r>
    </w:p>
    <w:p w:rsidR="006E472A" w:rsidRPr="006E472A" w:rsidRDefault="006E472A" w:rsidP="00481E30">
      <w:pPr>
        <w:pStyle w:val="BodyText"/>
        <w:ind w:left="0"/>
        <w:rPr>
          <w:lang w:val="pt-PT"/>
        </w:rPr>
      </w:pPr>
      <w:r w:rsidRPr="006E472A">
        <w:rPr>
          <w:lang w:val="pt-PT"/>
        </w:rPr>
        <w:t>Este manual de formação é destinado a todos os utilizadores do SIS-MA de nível distrital. Por definição o SIS-MA apresenta 3 tipos de utilizadores distrital: Operadores de Dados Distrital, Técnico de Estatística Distrital e Gestor de Usuários Distrital. Cada um destes utilizadores desempenha diferentes papéis no sistema.</w:t>
      </w:r>
    </w:p>
    <w:p w:rsidR="006E472A" w:rsidRPr="006E472A" w:rsidRDefault="006E472A" w:rsidP="00481E30">
      <w:pPr>
        <w:pStyle w:val="BodyText"/>
        <w:ind w:left="0"/>
        <w:rPr>
          <w:lang w:val="pt-PT"/>
        </w:rPr>
      </w:pPr>
      <w:r w:rsidRPr="006E472A">
        <w:rPr>
          <w:lang w:val="pt-PT"/>
        </w:rPr>
        <w:t xml:space="preserve">Existem outros manuais do SIS-MA que são destinados a utilizadores de outros níveis da estrutura organizacional (provincial e nacional). </w:t>
      </w:r>
    </w:p>
    <w:p w:rsidR="006E472A" w:rsidRDefault="006E472A" w:rsidP="00481E30">
      <w:pPr>
        <w:pStyle w:val="BodyText"/>
        <w:ind w:left="0"/>
        <w:rPr>
          <w:lang w:val="pt-PT"/>
        </w:rPr>
      </w:pPr>
      <w:r w:rsidRPr="006E472A">
        <w:rPr>
          <w:lang w:val="pt-PT"/>
        </w:rPr>
        <w:t>O Operador de Dados Distrital será normalmente o Responsável do NEP/ SIS. O Técnico de Estatística distrital é um tipo de utilizador que poderá ser atribuído ao Chefe Médico e ao Director de Saúde.</w:t>
      </w:r>
    </w:p>
    <w:p w:rsidR="006E472A" w:rsidRDefault="006E472A" w:rsidP="006E472A">
      <w:pPr>
        <w:pStyle w:val="BodyText"/>
        <w:rPr>
          <w:lang w:val="pt-PT"/>
        </w:rPr>
      </w:pPr>
    </w:p>
    <w:p w:rsidR="006E472A" w:rsidRDefault="006E472A" w:rsidP="006E472A">
      <w:pPr>
        <w:pStyle w:val="BodyText"/>
        <w:rPr>
          <w:lang w:val="pt-PT"/>
        </w:rPr>
      </w:pPr>
    </w:p>
    <w:p w:rsidR="006E472A" w:rsidRDefault="006E472A" w:rsidP="006E472A">
      <w:pPr>
        <w:pStyle w:val="BodyText"/>
        <w:rPr>
          <w:lang w:val="pt-PT"/>
        </w:rPr>
      </w:pPr>
    </w:p>
    <w:p w:rsidR="006E472A" w:rsidRDefault="006E472A" w:rsidP="006E472A">
      <w:pPr>
        <w:pStyle w:val="BodyText"/>
        <w:rPr>
          <w:lang w:val="pt-PT"/>
        </w:rPr>
      </w:pPr>
    </w:p>
    <w:p w:rsidR="000C1E5E" w:rsidRDefault="000C1E5E" w:rsidP="006E472A">
      <w:pPr>
        <w:pStyle w:val="BodyText"/>
        <w:rPr>
          <w:lang w:val="pt-PT"/>
        </w:rPr>
      </w:pPr>
    </w:p>
    <w:p w:rsidR="000C1E5E" w:rsidRDefault="000C1E5E" w:rsidP="006E472A">
      <w:pPr>
        <w:pStyle w:val="BodyText"/>
        <w:rPr>
          <w:lang w:val="pt-PT"/>
        </w:rPr>
      </w:pPr>
    </w:p>
    <w:p w:rsidR="000C1E5E" w:rsidRDefault="000C1E5E" w:rsidP="006E472A">
      <w:pPr>
        <w:pStyle w:val="BodyText"/>
        <w:rPr>
          <w:lang w:val="pt-PT"/>
        </w:rPr>
      </w:pPr>
      <w:bookmarkStart w:id="71" w:name="_GoBack"/>
      <w:bookmarkEnd w:id="71"/>
    </w:p>
    <w:p w:rsidR="006E472A" w:rsidRDefault="006E472A" w:rsidP="00CF6F71">
      <w:pPr>
        <w:pStyle w:val="BodyText"/>
        <w:ind w:left="0"/>
        <w:rPr>
          <w:lang w:val="pt-PT"/>
        </w:rPr>
      </w:pPr>
    </w:p>
    <w:tbl>
      <w:tblPr>
        <w:tblStyle w:val="CSWTableWithVerticalTotals"/>
        <w:tblW w:w="0" w:type="auto"/>
        <w:tblInd w:w="-394" w:type="dxa"/>
        <w:tblLook w:val="04A0" w:firstRow="1" w:lastRow="0" w:firstColumn="1" w:lastColumn="0" w:noHBand="0" w:noVBand="1"/>
      </w:tblPr>
      <w:tblGrid>
        <w:gridCol w:w="1556"/>
        <w:gridCol w:w="2360"/>
        <w:gridCol w:w="2977"/>
        <w:gridCol w:w="2341"/>
      </w:tblGrid>
      <w:tr w:rsidR="006E472A" w:rsidRPr="002A797A" w:rsidTr="002611FD">
        <w:trPr>
          <w:cnfStyle w:val="100000000000" w:firstRow="1" w:lastRow="0" w:firstColumn="0" w:lastColumn="0" w:oddVBand="0" w:evenVBand="0" w:oddHBand="0" w:evenHBand="0" w:firstRowFirstColumn="0" w:firstRowLastColumn="0" w:lastRowFirstColumn="0" w:lastRowLastColumn="0"/>
        </w:trPr>
        <w:tc>
          <w:tcPr>
            <w:tcW w:w="3916" w:type="dxa"/>
            <w:gridSpan w:val="2"/>
            <w:hideMark/>
          </w:tcPr>
          <w:p w:rsidR="006E472A" w:rsidRPr="002A797A" w:rsidRDefault="006E472A" w:rsidP="002611FD">
            <w:pPr>
              <w:keepNext/>
              <w:keepLines/>
              <w:spacing w:before="60" w:after="20"/>
              <w:rPr>
                <w:rFonts w:ascii="Franklin Gothic Demi Cond" w:hAnsi="Franklin Gothic Demi Cond"/>
                <w:color w:val="FFFFFF" w:themeColor="background1"/>
                <w:sz w:val="16"/>
                <w:szCs w:val="20"/>
              </w:rPr>
            </w:pPr>
            <w:r w:rsidRPr="002A797A">
              <w:rPr>
                <w:rFonts w:ascii="Franklin Gothic Demi Cond" w:hAnsi="Franklin Gothic Demi Cond"/>
                <w:color w:val="FFFFFF" w:themeColor="background1"/>
                <w:sz w:val="16"/>
                <w:szCs w:val="20"/>
              </w:rPr>
              <w:lastRenderedPageBreak/>
              <w:t>Papel / Autoridades dos utilizadores</w:t>
            </w:r>
          </w:p>
        </w:tc>
        <w:tc>
          <w:tcPr>
            <w:tcW w:w="2977" w:type="dxa"/>
          </w:tcPr>
          <w:p w:rsidR="006E472A" w:rsidRPr="002A797A" w:rsidRDefault="006E472A" w:rsidP="002611FD">
            <w:pPr>
              <w:keepNext/>
              <w:keepLines/>
              <w:spacing w:before="60" w:after="20"/>
              <w:rPr>
                <w:rFonts w:ascii="Franklin Gothic Demi Cond" w:hAnsi="Franklin Gothic Demi Cond"/>
                <w:color w:val="FFFFFF" w:themeColor="background1"/>
                <w:sz w:val="16"/>
                <w:szCs w:val="20"/>
              </w:rPr>
            </w:pPr>
          </w:p>
        </w:tc>
        <w:tc>
          <w:tcPr>
            <w:tcW w:w="2341" w:type="dxa"/>
          </w:tcPr>
          <w:p w:rsidR="006E472A" w:rsidRPr="002A797A" w:rsidRDefault="006E472A" w:rsidP="002611FD">
            <w:pPr>
              <w:keepNext/>
              <w:keepLines/>
              <w:spacing w:before="60" w:after="20"/>
              <w:rPr>
                <w:rFonts w:ascii="Franklin Gothic Demi Cond" w:hAnsi="Franklin Gothic Demi Cond"/>
                <w:color w:val="FFFFFF" w:themeColor="background1"/>
                <w:sz w:val="16"/>
                <w:szCs w:val="20"/>
              </w:rPr>
            </w:pPr>
          </w:p>
        </w:tc>
      </w:tr>
      <w:tr w:rsidR="006E472A" w:rsidRPr="002A797A" w:rsidTr="002611FD">
        <w:tc>
          <w:tcPr>
            <w:tcW w:w="1556" w:type="dxa"/>
            <w:tcBorders>
              <w:top w:val="single" w:sz="4" w:space="0" w:color="696A72"/>
              <w:left w:val="single" w:sz="4" w:space="0" w:color="9D1B33"/>
              <w:bottom w:val="single" w:sz="4" w:space="0" w:color="696A72"/>
              <w:right w:val="single" w:sz="4" w:space="0" w:color="696A72"/>
            </w:tcBorders>
            <w:shd w:val="clear" w:color="auto" w:fill="D9D9D9" w:themeFill="background1" w:themeFillShade="D9"/>
            <w:hideMark/>
          </w:tcPr>
          <w:p w:rsidR="006E472A" w:rsidRPr="002A797A" w:rsidRDefault="006E472A" w:rsidP="002611FD">
            <w:pPr>
              <w:keepNext/>
              <w:keepLines/>
              <w:spacing w:before="60" w:after="20"/>
              <w:rPr>
                <w:rFonts w:ascii="Franklin Gothic Demi Cond" w:hAnsi="Franklin Gothic Demi Cond"/>
              </w:rPr>
            </w:pPr>
            <w:r w:rsidRPr="002A797A">
              <w:rPr>
                <w:rFonts w:ascii="Franklin Gothic Demi Cond" w:hAnsi="Franklin Gothic Demi Cond"/>
              </w:rPr>
              <w:t>Papel/</w:t>
            </w:r>
            <w:r>
              <w:rPr>
                <w:rFonts w:ascii="Franklin Gothic Demi Cond" w:hAnsi="Franklin Gothic Demi Cond"/>
              </w:rPr>
              <w:t>R</w:t>
            </w:r>
            <w:r w:rsidRPr="002A797A">
              <w:rPr>
                <w:rFonts w:ascii="Franklin Gothic Demi Cond" w:hAnsi="Franklin Gothic Demi Cond"/>
              </w:rPr>
              <w:t>ole</w:t>
            </w:r>
          </w:p>
        </w:tc>
        <w:tc>
          <w:tcPr>
            <w:tcW w:w="2360" w:type="dxa"/>
            <w:tcBorders>
              <w:top w:val="single" w:sz="4" w:space="0" w:color="696A72"/>
              <w:left w:val="single" w:sz="4" w:space="0" w:color="696A72"/>
              <w:bottom w:val="single" w:sz="4" w:space="0" w:color="696A72"/>
              <w:right w:val="single" w:sz="4" w:space="0" w:color="696A72"/>
            </w:tcBorders>
            <w:shd w:val="clear" w:color="auto" w:fill="D9D9D9" w:themeFill="background1" w:themeFillShade="D9"/>
            <w:hideMark/>
          </w:tcPr>
          <w:p w:rsidR="006E472A" w:rsidRPr="006E472A" w:rsidRDefault="006E472A" w:rsidP="002611FD">
            <w:pPr>
              <w:keepNext/>
              <w:keepLines/>
              <w:spacing w:before="60" w:after="20"/>
              <w:rPr>
                <w:rFonts w:ascii="Franklin Gothic Demi Cond" w:hAnsi="Franklin Gothic Demi Cond"/>
                <w:lang w:val="pt-PT"/>
              </w:rPr>
            </w:pPr>
            <w:r w:rsidRPr="006E472A">
              <w:rPr>
                <w:rFonts w:ascii="Franklin Gothic Demi Cond" w:hAnsi="Franklin Gothic Demi Cond"/>
                <w:lang w:val="pt-PT"/>
              </w:rPr>
              <w:t>Funcionalidades Identificadas e Necessárias ao Role</w:t>
            </w:r>
          </w:p>
        </w:tc>
        <w:tc>
          <w:tcPr>
            <w:tcW w:w="2977" w:type="dxa"/>
            <w:tcBorders>
              <w:top w:val="single" w:sz="4" w:space="0" w:color="696A72"/>
              <w:left w:val="single" w:sz="4" w:space="0" w:color="696A72"/>
              <w:bottom w:val="single" w:sz="4" w:space="0" w:color="696A72"/>
              <w:right w:val="single" w:sz="4" w:space="0" w:color="696A72"/>
            </w:tcBorders>
            <w:shd w:val="clear" w:color="auto" w:fill="D9D9D9" w:themeFill="background1" w:themeFillShade="D9"/>
          </w:tcPr>
          <w:p w:rsidR="006E472A" w:rsidRPr="006E472A" w:rsidRDefault="006E472A" w:rsidP="002611FD">
            <w:pPr>
              <w:keepNext/>
              <w:keepLines/>
              <w:spacing w:before="60" w:after="20"/>
              <w:rPr>
                <w:rFonts w:ascii="Franklin Gothic Demi Cond" w:hAnsi="Franklin Gothic Demi Cond"/>
                <w:lang w:val="pt-PT"/>
              </w:rPr>
            </w:pPr>
            <w:r w:rsidRPr="006E472A">
              <w:rPr>
                <w:rFonts w:ascii="Franklin Gothic Demi Cond" w:hAnsi="Franklin Gothic Demi Cond"/>
                <w:lang w:val="pt-PT"/>
              </w:rPr>
              <w:t>Autoridades a Configurar no SIS-MA</w:t>
            </w:r>
          </w:p>
        </w:tc>
        <w:tc>
          <w:tcPr>
            <w:tcW w:w="2341" w:type="dxa"/>
            <w:tcBorders>
              <w:top w:val="single" w:sz="4" w:space="0" w:color="696A72"/>
              <w:left w:val="single" w:sz="4" w:space="0" w:color="696A72"/>
              <w:bottom w:val="single" w:sz="4" w:space="0" w:color="696A72"/>
              <w:right w:val="single" w:sz="4" w:space="0" w:color="9D1B33"/>
            </w:tcBorders>
            <w:shd w:val="clear" w:color="auto" w:fill="D9D9D9" w:themeFill="background1" w:themeFillShade="D9"/>
            <w:hideMark/>
          </w:tcPr>
          <w:p w:rsidR="006E472A" w:rsidRPr="002A797A" w:rsidRDefault="006E472A" w:rsidP="002611FD">
            <w:pPr>
              <w:keepNext/>
              <w:keepLines/>
              <w:spacing w:before="60" w:after="20"/>
              <w:rPr>
                <w:rFonts w:ascii="Franklin Gothic Demi Cond" w:hAnsi="Franklin Gothic Demi Cond"/>
              </w:rPr>
            </w:pPr>
            <w:r w:rsidRPr="002A797A">
              <w:rPr>
                <w:rFonts w:ascii="Franklin Gothic Demi Cond" w:hAnsi="Franklin Gothic Demi Cond"/>
              </w:rPr>
              <w:t>Observações</w:t>
            </w:r>
          </w:p>
        </w:tc>
      </w:tr>
      <w:tr w:rsidR="006E472A" w:rsidRPr="003509F4" w:rsidTr="002611FD">
        <w:tc>
          <w:tcPr>
            <w:tcW w:w="1556" w:type="dxa"/>
            <w:tcBorders>
              <w:top w:val="single" w:sz="4" w:space="0" w:color="696A72"/>
              <w:left w:val="single" w:sz="4" w:space="0" w:color="9D1B33"/>
              <w:bottom w:val="single" w:sz="4" w:space="0" w:color="696A72"/>
              <w:right w:val="single" w:sz="4" w:space="0" w:color="696A72"/>
            </w:tcBorders>
            <w:hideMark/>
          </w:tcPr>
          <w:p w:rsidR="006E472A" w:rsidRPr="002A797A" w:rsidRDefault="006E472A" w:rsidP="002611FD">
            <w:pPr>
              <w:spacing w:before="60" w:after="20"/>
            </w:pPr>
            <w:r w:rsidRPr="006E472A">
              <w:rPr>
                <w:spacing w:val="0"/>
                <w:lang w:val="pt-PT"/>
              </w:rPr>
              <w:t>Operador de Dados Distrital</w:t>
            </w:r>
          </w:p>
        </w:tc>
        <w:tc>
          <w:tcPr>
            <w:tcW w:w="2360" w:type="dxa"/>
            <w:tcBorders>
              <w:top w:val="single" w:sz="4" w:space="0" w:color="696A72"/>
              <w:left w:val="single" w:sz="4" w:space="0" w:color="696A72"/>
              <w:bottom w:val="single" w:sz="4" w:space="0" w:color="696A72"/>
              <w:right w:val="single" w:sz="4" w:space="0" w:color="696A72"/>
            </w:tcBorders>
          </w:tcPr>
          <w:p w:rsidR="006E472A" w:rsidRPr="00131BE8" w:rsidRDefault="006E472A" w:rsidP="002611FD">
            <w:pPr>
              <w:spacing w:before="60" w:after="20"/>
              <w:rPr>
                <w:spacing w:val="0"/>
                <w:lang w:val="pt-PT"/>
              </w:rPr>
            </w:pPr>
            <w:r w:rsidRPr="006E472A">
              <w:rPr>
                <w:lang w:val="pt-PT"/>
              </w:rPr>
              <w:t xml:space="preserve">- Operação de Entrada Directa </w:t>
            </w:r>
            <w:r w:rsidRPr="00131BE8">
              <w:rPr>
                <w:spacing w:val="0"/>
                <w:lang w:val="pt-PT"/>
              </w:rPr>
              <w:t>de Dados</w:t>
            </w:r>
          </w:p>
          <w:p w:rsidR="006E472A" w:rsidRPr="00131BE8" w:rsidRDefault="006E472A" w:rsidP="002611FD">
            <w:pPr>
              <w:spacing w:before="60" w:after="20"/>
              <w:rPr>
                <w:spacing w:val="0"/>
                <w:lang w:val="pt-PT"/>
              </w:rPr>
            </w:pPr>
            <w:r w:rsidRPr="00131BE8">
              <w:rPr>
                <w:spacing w:val="0"/>
                <w:lang w:val="pt-PT"/>
              </w:rPr>
              <w:t xml:space="preserve">- Exportação de dados Recolhidos </w:t>
            </w:r>
          </w:p>
          <w:p w:rsidR="006E472A" w:rsidRPr="00131BE8" w:rsidRDefault="006E472A" w:rsidP="002611FD">
            <w:pPr>
              <w:spacing w:before="60" w:after="20"/>
              <w:rPr>
                <w:spacing w:val="0"/>
                <w:lang w:val="pt-PT"/>
              </w:rPr>
            </w:pPr>
            <w:r w:rsidRPr="00131BE8">
              <w:rPr>
                <w:spacing w:val="0"/>
                <w:lang w:val="pt-PT"/>
              </w:rPr>
              <w:t>- Importação de Configurações</w:t>
            </w:r>
          </w:p>
          <w:p w:rsidR="006E472A" w:rsidRPr="006E472A" w:rsidRDefault="006E472A" w:rsidP="002611FD">
            <w:pPr>
              <w:spacing w:before="60" w:after="20"/>
              <w:rPr>
                <w:lang w:val="pt-PT"/>
              </w:rPr>
            </w:pPr>
            <w:r w:rsidRPr="006E472A">
              <w:rPr>
                <w:lang w:val="pt-PT"/>
              </w:rPr>
              <w:t>- Logs e Auditoria</w:t>
            </w:r>
          </w:p>
          <w:p w:rsidR="006E472A" w:rsidRPr="006E472A" w:rsidRDefault="006E472A" w:rsidP="002611FD">
            <w:pPr>
              <w:spacing w:before="60" w:after="20"/>
              <w:rPr>
                <w:lang w:val="pt-PT"/>
              </w:rPr>
            </w:pPr>
            <w:r w:rsidRPr="006E472A">
              <w:rPr>
                <w:lang w:val="pt-PT"/>
              </w:rPr>
              <w:t>- Cópias de segurança</w:t>
            </w:r>
          </w:p>
          <w:p w:rsidR="006E472A" w:rsidRPr="006E472A" w:rsidRDefault="006E472A" w:rsidP="002611FD">
            <w:pPr>
              <w:spacing w:before="60" w:after="20"/>
              <w:rPr>
                <w:lang w:val="pt-PT"/>
              </w:rPr>
            </w:pPr>
            <w:r w:rsidRPr="006E472A">
              <w:rPr>
                <w:lang w:val="pt-PT"/>
              </w:rPr>
              <w:t>- Avaliação de 3ª Ordem</w:t>
            </w:r>
          </w:p>
          <w:p w:rsidR="006E472A" w:rsidRPr="006E472A" w:rsidRDefault="006E472A" w:rsidP="002611FD">
            <w:pPr>
              <w:spacing w:before="60" w:after="20"/>
              <w:rPr>
                <w:lang w:val="pt-PT"/>
              </w:rPr>
            </w:pPr>
            <w:r w:rsidRPr="006E472A">
              <w:rPr>
                <w:lang w:val="pt-PT"/>
              </w:rPr>
              <w:t>- Revisão de Dados</w:t>
            </w:r>
          </w:p>
          <w:p w:rsidR="006E472A" w:rsidRPr="006E472A" w:rsidRDefault="006E472A" w:rsidP="002611FD">
            <w:pPr>
              <w:spacing w:before="60" w:after="20"/>
              <w:rPr>
                <w:lang w:val="pt-PT"/>
              </w:rPr>
            </w:pPr>
          </w:p>
        </w:tc>
        <w:tc>
          <w:tcPr>
            <w:tcW w:w="2977" w:type="dxa"/>
            <w:tcBorders>
              <w:top w:val="single" w:sz="4" w:space="0" w:color="696A72"/>
              <w:left w:val="single" w:sz="4" w:space="0" w:color="696A72"/>
              <w:bottom w:val="single" w:sz="4" w:space="0" w:color="696A72"/>
              <w:right w:val="single" w:sz="4" w:space="0" w:color="696A72"/>
            </w:tcBorders>
          </w:tcPr>
          <w:p w:rsidR="006E472A" w:rsidRPr="006E472A" w:rsidRDefault="006E472A" w:rsidP="002611FD">
            <w:pPr>
              <w:spacing w:before="60" w:after="20"/>
              <w:jc w:val="both"/>
              <w:rPr>
                <w:lang w:val="pt-PT"/>
              </w:rPr>
            </w:pPr>
            <w:r w:rsidRPr="006E472A">
              <w:rPr>
                <w:lang w:val="pt-PT"/>
              </w:rPr>
              <w:t>- Actualizar e adicionar Valor Dados</w:t>
            </w:r>
          </w:p>
          <w:p w:rsidR="006E472A" w:rsidRPr="006E472A" w:rsidRDefault="006E472A" w:rsidP="002611FD">
            <w:pPr>
              <w:spacing w:before="60" w:after="20"/>
              <w:rPr>
                <w:lang w:val="pt-PT"/>
              </w:rPr>
            </w:pPr>
            <w:r w:rsidRPr="006E472A">
              <w:rPr>
                <w:lang w:val="pt-PT"/>
              </w:rPr>
              <w:t>- Apagar Valor Dados</w:t>
            </w:r>
          </w:p>
          <w:p w:rsidR="006E472A" w:rsidRPr="006E472A" w:rsidRDefault="006E472A" w:rsidP="002611FD">
            <w:pPr>
              <w:spacing w:before="60" w:after="20"/>
              <w:rPr>
                <w:lang w:val="pt-PT"/>
              </w:rPr>
            </w:pPr>
            <w:r w:rsidRPr="006E472A">
              <w:rPr>
                <w:lang w:val="pt-PT"/>
              </w:rPr>
              <w:t>- Executar a validação</w:t>
            </w:r>
          </w:p>
          <w:p w:rsidR="006E472A" w:rsidRPr="006E472A" w:rsidRDefault="006E472A" w:rsidP="002611FD">
            <w:pPr>
              <w:spacing w:before="60" w:after="20"/>
              <w:rPr>
                <w:lang w:val="pt-PT"/>
              </w:rPr>
            </w:pPr>
            <w:r w:rsidRPr="006E472A">
              <w:rPr>
                <w:lang w:val="pt-PT"/>
              </w:rPr>
              <w:t>- Exportar valores</w:t>
            </w:r>
          </w:p>
          <w:p w:rsidR="006E472A" w:rsidRPr="006E472A" w:rsidRDefault="006E472A" w:rsidP="002611FD">
            <w:pPr>
              <w:spacing w:before="60" w:after="20"/>
              <w:rPr>
                <w:lang w:val="pt-PT"/>
              </w:rPr>
            </w:pPr>
            <w:r w:rsidRPr="006E472A">
              <w:rPr>
                <w:lang w:val="pt-PT"/>
              </w:rPr>
              <w:t>- Importar Meta-Dados</w:t>
            </w:r>
          </w:p>
          <w:p w:rsidR="006E472A" w:rsidRPr="006E472A" w:rsidRDefault="006E472A" w:rsidP="002611FD">
            <w:pPr>
              <w:spacing w:before="60" w:after="20"/>
              <w:rPr>
                <w:lang w:val="pt-PT"/>
              </w:rPr>
            </w:pPr>
            <w:r w:rsidRPr="006E472A">
              <w:rPr>
                <w:lang w:val="pt-PT"/>
              </w:rPr>
              <w:t>- Ver módulo de Administração de Dados</w:t>
            </w:r>
          </w:p>
          <w:p w:rsidR="006E472A" w:rsidRPr="006E472A" w:rsidRDefault="006E472A" w:rsidP="002611FD">
            <w:pPr>
              <w:spacing w:before="60" w:after="20"/>
              <w:rPr>
                <w:lang w:val="pt-PT"/>
              </w:rPr>
            </w:pPr>
            <w:r w:rsidRPr="006E472A">
              <w:rPr>
                <w:lang w:val="pt-PT"/>
              </w:rPr>
              <w:t>- Ver módulo de Entrada de Dados</w:t>
            </w:r>
          </w:p>
          <w:p w:rsidR="006E472A" w:rsidRPr="006E472A" w:rsidRDefault="006E472A" w:rsidP="002611FD">
            <w:pPr>
              <w:spacing w:before="60" w:after="20"/>
              <w:rPr>
                <w:lang w:val="pt-PT"/>
              </w:rPr>
            </w:pPr>
            <w:r w:rsidRPr="006E472A">
              <w:rPr>
                <w:lang w:val="pt-PT"/>
              </w:rPr>
              <w:t>- Ver módulo de importação/exportação</w:t>
            </w:r>
          </w:p>
          <w:p w:rsidR="006E472A" w:rsidRPr="006E472A" w:rsidRDefault="006E472A" w:rsidP="002611FD">
            <w:pPr>
              <w:spacing w:before="60" w:after="20"/>
              <w:rPr>
                <w:lang w:val="pt-PT"/>
              </w:rPr>
            </w:pPr>
            <w:r w:rsidRPr="006E472A">
              <w:rPr>
                <w:lang w:val="pt-PT"/>
              </w:rPr>
              <w:t>- Ver módulo de integração do painel de instrumentos</w:t>
            </w:r>
          </w:p>
          <w:p w:rsidR="006E472A" w:rsidRPr="006E472A" w:rsidRDefault="006E472A" w:rsidP="002611FD">
            <w:pPr>
              <w:spacing w:before="60" w:after="20"/>
              <w:rPr>
                <w:lang w:val="pt-PT"/>
              </w:rPr>
            </w:pPr>
            <w:r w:rsidRPr="006E472A">
              <w:rPr>
                <w:lang w:val="pt-PT"/>
              </w:rPr>
              <w:t>- Ver módulo de Regra de Validação</w:t>
            </w:r>
          </w:p>
          <w:p w:rsidR="006E472A" w:rsidRPr="006E472A" w:rsidRDefault="006E472A" w:rsidP="002611FD">
            <w:pPr>
              <w:spacing w:before="60" w:after="20"/>
              <w:rPr>
                <w:lang w:val="pt-PT"/>
              </w:rPr>
            </w:pPr>
            <w:r w:rsidRPr="006E472A">
              <w:rPr>
                <w:lang w:val="pt-PT"/>
              </w:rPr>
              <w:t>- Ver módulo de Relatórios</w:t>
            </w:r>
          </w:p>
          <w:p w:rsidR="006E472A" w:rsidRPr="006E472A" w:rsidRDefault="006E472A" w:rsidP="002611FD">
            <w:pPr>
              <w:spacing w:before="60" w:after="20"/>
              <w:rPr>
                <w:lang w:val="pt-PT"/>
              </w:rPr>
            </w:pPr>
            <w:r w:rsidRPr="006E472A">
              <w:rPr>
                <w:lang w:val="pt-PT"/>
              </w:rPr>
              <w:t>- Ver módulo Visualizador de Dados</w:t>
            </w:r>
          </w:p>
          <w:p w:rsidR="006E472A" w:rsidRPr="002A797A" w:rsidRDefault="006E472A" w:rsidP="002611FD">
            <w:pPr>
              <w:spacing w:before="60" w:after="20"/>
            </w:pPr>
            <w:r w:rsidRPr="002A797A">
              <w:t xml:space="preserve">- Ver navegador de dados </w:t>
            </w:r>
          </w:p>
        </w:tc>
        <w:tc>
          <w:tcPr>
            <w:tcW w:w="2341" w:type="dxa"/>
            <w:tcBorders>
              <w:top w:val="single" w:sz="4" w:space="0" w:color="696A72"/>
              <w:left w:val="single" w:sz="4" w:space="0" w:color="696A72"/>
              <w:bottom w:val="single" w:sz="4" w:space="0" w:color="696A72"/>
              <w:right w:val="single" w:sz="4" w:space="0" w:color="9D1B33"/>
            </w:tcBorders>
            <w:hideMark/>
          </w:tcPr>
          <w:p w:rsidR="006E472A" w:rsidRPr="006E472A" w:rsidRDefault="006E472A" w:rsidP="002611FD">
            <w:pPr>
              <w:spacing w:before="60" w:after="20"/>
              <w:rPr>
                <w:lang w:val="pt-PT"/>
              </w:rPr>
            </w:pPr>
            <w:r w:rsidRPr="006E472A">
              <w:rPr>
                <w:lang w:val="pt-PT"/>
              </w:rPr>
              <w:t>O utilizador com o papel de” Operador de Dados Distrital”, apenas deve possuir as autoridades especificadas.</w:t>
            </w:r>
          </w:p>
          <w:p w:rsidR="006E472A" w:rsidRPr="006E472A" w:rsidRDefault="006E472A" w:rsidP="002611FD">
            <w:pPr>
              <w:spacing w:before="60" w:after="20"/>
              <w:rPr>
                <w:lang w:val="pt-PT"/>
              </w:rPr>
            </w:pPr>
          </w:p>
          <w:p w:rsidR="006E472A" w:rsidRPr="006E472A" w:rsidRDefault="006E472A" w:rsidP="002611FD">
            <w:pPr>
              <w:spacing w:before="60" w:after="20"/>
              <w:rPr>
                <w:lang w:val="pt-PT"/>
              </w:rPr>
            </w:pPr>
            <w:r w:rsidRPr="006E472A">
              <w:rPr>
                <w:lang w:val="pt-PT"/>
              </w:rPr>
              <w:t>Faz parte deste Papel o Responsável do NEP/ SIS.</w:t>
            </w:r>
          </w:p>
        </w:tc>
      </w:tr>
      <w:tr w:rsidR="006E472A" w:rsidRPr="003509F4" w:rsidTr="002611FD">
        <w:tc>
          <w:tcPr>
            <w:tcW w:w="1556" w:type="dxa"/>
            <w:tcBorders>
              <w:top w:val="single" w:sz="4" w:space="0" w:color="696A72"/>
              <w:left w:val="single" w:sz="4" w:space="0" w:color="9D1B33"/>
              <w:bottom w:val="single" w:sz="4" w:space="0" w:color="696A72"/>
              <w:right w:val="single" w:sz="4" w:space="0" w:color="696A72"/>
            </w:tcBorders>
            <w:hideMark/>
          </w:tcPr>
          <w:p w:rsidR="006E472A" w:rsidRPr="002A797A" w:rsidRDefault="006E472A" w:rsidP="002611FD">
            <w:pPr>
              <w:keepLines/>
              <w:spacing w:before="60" w:after="20"/>
            </w:pPr>
            <w:r w:rsidRPr="002A797A">
              <w:t>Técnico de Estatística Distrital</w:t>
            </w:r>
          </w:p>
        </w:tc>
        <w:tc>
          <w:tcPr>
            <w:tcW w:w="2360" w:type="dxa"/>
            <w:tcBorders>
              <w:top w:val="single" w:sz="4" w:space="0" w:color="696A72"/>
              <w:left w:val="single" w:sz="4" w:space="0" w:color="696A72"/>
              <w:bottom w:val="single" w:sz="4" w:space="0" w:color="696A72"/>
              <w:right w:val="single" w:sz="4" w:space="0" w:color="696A72"/>
            </w:tcBorders>
          </w:tcPr>
          <w:p w:rsidR="006E472A" w:rsidRPr="006E472A" w:rsidRDefault="006E472A" w:rsidP="002611FD">
            <w:pPr>
              <w:keepLines/>
              <w:spacing w:before="60" w:after="20"/>
              <w:rPr>
                <w:lang w:val="pt-PT"/>
              </w:rPr>
            </w:pPr>
            <w:r w:rsidRPr="006E472A">
              <w:rPr>
                <w:lang w:val="pt-PT"/>
              </w:rPr>
              <w:t>- Avaliação de 3ª Ordem</w:t>
            </w:r>
          </w:p>
          <w:p w:rsidR="006E472A" w:rsidRPr="006E472A" w:rsidRDefault="006E472A" w:rsidP="002611FD">
            <w:pPr>
              <w:spacing w:before="60" w:after="20"/>
              <w:rPr>
                <w:lang w:val="pt-PT"/>
              </w:rPr>
            </w:pPr>
            <w:r w:rsidRPr="006E472A">
              <w:rPr>
                <w:lang w:val="pt-PT"/>
              </w:rPr>
              <w:t>- Revisão de Dados</w:t>
            </w:r>
          </w:p>
          <w:p w:rsidR="006E472A" w:rsidRPr="006E472A" w:rsidRDefault="006E472A" w:rsidP="002611FD">
            <w:pPr>
              <w:spacing w:before="60" w:after="20"/>
              <w:rPr>
                <w:lang w:val="pt-PT"/>
              </w:rPr>
            </w:pPr>
            <w:r w:rsidRPr="006E472A">
              <w:rPr>
                <w:lang w:val="pt-PT"/>
              </w:rPr>
              <w:t>- Relatórios Padrão</w:t>
            </w:r>
          </w:p>
          <w:p w:rsidR="006E472A" w:rsidRPr="006E472A" w:rsidRDefault="006E472A" w:rsidP="002611FD">
            <w:pPr>
              <w:spacing w:before="60" w:after="20"/>
              <w:rPr>
                <w:lang w:val="pt-PT"/>
              </w:rPr>
            </w:pPr>
            <w:r w:rsidRPr="006E472A">
              <w:rPr>
                <w:lang w:val="pt-PT"/>
              </w:rPr>
              <w:t>- Controlo de submissão de formulários</w:t>
            </w:r>
          </w:p>
          <w:p w:rsidR="006E472A" w:rsidRPr="006E472A" w:rsidRDefault="006E472A" w:rsidP="002611FD">
            <w:pPr>
              <w:spacing w:before="60" w:after="20"/>
              <w:rPr>
                <w:lang w:val="pt-PT"/>
              </w:rPr>
            </w:pPr>
            <w:r w:rsidRPr="006E472A">
              <w:rPr>
                <w:lang w:val="pt-PT"/>
              </w:rPr>
              <w:t>- Relatórios de Agregação</w:t>
            </w:r>
          </w:p>
          <w:p w:rsidR="006E472A" w:rsidRPr="006E472A" w:rsidRDefault="006E472A" w:rsidP="002611FD">
            <w:pPr>
              <w:spacing w:before="60" w:after="20"/>
              <w:rPr>
                <w:lang w:val="pt-PT"/>
              </w:rPr>
            </w:pPr>
            <w:r w:rsidRPr="006E472A">
              <w:rPr>
                <w:lang w:val="pt-PT"/>
              </w:rPr>
              <w:t>- Relatórios Padrão de Dados Agregados</w:t>
            </w:r>
          </w:p>
          <w:p w:rsidR="006E472A" w:rsidRPr="002A797A" w:rsidRDefault="006E472A" w:rsidP="002611FD">
            <w:pPr>
              <w:spacing w:before="60" w:after="20"/>
            </w:pPr>
            <w:r w:rsidRPr="002A797A">
              <w:t>- Visualização GIS</w:t>
            </w:r>
          </w:p>
          <w:p w:rsidR="006E472A" w:rsidRPr="002A797A" w:rsidRDefault="006E472A" w:rsidP="002611FD">
            <w:pPr>
              <w:spacing w:before="60" w:after="20"/>
            </w:pPr>
          </w:p>
        </w:tc>
        <w:tc>
          <w:tcPr>
            <w:tcW w:w="2977" w:type="dxa"/>
            <w:tcBorders>
              <w:top w:val="single" w:sz="4" w:space="0" w:color="696A72"/>
              <w:left w:val="single" w:sz="4" w:space="0" w:color="696A72"/>
              <w:bottom w:val="single" w:sz="4" w:space="0" w:color="696A72"/>
              <w:right w:val="single" w:sz="4" w:space="0" w:color="696A72"/>
            </w:tcBorders>
          </w:tcPr>
          <w:p w:rsidR="006E472A" w:rsidRPr="006E472A" w:rsidRDefault="006E472A" w:rsidP="002611FD">
            <w:pPr>
              <w:keepLines/>
              <w:spacing w:before="60" w:after="20"/>
              <w:jc w:val="both"/>
              <w:rPr>
                <w:lang w:val="pt-PT"/>
              </w:rPr>
            </w:pPr>
            <w:r w:rsidRPr="006E472A">
              <w:rPr>
                <w:lang w:val="pt-PT"/>
              </w:rPr>
              <w:t>- Adicionar Relatório</w:t>
            </w:r>
          </w:p>
          <w:p w:rsidR="006E472A" w:rsidRPr="006E472A" w:rsidRDefault="006E472A" w:rsidP="002611FD">
            <w:pPr>
              <w:spacing w:before="60" w:after="20"/>
              <w:jc w:val="both"/>
              <w:rPr>
                <w:lang w:val="pt-PT"/>
              </w:rPr>
            </w:pPr>
            <w:r w:rsidRPr="006E472A">
              <w:rPr>
                <w:lang w:val="pt-PT"/>
              </w:rPr>
              <w:t>- Adicionar Tabela de Relatórios</w:t>
            </w:r>
          </w:p>
          <w:p w:rsidR="006E472A" w:rsidRPr="006E472A" w:rsidRDefault="006E472A" w:rsidP="002611FD">
            <w:pPr>
              <w:spacing w:before="60" w:after="20"/>
              <w:jc w:val="both"/>
              <w:rPr>
                <w:lang w:val="pt-PT"/>
              </w:rPr>
            </w:pPr>
            <w:r w:rsidRPr="006E472A">
              <w:rPr>
                <w:lang w:val="pt-PT"/>
              </w:rPr>
              <w:t>- Apagar Relatório</w:t>
            </w:r>
          </w:p>
          <w:p w:rsidR="006E472A" w:rsidRPr="006E472A" w:rsidRDefault="006E472A" w:rsidP="002611FD">
            <w:pPr>
              <w:spacing w:before="60" w:after="20"/>
              <w:jc w:val="both"/>
              <w:rPr>
                <w:lang w:val="pt-PT"/>
              </w:rPr>
            </w:pPr>
            <w:r w:rsidRPr="006E472A">
              <w:rPr>
                <w:lang w:val="pt-PT"/>
              </w:rPr>
              <w:t>- Executar a validação</w:t>
            </w:r>
          </w:p>
          <w:p w:rsidR="006E472A" w:rsidRPr="006E472A" w:rsidRDefault="006E472A" w:rsidP="002611FD">
            <w:pPr>
              <w:spacing w:before="60" w:after="20"/>
              <w:jc w:val="both"/>
              <w:rPr>
                <w:lang w:val="pt-PT"/>
              </w:rPr>
            </w:pPr>
            <w:r w:rsidRPr="006E472A">
              <w:rPr>
                <w:lang w:val="pt-PT"/>
              </w:rPr>
              <w:t>- Ver módulo de Administração de Dados</w:t>
            </w:r>
          </w:p>
          <w:p w:rsidR="006E472A" w:rsidRPr="006E472A" w:rsidRDefault="006E472A" w:rsidP="002611FD">
            <w:pPr>
              <w:spacing w:before="60" w:after="20"/>
              <w:jc w:val="both"/>
              <w:rPr>
                <w:lang w:val="pt-PT"/>
              </w:rPr>
            </w:pPr>
            <w:r w:rsidRPr="006E472A">
              <w:rPr>
                <w:lang w:val="pt-PT"/>
              </w:rPr>
              <w:t>- Ver módulo de integração do painel de instrumentos  </w:t>
            </w:r>
          </w:p>
          <w:p w:rsidR="006E472A" w:rsidRPr="006E472A" w:rsidRDefault="006E472A" w:rsidP="002611FD">
            <w:pPr>
              <w:spacing w:before="60" w:after="20"/>
              <w:jc w:val="both"/>
              <w:rPr>
                <w:lang w:val="pt-PT"/>
              </w:rPr>
            </w:pPr>
            <w:r w:rsidRPr="006E472A">
              <w:rPr>
                <w:lang w:val="pt-PT"/>
              </w:rPr>
              <w:t>- Ver módulo de Regra de Validação</w:t>
            </w:r>
          </w:p>
          <w:p w:rsidR="006E472A" w:rsidRPr="006E472A" w:rsidRDefault="006E472A" w:rsidP="002611FD">
            <w:pPr>
              <w:spacing w:before="60" w:after="20"/>
              <w:jc w:val="both"/>
              <w:rPr>
                <w:lang w:val="pt-PT"/>
              </w:rPr>
            </w:pPr>
            <w:r w:rsidRPr="006E472A">
              <w:rPr>
                <w:lang w:val="pt-PT"/>
              </w:rPr>
              <w:t>- Ver módulo de Relatórios</w:t>
            </w:r>
          </w:p>
          <w:p w:rsidR="006E472A" w:rsidRPr="006E472A" w:rsidRDefault="006E472A" w:rsidP="002611FD">
            <w:pPr>
              <w:spacing w:before="60" w:after="20"/>
              <w:jc w:val="both"/>
              <w:rPr>
                <w:lang w:val="pt-PT"/>
              </w:rPr>
            </w:pPr>
            <w:r w:rsidRPr="006E472A">
              <w:rPr>
                <w:lang w:val="pt-PT"/>
              </w:rPr>
              <w:t>- Ver módulo GIS</w:t>
            </w:r>
          </w:p>
          <w:p w:rsidR="006E472A" w:rsidRPr="006E472A" w:rsidRDefault="006E472A" w:rsidP="002611FD">
            <w:pPr>
              <w:spacing w:before="60" w:after="20"/>
              <w:jc w:val="both"/>
              <w:rPr>
                <w:lang w:val="pt-PT"/>
              </w:rPr>
            </w:pPr>
            <w:r w:rsidRPr="006E472A">
              <w:rPr>
                <w:lang w:val="pt-PT"/>
              </w:rPr>
              <w:t>- Ver módulo tabela pivô</w:t>
            </w:r>
          </w:p>
          <w:p w:rsidR="006E472A" w:rsidRPr="006E472A" w:rsidRDefault="006E472A" w:rsidP="002611FD">
            <w:pPr>
              <w:spacing w:before="60" w:after="20"/>
              <w:jc w:val="both"/>
              <w:rPr>
                <w:lang w:val="pt-PT"/>
              </w:rPr>
            </w:pPr>
            <w:r w:rsidRPr="006E472A">
              <w:rPr>
                <w:lang w:val="pt-PT"/>
              </w:rPr>
              <w:t>- Ver módulo Visualizador de Dados</w:t>
            </w:r>
          </w:p>
          <w:p w:rsidR="006E472A" w:rsidRPr="002A797A" w:rsidRDefault="006E472A" w:rsidP="002611FD">
            <w:pPr>
              <w:spacing w:before="60" w:after="20"/>
            </w:pPr>
            <w:r w:rsidRPr="002A797A">
              <w:t>- Ver navegador de dados</w:t>
            </w:r>
          </w:p>
        </w:tc>
        <w:tc>
          <w:tcPr>
            <w:tcW w:w="2341" w:type="dxa"/>
            <w:tcBorders>
              <w:top w:val="single" w:sz="4" w:space="0" w:color="696A72"/>
              <w:left w:val="single" w:sz="4" w:space="0" w:color="696A72"/>
              <w:bottom w:val="single" w:sz="4" w:space="0" w:color="696A72"/>
              <w:right w:val="single" w:sz="4" w:space="0" w:color="9D1B33"/>
            </w:tcBorders>
          </w:tcPr>
          <w:p w:rsidR="006E472A" w:rsidRPr="006E472A" w:rsidRDefault="006E472A" w:rsidP="002611FD">
            <w:pPr>
              <w:keepLines/>
              <w:spacing w:before="60" w:after="20"/>
              <w:rPr>
                <w:lang w:val="pt-PT"/>
              </w:rPr>
            </w:pPr>
            <w:r w:rsidRPr="006E472A">
              <w:rPr>
                <w:lang w:val="pt-PT"/>
              </w:rPr>
              <w:t>Faz parte deste Papel o Responsável do Programa Distrital, o Médico Chefe e Director de Saúde</w:t>
            </w:r>
          </w:p>
        </w:tc>
      </w:tr>
      <w:tr w:rsidR="006E472A" w:rsidRPr="003509F4" w:rsidTr="002611FD">
        <w:tc>
          <w:tcPr>
            <w:tcW w:w="1556" w:type="dxa"/>
            <w:tcBorders>
              <w:top w:val="single" w:sz="4" w:space="0" w:color="696A72"/>
              <w:left w:val="single" w:sz="4" w:space="0" w:color="9D1B33"/>
              <w:bottom w:val="single" w:sz="4" w:space="0" w:color="696A72"/>
              <w:right w:val="single" w:sz="4" w:space="0" w:color="696A72"/>
            </w:tcBorders>
          </w:tcPr>
          <w:p w:rsidR="006E472A" w:rsidRPr="002A797A" w:rsidRDefault="006E472A" w:rsidP="002611FD">
            <w:pPr>
              <w:keepLines/>
              <w:spacing w:before="60" w:after="20"/>
            </w:pPr>
            <w:r w:rsidRPr="002A797A">
              <w:t>Gestor Utilizadores Distrital</w:t>
            </w:r>
          </w:p>
        </w:tc>
        <w:tc>
          <w:tcPr>
            <w:tcW w:w="2360" w:type="dxa"/>
            <w:tcBorders>
              <w:top w:val="single" w:sz="4" w:space="0" w:color="696A72"/>
              <w:left w:val="single" w:sz="4" w:space="0" w:color="696A72"/>
              <w:bottom w:val="single" w:sz="4" w:space="0" w:color="696A72"/>
              <w:right w:val="single" w:sz="4" w:space="0" w:color="696A72"/>
            </w:tcBorders>
          </w:tcPr>
          <w:p w:rsidR="006E472A" w:rsidRPr="006E472A" w:rsidRDefault="006E472A" w:rsidP="002611FD">
            <w:pPr>
              <w:keepLines/>
              <w:spacing w:before="60" w:after="20"/>
              <w:rPr>
                <w:lang w:val="pt-PT"/>
              </w:rPr>
            </w:pPr>
            <w:r w:rsidRPr="006E472A">
              <w:rPr>
                <w:lang w:val="pt-PT"/>
              </w:rPr>
              <w:t>Gestão de Utilizadores (módulo offline)</w:t>
            </w:r>
          </w:p>
        </w:tc>
        <w:tc>
          <w:tcPr>
            <w:tcW w:w="2977" w:type="dxa"/>
            <w:tcBorders>
              <w:top w:val="single" w:sz="4" w:space="0" w:color="696A72"/>
              <w:left w:val="single" w:sz="4" w:space="0" w:color="696A72"/>
              <w:bottom w:val="single" w:sz="4" w:space="0" w:color="696A72"/>
              <w:right w:val="single" w:sz="4" w:space="0" w:color="696A72"/>
            </w:tcBorders>
          </w:tcPr>
          <w:p w:rsidR="006E472A" w:rsidRPr="002A797A" w:rsidRDefault="006E472A" w:rsidP="002611FD">
            <w:pPr>
              <w:keepLines/>
              <w:spacing w:before="60" w:after="20"/>
            </w:pPr>
            <w:r w:rsidRPr="002A797A">
              <w:t>Activar utilizadores</w:t>
            </w:r>
          </w:p>
          <w:p w:rsidR="006E472A" w:rsidRPr="002A797A" w:rsidRDefault="006E472A" w:rsidP="002611FD">
            <w:pPr>
              <w:spacing w:before="60" w:after="20"/>
              <w:jc w:val="both"/>
            </w:pPr>
            <w:r w:rsidRPr="002A797A">
              <w:t>Gerir Passwords</w:t>
            </w:r>
          </w:p>
        </w:tc>
        <w:tc>
          <w:tcPr>
            <w:tcW w:w="2341" w:type="dxa"/>
            <w:tcBorders>
              <w:top w:val="single" w:sz="4" w:space="0" w:color="696A72"/>
              <w:left w:val="single" w:sz="4" w:space="0" w:color="696A72"/>
              <w:bottom w:val="single" w:sz="4" w:space="0" w:color="696A72"/>
              <w:right w:val="single" w:sz="4" w:space="0" w:color="9D1B33"/>
            </w:tcBorders>
          </w:tcPr>
          <w:p w:rsidR="006E472A" w:rsidRPr="006E472A" w:rsidRDefault="006E472A" w:rsidP="002611FD">
            <w:pPr>
              <w:keepLines/>
              <w:spacing w:before="60" w:after="20"/>
              <w:rPr>
                <w:lang w:val="pt-PT"/>
              </w:rPr>
            </w:pPr>
            <w:r w:rsidRPr="006E472A">
              <w:rPr>
                <w:lang w:val="pt-PT"/>
              </w:rPr>
              <w:t xml:space="preserve">Este utilizador somente existe nos distritos em módulo offline. </w:t>
            </w:r>
          </w:p>
          <w:p w:rsidR="006E472A" w:rsidRPr="006E472A" w:rsidRDefault="006E472A" w:rsidP="002611FD">
            <w:pPr>
              <w:spacing w:before="60" w:after="20"/>
              <w:rPr>
                <w:lang w:val="pt-PT"/>
              </w:rPr>
            </w:pPr>
            <w:r w:rsidRPr="006E472A">
              <w:rPr>
                <w:lang w:val="pt-PT"/>
              </w:rPr>
              <w:t>O responsável do NEP poderá acumular também este papel.</w:t>
            </w:r>
          </w:p>
        </w:tc>
      </w:tr>
    </w:tbl>
    <w:p w:rsidR="003E66FA" w:rsidRPr="002A797A" w:rsidRDefault="003E66FA" w:rsidP="006E472A">
      <w:pPr>
        <w:spacing w:before="80" w:after="240"/>
        <w:jc w:val="center"/>
        <w:rPr>
          <w:rFonts w:ascii="Franklin Gothic Medium Cond" w:hAnsi="Franklin Gothic Medium Cond"/>
          <w:spacing w:val="0"/>
          <w:sz w:val="16"/>
          <w:szCs w:val="18"/>
          <w:lang w:val="pt-PT"/>
        </w:rPr>
      </w:pPr>
      <w:bookmarkStart w:id="72" w:name="_Toc390424631"/>
      <w:r w:rsidRPr="002A797A">
        <w:rPr>
          <w:rFonts w:ascii="Franklin Gothic Medium Cond" w:hAnsi="Franklin Gothic Medium Cond"/>
          <w:spacing w:val="0"/>
          <w:sz w:val="16"/>
          <w:szCs w:val="18"/>
          <w:lang w:val="pt-PT"/>
        </w:rPr>
        <w:t xml:space="preserve">Tabela </w:t>
      </w:r>
      <w:r w:rsidRPr="002A797A">
        <w:rPr>
          <w:rFonts w:ascii="Franklin Gothic Medium Cond" w:hAnsi="Franklin Gothic Medium Cond"/>
          <w:spacing w:val="0"/>
          <w:sz w:val="16"/>
          <w:szCs w:val="18"/>
          <w:lang w:val="pt-PT"/>
        </w:rPr>
        <w:fldChar w:fldCharType="begin"/>
      </w:r>
      <w:r w:rsidRPr="002A797A">
        <w:rPr>
          <w:rFonts w:ascii="Franklin Gothic Medium Cond" w:hAnsi="Franklin Gothic Medium Cond"/>
          <w:spacing w:val="0"/>
          <w:sz w:val="16"/>
          <w:szCs w:val="18"/>
          <w:lang w:val="pt-PT"/>
        </w:rPr>
        <w:instrText xml:space="preserve"> SEQ Tabela \* ARABIC </w:instrText>
      </w:r>
      <w:r w:rsidRPr="002A797A">
        <w:rPr>
          <w:rFonts w:ascii="Franklin Gothic Medium Cond" w:hAnsi="Franklin Gothic Medium Cond"/>
          <w:spacing w:val="0"/>
          <w:sz w:val="16"/>
          <w:szCs w:val="18"/>
          <w:lang w:val="pt-PT"/>
        </w:rPr>
        <w:fldChar w:fldCharType="separate"/>
      </w:r>
      <w:r w:rsidR="00335972">
        <w:rPr>
          <w:rFonts w:ascii="Franklin Gothic Medium Cond" w:hAnsi="Franklin Gothic Medium Cond"/>
          <w:noProof/>
          <w:spacing w:val="0"/>
          <w:sz w:val="16"/>
          <w:szCs w:val="18"/>
          <w:lang w:val="pt-PT"/>
        </w:rPr>
        <w:t>2</w:t>
      </w:r>
      <w:r w:rsidRPr="002A797A">
        <w:rPr>
          <w:rFonts w:ascii="Franklin Gothic Medium Cond" w:hAnsi="Franklin Gothic Medium Cond"/>
          <w:spacing w:val="0"/>
          <w:sz w:val="16"/>
          <w:szCs w:val="18"/>
          <w:lang w:val="pt-PT"/>
        </w:rPr>
        <w:fldChar w:fldCharType="end"/>
      </w:r>
      <w:r w:rsidRPr="002A797A">
        <w:rPr>
          <w:rFonts w:ascii="Franklin Gothic Medium Cond" w:hAnsi="Franklin Gothic Medium Cond"/>
          <w:spacing w:val="0"/>
          <w:sz w:val="16"/>
          <w:szCs w:val="18"/>
          <w:lang w:val="pt-PT"/>
        </w:rPr>
        <w:t xml:space="preserve">: Papéis e </w:t>
      </w:r>
      <w:r w:rsidR="006F57EF">
        <w:rPr>
          <w:rFonts w:ascii="Franklin Gothic Medium Cond" w:hAnsi="Franklin Gothic Medium Cond"/>
          <w:spacing w:val="0"/>
          <w:sz w:val="16"/>
          <w:szCs w:val="18"/>
          <w:lang w:val="pt-PT"/>
        </w:rPr>
        <w:t>r</w:t>
      </w:r>
      <w:r w:rsidRPr="002A797A">
        <w:rPr>
          <w:rFonts w:ascii="Franklin Gothic Medium Cond" w:hAnsi="Franklin Gothic Medium Cond"/>
          <w:spacing w:val="0"/>
          <w:sz w:val="16"/>
          <w:szCs w:val="18"/>
          <w:lang w:val="pt-PT"/>
        </w:rPr>
        <w:t xml:space="preserve">espectivas funcionalidades a nível </w:t>
      </w:r>
      <w:r w:rsidR="006F57EF">
        <w:rPr>
          <w:rFonts w:ascii="Franklin Gothic Medium Cond" w:hAnsi="Franklin Gothic Medium Cond"/>
          <w:spacing w:val="0"/>
          <w:sz w:val="16"/>
          <w:szCs w:val="18"/>
          <w:lang w:val="pt-PT"/>
        </w:rPr>
        <w:t>n</w:t>
      </w:r>
      <w:r w:rsidR="00C779F5">
        <w:rPr>
          <w:rFonts w:ascii="Franklin Gothic Medium Cond" w:hAnsi="Franklin Gothic Medium Cond"/>
          <w:spacing w:val="0"/>
          <w:sz w:val="16"/>
          <w:szCs w:val="18"/>
          <w:lang w:val="pt-PT"/>
        </w:rPr>
        <w:t>acional</w:t>
      </w:r>
      <w:bookmarkEnd w:id="72"/>
    </w:p>
    <w:p w:rsidR="006E472A" w:rsidRDefault="003E66FA" w:rsidP="006E472A">
      <w:pPr>
        <w:pStyle w:val="BodyText"/>
        <w:rPr>
          <w:lang w:val="pt-PT"/>
        </w:rPr>
      </w:pPr>
      <w:r w:rsidRPr="002A797A">
        <w:rPr>
          <w:lang w:val="pt-PT"/>
        </w:rPr>
        <w:t xml:space="preserve"> </w:t>
      </w:r>
    </w:p>
    <w:p w:rsidR="006E472A" w:rsidRPr="006E472A" w:rsidRDefault="006E472A" w:rsidP="00481E30">
      <w:pPr>
        <w:pStyle w:val="BodyText"/>
        <w:ind w:left="0"/>
        <w:rPr>
          <w:lang w:val="pt-PT"/>
        </w:rPr>
      </w:pPr>
      <w:r w:rsidRPr="006E472A">
        <w:rPr>
          <w:lang w:val="pt-PT"/>
        </w:rPr>
        <w:lastRenderedPageBreak/>
        <w:t>Esta identificação de Perfis Funcionais teve um alinhamento com os acessos pretendidos às funcionalidades no SIS-MA, e para tal foi acordado um mapeamento entre perfis funcionais e os respectivos Papeis/Roles no SIS-MA: A tabela abaixo mostra os papéis existentes a nível distrital e as respectivas funcionalidades necessárias a cada papel.</w:t>
      </w:r>
    </w:p>
    <w:tbl>
      <w:tblPr>
        <w:tblW w:w="0" w:type="auto"/>
        <w:jc w:val="center"/>
        <w:tblInd w:w="199" w:type="dxa"/>
        <w:tblBorders>
          <w:top w:val="single" w:sz="4" w:space="0" w:color="B71234"/>
          <w:left w:val="single" w:sz="4" w:space="0" w:color="B71234"/>
          <w:bottom w:val="single" w:sz="4" w:space="0" w:color="B71234"/>
          <w:right w:val="single" w:sz="4" w:space="0" w:color="B71234"/>
          <w:insideH w:val="single" w:sz="4" w:space="0" w:color="696969"/>
          <w:insideV w:val="single" w:sz="4" w:space="0" w:color="696969"/>
        </w:tblBorders>
        <w:tblCellMar>
          <w:top w:w="11" w:type="dxa"/>
          <w:left w:w="57" w:type="dxa"/>
          <w:bottom w:w="11" w:type="dxa"/>
          <w:right w:w="57" w:type="dxa"/>
        </w:tblCellMar>
        <w:tblLook w:val="04A0" w:firstRow="1" w:lastRow="0" w:firstColumn="1" w:lastColumn="0" w:noHBand="0" w:noVBand="1"/>
      </w:tblPr>
      <w:tblGrid>
        <w:gridCol w:w="1755"/>
        <w:gridCol w:w="3140"/>
        <w:gridCol w:w="3894"/>
      </w:tblGrid>
      <w:tr w:rsidR="006E472A" w:rsidRPr="003509F4" w:rsidTr="002611FD">
        <w:trPr>
          <w:cantSplit/>
          <w:tblHeader/>
          <w:jc w:val="center"/>
        </w:trPr>
        <w:tc>
          <w:tcPr>
            <w:tcW w:w="1755" w:type="dxa"/>
            <w:tcBorders>
              <w:top w:val="single" w:sz="4" w:space="0" w:color="9D1B33"/>
              <w:left w:val="single" w:sz="4" w:space="0" w:color="9D1B33"/>
              <w:bottom w:val="single" w:sz="4" w:space="0" w:color="808080"/>
              <w:right w:val="nil"/>
              <w:tl2br w:val="nil"/>
              <w:tr2bl w:val="nil"/>
            </w:tcBorders>
            <w:shd w:val="clear" w:color="auto" w:fill="9D1B33"/>
          </w:tcPr>
          <w:p w:rsidR="006E472A" w:rsidRPr="006E472A" w:rsidRDefault="006E472A" w:rsidP="006E472A">
            <w:pPr>
              <w:keepNext/>
              <w:keepLines/>
              <w:spacing w:after="200" w:line="276" w:lineRule="auto"/>
              <w:rPr>
                <w:rFonts w:ascii="Franklin Gothic Medium Cond" w:eastAsia="Calibri" w:hAnsi="Franklin Gothic Medium Cond"/>
                <w:bCs/>
                <w:color w:val="FFFFFF"/>
                <w:spacing w:val="0"/>
                <w:sz w:val="22"/>
                <w:szCs w:val="22"/>
                <w:lang w:val="pt-PT"/>
              </w:rPr>
            </w:pPr>
            <w:r w:rsidRPr="006E472A">
              <w:rPr>
                <w:rFonts w:ascii="Franklin Gothic Medium Cond" w:eastAsia="Calibri" w:hAnsi="Franklin Gothic Medium Cond"/>
                <w:bCs/>
                <w:color w:val="FFFFFF"/>
                <w:spacing w:val="0"/>
                <w:sz w:val="22"/>
                <w:szCs w:val="22"/>
                <w:lang w:val="pt-PT"/>
              </w:rPr>
              <w:t>Nível</w:t>
            </w:r>
          </w:p>
        </w:tc>
        <w:tc>
          <w:tcPr>
            <w:tcW w:w="3140" w:type="dxa"/>
            <w:tcBorders>
              <w:top w:val="single" w:sz="4" w:space="0" w:color="9D1B33"/>
              <w:left w:val="nil"/>
              <w:bottom w:val="nil"/>
              <w:right w:val="nil"/>
              <w:tl2br w:val="nil"/>
              <w:tr2bl w:val="nil"/>
            </w:tcBorders>
            <w:shd w:val="clear" w:color="auto" w:fill="9D1B33"/>
          </w:tcPr>
          <w:p w:rsidR="006E472A" w:rsidRPr="006E472A" w:rsidRDefault="006E472A" w:rsidP="006E472A">
            <w:pPr>
              <w:keepNext/>
              <w:keepLines/>
              <w:spacing w:after="200" w:line="276" w:lineRule="auto"/>
              <w:rPr>
                <w:rFonts w:ascii="Franklin Gothic Medium Cond" w:eastAsia="Calibri" w:hAnsi="Franklin Gothic Medium Cond"/>
                <w:bCs/>
                <w:color w:val="FFFFFF"/>
                <w:spacing w:val="0"/>
                <w:sz w:val="22"/>
                <w:szCs w:val="22"/>
                <w:lang w:val="pt-PT"/>
              </w:rPr>
            </w:pPr>
            <w:r w:rsidRPr="006E472A">
              <w:rPr>
                <w:rFonts w:ascii="Franklin Gothic Medium Cond" w:eastAsia="Calibri" w:hAnsi="Franklin Gothic Medium Cond"/>
                <w:bCs/>
                <w:color w:val="FFFFFF"/>
                <w:spacing w:val="0"/>
                <w:sz w:val="22"/>
                <w:szCs w:val="22"/>
                <w:lang w:val="pt-PT"/>
              </w:rPr>
              <w:t>Actual Função</w:t>
            </w:r>
          </w:p>
        </w:tc>
        <w:tc>
          <w:tcPr>
            <w:tcW w:w="3894" w:type="dxa"/>
            <w:tcBorders>
              <w:top w:val="single" w:sz="4" w:space="0" w:color="9D1B33"/>
              <w:left w:val="nil"/>
              <w:bottom w:val="nil"/>
              <w:right w:val="single" w:sz="4" w:space="0" w:color="9D1B33"/>
              <w:tl2br w:val="nil"/>
              <w:tr2bl w:val="nil"/>
            </w:tcBorders>
            <w:shd w:val="clear" w:color="auto" w:fill="9D1B33"/>
          </w:tcPr>
          <w:p w:rsidR="006E472A" w:rsidRPr="006E472A" w:rsidRDefault="006E472A" w:rsidP="006E472A">
            <w:pPr>
              <w:keepNext/>
              <w:keepLines/>
              <w:spacing w:after="200" w:line="276" w:lineRule="auto"/>
              <w:rPr>
                <w:rFonts w:ascii="Franklin Gothic Medium Cond" w:eastAsia="Calibri" w:hAnsi="Franklin Gothic Medium Cond"/>
                <w:bCs/>
                <w:color w:val="FFFFFF"/>
                <w:spacing w:val="0"/>
                <w:sz w:val="22"/>
                <w:szCs w:val="22"/>
                <w:lang w:val="pt-PT"/>
              </w:rPr>
            </w:pPr>
            <w:r w:rsidRPr="006E472A">
              <w:rPr>
                <w:rFonts w:ascii="Franklin Gothic Medium Cond" w:eastAsia="Calibri" w:hAnsi="Franklin Gothic Medium Cond"/>
                <w:bCs/>
                <w:color w:val="FFFFFF"/>
                <w:spacing w:val="0"/>
                <w:sz w:val="22"/>
                <w:szCs w:val="22"/>
                <w:lang w:val="pt-PT"/>
              </w:rPr>
              <w:t>Papel/Role no SIS-MA</w:t>
            </w:r>
          </w:p>
        </w:tc>
      </w:tr>
      <w:tr w:rsidR="006E472A" w:rsidRPr="003509F4" w:rsidTr="002611FD">
        <w:trPr>
          <w:jc w:val="center"/>
        </w:trPr>
        <w:tc>
          <w:tcPr>
            <w:tcW w:w="1755" w:type="dxa"/>
            <w:tcBorders>
              <w:top w:val="nil"/>
              <w:left w:val="single" w:sz="4" w:space="0" w:color="9D1B33"/>
            </w:tcBorders>
            <w:shd w:val="clear" w:color="auto" w:fill="BFBFBF" w:themeFill="background1" w:themeFillShade="BF"/>
          </w:tcPr>
          <w:p w:rsidR="006E472A" w:rsidRPr="006E472A" w:rsidRDefault="006E472A" w:rsidP="006E472A">
            <w:pPr>
              <w:spacing w:after="200" w:line="276" w:lineRule="auto"/>
            </w:pPr>
            <w:r w:rsidRPr="006E472A">
              <w:t>Unidade Sanitária</w:t>
            </w:r>
          </w:p>
        </w:tc>
        <w:tc>
          <w:tcPr>
            <w:tcW w:w="3140" w:type="dxa"/>
            <w:shd w:val="clear" w:color="auto" w:fill="auto"/>
          </w:tcPr>
          <w:p w:rsidR="006E472A" w:rsidRPr="006E472A" w:rsidRDefault="006E472A" w:rsidP="006E472A">
            <w:pPr>
              <w:numPr>
                <w:ilvl w:val="0"/>
                <w:numId w:val="25"/>
              </w:numPr>
              <w:spacing w:before="60" w:after="20" w:line="276" w:lineRule="auto"/>
              <w:ind w:left="171" w:hanging="171"/>
            </w:pPr>
            <w:r w:rsidRPr="006E472A">
              <w:t>Enfermeira Chefe</w:t>
            </w:r>
          </w:p>
        </w:tc>
        <w:tc>
          <w:tcPr>
            <w:tcW w:w="3894" w:type="dxa"/>
            <w:shd w:val="clear" w:color="auto" w:fill="auto"/>
          </w:tcPr>
          <w:p w:rsidR="006E472A" w:rsidRPr="006E472A" w:rsidRDefault="006E472A" w:rsidP="006E472A">
            <w:pPr>
              <w:numPr>
                <w:ilvl w:val="0"/>
                <w:numId w:val="25"/>
              </w:numPr>
              <w:spacing w:before="60" w:after="20" w:line="276" w:lineRule="auto"/>
              <w:ind w:left="171" w:hanging="171"/>
              <w:rPr>
                <w:lang w:val="pt-PT"/>
              </w:rPr>
            </w:pPr>
            <w:r w:rsidRPr="006E472A">
              <w:rPr>
                <w:lang w:val="pt-PT"/>
              </w:rPr>
              <w:t>*Não Aplicável – realiza operações em Papel</w:t>
            </w:r>
          </w:p>
        </w:tc>
      </w:tr>
      <w:tr w:rsidR="006E472A" w:rsidRPr="006E472A" w:rsidTr="002611FD">
        <w:trPr>
          <w:jc w:val="center"/>
        </w:trPr>
        <w:tc>
          <w:tcPr>
            <w:tcW w:w="1755" w:type="dxa"/>
            <w:vMerge w:val="restart"/>
            <w:tcBorders>
              <w:left w:val="single" w:sz="4" w:space="0" w:color="9D1B33"/>
            </w:tcBorders>
            <w:shd w:val="clear" w:color="auto" w:fill="BFBFBF" w:themeFill="background1" w:themeFillShade="BF"/>
          </w:tcPr>
          <w:p w:rsidR="006E472A" w:rsidRPr="006E472A" w:rsidRDefault="006E472A" w:rsidP="006E472A">
            <w:pPr>
              <w:spacing w:after="200" w:line="276" w:lineRule="auto"/>
            </w:pPr>
            <w:r w:rsidRPr="006E472A">
              <w:t>Distrito</w:t>
            </w:r>
          </w:p>
        </w:tc>
        <w:tc>
          <w:tcPr>
            <w:tcW w:w="3140" w:type="dxa"/>
            <w:shd w:val="clear" w:color="auto" w:fill="auto"/>
          </w:tcPr>
          <w:p w:rsidR="006E472A" w:rsidRPr="006E472A" w:rsidRDefault="006E472A" w:rsidP="006E472A">
            <w:pPr>
              <w:numPr>
                <w:ilvl w:val="0"/>
                <w:numId w:val="25"/>
              </w:numPr>
              <w:spacing w:before="60" w:after="20" w:line="276" w:lineRule="auto"/>
              <w:ind w:left="171" w:hanging="171"/>
              <w:rPr>
                <w:lang w:val="pt-PT"/>
              </w:rPr>
            </w:pPr>
            <w:r w:rsidRPr="006E472A">
              <w:rPr>
                <w:lang w:val="pt-PT"/>
              </w:rPr>
              <w:t>Responsável do NEP (Responsável do SIS)</w:t>
            </w:r>
          </w:p>
        </w:tc>
        <w:tc>
          <w:tcPr>
            <w:tcW w:w="3894" w:type="dxa"/>
            <w:shd w:val="clear" w:color="auto" w:fill="auto"/>
          </w:tcPr>
          <w:p w:rsidR="006E472A" w:rsidRPr="006E472A" w:rsidRDefault="006E472A" w:rsidP="006E472A">
            <w:pPr>
              <w:numPr>
                <w:ilvl w:val="0"/>
                <w:numId w:val="25"/>
              </w:numPr>
              <w:spacing w:before="60" w:after="20" w:line="276" w:lineRule="auto"/>
              <w:ind w:left="171" w:hanging="171"/>
            </w:pPr>
            <w:r w:rsidRPr="006E472A">
              <w:t>“Operador de Dados Distrital”</w:t>
            </w:r>
          </w:p>
          <w:p w:rsidR="006E472A" w:rsidRPr="006E472A" w:rsidRDefault="006E472A" w:rsidP="006E472A">
            <w:pPr>
              <w:numPr>
                <w:ilvl w:val="0"/>
                <w:numId w:val="25"/>
              </w:numPr>
              <w:spacing w:before="60" w:after="20" w:line="276" w:lineRule="auto"/>
              <w:ind w:left="171" w:hanging="171"/>
            </w:pPr>
            <w:r w:rsidRPr="006E472A">
              <w:t>“Técnico de Estatística Distrital”</w:t>
            </w:r>
          </w:p>
        </w:tc>
      </w:tr>
      <w:tr w:rsidR="006E472A" w:rsidRPr="003509F4" w:rsidTr="002611FD">
        <w:trPr>
          <w:jc w:val="center"/>
        </w:trPr>
        <w:tc>
          <w:tcPr>
            <w:tcW w:w="1755" w:type="dxa"/>
            <w:vMerge/>
            <w:tcBorders>
              <w:left w:val="single" w:sz="4" w:space="0" w:color="9D1B33"/>
            </w:tcBorders>
            <w:shd w:val="clear" w:color="auto" w:fill="BFBFBF" w:themeFill="background1" w:themeFillShade="BF"/>
          </w:tcPr>
          <w:p w:rsidR="006E472A" w:rsidRPr="006E472A" w:rsidRDefault="006E472A" w:rsidP="006E472A">
            <w:pPr>
              <w:spacing w:after="200" w:line="276" w:lineRule="auto"/>
            </w:pPr>
          </w:p>
        </w:tc>
        <w:tc>
          <w:tcPr>
            <w:tcW w:w="3140" w:type="dxa"/>
            <w:shd w:val="clear" w:color="auto" w:fill="auto"/>
          </w:tcPr>
          <w:p w:rsidR="006E472A" w:rsidRPr="006E472A" w:rsidRDefault="006E472A" w:rsidP="006E472A">
            <w:pPr>
              <w:numPr>
                <w:ilvl w:val="0"/>
                <w:numId w:val="25"/>
              </w:numPr>
              <w:spacing w:before="60" w:after="20" w:line="276" w:lineRule="auto"/>
              <w:ind w:left="171" w:hanging="171"/>
            </w:pPr>
            <w:r w:rsidRPr="006E472A">
              <w:t>Responsável de Programa Distrital</w:t>
            </w:r>
          </w:p>
        </w:tc>
        <w:tc>
          <w:tcPr>
            <w:tcW w:w="3894" w:type="dxa"/>
            <w:shd w:val="clear" w:color="auto" w:fill="auto"/>
          </w:tcPr>
          <w:p w:rsidR="006E472A" w:rsidRPr="006E472A" w:rsidRDefault="006E472A" w:rsidP="006E472A">
            <w:pPr>
              <w:numPr>
                <w:ilvl w:val="0"/>
                <w:numId w:val="25"/>
              </w:numPr>
              <w:spacing w:before="60" w:after="20" w:line="276" w:lineRule="auto"/>
              <w:ind w:left="171" w:hanging="171"/>
              <w:rPr>
                <w:lang w:val="pt-PT"/>
              </w:rPr>
            </w:pPr>
            <w:r w:rsidRPr="006E472A">
              <w:rPr>
                <w:lang w:val="pt-PT"/>
              </w:rPr>
              <w:t>*Não Aplicável – realiza operações me Papel, Verifica dados retirados do sistema</w:t>
            </w:r>
          </w:p>
        </w:tc>
      </w:tr>
      <w:tr w:rsidR="006E472A" w:rsidRPr="006E472A" w:rsidTr="002611FD">
        <w:trPr>
          <w:jc w:val="center"/>
        </w:trPr>
        <w:tc>
          <w:tcPr>
            <w:tcW w:w="1755" w:type="dxa"/>
            <w:vMerge/>
            <w:tcBorders>
              <w:left w:val="single" w:sz="4" w:space="0" w:color="9D1B33"/>
            </w:tcBorders>
            <w:shd w:val="clear" w:color="auto" w:fill="BFBFBF" w:themeFill="background1" w:themeFillShade="BF"/>
          </w:tcPr>
          <w:p w:rsidR="006E472A" w:rsidRPr="006E472A" w:rsidRDefault="006E472A" w:rsidP="006E472A">
            <w:pPr>
              <w:spacing w:after="200" w:line="276" w:lineRule="auto"/>
              <w:rPr>
                <w:lang w:val="pt-PT"/>
              </w:rPr>
            </w:pPr>
          </w:p>
        </w:tc>
        <w:tc>
          <w:tcPr>
            <w:tcW w:w="3140" w:type="dxa"/>
            <w:shd w:val="clear" w:color="auto" w:fill="auto"/>
          </w:tcPr>
          <w:p w:rsidR="006E472A" w:rsidRPr="006E472A" w:rsidRDefault="006E472A" w:rsidP="006E472A">
            <w:pPr>
              <w:numPr>
                <w:ilvl w:val="0"/>
                <w:numId w:val="25"/>
              </w:numPr>
              <w:spacing w:before="60" w:after="20" w:line="276" w:lineRule="auto"/>
              <w:ind w:left="171" w:hanging="171"/>
              <w:rPr>
                <w:lang w:val="pt-PT"/>
              </w:rPr>
            </w:pPr>
            <w:r w:rsidRPr="006E472A">
              <w:rPr>
                <w:lang w:val="pt-PT"/>
              </w:rPr>
              <w:t>Director de Saúde (Director SDSMAS)</w:t>
            </w:r>
          </w:p>
        </w:tc>
        <w:tc>
          <w:tcPr>
            <w:tcW w:w="3894" w:type="dxa"/>
            <w:shd w:val="clear" w:color="auto" w:fill="auto"/>
          </w:tcPr>
          <w:p w:rsidR="006E472A" w:rsidRPr="006E472A" w:rsidRDefault="006E472A" w:rsidP="006E472A">
            <w:pPr>
              <w:numPr>
                <w:ilvl w:val="0"/>
                <w:numId w:val="25"/>
              </w:numPr>
              <w:spacing w:before="60" w:after="20" w:line="276" w:lineRule="auto"/>
              <w:ind w:left="171" w:hanging="171"/>
            </w:pPr>
            <w:r w:rsidRPr="006E472A">
              <w:t>“Técnico de Estatística Distrital”</w:t>
            </w:r>
          </w:p>
        </w:tc>
      </w:tr>
      <w:tr w:rsidR="006E472A" w:rsidRPr="006E472A" w:rsidTr="002611FD">
        <w:trPr>
          <w:jc w:val="center"/>
        </w:trPr>
        <w:tc>
          <w:tcPr>
            <w:tcW w:w="1755" w:type="dxa"/>
            <w:vMerge/>
            <w:tcBorders>
              <w:left w:val="single" w:sz="4" w:space="0" w:color="9D1B33"/>
            </w:tcBorders>
            <w:shd w:val="clear" w:color="auto" w:fill="BFBFBF" w:themeFill="background1" w:themeFillShade="BF"/>
          </w:tcPr>
          <w:p w:rsidR="006E472A" w:rsidRPr="006E472A" w:rsidRDefault="006E472A" w:rsidP="006E472A">
            <w:pPr>
              <w:spacing w:after="200" w:line="276" w:lineRule="auto"/>
            </w:pPr>
          </w:p>
        </w:tc>
        <w:tc>
          <w:tcPr>
            <w:tcW w:w="3140" w:type="dxa"/>
            <w:shd w:val="clear" w:color="auto" w:fill="auto"/>
          </w:tcPr>
          <w:p w:rsidR="006E472A" w:rsidRPr="006E472A" w:rsidRDefault="006E472A" w:rsidP="006E472A">
            <w:pPr>
              <w:numPr>
                <w:ilvl w:val="0"/>
                <w:numId w:val="25"/>
              </w:numPr>
              <w:spacing w:before="60" w:after="20" w:line="276" w:lineRule="auto"/>
              <w:ind w:left="171" w:hanging="171"/>
            </w:pPr>
            <w:r w:rsidRPr="006E472A">
              <w:t>Médico Chefe</w:t>
            </w:r>
          </w:p>
        </w:tc>
        <w:tc>
          <w:tcPr>
            <w:tcW w:w="3894" w:type="dxa"/>
            <w:shd w:val="clear" w:color="auto" w:fill="auto"/>
          </w:tcPr>
          <w:p w:rsidR="006E472A" w:rsidRPr="006E472A" w:rsidRDefault="006E472A" w:rsidP="00131BE8">
            <w:pPr>
              <w:keepNext/>
              <w:numPr>
                <w:ilvl w:val="0"/>
                <w:numId w:val="25"/>
              </w:numPr>
              <w:spacing w:before="60" w:after="20" w:line="276" w:lineRule="auto"/>
              <w:ind w:left="171" w:hanging="171"/>
            </w:pPr>
            <w:r w:rsidRPr="006E472A">
              <w:t>“Técnico de Estatística Distrital”</w:t>
            </w:r>
          </w:p>
        </w:tc>
      </w:tr>
    </w:tbl>
    <w:p w:rsidR="0074777C" w:rsidRDefault="00131BE8" w:rsidP="00131BE8">
      <w:pPr>
        <w:pStyle w:val="Caption"/>
        <w:rPr>
          <w:lang w:val="pt-PT"/>
        </w:rPr>
      </w:pPr>
      <w:bookmarkStart w:id="73" w:name="_Toc390424632"/>
      <w:r>
        <w:t xml:space="preserve">Tabela </w:t>
      </w:r>
      <w:r>
        <w:fldChar w:fldCharType="begin"/>
      </w:r>
      <w:r>
        <w:instrText xml:space="preserve"> SEQ Tabela \* ARABIC </w:instrText>
      </w:r>
      <w:r>
        <w:fldChar w:fldCharType="separate"/>
      </w:r>
      <w:r w:rsidR="00335972">
        <w:rPr>
          <w:noProof/>
        </w:rPr>
        <w:t>3</w:t>
      </w:r>
      <w:r>
        <w:fldChar w:fldCharType="end"/>
      </w:r>
      <w:r>
        <w:t>: Perfis funcionais</w:t>
      </w:r>
      <w:bookmarkEnd w:id="73"/>
    </w:p>
    <w:p w:rsidR="00131BE8" w:rsidRPr="00131BE8" w:rsidRDefault="00131BE8" w:rsidP="00481E30">
      <w:pPr>
        <w:pStyle w:val="BodyText"/>
        <w:ind w:left="0"/>
        <w:rPr>
          <w:lang w:val="pt-PT"/>
        </w:rPr>
      </w:pPr>
      <w:r w:rsidRPr="00131BE8">
        <w:rPr>
          <w:lang w:val="pt-PT"/>
        </w:rPr>
        <w:t xml:space="preserve">Os papéis são as permissões que o utilizador poderá ter sobre certas acções, visualizações e acessos a objectos. Para o nível distrital existem 3 papéis: Operador de Dados Distrital; Técnico de Estatística e Gestor de Dados Distrital. </w:t>
      </w:r>
    </w:p>
    <w:p w:rsidR="006E472A" w:rsidRDefault="006E472A" w:rsidP="0074777C">
      <w:pPr>
        <w:pStyle w:val="BodyText"/>
        <w:rPr>
          <w:lang w:val="pt-PT"/>
        </w:rPr>
      </w:pPr>
    </w:p>
    <w:p w:rsidR="0016759D" w:rsidRPr="002A797A" w:rsidRDefault="002611FD" w:rsidP="0016759D">
      <w:pPr>
        <w:pStyle w:val="Heading1"/>
        <w:rPr>
          <w:lang w:val="pt-PT"/>
        </w:rPr>
      </w:pPr>
      <w:bookmarkStart w:id="74" w:name="_Ref381360277"/>
      <w:bookmarkStart w:id="75" w:name="_Ref381360278"/>
      <w:bookmarkStart w:id="76" w:name="_Ref381360295"/>
      <w:bookmarkStart w:id="77" w:name="_Toc390424411"/>
      <w:bookmarkEnd w:id="2"/>
      <w:bookmarkEnd w:id="3"/>
      <w:bookmarkEnd w:id="4"/>
      <w:r>
        <w:rPr>
          <w:lang w:val="pt-PT"/>
        </w:rPr>
        <w:lastRenderedPageBreak/>
        <w:t>Transmissão de dados</w:t>
      </w:r>
      <w:bookmarkEnd w:id="74"/>
      <w:bookmarkEnd w:id="75"/>
      <w:bookmarkEnd w:id="76"/>
      <w:bookmarkEnd w:id="77"/>
    </w:p>
    <w:p w:rsidR="002611FD" w:rsidRPr="002611FD" w:rsidRDefault="002611FD" w:rsidP="00481E30">
      <w:pPr>
        <w:pStyle w:val="BodyText"/>
        <w:ind w:left="0"/>
        <w:rPr>
          <w:lang w:val="pt-PT"/>
        </w:rPr>
      </w:pPr>
      <w:r w:rsidRPr="002611FD">
        <w:rPr>
          <w:lang w:val="pt-PT"/>
        </w:rPr>
        <w:t>Os principais objectivos deste capítulo são:</w:t>
      </w:r>
    </w:p>
    <w:p w:rsidR="002611FD" w:rsidRPr="002611FD" w:rsidRDefault="002611FD" w:rsidP="002611FD">
      <w:pPr>
        <w:pStyle w:val="ListBullet"/>
        <w:numPr>
          <w:ilvl w:val="0"/>
          <w:numId w:val="37"/>
        </w:numPr>
        <w:rPr>
          <w:lang w:val="pt-PT"/>
        </w:rPr>
      </w:pPr>
      <w:r w:rsidRPr="002611FD">
        <w:rPr>
          <w:lang w:val="pt-PT"/>
        </w:rPr>
        <w:t>Explicar o processo de Transmissão de Dados ao nível distrital;</w:t>
      </w:r>
    </w:p>
    <w:p w:rsidR="002611FD" w:rsidRPr="002611FD" w:rsidRDefault="002611FD" w:rsidP="002611FD">
      <w:pPr>
        <w:pStyle w:val="ListBullet"/>
        <w:numPr>
          <w:ilvl w:val="0"/>
          <w:numId w:val="37"/>
        </w:numPr>
        <w:rPr>
          <w:lang w:val="pt-PT"/>
        </w:rPr>
      </w:pPr>
      <w:r w:rsidRPr="002611FD">
        <w:rPr>
          <w:lang w:val="pt-PT"/>
        </w:rPr>
        <w:t>Explicar o método de introdução / alteração de dados no SIS-MA;</w:t>
      </w:r>
    </w:p>
    <w:p w:rsidR="002611FD" w:rsidRPr="002611FD" w:rsidRDefault="002611FD" w:rsidP="002611FD">
      <w:pPr>
        <w:pStyle w:val="ListBullet"/>
        <w:numPr>
          <w:ilvl w:val="0"/>
          <w:numId w:val="37"/>
        </w:numPr>
        <w:rPr>
          <w:lang w:val="pt-PT"/>
        </w:rPr>
      </w:pPr>
      <w:r w:rsidRPr="002611FD">
        <w:rPr>
          <w:lang w:val="pt-PT"/>
        </w:rPr>
        <w:t>Explicar o método de validação de dados;</w:t>
      </w:r>
    </w:p>
    <w:p w:rsidR="0016759D" w:rsidRPr="002611FD" w:rsidRDefault="002611FD" w:rsidP="002611FD">
      <w:pPr>
        <w:pStyle w:val="ListBullet"/>
        <w:numPr>
          <w:ilvl w:val="0"/>
          <w:numId w:val="37"/>
        </w:numPr>
        <w:rPr>
          <w:lang w:val="pt-PT"/>
        </w:rPr>
      </w:pPr>
      <w:r w:rsidRPr="002611FD">
        <w:rPr>
          <w:lang w:val="pt-PT"/>
        </w:rPr>
        <w:t>Explicar o método de disponibilização / exportação de dados para a província.</w:t>
      </w:r>
    </w:p>
    <w:p w:rsidR="0016759D" w:rsidRPr="002A797A" w:rsidRDefault="00795888" w:rsidP="00EA3439">
      <w:pPr>
        <w:pStyle w:val="BodyText"/>
        <w:spacing w:after="0"/>
        <w:rPr>
          <w:lang w:val="pt-PT"/>
        </w:rPr>
      </w:pPr>
      <w:r>
        <w:rPr>
          <w:lang w:val="pt-PT"/>
        </w:rPr>
        <w:t xml:space="preserve">  </w:t>
      </w:r>
    </w:p>
    <w:p w:rsidR="0016759D" w:rsidRPr="002A797A" w:rsidRDefault="0016759D" w:rsidP="0016759D">
      <w:pPr>
        <w:pStyle w:val="Heading2"/>
        <w:ind w:left="709" w:hanging="567"/>
        <w:rPr>
          <w:lang w:val="pt-PT"/>
        </w:rPr>
      </w:pPr>
      <w:bookmarkStart w:id="78" w:name="_Ref378005561"/>
      <w:bookmarkStart w:id="79" w:name="_Ref378005574"/>
      <w:bookmarkStart w:id="80" w:name="_Toc378019711"/>
      <w:bookmarkStart w:id="81" w:name="_Toc390424412"/>
      <w:r w:rsidRPr="002A797A">
        <w:rPr>
          <w:lang w:val="pt-PT"/>
        </w:rPr>
        <w:t xml:space="preserve">Resumo do processo &amp; </w:t>
      </w:r>
      <w:r w:rsidR="003C7632" w:rsidRPr="002A797A">
        <w:rPr>
          <w:lang w:val="pt-PT"/>
        </w:rPr>
        <w:t>f</w:t>
      </w:r>
      <w:r w:rsidRPr="002A797A">
        <w:rPr>
          <w:lang w:val="pt-PT"/>
        </w:rPr>
        <w:t>luxograma</w:t>
      </w:r>
      <w:bookmarkEnd w:id="78"/>
      <w:bookmarkEnd w:id="79"/>
      <w:bookmarkEnd w:id="80"/>
      <w:bookmarkEnd w:id="81"/>
    </w:p>
    <w:p w:rsidR="002611FD" w:rsidRPr="002611FD" w:rsidRDefault="002611FD" w:rsidP="00481E30">
      <w:pPr>
        <w:pStyle w:val="BodyText"/>
        <w:ind w:left="0"/>
        <w:rPr>
          <w:lang w:val="pt-PT"/>
        </w:rPr>
      </w:pPr>
      <w:r w:rsidRPr="002611FD">
        <w:rPr>
          <w:lang w:val="pt-PT"/>
        </w:rPr>
        <w:t>O processo de Transmissão de dados a nível do distrito tem início no preenchimento dos formulários em papel nas unidades sanitárias e envio ao Responsável do Programa Distrital. Se os formulários não tiverem os dados completos, o Responsável do Programa devolve ou entra em contacto com a unidade sanitária para a devida correcção ou esclarecimento de alguma dúvida. Se os dados estiverem completos, serão validados e enviados para o Responsável do NEP/SIS, para inserção no SIS-MA.</w:t>
      </w:r>
    </w:p>
    <w:p w:rsidR="002611FD" w:rsidRPr="002611FD" w:rsidRDefault="002611FD" w:rsidP="00481E30">
      <w:pPr>
        <w:pStyle w:val="BodyText"/>
        <w:ind w:left="0"/>
        <w:rPr>
          <w:lang w:val="pt-PT"/>
        </w:rPr>
      </w:pPr>
      <w:r w:rsidRPr="002611FD">
        <w:rPr>
          <w:lang w:val="pt-PT"/>
        </w:rPr>
        <w:t xml:space="preserve">Nesta fase, o Responsável do NEP/SIS introduz os dados no SIS-MA e disponibiliza para a aprovação do Director de Saúde, após análise do Médico Chefe. Se houver algum problema com os dados, o Responsável do NEP/SIS é alertado para efectuar as devidas correcções Se os dados estiverem correctos, será então notificado o Responsável do NEP/SIS para envio dos mesmos ao nível Provincial. </w:t>
      </w:r>
    </w:p>
    <w:p w:rsidR="000C7617" w:rsidRDefault="002611FD" w:rsidP="00481E30">
      <w:pPr>
        <w:pStyle w:val="BodyText"/>
        <w:ind w:left="0"/>
        <w:rPr>
          <w:lang w:val="pt-PT"/>
        </w:rPr>
      </w:pPr>
      <w:r w:rsidRPr="002611FD">
        <w:rPr>
          <w:lang w:val="pt-PT"/>
        </w:rPr>
        <w:t>O Processo é finalizado, com a Transmissão de Dados para o nível Provincial.</w:t>
      </w:r>
      <w:r w:rsidR="00284361">
        <w:rPr>
          <w:lang w:val="pt-PT"/>
        </w:rPr>
        <w:t xml:space="preserve">. </w:t>
      </w:r>
    </w:p>
    <w:p w:rsidR="002611FD" w:rsidRPr="002A797A" w:rsidRDefault="002611FD" w:rsidP="002611FD">
      <w:pPr>
        <w:pStyle w:val="CSWNote"/>
        <w:tabs>
          <w:tab w:val="num" w:pos="1031"/>
        </w:tabs>
        <w:ind w:left="1032" w:hanging="748"/>
        <w:rPr>
          <w:lang w:val="pt-PT"/>
        </w:rPr>
      </w:pPr>
      <w:r>
        <w:rPr>
          <w:lang w:val="pt-PT"/>
        </w:rPr>
        <w:t xml:space="preserve">Quando nos Distritos NÃO tiverem conexão com o SIS-MA (Cenário 4: Incessibilidade ao SIS-MA) por falta de recursos, o processo de Transmissão de Dados será feitos de forma física, com o Responsável do NEP/SIS Distrital a receber as fichas das US’s e envia-las de forma física para o nível seguinte, neste caso para o nível Provincial.  </w:t>
      </w:r>
    </w:p>
    <w:p w:rsidR="002611FD" w:rsidRDefault="000C7617" w:rsidP="00795888">
      <w:pPr>
        <w:pStyle w:val="BodyText"/>
        <w:spacing w:after="0"/>
        <w:ind w:left="0"/>
        <w:rPr>
          <w:lang w:val="pt-PT"/>
        </w:rPr>
      </w:pPr>
      <w:r>
        <w:rPr>
          <w:lang w:val="pt-PT"/>
        </w:rPr>
        <w:t xml:space="preserve">, </w:t>
      </w:r>
    </w:p>
    <w:p w:rsidR="00335972" w:rsidRDefault="00335972" w:rsidP="00795888">
      <w:pPr>
        <w:pStyle w:val="BodyText"/>
        <w:spacing w:after="0"/>
        <w:ind w:left="0"/>
        <w:rPr>
          <w:lang w:val="pt-PT"/>
        </w:rPr>
      </w:pPr>
    </w:p>
    <w:tbl>
      <w:tblPr>
        <w:tblStyle w:val="CSWTableWithVerticalTotals"/>
        <w:tblW w:w="8789" w:type="dxa"/>
        <w:jc w:val="left"/>
        <w:tblInd w:w="255" w:type="dxa"/>
        <w:tblLook w:val="04A0" w:firstRow="1" w:lastRow="0" w:firstColumn="1" w:lastColumn="0" w:noHBand="0" w:noVBand="1"/>
      </w:tblPr>
      <w:tblGrid>
        <w:gridCol w:w="1701"/>
        <w:gridCol w:w="5387"/>
        <w:gridCol w:w="1701"/>
      </w:tblGrid>
      <w:tr w:rsidR="00335972" w:rsidRPr="002A797A" w:rsidTr="00481E30">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335972" w:rsidRPr="002A797A" w:rsidRDefault="00335972" w:rsidP="00481E30">
            <w:pPr>
              <w:keepNext/>
              <w:keepLines/>
              <w:spacing w:before="60" w:after="20"/>
              <w:rPr>
                <w:rFonts w:ascii="Franklin Gothic Demi Cond" w:hAnsi="Franklin Gothic Demi Cond"/>
                <w:color w:val="FFFFFF" w:themeColor="background1"/>
                <w:sz w:val="16"/>
                <w:szCs w:val="20"/>
              </w:rPr>
            </w:pPr>
            <w:r w:rsidRPr="002A797A">
              <w:rPr>
                <w:rFonts w:ascii="Franklin Gothic Demi Cond" w:hAnsi="Franklin Gothic Demi Cond"/>
                <w:color w:val="FFFFFF" w:themeColor="background1"/>
                <w:sz w:val="16"/>
              </w:rPr>
              <w:t>Intervenientes e Responsabilidades</w:t>
            </w:r>
          </w:p>
        </w:tc>
      </w:tr>
      <w:tr w:rsidR="00335972" w:rsidRPr="002A797A" w:rsidTr="00481E30">
        <w:trPr>
          <w:cnfStyle w:val="100000000000" w:firstRow="1" w:lastRow="0" w:firstColumn="0" w:lastColumn="0" w:oddVBand="0" w:evenVBand="0" w:oddHBand="0" w:evenHBand="0" w:firstRowFirstColumn="0" w:firstRowLastColumn="0" w:lastRowFirstColumn="0" w:lastRowLastColumn="0"/>
          <w:tblHeader/>
          <w:jc w:val="left"/>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335972" w:rsidRPr="002A797A" w:rsidRDefault="00335972" w:rsidP="00481E30">
            <w:pPr>
              <w:keepNext/>
              <w:keepLines/>
              <w:spacing w:before="60" w:after="20"/>
              <w:jc w:val="center"/>
              <w:rPr>
                <w:rFonts w:ascii="Franklin Gothic Demi Cond" w:hAnsi="Franklin Gothic Demi Cond"/>
                <w:color w:val="000000" w:themeColor="text1"/>
              </w:rPr>
            </w:pPr>
            <w:r w:rsidRPr="002A797A">
              <w:rPr>
                <w:rFonts w:ascii="Franklin Gothic Demi Cond" w:hAnsi="Franklin Gothic Demi Cond"/>
                <w:color w:val="000000" w:themeColor="text1"/>
              </w:rPr>
              <w:t>Intervenientes</w:t>
            </w:r>
          </w:p>
        </w:tc>
        <w:tc>
          <w:tcPr>
            <w:tcW w:w="5387"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335972" w:rsidRPr="002A797A" w:rsidRDefault="00335972" w:rsidP="00481E30">
            <w:pPr>
              <w:keepNext/>
              <w:keepLines/>
              <w:spacing w:before="60" w:after="20"/>
              <w:jc w:val="center"/>
              <w:rPr>
                <w:rFonts w:ascii="Franklin Gothic Demi Cond" w:hAnsi="Franklin Gothic Demi Cond"/>
                <w:color w:val="000000" w:themeColor="text1"/>
              </w:rPr>
            </w:pPr>
            <w:r w:rsidRPr="002A797A">
              <w:rPr>
                <w:rFonts w:ascii="Franklin Gothic Demi Cond" w:hAnsi="Franklin Gothic Demi Cond"/>
                <w:color w:val="000000" w:themeColor="text1"/>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335972" w:rsidRPr="002A797A" w:rsidRDefault="00335972" w:rsidP="00481E30">
            <w:pPr>
              <w:keepNext/>
              <w:keepLines/>
              <w:spacing w:before="60" w:after="20"/>
              <w:jc w:val="center"/>
              <w:rPr>
                <w:rFonts w:ascii="Franklin Gothic Demi Cond" w:hAnsi="Franklin Gothic Demi Cond"/>
                <w:color w:val="000000" w:themeColor="text1"/>
              </w:rPr>
            </w:pPr>
            <w:r w:rsidRPr="002A797A">
              <w:rPr>
                <w:rFonts w:ascii="Franklin Gothic Demi Cond" w:hAnsi="Franklin Gothic Demi Cond"/>
                <w:color w:val="000000" w:themeColor="text1"/>
              </w:rPr>
              <w:t>Secções Relevantes</w:t>
            </w:r>
          </w:p>
        </w:tc>
      </w:tr>
      <w:tr w:rsidR="00335972" w:rsidRPr="002A797A" w:rsidTr="00481E30">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335972" w:rsidRPr="002A797A" w:rsidRDefault="00335972" w:rsidP="00481E30">
            <w:pPr>
              <w:spacing w:before="60" w:after="20"/>
            </w:pPr>
            <w:r w:rsidRPr="002A797A">
              <w:t>Responsável do Programa Distrital</w:t>
            </w:r>
          </w:p>
        </w:tc>
        <w:tc>
          <w:tcPr>
            <w:tcW w:w="5387" w:type="dxa"/>
            <w:tcBorders>
              <w:top w:val="single" w:sz="4" w:space="0" w:color="696A72"/>
              <w:left w:val="single" w:sz="4" w:space="0" w:color="696A72"/>
              <w:bottom w:val="single" w:sz="4" w:space="0" w:color="696A72"/>
              <w:right w:val="single" w:sz="4" w:space="0" w:color="auto"/>
            </w:tcBorders>
          </w:tcPr>
          <w:p w:rsidR="00335972" w:rsidRPr="00335972" w:rsidRDefault="00335972" w:rsidP="00335972">
            <w:pPr>
              <w:pStyle w:val="ListParagraph"/>
              <w:numPr>
                <w:ilvl w:val="0"/>
                <w:numId w:val="25"/>
              </w:numPr>
              <w:spacing w:before="60" w:after="20"/>
              <w:ind w:left="171" w:hanging="171"/>
              <w:rPr>
                <w:lang w:val="pt-PT"/>
              </w:rPr>
            </w:pPr>
            <w:r w:rsidRPr="00335972">
              <w:rPr>
                <w:lang w:val="pt-PT"/>
              </w:rPr>
              <w:t>Receber informação recolhida nas Unidades Sanitárias do devido Distrito, verificar o estado dos dados e caso necessário pede correcções às Unidades Sanitárias, e valida os dados para inserção no SIS-MA.</w:t>
            </w:r>
          </w:p>
        </w:tc>
        <w:tc>
          <w:tcPr>
            <w:tcW w:w="1701" w:type="dxa"/>
            <w:tcBorders>
              <w:top w:val="single" w:sz="4" w:space="0" w:color="696A72"/>
              <w:left w:val="single" w:sz="4" w:space="0" w:color="auto"/>
              <w:bottom w:val="single" w:sz="4" w:space="0" w:color="696A72"/>
              <w:right w:val="single" w:sz="4" w:space="0" w:color="696A72"/>
            </w:tcBorders>
          </w:tcPr>
          <w:p w:rsidR="00335972" w:rsidRPr="002A797A" w:rsidRDefault="00335972" w:rsidP="00481E30">
            <w:pPr>
              <w:spacing w:before="60" w:after="20"/>
              <w:jc w:val="both"/>
            </w:pPr>
            <w:r>
              <w:t>Não Aplicável</w:t>
            </w:r>
          </w:p>
        </w:tc>
      </w:tr>
      <w:tr w:rsidR="00335972" w:rsidRPr="002A797A" w:rsidTr="00481E30">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335972" w:rsidRPr="00335972" w:rsidRDefault="00335972" w:rsidP="00481E30">
            <w:pPr>
              <w:keepLines/>
              <w:spacing w:before="60" w:after="20"/>
              <w:rPr>
                <w:lang w:val="pt-PT"/>
              </w:rPr>
            </w:pPr>
            <w:r w:rsidRPr="00335972">
              <w:rPr>
                <w:lang w:val="pt-PT"/>
              </w:rPr>
              <w:t>O Responsável do NEP/ SIS</w:t>
            </w:r>
          </w:p>
        </w:tc>
        <w:tc>
          <w:tcPr>
            <w:tcW w:w="5387" w:type="dxa"/>
            <w:tcBorders>
              <w:top w:val="single" w:sz="4" w:space="0" w:color="696A72"/>
              <w:left w:val="single" w:sz="4" w:space="0" w:color="696A72"/>
              <w:bottom w:val="single" w:sz="4" w:space="0" w:color="696A72"/>
              <w:right w:val="single" w:sz="4" w:space="0" w:color="auto"/>
            </w:tcBorders>
          </w:tcPr>
          <w:p w:rsidR="00335972" w:rsidRPr="00335972" w:rsidRDefault="00335972" w:rsidP="00335972">
            <w:pPr>
              <w:pStyle w:val="ListParagraph"/>
              <w:numPr>
                <w:ilvl w:val="0"/>
                <w:numId w:val="25"/>
              </w:numPr>
              <w:spacing w:before="60" w:after="20"/>
              <w:ind w:left="171" w:hanging="171"/>
              <w:rPr>
                <w:lang w:val="pt-PT"/>
              </w:rPr>
            </w:pPr>
            <w:r w:rsidRPr="00335972">
              <w:rPr>
                <w:lang w:val="pt-PT"/>
              </w:rPr>
              <w:t>Introduzir/alterar a pedido os dados no SIS-MA;</w:t>
            </w:r>
          </w:p>
          <w:p w:rsidR="00335972" w:rsidRPr="00335972" w:rsidRDefault="00335972" w:rsidP="00335972">
            <w:pPr>
              <w:pStyle w:val="ListParagraph"/>
              <w:numPr>
                <w:ilvl w:val="0"/>
                <w:numId w:val="25"/>
              </w:numPr>
              <w:spacing w:before="60" w:after="20"/>
              <w:ind w:left="171" w:hanging="171"/>
              <w:rPr>
                <w:lang w:val="pt-PT"/>
              </w:rPr>
            </w:pPr>
            <w:r w:rsidRPr="00335972">
              <w:rPr>
                <w:lang w:val="pt-PT"/>
              </w:rPr>
              <w:t>Após validação, exportar/disponibilizar os dados para o nível Provincial.</w:t>
            </w:r>
          </w:p>
        </w:tc>
        <w:tc>
          <w:tcPr>
            <w:tcW w:w="1701" w:type="dxa"/>
            <w:tcBorders>
              <w:top w:val="single" w:sz="4" w:space="0" w:color="696A72"/>
              <w:left w:val="single" w:sz="4" w:space="0" w:color="auto"/>
              <w:bottom w:val="single" w:sz="4" w:space="0" w:color="696A72"/>
              <w:right w:val="single" w:sz="4" w:space="0" w:color="696A72"/>
            </w:tcBorders>
          </w:tcPr>
          <w:p w:rsidR="00335972" w:rsidRPr="002A797A" w:rsidRDefault="00CF6F71" w:rsidP="00CF6F71">
            <w:pPr>
              <w:spacing w:before="60" w:after="20"/>
            </w:pPr>
            <w:r>
              <w:fldChar w:fldCharType="begin"/>
            </w:r>
            <w:r>
              <w:instrText xml:space="preserve"> REF _Ref390356266 \r \h </w:instrText>
            </w:r>
            <w:r>
              <w:fldChar w:fldCharType="separate"/>
            </w:r>
            <w:r w:rsidR="003509F4">
              <w:t>2.2</w:t>
            </w:r>
            <w:r>
              <w:fldChar w:fldCharType="end"/>
            </w:r>
            <w:r w:rsidR="00335972" w:rsidRPr="002A797A">
              <w:t xml:space="preserve">— </w:t>
            </w:r>
            <w:r w:rsidR="00335972">
              <w:fldChar w:fldCharType="begin"/>
            </w:r>
            <w:r w:rsidR="00335972">
              <w:instrText xml:space="preserve"> REF _Ref378154490 \r \h  \* MERGEFORMAT </w:instrText>
            </w:r>
            <w:r w:rsidR="00335972">
              <w:fldChar w:fldCharType="separate"/>
            </w:r>
            <w:r w:rsidR="003509F4">
              <w:t>2.2.1</w:t>
            </w:r>
            <w:r w:rsidR="00335972">
              <w:fldChar w:fldCharType="end"/>
            </w:r>
            <w:r w:rsidR="00335972" w:rsidRPr="002A797A">
              <w:t xml:space="preserve">; </w:t>
            </w:r>
            <w:r w:rsidR="00335972">
              <w:fldChar w:fldCharType="begin"/>
            </w:r>
            <w:r w:rsidR="00335972">
              <w:instrText xml:space="preserve"> REF _Ref378154713 \r \h  \* MERGEFORMAT </w:instrText>
            </w:r>
            <w:r w:rsidR="00335972">
              <w:fldChar w:fldCharType="separate"/>
            </w:r>
            <w:r w:rsidR="003509F4">
              <w:t>2.2.3</w:t>
            </w:r>
            <w:r w:rsidR="00335972">
              <w:fldChar w:fldCharType="end"/>
            </w:r>
            <w:r w:rsidR="00335972" w:rsidRPr="002A797A">
              <w:t xml:space="preserve">/ </w:t>
            </w:r>
            <w:r w:rsidR="00335972">
              <w:fldChar w:fldCharType="begin"/>
            </w:r>
            <w:r w:rsidR="00335972">
              <w:instrText xml:space="preserve"> REF _Ref378154781 \r \h  \* MERGEFORMAT </w:instrText>
            </w:r>
            <w:r w:rsidR="00335972">
              <w:fldChar w:fldCharType="separate"/>
            </w:r>
            <w:r w:rsidR="003509F4">
              <w:t>2.3</w:t>
            </w:r>
            <w:r w:rsidR="00335972">
              <w:fldChar w:fldCharType="end"/>
            </w:r>
            <w:r w:rsidR="00335972" w:rsidRPr="002A797A">
              <w:t xml:space="preserve">/ </w:t>
            </w:r>
            <w:r w:rsidR="00335972">
              <w:fldChar w:fldCharType="begin"/>
            </w:r>
            <w:r w:rsidR="00335972">
              <w:instrText xml:space="preserve"> REF _Ref378154809 \r \h  \* MERGEFORMAT </w:instrText>
            </w:r>
            <w:r w:rsidR="00335972">
              <w:fldChar w:fldCharType="separate"/>
            </w:r>
            <w:r w:rsidR="003509F4">
              <w:t>2.4</w:t>
            </w:r>
            <w:r w:rsidR="00335972">
              <w:fldChar w:fldCharType="end"/>
            </w:r>
            <w:r w:rsidR="00335972" w:rsidRPr="002A797A">
              <w:t xml:space="preserve">/ </w:t>
            </w:r>
            <w:r w:rsidR="00335972">
              <w:fldChar w:fldCharType="begin"/>
            </w:r>
            <w:r w:rsidR="00335972">
              <w:instrText xml:space="preserve"> REF _Ref378154958 \r \h  \* MERGEFORMAT </w:instrText>
            </w:r>
            <w:r w:rsidR="00335972">
              <w:fldChar w:fldCharType="separate"/>
            </w:r>
            <w:r>
              <w:t>2.8</w:t>
            </w:r>
            <w:r w:rsidR="00335972">
              <w:fldChar w:fldCharType="end"/>
            </w:r>
            <w:r w:rsidR="00335972" w:rsidRPr="002A797A">
              <w:t xml:space="preserve"> — </w:t>
            </w:r>
            <w:r w:rsidR="00335972">
              <w:fldChar w:fldCharType="begin"/>
            </w:r>
            <w:r w:rsidR="00335972">
              <w:instrText xml:space="preserve"> REF _Ref378154962 \r \h  \* MERGEFORMAT </w:instrText>
            </w:r>
            <w:r w:rsidR="00335972">
              <w:fldChar w:fldCharType="separate"/>
            </w:r>
            <w:r w:rsidR="003509F4">
              <w:t>2.8.1</w:t>
            </w:r>
            <w:r w:rsidR="00335972">
              <w:fldChar w:fldCharType="end"/>
            </w:r>
          </w:p>
        </w:tc>
      </w:tr>
      <w:tr w:rsidR="00335972" w:rsidRPr="002A797A" w:rsidTr="00481E30">
        <w:trPr>
          <w:jc w:val="left"/>
        </w:trPr>
        <w:tc>
          <w:tcPr>
            <w:tcW w:w="1701" w:type="dxa"/>
            <w:tcBorders>
              <w:top w:val="single" w:sz="4" w:space="0" w:color="696A72"/>
              <w:left w:val="single" w:sz="4" w:space="0" w:color="9D1B33"/>
              <w:bottom w:val="single" w:sz="4" w:space="0" w:color="696A72"/>
              <w:right w:val="single" w:sz="4" w:space="0" w:color="696A72"/>
            </w:tcBorders>
          </w:tcPr>
          <w:p w:rsidR="00335972" w:rsidRPr="00335972" w:rsidRDefault="00335972" w:rsidP="00481E30">
            <w:pPr>
              <w:keepLines/>
              <w:spacing w:before="60" w:after="20"/>
              <w:rPr>
                <w:lang w:val="pt-PT"/>
              </w:rPr>
            </w:pPr>
            <w:r w:rsidRPr="00335972">
              <w:rPr>
                <w:lang w:val="pt-PT"/>
              </w:rPr>
              <w:t>Médico Chefe e Director de Saúde</w:t>
            </w:r>
          </w:p>
        </w:tc>
        <w:tc>
          <w:tcPr>
            <w:tcW w:w="5387" w:type="dxa"/>
            <w:tcBorders>
              <w:top w:val="single" w:sz="4" w:space="0" w:color="696A72"/>
              <w:left w:val="single" w:sz="4" w:space="0" w:color="696A72"/>
              <w:bottom w:val="single" w:sz="4" w:space="0" w:color="696A72"/>
              <w:right w:val="single" w:sz="4" w:space="0" w:color="auto"/>
            </w:tcBorders>
          </w:tcPr>
          <w:p w:rsidR="00335972" w:rsidRPr="00335972" w:rsidRDefault="00335972" w:rsidP="00335972">
            <w:pPr>
              <w:pStyle w:val="ListParagraph"/>
              <w:keepLines/>
              <w:numPr>
                <w:ilvl w:val="0"/>
                <w:numId w:val="25"/>
              </w:numPr>
              <w:spacing w:before="60" w:after="20"/>
              <w:ind w:left="171" w:hanging="171"/>
              <w:rPr>
                <w:lang w:val="pt-PT"/>
              </w:rPr>
            </w:pPr>
            <w:r w:rsidRPr="00335972">
              <w:rPr>
                <w:lang w:val="pt-PT"/>
              </w:rPr>
              <w:t>O Medico Chefe e Director de Saúde têm a capacidade de analisar os dados e identificar possíveis correcções;</w:t>
            </w:r>
          </w:p>
          <w:p w:rsidR="00335972" w:rsidRPr="00335972" w:rsidRDefault="00335972" w:rsidP="00335972">
            <w:pPr>
              <w:pStyle w:val="ListParagraph"/>
              <w:keepLines/>
              <w:numPr>
                <w:ilvl w:val="0"/>
                <w:numId w:val="25"/>
              </w:numPr>
              <w:spacing w:before="60" w:after="20"/>
              <w:ind w:left="171" w:hanging="171"/>
              <w:rPr>
                <w:lang w:val="pt-PT"/>
              </w:rPr>
            </w:pPr>
            <w:r w:rsidRPr="00335972">
              <w:rPr>
                <w:lang w:val="pt-PT"/>
              </w:rPr>
              <w:t>O Director deve Validar os dados e Notificar o Responsável do NEP para envio dos mesmos ao nível Provincial.</w:t>
            </w:r>
          </w:p>
        </w:tc>
        <w:tc>
          <w:tcPr>
            <w:tcW w:w="1701" w:type="dxa"/>
            <w:tcBorders>
              <w:top w:val="single" w:sz="4" w:space="0" w:color="696A72"/>
              <w:left w:val="single" w:sz="4" w:space="0" w:color="auto"/>
              <w:bottom w:val="single" w:sz="4" w:space="0" w:color="696A72"/>
              <w:right w:val="single" w:sz="4" w:space="0" w:color="696A72"/>
            </w:tcBorders>
          </w:tcPr>
          <w:p w:rsidR="00335972" w:rsidRPr="002A797A" w:rsidRDefault="00335972" w:rsidP="00481E30">
            <w:pPr>
              <w:keepLines/>
              <w:spacing w:before="60" w:after="20"/>
            </w:pPr>
            <w:r>
              <w:fldChar w:fldCharType="begin"/>
            </w:r>
            <w:r>
              <w:instrText xml:space="preserve"> REF _Ref378154881 \r \h  \* MERGEFORMAT </w:instrText>
            </w:r>
            <w:r>
              <w:fldChar w:fldCharType="separate"/>
            </w:r>
            <w:r w:rsidR="00CF6F71">
              <w:t>2.5.1</w:t>
            </w:r>
            <w:r>
              <w:fldChar w:fldCharType="end"/>
            </w:r>
            <w:r w:rsidRPr="002A797A">
              <w:t xml:space="preserve">; </w:t>
            </w:r>
          </w:p>
          <w:p w:rsidR="00335972" w:rsidRPr="002A797A" w:rsidRDefault="00335972" w:rsidP="00481E30">
            <w:pPr>
              <w:keepLines/>
              <w:spacing w:before="60" w:after="20"/>
            </w:pPr>
            <w:r>
              <w:fldChar w:fldCharType="begin"/>
            </w:r>
            <w:r>
              <w:instrText xml:space="preserve"> REF _Ref378154897 \r \h  \* MERGEFORMAT </w:instrText>
            </w:r>
            <w:r>
              <w:fldChar w:fldCharType="separate"/>
            </w:r>
            <w:r w:rsidR="00CF6F71">
              <w:t>2.6</w:t>
            </w:r>
            <w:r>
              <w:fldChar w:fldCharType="end"/>
            </w:r>
            <w:r w:rsidRPr="002A797A">
              <w:t>/</w:t>
            </w:r>
            <w:r>
              <w:fldChar w:fldCharType="begin"/>
            </w:r>
            <w:r>
              <w:instrText xml:space="preserve"> REF _Ref378154906 \r \h  \* MERGEFORMAT </w:instrText>
            </w:r>
            <w:r>
              <w:fldChar w:fldCharType="separate"/>
            </w:r>
            <w:r w:rsidR="00CF6F71">
              <w:t>2.7</w:t>
            </w:r>
            <w:r>
              <w:fldChar w:fldCharType="end"/>
            </w:r>
            <w:r w:rsidRPr="002A797A">
              <w:t xml:space="preserve"> — </w:t>
            </w:r>
            <w:r>
              <w:fldChar w:fldCharType="begin"/>
            </w:r>
            <w:r>
              <w:instrText xml:space="preserve"> REF _Ref378154917 \r \h  \* MERGEFORMAT </w:instrText>
            </w:r>
            <w:r>
              <w:fldChar w:fldCharType="separate"/>
            </w:r>
            <w:r w:rsidR="00CF6F71">
              <w:t>2.5.3</w:t>
            </w:r>
            <w:r>
              <w:fldChar w:fldCharType="end"/>
            </w:r>
            <w:r w:rsidRPr="002A797A">
              <w:t xml:space="preserve">; </w:t>
            </w:r>
            <w:r>
              <w:fldChar w:fldCharType="begin"/>
            </w:r>
            <w:r>
              <w:instrText xml:space="preserve"> REF _Ref378154921 \r \h  \* MERGEFORMAT </w:instrText>
            </w:r>
            <w:r>
              <w:fldChar w:fldCharType="separate"/>
            </w:r>
            <w:r w:rsidR="00CF6F71">
              <w:t>2.5.4</w:t>
            </w:r>
            <w:r>
              <w:fldChar w:fldCharType="end"/>
            </w:r>
            <w:r w:rsidRPr="002A797A">
              <w:t xml:space="preserve">; </w:t>
            </w:r>
            <w:r>
              <w:fldChar w:fldCharType="begin"/>
            </w:r>
            <w:r>
              <w:instrText xml:space="preserve"> REF _Ref378154932 \r \h  \* MERGEFORMAT </w:instrText>
            </w:r>
            <w:r>
              <w:fldChar w:fldCharType="separate"/>
            </w:r>
            <w:r w:rsidR="00CF6F71">
              <w:t>2.5.5</w:t>
            </w:r>
            <w:r>
              <w:fldChar w:fldCharType="end"/>
            </w:r>
          </w:p>
        </w:tc>
      </w:tr>
    </w:tbl>
    <w:p w:rsidR="0016759D" w:rsidRPr="002A797A" w:rsidRDefault="0016759D" w:rsidP="00BD6C7F">
      <w:pPr>
        <w:pStyle w:val="Caption"/>
        <w:ind w:left="142"/>
        <w:rPr>
          <w:lang w:val="pt-PT"/>
        </w:rPr>
      </w:pPr>
      <w:bookmarkStart w:id="82" w:name="_Toc364201005"/>
      <w:bookmarkStart w:id="83" w:name="_Toc377999357"/>
      <w:bookmarkStart w:id="84" w:name="_Toc390424633"/>
      <w:r w:rsidRPr="002A797A">
        <w:rPr>
          <w:lang w:val="pt-PT"/>
        </w:rPr>
        <w:t xml:space="preserve">Tabela </w:t>
      </w:r>
      <w:r w:rsidRPr="002A797A">
        <w:rPr>
          <w:lang w:val="pt-PT"/>
        </w:rPr>
        <w:fldChar w:fldCharType="begin"/>
      </w:r>
      <w:r w:rsidRPr="002A797A">
        <w:rPr>
          <w:lang w:val="pt-PT"/>
        </w:rPr>
        <w:instrText xml:space="preserve"> SEQ Tabela \* ARABIC </w:instrText>
      </w:r>
      <w:r w:rsidRPr="002A797A">
        <w:rPr>
          <w:lang w:val="pt-PT"/>
        </w:rPr>
        <w:fldChar w:fldCharType="separate"/>
      </w:r>
      <w:r w:rsidR="00335972">
        <w:rPr>
          <w:noProof/>
          <w:lang w:val="pt-PT"/>
        </w:rPr>
        <w:t>4</w:t>
      </w:r>
      <w:r w:rsidRPr="002A797A">
        <w:rPr>
          <w:lang w:val="pt-PT"/>
        </w:rPr>
        <w:fldChar w:fldCharType="end"/>
      </w:r>
      <w:r w:rsidRPr="002A797A">
        <w:rPr>
          <w:lang w:val="pt-PT"/>
        </w:rPr>
        <w:t xml:space="preserve">: </w:t>
      </w:r>
      <w:bookmarkEnd w:id="82"/>
      <w:r w:rsidRPr="002A797A">
        <w:rPr>
          <w:lang w:val="pt-PT"/>
        </w:rPr>
        <w:t xml:space="preserve">Intervenientes e </w:t>
      </w:r>
      <w:r w:rsidR="006F57EF">
        <w:rPr>
          <w:lang w:val="pt-PT"/>
        </w:rPr>
        <w:t>r</w:t>
      </w:r>
      <w:r w:rsidRPr="002A797A">
        <w:rPr>
          <w:lang w:val="pt-PT"/>
        </w:rPr>
        <w:t xml:space="preserve">esponsabilidades no processo de </w:t>
      </w:r>
      <w:bookmarkEnd w:id="83"/>
      <w:r w:rsidR="002611FD">
        <w:rPr>
          <w:lang w:val="pt-PT"/>
        </w:rPr>
        <w:t>transmissão de dados</w:t>
      </w:r>
      <w:bookmarkEnd w:id="84"/>
    </w:p>
    <w:p w:rsidR="002611FD" w:rsidRPr="002611FD" w:rsidRDefault="002611FD" w:rsidP="0016759D">
      <w:pPr>
        <w:pStyle w:val="BodyText"/>
        <w:rPr>
          <w:lang w:val="pt-PT"/>
        </w:rPr>
      </w:pPr>
      <w:r w:rsidRPr="002611FD">
        <w:rPr>
          <w:lang w:val="pt-PT"/>
        </w:rPr>
        <w:t>Para melhor percepção deste processo veja o fluxograma apresentado na figura abaixo.</w:t>
      </w:r>
    </w:p>
    <w:p w:rsidR="0016759D" w:rsidRPr="00335972" w:rsidRDefault="0016759D" w:rsidP="0016759D">
      <w:pPr>
        <w:pStyle w:val="BodyText"/>
        <w:rPr>
          <w:noProof/>
          <w:lang w:val="pt-PT"/>
        </w:rPr>
      </w:pPr>
    </w:p>
    <w:p w:rsidR="002611FD" w:rsidRPr="002A797A" w:rsidRDefault="00335972" w:rsidP="0016759D">
      <w:pPr>
        <w:pStyle w:val="BodyText"/>
        <w:rPr>
          <w:lang w:val="pt-PT"/>
        </w:rPr>
      </w:pPr>
      <w:r>
        <w:rPr>
          <w:noProof/>
          <w:lang w:val="en-US"/>
        </w:rPr>
        <w:lastRenderedPageBreak/>
        <w:drawing>
          <wp:inline distT="0" distB="0" distL="0" distR="0" wp14:anchorId="14D56BFF" wp14:editId="5A9CC045">
            <wp:extent cx="6810374" cy="8064287"/>
            <wp:effectExtent l="0" t="0" r="0" b="0"/>
            <wp:docPr id="43067" name="Picture 4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53548" cy="8115411"/>
                    </a:xfrm>
                    <a:prstGeom prst="rect">
                      <a:avLst/>
                    </a:prstGeom>
                    <a:noFill/>
                    <a:ln>
                      <a:noFill/>
                    </a:ln>
                  </pic:spPr>
                </pic:pic>
              </a:graphicData>
            </a:graphic>
          </wp:inline>
        </w:drawing>
      </w:r>
    </w:p>
    <w:p w:rsidR="0016759D" w:rsidRPr="002A797A" w:rsidRDefault="003509F4" w:rsidP="003509F4">
      <w:pPr>
        <w:pStyle w:val="Caption"/>
        <w:tabs>
          <w:tab w:val="left" w:pos="1515"/>
          <w:tab w:val="center" w:pos="4873"/>
        </w:tabs>
        <w:jc w:val="left"/>
        <w:rPr>
          <w:lang w:val="pt-PT"/>
        </w:rPr>
      </w:pPr>
      <w:bookmarkStart w:id="85" w:name="_Ref360203087"/>
      <w:bookmarkStart w:id="86" w:name="_Toc377999361"/>
      <w:r>
        <w:rPr>
          <w:lang w:val="pt-PT"/>
        </w:rPr>
        <w:tab/>
      </w:r>
      <w:r>
        <w:rPr>
          <w:lang w:val="pt-PT"/>
        </w:rPr>
        <w:tab/>
      </w:r>
      <w:bookmarkStart w:id="87" w:name="_Toc390424622"/>
      <w:r w:rsidR="0016759D" w:rsidRPr="002A797A">
        <w:rPr>
          <w:lang w:val="pt-PT"/>
        </w:rPr>
        <w:t xml:space="preserve">Figura </w:t>
      </w:r>
      <w:r w:rsidR="0016759D" w:rsidRPr="002A797A">
        <w:rPr>
          <w:lang w:val="pt-PT"/>
        </w:rPr>
        <w:fldChar w:fldCharType="begin"/>
      </w:r>
      <w:r w:rsidR="0016759D" w:rsidRPr="002A797A">
        <w:rPr>
          <w:lang w:val="pt-PT"/>
        </w:rPr>
        <w:instrText xml:space="preserve"> SEQ Figura \* ARABIC </w:instrText>
      </w:r>
      <w:r w:rsidR="0016759D" w:rsidRPr="002A797A">
        <w:rPr>
          <w:lang w:val="pt-PT"/>
        </w:rPr>
        <w:fldChar w:fldCharType="separate"/>
      </w:r>
      <w:r w:rsidR="00D6749A">
        <w:rPr>
          <w:noProof/>
          <w:lang w:val="pt-PT"/>
        </w:rPr>
        <w:t>2</w:t>
      </w:r>
      <w:r w:rsidR="0016759D" w:rsidRPr="002A797A">
        <w:rPr>
          <w:lang w:val="pt-PT"/>
        </w:rPr>
        <w:fldChar w:fldCharType="end"/>
      </w:r>
      <w:bookmarkEnd w:id="85"/>
      <w:r w:rsidR="0016759D" w:rsidRPr="002A797A">
        <w:rPr>
          <w:lang w:val="pt-PT"/>
        </w:rPr>
        <w:t xml:space="preserve">: Processo e </w:t>
      </w:r>
      <w:r w:rsidR="006F57EF">
        <w:rPr>
          <w:lang w:val="pt-PT"/>
        </w:rPr>
        <w:t>f</w:t>
      </w:r>
      <w:r w:rsidR="0016759D" w:rsidRPr="002A797A">
        <w:rPr>
          <w:lang w:val="pt-PT"/>
        </w:rPr>
        <w:t xml:space="preserve">luxo para </w:t>
      </w:r>
      <w:bookmarkEnd w:id="86"/>
      <w:r w:rsidR="00F620DA">
        <w:rPr>
          <w:lang w:val="pt-PT"/>
        </w:rPr>
        <w:t>transmissão de dados no distrito</w:t>
      </w:r>
      <w:bookmarkEnd w:id="87"/>
    </w:p>
    <w:p w:rsidR="00F70BA7" w:rsidRPr="00F70BA7" w:rsidRDefault="00F70BA7" w:rsidP="00F70BA7">
      <w:pPr>
        <w:pStyle w:val="Heading2"/>
        <w:spacing w:before="200" w:after="0" w:line="276" w:lineRule="auto"/>
        <w:jc w:val="left"/>
        <w:rPr>
          <w:lang w:val="pt-PT"/>
        </w:rPr>
      </w:pPr>
      <w:bookmarkStart w:id="88" w:name="_Toc386529539"/>
      <w:bookmarkStart w:id="89" w:name="_Ref390263550"/>
      <w:bookmarkStart w:id="90" w:name="_Ref390263708"/>
      <w:bookmarkStart w:id="91" w:name="_Ref390356266"/>
      <w:bookmarkStart w:id="92" w:name="_Ref390423516"/>
      <w:bookmarkStart w:id="93" w:name="_Ref390423519"/>
      <w:bookmarkStart w:id="94" w:name="_Toc390424413"/>
      <w:r w:rsidRPr="00F70BA7">
        <w:rPr>
          <w:lang w:val="pt-PT"/>
        </w:rPr>
        <w:lastRenderedPageBreak/>
        <w:t>Introduzir/alterar os dados agregados no SIS-MA</w:t>
      </w:r>
      <w:bookmarkEnd w:id="88"/>
      <w:bookmarkEnd w:id="89"/>
      <w:bookmarkEnd w:id="90"/>
      <w:bookmarkEnd w:id="91"/>
      <w:bookmarkEnd w:id="92"/>
      <w:bookmarkEnd w:id="93"/>
      <w:bookmarkEnd w:id="94"/>
    </w:p>
    <w:p w:rsidR="00F70BA7" w:rsidRPr="00F70BA7" w:rsidRDefault="00F70BA7" w:rsidP="00481E30">
      <w:pPr>
        <w:pStyle w:val="BodyText"/>
        <w:ind w:left="0"/>
        <w:rPr>
          <w:lang w:val="pt-PT"/>
        </w:rPr>
      </w:pPr>
      <w:r w:rsidRPr="002A797A">
        <w:rPr>
          <w:noProof/>
          <w:lang w:val="en-US"/>
        </w:rPr>
        <w:drawing>
          <wp:anchor distT="0" distB="0" distL="114300" distR="114300" simplePos="0" relativeHeight="252153856" behindDoc="0" locked="0" layoutInCell="1" allowOverlap="1" wp14:anchorId="4A88FE78" wp14:editId="04970E8D">
            <wp:simplePos x="0" y="0"/>
            <wp:positionH relativeFrom="column">
              <wp:posOffset>2954020</wp:posOffset>
            </wp:positionH>
            <wp:positionV relativeFrom="paragraph">
              <wp:posOffset>60960</wp:posOffset>
            </wp:positionV>
            <wp:extent cx="3143250" cy="2663825"/>
            <wp:effectExtent l="19050" t="19050" r="19050" b="22225"/>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3713" b="7209"/>
                    <a:stretch/>
                  </pic:blipFill>
                  <pic:spPr bwMode="auto">
                    <a:xfrm>
                      <a:off x="0" y="0"/>
                      <a:ext cx="3143250" cy="2663825"/>
                    </a:xfrm>
                    <a:prstGeom prst="rect">
                      <a:avLst/>
                    </a:prstGeom>
                    <a:noFill/>
                    <a:ln w="3175">
                      <a:solidFill>
                        <a:schemeClr val="tx1"/>
                      </a:solidFill>
                    </a:ln>
                    <a:extLst>
                      <a:ext uri="{53640926-AAD7-44D8-BBD7-CCE9431645EC}">
                        <a14:shadowObscured xmlns:a14="http://schemas.microsoft.com/office/drawing/2010/main"/>
                      </a:ext>
                    </a:extLst>
                  </pic:spPr>
                </pic:pic>
              </a:graphicData>
            </a:graphic>
          </wp:anchor>
        </w:drawing>
      </w:r>
      <w:r w:rsidRPr="00F70BA7">
        <w:rPr>
          <w:lang w:val="pt-PT"/>
        </w:rPr>
        <w:t xml:space="preserve">Para introduzir dados no SIS-MA </w:t>
      </w:r>
      <w:r>
        <w:rPr>
          <w:lang w:val="pt-PT"/>
        </w:rPr>
        <w:t xml:space="preserve">(On-line ou off-line) </w:t>
      </w:r>
      <w:r w:rsidRPr="00F70BA7">
        <w:rPr>
          <w:lang w:val="pt-PT"/>
        </w:rPr>
        <w:t>siga os seguintes passos:</w:t>
      </w:r>
    </w:p>
    <w:p w:rsidR="00F70BA7" w:rsidRPr="002A797A" w:rsidRDefault="00F70BA7" w:rsidP="00F70BA7">
      <w:pPr>
        <w:pStyle w:val="ListBullet"/>
        <w:numPr>
          <w:ilvl w:val="0"/>
          <w:numId w:val="44"/>
        </w:numPr>
        <w:ind w:left="709"/>
      </w:pPr>
      <w:r w:rsidRPr="002A797A">
        <w:t>Clique no Menu “Serviços"</w:t>
      </w:r>
    </w:p>
    <w:p w:rsidR="00F70BA7" w:rsidRPr="00F70BA7" w:rsidRDefault="00F70BA7" w:rsidP="00F70BA7">
      <w:pPr>
        <w:pStyle w:val="ListBullet"/>
        <w:numPr>
          <w:ilvl w:val="0"/>
          <w:numId w:val="44"/>
        </w:numPr>
        <w:ind w:left="709"/>
        <w:rPr>
          <w:lang w:val="pt-PT"/>
        </w:rPr>
      </w:pPr>
      <w:r w:rsidRPr="00F70BA7">
        <w:rPr>
          <w:lang w:val="pt-PT"/>
        </w:rPr>
        <w:t>Clique em “Entrada de Dados”</w:t>
      </w:r>
    </w:p>
    <w:p w:rsidR="0016759D" w:rsidRDefault="00F70BA7" w:rsidP="00F70BA7">
      <w:pPr>
        <w:pStyle w:val="BodyText"/>
        <w:rPr>
          <w:lang w:val="pt-PT"/>
        </w:rPr>
      </w:pPr>
      <w:r w:rsidRPr="00F70BA7">
        <w:rPr>
          <w:lang w:val="pt-PT"/>
        </w:rPr>
        <w:t xml:space="preserve">O módulo de "Entrada de Dados" é o local onde podemos inserir os dados manualmente na base de dados do SIS-MA. Os dados são gravados numa determinada unidade organizacional, em períodos seleccionados, e num conjunto de elementos de dados (conjunto de dados), em simultâneo. Um </w:t>
      </w:r>
      <w:r w:rsidRPr="00F70BA7">
        <w:rPr>
          <w:b/>
          <w:lang w:val="pt-PT"/>
        </w:rPr>
        <w:t>conjunto de dados</w:t>
      </w:r>
      <w:r w:rsidRPr="00F70BA7">
        <w:rPr>
          <w:lang w:val="pt-PT"/>
        </w:rPr>
        <w:t xml:space="preserve"> corresponde normalmente a um instrumento de recolha de dados, como uma ficha de papel, isto é, na forma tradicional física.</w:t>
      </w:r>
    </w:p>
    <w:p w:rsidR="00F70BA7" w:rsidRDefault="00F70BA7" w:rsidP="00F70BA7">
      <w:pPr>
        <w:pStyle w:val="BodyText"/>
        <w:rPr>
          <w:lang w:val="pt-PT"/>
        </w:rPr>
      </w:pPr>
    </w:p>
    <w:p w:rsidR="0042762B" w:rsidRDefault="0042762B" w:rsidP="00F70BA7">
      <w:pPr>
        <w:pStyle w:val="BodyText"/>
        <w:rPr>
          <w:lang w:val="pt-PT"/>
        </w:rPr>
      </w:pPr>
    </w:p>
    <w:p w:rsidR="00F70BA7" w:rsidRPr="002A797A" w:rsidRDefault="00F70BA7" w:rsidP="00F70BA7">
      <w:pPr>
        <w:pStyle w:val="CSWNote"/>
        <w:tabs>
          <w:tab w:val="num" w:pos="1031"/>
        </w:tabs>
        <w:ind w:left="1032" w:hanging="748"/>
        <w:rPr>
          <w:caps/>
          <w:color w:val="B71234"/>
          <w:sz w:val="24"/>
          <w:szCs w:val="24"/>
          <w:lang w:val="pt-PT"/>
        </w:rPr>
      </w:pPr>
      <w:r w:rsidRPr="002A797A">
        <w:rPr>
          <w:lang w:val="pt-PT"/>
        </w:rPr>
        <w:t>Nota: O Operador de Dados Distrital somente visualizará a informação correspondente á sua Unidade Organizacional, e só terá permissão de acesso aos formulários e Conjunto de Dados que lhe forem atribuídos. Por conseguinte, o utilizador poderá inserir os dados somente nesses formulários.</w:t>
      </w:r>
    </w:p>
    <w:p w:rsidR="00F70BA7" w:rsidRDefault="00F70BA7" w:rsidP="00F70BA7">
      <w:pPr>
        <w:pStyle w:val="BodyText"/>
        <w:rPr>
          <w:lang w:val="pt-PT"/>
        </w:rPr>
      </w:pPr>
    </w:p>
    <w:p w:rsidR="0042762B" w:rsidRPr="0042762B" w:rsidRDefault="0042762B" w:rsidP="0042762B">
      <w:pPr>
        <w:pStyle w:val="Heading3"/>
        <w:spacing w:before="200" w:after="0" w:line="276" w:lineRule="auto"/>
        <w:ind w:left="720"/>
        <w:jc w:val="left"/>
        <w:rPr>
          <w:lang w:val="pt-PT"/>
        </w:rPr>
      </w:pPr>
      <w:bookmarkStart w:id="95" w:name="_Ref378154490"/>
      <w:bookmarkStart w:id="96" w:name="_Ref378154492"/>
      <w:bookmarkStart w:id="97" w:name="_Toc386529540"/>
      <w:bookmarkStart w:id="98" w:name="_Toc390424414"/>
      <w:r w:rsidRPr="0042762B">
        <w:rPr>
          <w:lang w:val="pt-PT"/>
        </w:rPr>
        <w:t>Seleccionar o formulário de registro de dados</w:t>
      </w:r>
      <w:bookmarkEnd w:id="95"/>
      <w:bookmarkEnd w:id="96"/>
      <w:bookmarkEnd w:id="97"/>
      <w:bookmarkEnd w:id="98"/>
    </w:p>
    <w:p w:rsidR="0042762B" w:rsidRPr="0042762B" w:rsidRDefault="0042762B" w:rsidP="00481E30">
      <w:pPr>
        <w:pStyle w:val="BodyText"/>
        <w:ind w:left="0"/>
        <w:rPr>
          <w:lang w:val="pt-PT"/>
        </w:rPr>
      </w:pPr>
      <w:r w:rsidRPr="0042762B">
        <w:rPr>
          <w:lang w:val="pt-PT"/>
        </w:rPr>
        <w:t>O primeiro passo para a inserção de dados no SIS-MA é abrir o formulário correcto.</w:t>
      </w:r>
    </w:p>
    <w:p w:rsidR="0042762B" w:rsidRPr="0042762B" w:rsidRDefault="0042762B" w:rsidP="0042762B">
      <w:pPr>
        <w:pStyle w:val="BodyText"/>
        <w:numPr>
          <w:ilvl w:val="0"/>
          <w:numId w:val="38"/>
        </w:numPr>
        <w:rPr>
          <w:lang w:val="pt-PT"/>
        </w:rPr>
      </w:pPr>
      <w:r w:rsidRPr="0042762B">
        <w:rPr>
          <w:lang w:val="pt-PT"/>
        </w:rPr>
        <w:t>Pesquise a Unidade Organizacional onde pretende gravar os dados no menu da árvore hierárquica à esquerda da janela da aplicação. Use também a caixa de pesquisa logo acima da árvore (identificado com um símbolo verde), onde tem que seleccionar a Unidade Organizacional. Estenda e reduza a hierarquia da unidade clicando nos símbolos - / +.</w:t>
      </w:r>
    </w:p>
    <w:p w:rsidR="0042762B" w:rsidRDefault="0042762B" w:rsidP="0042762B">
      <w:pPr>
        <w:pStyle w:val="BodyText"/>
        <w:numPr>
          <w:ilvl w:val="0"/>
          <w:numId w:val="38"/>
        </w:numPr>
        <w:rPr>
          <w:lang w:val="pt-PT"/>
        </w:rPr>
      </w:pPr>
      <w:r w:rsidRPr="0042762B">
        <w:rPr>
          <w:lang w:val="pt-PT"/>
        </w:rPr>
        <w:t>Escolha uma Ficha a partir da lista drop-down que está disponível para a unidade organizacional seleccionada, através do campo “Ficha”.</w:t>
      </w:r>
    </w:p>
    <w:p w:rsidR="0042762B" w:rsidRPr="0042762B" w:rsidRDefault="0042762B" w:rsidP="0042762B">
      <w:pPr>
        <w:pStyle w:val="BodyText"/>
        <w:numPr>
          <w:ilvl w:val="0"/>
          <w:numId w:val="38"/>
        </w:numPr>
        <w:rPr>
          <w:lang w:val="pt-PT"/>
        </w:rPr>
      </w:pPr>
      <w:r w:rsidRPr="0042762B">
        <w:rPr>
          <w:lang w:val="pt-PT"/>
        </w:rPr>
        <w:t>Seleccione um período para registrar esses dados. Os Períodos disponíveis são definidos nas taxas de época da Ficha (ou seja, frequência de comunicação: semanal, mensal, trimestral, etc.). O utilizador pode saltar um ano antes ou depois utilizando os botões Ano Anterior ou Ano Seguinte.</w:t>
      </w:r>
    </w:p>
    <w:p w:rsidR="00F70BA7" w:rsidRDefault="0042762B" w:rsidP="0042762B">
      <w:pPr>
        <w:pStyle w:val="BodyText"/>
        <w:tabs>
          <w:tab w:val="clear" w:pos="680"/>
          <w:tab w:val="left" w:pos="3240"/>
        </w:tabs>
        <w:jc w:val="center"/>
        <w:rPr>
          <w:lang w:val="pt-PT"/>
        </w:rPr>
      </w:pPr>
      <w:r w:rsidRPr="002A797A">
        <w:rPr>
          <w:noProof/>
          <w:lang w:val="en-US"/>
        </w:rPr>
        <w:lastRenderedPageBreak/>
        <w:drawing>
          <wp:inline distT="0" distB="0" distL="0" distR="0" wp14:anchorId="3215D93E" wp14:editId="0B3BE4D6">
            <wp:extent cx="5312027" cy="3775815"/>
            <wp:effectExtent l="0" t="0" r="317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14773" cy="3777767"/>
                    </a:xfrm>
                    <a:prstGeom prst="rect">
                      <a:avLst/>
                    </a:prstGeom>
                    <a:noFill/>
                    <a:ln>
                      <a:noFill/>
                    </a:ln>
                  </pic:spPr>
                </pic:pic>
              </a:graphicData>
            </a:graphic>
          </wp:inline>
        </w:drawing>
      </w:r>
    </w:p>
    <w:p w:rsidR="0042762B" w:rsidRDefault="0042762B" w:rsidP="00F70BA7">
      <w:pPr>
        <w:pStyle w:val="BodyText"/>
        <w:rPr>
          <w:lang w:val="pt-PT"/>
        </w:rPr>
      </w:pPr>
    </w:p>
    <w:p w:rsidR="0042762B" w:rsidRPr="002A797A" w:rsidRDefault="0042762B" w:rsidP="0042762B">
      <w:pPr>
        <w:pStyle w:val="Heading3"/>
        <w:spacing w:before="200" w:after="0" w:line="276" w:lineRule="auto"/>
        <w:ind w:left="720"/>
        <w:jc w:val="left"/>
      </w:pPr>
      <w:bookmarkStart w:id="99" w:name="_Toc386529541"/>
      <w:bookmarkStart w:id="100" w:name="_Toc390424415"/>
      <w:r w:rsidRPr="002A797A">
        <w:t>Introduzir dados</w:t>
      </w:r>
      <w:bookmarkEnd w:id="99"/>
      <w:bookmarkEnd w:id="100"/>
    </w:p>
    <w:p w:rsidR="0042762B" w:rsidRPr="0042762B" w:rsidRDefault="0042762B" w:rsidP="00481E30">
      <w:pPr>
        <w:pStyle w:val="BodyText"/>
        <w:ind w:left="0"/>
        <w:rPr>
          <w:lang w:val="pt-PT"/>
        </w:rPr>
      </w:pPr>
      <w:r w:rsidRPr="002A797A">
        <w:rPr>
          <w:noProof/>
          <w:lang w:val="en-US"/>
        </w:rPr>
        <w:drawing>
          <wp:anchor distT="0" distB="0" distL="114300" distR="114300" simplePos="0" relativeHeight="252155904" behindDoc="0" locked="0" layoutInCell="1" allowOverlap="1" wp14:anchorId="13C699E5" wp14:editId="450AA9DA">
            <wp:simplePos x="0" y="0"/>
            <wp:positionH relativeFrom="column">
              <wp:posOffset>3632835</wp:posOffset>
            </wp:positionH>
            <wp:positionV relativeFrom="paragraph">
              <wp:posOffset>34290</wp:posOffset>
            </wp:positionV>
            <wp:extent cx="2481580" cy="2286000"/>
            <wp:effectExtent l="19050" t="19050" r="13970" b="19050"/>
            <wp:wrapSquare wrapText="bothSides"/>
            <wp:docPr id="43069"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81580" cy="2286000"/>
                    </a:xfrm>
                    <a:prstGeom prst="rect">
                      <a:avLst/>
                    </a:prstGeom>
                    <a:noFill/>
                    <a:ln w="3175">
                      <a:solidFill>
                        <a:schemeClr val="tx1"/>
                      </a:solidFill>
                    </a:ln>
                  </pic:spPr>
                </pic:pic>
              </a:graphicData>
            </a:graphic>
          </wp:anchor>
        </w:drawing>
      </w:r>
      <w:r w:rsidRPr="0042762B">
        <w:rPr>
          <w:lang w:val="pt-PT"/>
        </w:rPr>
        <w:t>A Inserção de dados é simples. Comece clicando no primeiro campo que aparece e digite o valor apropriado. Mova para o campo seguinte, usando o botão de tabulação (Tab) no teclado. A combinação de botões Shift + Tab retorna para o campo anterior. Pode também seleccionar os campos usando o rato.</w:t>
      </w:r>
    </w:p>
    <w:p w:rsidR="0042762B" w:rsidRPr="0042762B" w:rsidRDefault="0042762B" w:rsidP="00481E30">
      <w:pPr>
        <w:pStyle w:val="BodyText"/>
        <w:ind w:left="0"/>
        <w:rPr>
          <w:lang w:val="pt-PT"/>
        </w:rPr>
      </w:pPr>
      <w:r w:rsidRPr="0042762B">
        <w:rPr>
          <w:lang w:val="pt-PT"/>
        </w:rPr>
        <w:t xml:space="preserve">Quando introduzimos os valores em cada campo, estes são salvos imediatamente na base de dados e não é necessário clicar em um botão para salvar como em outras aplicações. O utilizador pode sair da janela ou mesmo da aplicação, que quando entrar novamente no formulário visualizará a informação preenchida por si. </w:t>
      </w:r>
    </w:p>
    <w:p w:rsidR="0042762B" w:rsidRPr="0042762B" w:rsidRDefault="0042762B" w:rsidP="00481E30">
      <w:pPr>
        <w:pStyle w:val="BodyText"/>
        <w:ind w:left="0"/>
        <w:rPr>
          <w:lang w:val="pt-PT"/>
        </w:rPr>
      </w:pPr>
      <w:r w:rsidRPr="002A797A">
        <w:rPr>
          <w:noProof/>
          <w:lang w:val="en-US"/>
        </w:rPr>
        <w:drawing>
          <wp:anchor distT="0" distB="0" distL="114300" distR="114300" simplePos="0" relativeHeight="252156928" behindDoc="0" locked="0" layoutInCell="1" allowOverlap="1" wp14:anchorId="4522EADC" wp14:editId="6798CB84">
            <wp:simplePos x="0" y="0"/>
            <wp:positionH relativeFrom="column">
              <wp:posOffset>3636645</wp:posOffset>
            </wp:positionH>
            <wp:positionV relativeFrom="paragraph">
              <wp:posOffset>318135</wp:posOffset>
            </wp:positionV>
            <wp:extent cx="2486025" cy="1119505"/>
            <wp:effectExtent l="19050" t="19050" r="28575" b="23495"/>
            <wp:wrapSquare wrapText="bothSides"/>
            <wp:docPr id="43070" name="Picture 4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86025" cy="1119505"/>
                    </a:xfrm>
                    <a:prstGeom prst="rect">
                      <a:avLst/>
                    </a:prstGeom>
                    <a:noFill/>
                    <a:ln w="3175">
                      <a:solidFill>
                        <a:schemeClr val="tx1"/>
                      </a:solidFill>
                    </a:ln>
                  </pic:spPr>
                </pic:pic>
              </a:graphicData>
            </a:graphic>
          </wp:anchor>
        </w:drawing>
      </w:r>
      <w:r w:rsidRPr="0042762B">
        <w:rPr>
          <w:lang w:val="pt-PT"/>
        </w:rPr>
        <w:t>Você verá um campo verde, indicando que o valor é guardado no sistema (no servidor, na verdade). Se a sua conexão com a Internet for lenta, pode demorar algum tempo até que os valores sejam salvos.</w:t>
      </w:r>
    </w:p>
    <w:p w:rsidR="0042762B" w:rsidRDefault="0042762B" w:rsidP="003509F4">
      <w:pPr>
        <w:pStyle w:val="BodyText"/>
        <w:ind w:left="0"/>
        <w:rPr>
          <w:lang w:val="pt-PT"/>
        </w:rPr>
      </w:pPr>
      <w:r w:rsidRPr="0042762B">
        <w:rPr>
          <w:lang w:val="pt-PT"/>
        </w:rPr>
        <w:t>Ao digitar um valor incorrecto, por exemplo, uma letra num campo que só aceita valores numéricos, será aberta uma mensagem pop-up informando o tipo de valores que devem ser inseridos. Nesta situação, o campo que estiver a preencher ficará de cor amarela (e os dados não serão gravados) até que se corrija esse valor.</w:t>
      </w:r>
    </w:p>
    <w:p w:rsidR="00481E30" w:rsidRPr="00481E30" w:rsidRDefault="00481E30" w:rsidP="00481E30">
      <w:pPr>
        <w:pStyle w:val="BodyText"/>
        <w:ind w:left="0"/>
        <w:rPr>
          <w:lang w:val="pt-PT"/>
        </w:rPr>
      </w:pPr>
      <w:r w:rsidRPr="002A797A">
        <w:rPr>
          <w:noProof/>
          <w:lang w:val="en-US"/>
        </w:rPr>
        <w:lastRenderedPageBreak/>
        <w:drawing>
          <wp:anchor distT="0" distB="0" distL="114300" distR="114300" simplePos="0" relativeHeight="252160000" behindDoc="0" locked="0" layoutInCell="1" allowOverlap="1" wp14:anchorId="6BC47FBC" wp14:editId="6C654801">
            <wp:simplePos x="0" y="0"/>
            <wp:positionH relativeFrom="column">
              <wp:posOffset>2254885</wp:posOffset>
            </wp:positionH>
            <wp:positionV relativeFrom="paragraph">
              <wp:posOffset>613410</wp:posOffset>
            </wp:positionV>
            <wp:extent cx="3914775" cy="1228725"/>
            <wp:effectExtent l="19050" t="19050" r="28575" b="28575"/>
            <wp:wrapSquare wrapText="bothSides"/>
            <wp:docPr id="43071" name="Picture 4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14775" cy="1228725"/>
                    </a:xfrm>
                    <a:prstGeom prst="rect">
                      <a:avLst/>
                    </a:prstGeom>
                    <a:noFill/>
                    <a:ln w="3175">
                      <a:solidFill>
                        <a:schemeClr val="tx1"/>
                      </a:solidFill>
                    </a:ln>
                  </pic:spPr>
                </pic:pic>
              </a:graphicData>
            </a:graphic>
          </wp:anchor>
        </w:drawing>
      </w:r>
      <w:r w:rsidRPr="002A797A">
        <w:rPr>
          <w:noProof/>
          <w:lang w:val="en-US"/>
        </w:rPr>
        <w:drawing>
          <wp:anchor distT="0" distB="0" distL="114300" distR="114300" simplePos="0" relativeHeight="252158976" behindDoc="0" locked="0" layoutInCell="1" allowOverlap="1" wp14:anchorId="0488402F" wp14:editId="7A12FB40">
            <wp:simplePos x="0" y="0"/>
            <wp:positionH relativeFrom="column">
              <wp:posOffset>266700</wp:posOffset>
            </wp:positionH>
            <wp:positionV relativeFrom="paragraph">
              <wp:posOffset>516890</wp:posOffset>
            </wp:positionV>
            <wp:extent cx="1609725" cy="1400810"/>
            <wp:effectExtent l="19050" t="19050" r="28575" b="27940"/>
            <wp:wrapSquare wrapText="bothSides"/>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1609725" cy="1400810"/>
                    </a:xfrm>
                    <a:prstGeom prst="rect">
                      <a:avLst/>
                    </a:prstGeom>
                    <a:noFill/>
                    <a:ln w="3175">
                      <a:solidFill>
                        <a:schemeClr val="tx1"/>
                      </a:solidFill>
                    </a:ln>
                    <a:extLst>
                      <a:ext uri="{53640926-AAD7-44D8-BBD7-CCE9431645EC}">
                        <a14:shadowObscured xmlns:a14="http://schemas.microsoft.com/office/drawing/2010/main"/>
                      </a:ext>
                    </a:extLst>
                  </pic:spPr>
                </pic:pic>
              </a:graphicData>
            </a:graphic>
          </wp:anchor>
        </w:drawing>
      </w:r>
      <w:r w:rsidRPr="00481E30">
        <w:rPr>
          <w:lang w:val="pt-PT"/>
        </w:rPr>
        <w:t xml:space="preserve">Se tiver definido um intervalo mínimo e máximo para um campo (uma combinação de elementos de dados e Unidade Organizacional), uma mensagem pop-up será aberta a informá-lo que o valor está fora da faixa. </w:t>
      </w:r>
    </w:p>
    <w:p w:rsidR="00481E30" w:rsidRPr="00481E30" w:rsidRDefault="00481E30" w:rsidP="00481E30">
      <w:pPr>
        <w:pStyle w:val="BodyText"/>
        <w:rPr>
          <w:lang w:val="pt-PT"/>
        </w:rPr>
      </w:pPr>
    </w:p>
    <w:p w:rsidR="00481E30" w:rsidRPr="002A797A" w:rsidRDefault="00481E30" w:rsidP="00481E30">
      <w:pPr>
        <w:pStyle w:val="CSWNote"/>
        <w:tabs>
          <w:tab w:val="num" w:pos="1031"/>
        </w:tabs>
        <w:ind w:left="1032" w:hanging="748"/>
        <w:rPr>
          <w:lang w:val="pt-PT"/>
        </w:rPr>
      </w:pPr>
      <w:r w:rsidRPr="002A797A">
        <w:rPr>
          <w:lang w:val="pt-PT"/>
        </w:rPr>
        <w:t>Nota: Este valor só será guardado pelo sistema quando for introduzido um valor correcto.</w:t>
      </w:r>
    </w:p>
    <w:p w:rsidR="00481E30" w:rsidRPr="00481E30" w:rsidRDefault="00481E30" w:rsidP="00481E30">
      <w:pPr>
        <w:pStyle w:val="BodyText"/>
        <w:ind w:left="0"/>
        <w:rPr>
          <w:lang w:val="pt-PT"/>
        </w:rPr>
      </w:pPr>
      <w:r w:rsidRPr="002A797A">
        <w:rPr>
          <w:b/>
          <w:noProof/>
          <w:lang w:val="en-US"/>
        </w:rPr>
        <w:drawing>
          <wp:anchor distT="0" distB="0" distL="114300" distR="114300" simplePos="0" relativeHeight="252162048" behindDoc="0" locked="0" layoutInCell="1" allowOverlap="1" wp14:anchorId="453DBE96" wp14:editId="6CC54F8A">
            <wp:simplePos x="0" y="0"/>
            <wp:positionH relativeFrom="column">
              <wp:posOffset>4705350</wp:posOffset>
            </wp:positionH>
            <wp:positionV relativeFrom="paragraph">
              <wp:posOffset>23495</wp:posOffset>
            </wp:positionV>
            <wp:extent cx="1466850" cy="1567815"/>
            <wp:effectExtent l="19050" t="19050" r="19050" b="13335"/>
            <wp:wrapSquare wrapText="bothSides"/>
            <wp:docPr id="7186"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1466850" cy="1567815"/>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481E30">
        <w:rPr>
          <w:b/>
          <w:u w:val="single"/>
          <w:lang w:val="pt-PT"/>
        </w:rPr>
        <w:t>CAMPOS DESABILITADOS</w:t>
      </w:r>
      <w:r w:rsidRPr="00481E30">
        <w:rPr>
          <w:lang w:val="pt-PT"/>
        </w:rPr>
        <w:t>: Quando um campo está desactivado ou desabilitado, significa que o campo não deve ser preenchido, e o campo é apresentado em cor cinza. Assim, quando clicar na tecla tab para prosseguir para o campo seguinte o cursor irá saltar automaticamente para o próximo campo possível de preenchimento.</w:t>
      </w:r>
    </w:p>
    <w:p w:rsidR="00481E30" w:rsidRPr="00481E30" w:rsidRDefault="00481E30" w:rsidP="00481E30">
      <w:pPr>
        <w:rPr>
          <w:lang w:val="pt-PT"/>
        </w:rPr>
      </w:pPr>
      <w:r w:rsidRPr="002A797A">
        <w:rPr>
          <w:noProof/>
          <w:lang w:val="en-US"/>
        </w:rPr>
        <w:drawing>
          <wp:anchor distT="0" distB="0" distL="114300" distR="114300" simplePos="0" relativeHeight="252163072" behindDoc="0" locked="0" layoutInCell="1" allowOverlap="1" wp14:anchorId="6889532C" wp14:editId="7748AA81">
            <wp:simplePos x="0" y="0"/>
            <wp:positionH relativeFrom="column">
              <wp:posOffset>85725</wp:posOffset>
            </wp:positionH>
            <wp:positionV relativeFrom="paragraph">
              <wp:posOffset>42545</wp:posOffset>
            </wp:positionV>
            <wp:extent cx="2057400" cy="2135505"/>
            <wp:effectExtent l="19050" t="19050" r="19050" b="17145"/>
            <wp:wrapSquare wrapText="bothSides"/>
            <wp:docPr id="71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57400" cy="2135505"/>
                    </a:xfrm>
                    <a:prstGeom prst="rect">
                      <a:avLst/>
                    </a:prstGeom>
                    <a:noFill/>
                    <a:ln>
                      <a:solidFill>
                        <a:schemeClr val="tx1"/>
                      </a:solidFill>
                    </a:ln>
                    <a:extLst/>
                  </pic:spPr>
                </pic:pic>
              </a:graphicData>
            </a:graphic>
          </wp:anchor>
        </w:drawing>
      </w:r>
    </w:p>
    <w:p w:rsidR="00481E30" w:rsidRPr="00481E30" w:rsidRDefault="00481E30" w:rsidP="00481E30">
      <w:pPr>
        <w:rPr>
          <w:lang w:val="pt-PT"/>
        </w:rPr>
      </w:pPr>
    </w:p>
    <w:p w:rsidR="00481E30" w:rsidRPr="00AF5817" w:rsidRDefault="00481E30" w:rsidP="00481E30">
      <w:pPr>
        <w:pStyle w:val="BodyText"/>
        <w:rPr>
          <w:lang w:val="pt-PT"/>
        </w:rPr>
      </w:pPr>
      <w:r w:rsidRPr="00481E30">
        <w:rPr>
          <w:b/>
          <w:u w:val="single"/>
          <w:lang w:val="pt-PT"/>
        </w:rPr>
        <w:t>COMENTÁRIOS DE SEGUIMENTO</w:t>
      </w:r>
      <w:r w:rsidRPr="00481E30">
        <w:rPr>
          <w:lang w:val="pt-PT"/>
        </w:rPr>
        <w:t xml:space="preserve">: Na janela Historial de Elementos de Dados, há também um recurso para rotular ou marcar um valor, ou seja, está reservada uma caixa para inserir comentários. </w:t>
      </w:r>
      <w:r w:rsidRPr="00AF5817">
        <w:rPr>
          <w:lang w:val="pt-PT"/>
        </w:rPr>
        <w:t xml:space="preserve">Os comentários corresponderão ao campo de um determinado formulário. </w:t>
      </w:r>
    </w:p>
    <w:p w:rsidR="00481E30" w:rsidRPr="00481E30" w:rsidRDefault="00481E30" w:rsidP="00481E30">
      <w:pPr>
        <w:pStyle w:val="BodyText"/>
        <w:rPr>
          <w:lang w:val="pt-PT"/>
        </w:rPr>
      </w:pPr>
      <w:r w:rsidRPr="00481E30">
        <w:rPr>
          <w:lang w:val="pt-PT"/>
        </w:rPr>
        <w:t>Por exemplo, imagine que deve dar entrada no sistema um valor suspeito de estar exagerado ou errado, e que por isso precisa de ser analisado, pelo que deverá ficar registrado para acompanhamento. No módulo de Qualidade de Dados vamos lançar uma análise de acompanhamento e rever todos os valores marcados para acompanhamento e editar esses valores se posteriormente provados serem incorrectos.</w:t>
      </w:r>
    </w:p>
    <w:p w:rsidR="00481E30" w:rsidRPr="002A797A" w:rsidRDefault="00481E30" w:rsidP="00481E30">
      <w:pPr>
        <w:pStyle w:val="CSWNote"/>
        <w:tabs>
          <w:tab w:val="num" w:pos="1031"/>
        </w:tabs>
        <w:ind w:left="1032" w:hanging="748"/>
        <w:rPr>
          <w:lang w:val="pt-PT"/>
        </w:rPr>
      </w:pPr>
      <w:r w:rsidRPr="002A797A">
        <w:rPr>
          <w:lang w:val="pt-PT"/>
        </w:rPr>
        <w:t xml:space="preserve"> Nota: A visualização de comentários na janela do Histórico de dados é feita pelo utilizador que cria os dados, por exemplo o operador de dados, mas também por quem for consultar o histórico desse campo, por exemplo o Chefe de programa do distrito correspondente.</w:t>
      </w:r>
    </w:p>
    <w:p w:rsidR="00481E30" w:rsidRDefault="00481E30" w:rsidP="00481E30">
      <w:pPr>
        <w:rPr>
          <w:lang w:val="pt-PT"/>
        </w:rPr>
      </w:pPr>
      <w:r>
        <w:rPr>
          <w:noProof/>
          <w:lang w:val="en-US"/>
        </w:rPr>
        <w:drawing>
          <wp:inline distT="0" distB="0" distL="0" distR="0" wp14:anchorId="39C209CE" wp14:editId="63FEEFE3">
            <wp:extent cx="3755390" cy="250190"/>
            <wp:effectExtent l="0" t="0" r="0" b="0"/>
            <wp:docPr id="7203" name="Picture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55390" cy="250190"/>
                    </a:xfrm>
                    <a:prstGeom prst="rect">
                      <a:avLst/>
                    </a:prstGeom>
                    <a:noFill/>
                  </pic:spPr>
                </pic:pic>
              </a:graphicData>
            </a:graphic>
          </wp:inline>
        </w:drawing>
      </w:r>
    </w:p>
    <w:p w:rsidR="00481E30" w:rsidRDefault="00481E30" w:rsidP="00481E30">
      <w:pPr>
        <w:rPr>
          <w:lang w:val="pt-PT"/>
        </w:rPr>
      </w:pPr>
    </w:p>
    <w:p w:rsidR="00481E30" w:rsidRDefault="00481E30" w:rsidP="00481E30">
      <w:pPr>
        <w:rPr>
          <w:lang w:val="pt-PT"/>
        </w:rPr>
      </w:pPr>
    </w:p>
    <w:p w:rsidR="00481E30" w:rsidRDefault="00481E30" w:rsidP="00481E30">
      <w:pPr>
        <w:rPr>
          <w:lang w:val="pt-PT"/>
        </w:rPr>
      </w:pPr>
    </w:p>
    <w:p w:rsidR="00AF5817" w:rsidRDefault="00AF5817" w:rsidP="00481E30">
      <w:pPr>
        <w:rPr>
          <w:lang w:val="pt-PT"/>
        </w:rPr>
      </w:pPr>
    </w:p>
    <w:p w:rsidR="00481E30" w:rsidRDefault="00481E30" w:rsidP="00481E30">
      <w:pPr>
        <w:rPr>
          <w:lang w:val="pt-PT"/>
        </w:rPr>
      </w:pPr>
    </w:p>
    <w:p w:rsidR="00481E30" w:rsidRPr="002A797A" w:rsidRDefault="00481E30" w:rsidP="00481E30">
      <w:pPr>
        <w:pStyle w:val="Heading4"/>
      </w:pPr>
      <w:bookmarkStart w:id="101" w:name="_Toc386529542"/>
      <w:bookmarkStart w:id="102" w:name="_Toc390424416"/>
      <w:r w:rsidRPr="002A797A">
        <w:lastRenderedPageBreak/>
        <w:t>Validando os dados no formulário</w:t>
      </w:r>
      <w:bookmarkEnd w:id="101"/>
      <w:bookmarkEnd w:id="102"/>
    </w:p>
    <w:p w:rsidR="00481E30" w:rsidRPr="00481E30" w:rsidRDefault="00481E30" w:rsidP="00481E30">
      <w:pPr>
        <w:pStyle w:val="BodyText"/>
        <w:ind w:left="0"/>
        <w:rPr>
          <w:lang w:val="pt-PT"/>
        </w:rPr>
      </w:pPr>
      <w:r w:rsidRPr="002A797A">
        <w:rPr>
          <w:noProof/>
          <w:lang w:val="en-US"/>
        </w:rPr>
        <w:drawing>
          <wp:anchor distT="0" distB="0" distL="114300" distR="114300" simplePos="0" relativeHeight="252165120" behindDoc="0" locked="0" layoutInCell="1" allowOverlap="1" wp14:anchorId="4645BF51" wp14:editId="7CC956D2">
            <wp:simplePos x="0" y="0"/>
            <wp:positionH relativeFrom="column">
              <wp:posOffset>2513965</wp:posOffset>
            </wp:positionH>
            <wp:positionV relativeFrom="paragraph">
              <wp:posOffset>73660</wp:posOffset>
            </wp:positionV>
            <wp:extent cx="3667125" cy="1638300"/>
            <wp:effectExtent l="19050" t="19050" r="28575" b="1905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3667125" cy="163830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481E30">
        <w:rPr>
          <w:lang w:val="pt-PT"/>
        </w:rPr>
        <w:t xml:space="preserve">Quando tiver concluído o preenchimento de todos os valores disponíveis no formulário, podemos lançar uma verificação de validação dos dados do formulário. As regras de validação são definidas pelo MISAU e geridas na aplicação pelo Administrador do sistema. Clique no botão "Executar Validação" no canto superior direito da janela do Formulário ou na parte inferior da página. </w:t>
      </w:r>
    </w:p>
    <w:p w:rsidR="00481E30" w:rsidRPr="00481E30" w:rsidRDefault="00481E30" w:rsidP="00481E30">
      <w:pPr>
        <w:pStyle w:val="BodyText"/>
        <w:ind w:left="0"/>
        <w:rPr>
          <w:lang w:val="pt-PT"/>
        </w:rPr>
      </w:pPr>
      <w:r w:rsidRPr="002A797A">
        <w:rPr>
          <w:noProof/>
          <w:lang w:val="en-US"/>
        </w:rPr>
        <w:drawing>
          <wp:anchor distT="0" distB="0" distL="114300" distR="114300" simplePos="0" relativeHeight="252166144" behindDoc="0" locked="0" layoutInCell="1" allowOverlap="1" wp14:anchorId="5314B2AB" wp14:editId="5C17380A">
            <wp:simplePos x="0" y="0"/>
            <wp:positionH relativeFrom="column">
              <wp:posOffset>3640455</wp:posOffset>
            </wp:positionH>
            <wp:positionV relativeFrom="paragraph">
              <wp:posOffset>45085</wp:posOffset>
            </wp:positionV>
            <wp:extent cx="2573655" cy="781685"/>
            <wp:effectExtent l="19050" t="19050" r="17145" b="18415"/>
            <wp:wrapSquare wrapText="bothSides"/>
            <wp:docPr id="7208" name="Picture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2573655" cy="781685"/>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481E30">
        <w:rPr>
          <w:lang w:val="pt-PT"/>
        </w:rPr>
        <w:t xml:space="preserve">Para todas as regras de validação que correm por detrás da aplicação, é feita uma comparação com os novos dados inseridos pelo utilizador. Após terminado o processo de preenchimento de dados e executada novamente a Validação dos dados, caso haja erro, será mostrada uma lista com as falhas, ou uma simples mensagem dizendo "A tela de entrada de dados foi validada com sucesso", para os casos em que não existem erros. </w:t>
      </w:r>
    </w:p>
    <w:p w:rsidR="00481E30" w:rsidRDefault="00481E30" w:rsidP="00481E30">
      <w:pPr>
        <w:rPr>
          <w:lang w:val="pt-PT"/>
        </w:rPr>
      </w:pPr>
      <w:r w:rsidRPr="00481E30">
        <w:rPr>
          <w:noProof/>
          <w:spacing w:val="0"/>
          <w:lang w:val="en-US"/>
        </w:rPr>
        <w:drawing>
          <wp:anchor distT="0" distB="0" distL="114300" distR="114300" simplePos="0" relativeHeight="252167168" behindDoc="0" locked="0" layoutInCell="1" allowOverlap="1" wp14:anchorId="01CDC362" wp14:editId="4DCD41B8">
            <wp:simplePos x="0" y="0"/>
            <wp:positionH relativeFrom="column">
              <wp:posOffset>3772535</wp:posOffset>
            </wp:positionH>
            <wp:positionV relativeFrom="paragraph">
              <wp:posOffset>99060</wp:posOffset>
            </wp:positionV>
            <wp:extent cx="2440940" cy="302895"/>
            <wp:effectExtent l="19050" t="19050" r="16510" b="20955"/>
            <wp:wrapSquare wrapText="bothSides"/>
            <wp:docPr id="72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40940" cy="302895"/>
                    </a:xfrm>
                    <a:prstGeom prst="rect">
                      <a:avLst/>
                    </a:prstGeom>
                    <a:noFill/>
                    <a:ln>
                      <a:solidFill>
                        <a:schemeClr val="tx1"/>
                      </a:solidFill>
                    </a:ln>
                  </pic:spPr>
                </pic:pic>
              </a:graphicData>
            </a:graphic>
          </wp:anchor>
        </w:drawing>
      </w:r>
      <w:r w:rsidRPr="00481E30">
        <w:rPr>
          <w:spacing w:val="0"/>
          <w:lang w:val="pt-PT"/>
        </w:rPr>
        <w:t>Quando tiver corrigido os valores de erro e preenchido o formulário, deve clicar no botão "Completo" na parte inferior para registar que o formulário foi completado. Esta informação é usada quando são gerados relatórios de integridade ao nível de distrito, província ou nível nacional.</w:t>
      </w:r>
    </w:p>
    <w:p w:rsidR="00481E30" w:rsidRDefault="00481E30" w:rsidP="00481E30">
      <w:pPr>
        <w:rPr>
          <w:lang w:val="pt-PT"/>
        </w:rPr>
      </w:pPr>
    </w:p>
    <w:p w:rsidR="00481E30" w:rsidRPr="00481E30" w:rsidRDefault="00481E30" w:rsidP="00481E30">
      <w:pPr>
        <w:pStyle w:val="Heading3"/>
        <w:spacing w:before="200" w:after="0" w:line="276" w:lineRule="auto"/>
        <w:ind w:left="720"/>
        <w:jc w:val="left"/>
        <w:rPr>
          <w:lang w:val="pt-PT"/>
        </w:rPr>
      </w:pPr>
      <w:bookmarkStart w:id="103" w:name="_Toc378019713"/>
      <w:bookmarkStart w:id="104" w:name="_Ref378154696"/>
      <w:bookmarkStart w:id="105" w:name="_Ref378154713"/>
      <w:bookmarkStart w:id="106" w:name="_Toc386529543"/>
      <w:bookmarkStart w:id="107" w:name="_Toc390424417"/>
      <w:r w:rsidRPr="00481E30">
        <w:rPr>
          <w:lang w:val="pt-PT"/>
        </w:rPr>
        <w:t xml:space="preserve">Lançamento e disponibilização de dados nos diferentes modos do </w:t>
      </w:r>
      <w:bookmarkEnd w:id="103"/>
      <w:bookmarkEnd w:id="104"/>
      <w:bookmarkEnd w:id="105"/>
      <w:r w:rsidRPr="00481E30">
        <w:rPr>
          <w:lang w:val="pt-PT"/>
        </w:rPr>
        <w:t>SIS-MA</w:t>
      </w:r>
      <w:bookmarkEnd w:id="106"/>
      <w:bookmarkEnd w:id="107"/>
    </w:p>
    <w:p w:rsidR="00481E30" w:rsidRPr="00481E30" w:rsidRDefault="00481E30" w:rsidP="00481E30">
      <w:pPr>
        <w:pStyle w:val="BodyText"/>
        <w:ind w:left="0"/>
        <w:rPr>
          <w:lang w:val="pt-PT"/>
        </w:rPr>
      </w:pPr>
      <w:r w:rsidRPr="00481E30">
        <w:rPr>
          <w:lang w:val="pt-PT"/>
        </w:rPr>
        <w:t>O lançamento de dados no modo online, offline e intermitente é efectuado da mesma forma. A grande diferença entre estes consiste na disponibilização de dados.</w:t>
      </w:r>
    </w:p>
    <w:p w:rsidR="00481E30" w:rsidRPr="00481E30" w:rsidRDefault="00481E30" w:rsidP="00481E30">
      <w:pPr>
        <w:pStyle w:val="BodyText"/>
        <w:ind w:left="0"/>
        <w:rPr>
          <w:lang w:val="pt-PT"/>
        </w:rPr>
      </w:pPr>
      <w:r w:rsidRPr="00481E30">
        <w:rPr>
          <w:lang w:val="pt-PT"/>
        </w:rPr>
        <w:t>No Modo online, os dados são lançados e tornam-se disponíveis após clicar-se no botão “Completo”.</w:t>
      </w:r>
    </w:p>
    <w:p w:rsidR="00481E30" w:rsidRPr="00481E30" w:rsidRDefault="00481E30" w:rsidP="00481E30">
      <w:pPr>
        <w:pStyle w:val="BodyText"/>
        <w:ind w:left="0"/>
        <w:rPr>
          <w:lang w:val="pt-PT"/>
        </w:rPr>
      </w:pPr>
      <w:r w:rsidRPr="00481E30">
        <w:rPr>
          <w:lang w:val="pt-PT"/>
        </w:rPr>
        <w:t>No modo intermitente, o utilizador deve entrar (fazer o login) no SIS-MA quando a conexão com a Internet estiver activa, mas quando a ligação de comunicação entre os dados do servidor e os dados do seu computador tornarem-se instáveis, não haverá problema em continuar com a entrada de dados nos formulários, com a condição de que o motor de busca (browser) não seja fechado em momento nenhum. Neste caso os dados são armazenados localmente no seu computador, e em seguida, serão enviados para o servidor quando a conexão com a Internet melhorar ou restabelecer-se. Isto é, os dados podem ser inseridos e armazenados localmente quando estamos offline e, de seguida, serem enviados para o servidor central quando o SIS-MA voltar ao Modo online.</w:t>
      </w:r>
    </w:p>
    <w:p w:rsidR="00481E30" w:rsidRPr="00481E30" w:rsidRDefault="00481E30" w:rsidP="00481E30">
      <w:pPr>
        <w:pStyle w:val="BodyText"/>
        <w:spacing w:after="0"/>
        <w:ind w:left="0"/>
        <w:rPr>
          <w:lang w:val="pt-PT"/>
        </w:rPr>
      </w:pPr>
      <w:r w:rsidRPr="002A797A">
        <w:rPr>
          <w:noProof/>
          <w:lang w:val="en-US"/>
        </w:rPr>
        <w:drawing>
          <wp:anchor distT="0" distB="0" distL="114300" distR="114300" simplePos="0" relativeHeight="252169216" behindDoc="0" locked="0" layoutInCell="1" allowOverlap="1" wp14:anchorId="565F15BF" wp14:editId="18D2326E">
            <wp:simplePos x="0" y="0"/>
            <wp:positionH relativeFrom="margin">
              <wp:posOffset>55245</wp:posOffset>
            </wp:positionH>
            <wp:positionV relativeFrom="paragraph">
              <wp:posOffset>356870</wp:posOffset>
            </wp:positionV>
            <wp:extent cx="3743960" cy="276225"/>
            <wp:effectExtent l="19050" t="19050" r="27940" b="28575"/>
            <wp:wrapTopAndBottom/>
            <wp:docPr id="7210" name="Picture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648" t="-1" r="12016" b="-815"/>
                    <a:stretch/>
                  </pic:blipFill>
                  <pic:spPr bwMode="auto">
                    <a:xfrm>
                      <a:off x="0" y="0"/>
                      <a:ext cx="3743960" cy="276225"/>
                    </a:xfrm>
                    <a:prstGeom prst="round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481E30">
        <w:rPr>
          <w:lang w:val="pt-PT"/>
        </w:rPr>
        <w:t>Quando existe conexão com o servidor através da Internet, uma mensagem aparece na parte superior da tela de entrada de dados dando essa indicação.</w:t>
      </w:r>
    </w:p>
    <w:p w:rsidR="00481E30" w:rsidRDefault="00481E30" w:rsidP="00481E30">
      <w:pPr>
        <w:rPr>
          <w:lang w:val="pt-PT"/>
        </w:rPr>
      </w:pPr>
      <w:r w:rsidRPr="00481E30">
        <w:rPr>
          <w:lang w:val="pt-PT"/>
        </w:rPr>
        <w:t>Quando a conexão com a Internet falhar, por qualquer razão, durante a entrada de dados, a aplicação SIS-MA detectará esse facto e avisar-nos-á de que os dados serão guardados localmente.</w:t>
      </w:r>
    </w:p>
    <w:p w:rsidR="00481E30" w:rsidRPr="00481E30" w:rsidRDefault="00481E30" w:rsidP="00AB4664">
      <w:pPr>
        <w:pStyle w:val="BodyText"/>
        <w:ind w:left="0"/>
        <w:rPr>
          <w:lang w:val="pt-PT"/>
        </w:rPr>
      </w:pPr>
      <w:r w:rsidRPr="002A797A">
        <w:rPr>
          <w:noProof/>
          <w:lang w:val="en-US"/>
        </w:rPr>
        <w:drawing>
          <wp:anchor distT="0" distB="0" distL="114300" distR="114300" simplePos="0" relativeHeight="252171264" behindDoc="1" locked="0" layoutInCell="1" allowOverlap="1" wp14:anchorId="52E56AF8" wp14:editId="46459119">
            <wp:simplePos x="0" y="0"/>
            <wp:positionH relativeFrom="margin">
              <wp:posOffset>109220</wp:posOffset>
            </wp:positionH>
            <wp:positionV relativeFrom="paragraph">
              <wp:posOffset>674370</wp:posOffset>
            </wp:positionV>
            <wp:extent cx="3743325" cy="361950"/>
            <wp:effectExtent l="19050" t="19050" r="28575" b="19050"/>
            <wp:wrapTopAndBottom/>
            <wp:docPr id="72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3743325" cy="361950"/>
                    </a:xfrm>
                    <a:prstGeom prst="roundRect">
                      <a:avLst/>
                    </a:prstGeom>
                    <a:noFill/>
                    <a:ln w="3175">
                      <a:solidFill>
                        <a:schemeClr val="tx1"/>
                      </a:solidFill>
                    </a:ln>
                    <a:effectLst/>
                    <a:extLst>
                      <a:ext uri="{53640926-AAD7-44D8-BBD7-CCE9431645EC}">
                        <a14:shadowObscured xmlns:a14="http://schemas.microsoft.com/office/drawing/2010/main"/>
                      </a:ext>
                    </a:extLst>
                  </pic:spPr>
                </pic:pic>
              </a:graphicData>
            </a:graphic>
          </wp:anchor>
        </w:drawing>
      </w:r>
      <w:r w:rsidRPr="00481E30">
        <w:rPr>
          <w:lang w:val="pt-PT"/>
        </w:rPr>
        <w:t>A entrada de dados pode ser feita normalmente. Após a introdução de todos os dados necessários, e quando a aplicação detectar que o servidor voltou a estar online, o utilizador será informado de que existem dados a serem sincronizados com o servidor, devendo para tal carregar no botão “Carregar”.</w:t>
      </w:r>
    </w:p>
    <w:p w:rsidR="00481E30" w:rsidRPr="00481E30" w:rsidRDefault="00481E30" w:rsidP="00481E30">
      <w:pPr>
        <w:pStyle w:val="BodyText"/>
        <w:ind w:left="0"/>
        <w:rPr>
          <w:lang w:val="pt-PT"/>
        </w:rPr>
      </w:pPr>
      <w:r w:rsidRPr="002A797A">
        <w:rPr>
          <w:noProof/>
          <w:lang w:val="en-US"/>
        </w:rPr>
        <w:lastRenderedPageBreak/>
        <w:drawing>
          <wp:anchor distT="0" distB="0" distL="114300" distR="114300" simplePos="0" relativeHeight="252173312" behindDoc="0" locked="0" layoutInCell="1" allowOverlap="1" wp14:anchorId="75DC4039" wp14:editId="1D98CA3D">
            <wp:simplePos x="0" y="0"/>
            <wp:positionH relativeFrom="margin">
              <wp:posOffset>116205</wp:posOffset>
            </wp:positionH>
            <wp:positionV relativeFrom="paragraph">
              <wp:posOffset>502920</wp:posOffset>
            </wp:positionV>
            <wp:extent cx="3752850" cy="304800"/>
            <wp:effectExtent l="19050" t="19050" r="19050" b="19050"/>
            <wp:wrapTopAndBottom/>
            <wp:docPr id="72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3752850" cy="304800"/>
                    </a:xfrm>
                    <a:prstGeom prst="roundRect">
                      <a:avLst/>
                    </a:prstGeom>
                    <a:solidFill>
                      <a:schemeClr val="tx1"/>
                    </a:solidFill>
                    <a:ln w="3175">
                      <a:solidFill>
                        <a:schemeClr val="tx1"/>
                      </a:solidFill>
                    </a:ln>
                    <a:effectLst/>
                    <a:extLst>
                      <a:ext uri="{53640926-AAD7-44D8-BBD7-CCE9431645EC}">
                        <a14:shadowObscured xmlns:a14="http://schemas.microsoft.com/office/drawing/2010/main"/>
                      </a:ext>
                    </a:extLst>
                  </pic:spPr>
                </pic:pic>
              </a:graphicData>
            </a:graphic>
          </wp:anchor>
        </w:drawing>
      </w:r>
      <w:r w:rsidRPr="00481E30">
        <w:rPr>
          <w:lang w:val="pt-PT"/>
        </w:rPr>
        <w:t>Quando a sincronização dos dados com o servidor realizar-se com sucesso, o utilizador receberá uma mensagem de confirmação de que os dados foram carregados com êxito no servidor.</w:t>
      </w:r>
    </w:p>
    <w:p w:rsidR="00481E30" w:rsidRPr="00481E30" w:rsidRDefault="00481E30" w:rsidP="00481E30">
      <w:pPr>
        <w:pStyle w:val="BodyText"/>
        <w:rPr>
          <w:lang w:val="pt-PT"/>
        </w:rPr>
      </w:pPr>
    </w:p>
    <w:p w:rsidR="00481E30" w:rsidRPr="00481E30" w:rsidRDefault="00481E30" w:rsidP="00481E30">
      <w:pPr>
        <w:pStyle w:val="BodyText"/>
        <w:ind w:left="0"/>
        <w:rPr>
          <w:lang w:val="pt-PT"/>
        </w:rPr>
      </w:pPr>
      <w:r w:rsidRPr="00481E30">
        <w:rPr>
          <w:lang w:val="pt-PT"/>
        </w:rPr>
        <w:t>No modo offline, os dados são lançados e posteriormente exportados em formato físico, através de um dispositivo (CD, USB flash, disco duro, entre outros).</w:t>
      </w:r>
    </w:p>
    <w:p w:rsidR="00AF5817" w:rsidRDefault="00AF5817" w:rsidP="00AF5817">
      <w:pPr>
        <w:keepNext/>
        <w:keepLines/>
        <w:numPr>
          <w:ilvl w:val="1"/>
          <w:numId w:val="15"/>
        </w:numPr>
        <w:tabs>
          <w:tab w:val="num" w:pos="360"/>
        </w:tabs>
        <w:spacing w:before="200" w:after="200" w:line="276" w:lineRule="auto"/>
        <w:ind w:left="0" w:firstLine="0"/>
        <w:outlineLvl w:val="1"/>
        <w:rPr>
          <w:rFonts w:ascii="Franklin Gothic Demi Cond" w:hAnsi="Franklin Gothic Demi Cond"/>
          <w:color w:val="B71234"/>
          <w:spacing w:val="0"/>
          <w:sz w:val="26"/>
          <w:szCs w:val="26"/>
          <w:lang w:val="pt-PT"/>
        </w:rPr>
      </w:pPr>
      <w:bookmarkStart w:id="108" w:name="_Toc378019714"/>
      <w:bookmarkStart w:id="109" w:name="_Ref378154652"/>
      <w:bookmarkStart w:id="110" w:name="_Ref378154781"/>
      <w:bookmarkStart w:id="111" w:name="_Toc386529544"/>
      <w:r w:rsidRPr="00AF5817">
        <w:rPr>
          <w:rFonts w:ascii="Franklin Gothic Demi Cond" w:hAnsi="Franklin Gothic Demi Cond"/>
          <w:color w:val="B71234"/>
          <w:spacing w:val="0"/>
          <w:sz w:val="26"/>
          <w:szCs w:val="26"/>
          <w:lang w:val="pt-PT"/>
        </w:rPr>
        <w:t>Aceder os dados e fazer consultas</w:t>
      </w:r>
      <w:bookmarkEnd w:id="108"/>
      <w:bookmarkEnd w:id="109"/>
      <w:bookmarkEnd w:id="110"/>
      <w:bookmarkEnd w:id="111"/>
    </w:p>
    <w:p w:rsidR="00AF5817" w:rsidRPr="00AF5817" w:rsidRDefault="00AF5817" w:rsidP="00AF5817">
      <w:pPr>
        <w:keepNext/>
        <w:keepLines/>
        <w:spacing w:before="200" w:after="200" w:line="276" w:lineRule="auto"/>
        <w:outlineLvl w:val="1"/>
        <w:rPr>
          <w:rFonts w:ascii="Franklin Gothic Demi Cond" w:hAnsi="Franklin Gothic Demi Cond"/>
          <w:color w:val="B71234"/>
          <w:spacing w:val="0"/>
          <w:sz w:val="26"/>
          <w:szCs w:val="26"/>
          <w:lang w:val="pt-PT"/>
        </w:rPr>
      </w:pPr>
      <w:r w:rsidRPr="00AF5817">
        <w:rPr>
          <w:spacing w:val="0"/>
          <w:lang w:val="pt-PT"/>
        </w:rPr>
        <w:t>Para aceder ou consultar os dados, o utilizador deve voltar a abrir a respectiva ficha seguindo os mesmos passos que foram descritos no ponto</w:t>
      </w:r>
      <w:r>
        <w:rPr>
          <w:spacing w:val="0"/>
          <w:lang w:val="pt-PT"/>
        </w:rPr>
        <w:t xml:space="preserve"> </w:t>
      </w:r>
      <w:r>
        <w:rPr>
          <w:spacing w:val="0"/>
          <w:lang w:val="pt-PT"/>
        </w:rPr>
        <w:fldChar w:fldCharType="begin"/>
      </w:r>
      <w:r>
        <w:rPr>
          <w:spacing w:val="0"/>
          <w:lang w:val="pt-PT"/>
        </w:rPr>
        <w:instrText xml:space="preserve"> REF _Ref390263550 \r \h </w:instrText>
      </w:r>
      <w:r>
        <w:rPr>
          <w:spacing w:val="0"/>
          <w:lang w:val="pt-PT"/>
        </w:rPr>
      </w:r>
      <w:r>
        <w:rPr>
          <w:spacing w:val="0"/>
          <w:lang w:val="pt-PT"/>
        </w:rPr>
        <w:fldChar w:fldCharType="separate"/>
      </w:r>
      <w:r>
        <w:rPr>
          <w:spacing w:val="0"/>
          <w:lang w:val="pt-PT"/>
        </w:rPr>
        <w:t>2.2</w:t>
      </w:r>
      <w:r>
        <w:rPr>
          <w:spacing w:val="0"/>
          <w:lang w:val="pt-PT"/>
        </w:rPr>
        <w:fldChar w:fldCharType="end"/>
      </w:r>
      <w:r w:rsidRPr="00AF5817">
        <w:rPr>
          <w:spacing w:val="0"/>
          <w:lang w:val="pt-PT"/>
        </w:rPr>
        <w:t xml:space="preserve"> </w:t>
      </w:r>
      <w:r>
        <w:rPr>
          <w:spacing w:val="0"/>
          <w:lang w:val="pt-PT"/>
        </w:rPr>
        <w:fldChar w:fldCharType="begin"/>
      </w:r>
      <w:r>
        <w:rPr>
          <w:spacing w:val="0"/>
          <w:lang w:val="pt-PT"/>
        </w:rPr>
        <w:instrText xml:space="preserve"> REF _Ref390263708 \h </w:instrText>
      </w:r>
      <w:r>
        <w:rPr>
          <w:spacing w:val="0"/>
          <w:lang w:val="pt-PT"/>
        </w:rPr>
      </w:r>
      <w:r>
        <w:rPr>
          <w:spacing w:val="0"/>
          <w:lang w:val="pt-PT"/>
        </w:rPr>
        <w:fldChar w:fldCharType="separate"/>
      </w:r>
      <w:r w:rsidR="00AB4664" w:rsidRPr="00F70BA7">
        <w:rPr>
          <w:lang w:val="pt-PT"/>
        </w:rPr>
        <w:t>Introduzir/alterar os dados agregados no SIS-MA</w:t>
      </w:r>
      <w:r>
        <w:rPr>
          <w:spacing w:val="0"/>
          <w:lang w:val="pt-PT"/>
        </w:rPr>
        <w:fldChar w:fldCharType="end"/>
      </w:r>
      <w:r>
        <w:rPr>
          <w:spacing w:val="0"/>
          <w:lang w:val="pt-PT"/>
        </w:rPr>
        <w:t xml:space="preserve"> </w:t>
      </w:r>
      <w:r w:rsidRPr="00AF5817">
        <w:rPr>
          <w:spacing w:val="0"/>
          <w:lang w:val="pt-PT"/>
        </w:rPr>
        <w:t>e seleccionar o respectivo formulário.</w:t>
      </w:r>
    </w:p>
    <w:p w:rsidR="00AF5817" w:rsidRPr="00AF5817" w:rsidRDefault="00AF5817" w:rsidP="00AF5817">
      <w:pPr>
        <w:tabs>
          <w:tab w:val="left" w:pos="680"/>
        </w:tabs>
        <w:spacing w:after="240" w:line="260" w:lineRule="atLeast"/>
        <w:jc w:val="both"/>
        <w:rPr>
          <w:spacing w:val="0"/>
          <w:lang w:val="pt-PT"/>
        </w:rPr>
      </w:pPr>
      <w:r w:rsidRPr="00AF5817">
        <w:rPr>
          <w:spacing w:val="0"/>
          <w:lang w:val="pt-PT"/>
        </w:rPr>
        <w:t xml:space="preserve">Esta funcionalidade é útil para rever os dados lançados e até mesmo fazer a devida correcção, quando necessário. Trata-se de uma funcionalidade opcional. </w:t>
      </w:r>
    </w:p>
    <w:p w:rsidR="00AF5817" w:rsidRPr="00AF5817" w:rsidRDefault="00AF5817" w:rsidP="0024452B">
      <w:pPr>
        <w:tabs>
          <w:tab w:val="left" w:pos="680"/>
        </w:tabs>
        <w:spacing w:after="240" w:line="260" w:lineRule="atLeast"/>
        <w:jc w:val="both"/>
        <w:rPr>
          <w:spacing w:val="0"/>
          <w:lang w:val="pt-PT"/>
        </w:rPr>
      </w:pPr>
      <w:r w:rsidRPr="00AF5817">
        <w:rPr>
          <w:spacing w:val="0"/>
          <w:lang w:val="pt-PT"/>
        </w:rPr>
        <w:t>Ao aceder os dados de um formulário previamente preenchido, o utilizador poderá fazer as devidas correcções. Para tal o utilizador deve ir até ao final do formulário e clicar no botão “incompleto”. Depois disso o utilizador poderá fazer as devidas correcções dos dados e no final clicar no botão “completo.”</w:t>
      </w:r>
    </w:p>
    <w:p w:rsidR="00AF5817" w:rsidRPr="00AF5817" w:rsidRDefault="00AF5817" w:rsidP="0024452B">
      <w:pPr>
        <w:tabs>
          <w:tab w:val="left" w:pos="680"/>
        </w:tabs>
        <w:spacing w:after="240" w:line="260" w:lineRule="atLeast"/>
        <w:jc w:val="both"/>
        <w:rPr>
          <w:spacing w:val="0"/>
          <w:lang w:val="pt-PT"/>
        </w:rPr>
      </w:pPr>
      <w:r w:rsidRPr="00AF5817">
        <w:rPr>
          <w:spacing w:val="0"/>
          <w:lang w:val="pt-PT"/>
        </w:rPr>
        <w:t>Esta consulta de dados pode ser feita:</w:t>
      </w:r>
    </w:p>
    <w:p w:rsidR="00AF5817" w:rsidRPr="00AF5817" w:rsidRDefault="00AF5817" w:rsidP="00D85469">
      <w:pPr>
        <w:numPr>
          <w:ilvl w:val="0"/>
          <w:numId w:val="96"/>
        </w:numPr>
        <w:tabs>
          <w:tab w:val="num" w:pos="567"/>
        </w:tabs>
        <w:spacing w:after="240" w:line="260" w:lineRule="atLeast"/>
        <w:ind w:left="567" w:hanging="207"/>
        <w:contextualSpacing/>
        <w:jc w:val="both"/>
        <w:rPr>
          <w:spacing w:val="0"/>
          <w:lang w:val="pt-PT"/>
        </w:rPr>
      </w:pPr>
      <w:r w:rsidRPr="00AF5817">
        <w:rPr>
          <w:spacing w:val="0"/>
          <w:lang w:val="pt-PT"/>
        </w:rPr>
        <w:t>Via entrada de dados – O utilizador pode consultar os dados abrindo o formulário de entrada de dados;</w:t>
      </w:r>
    </w:p>
    <w:p w:rsidR="00AF5817" w:rsidRPr="00AF5817" w:rsidRDefault="00AF5817" w:rsidP="00D85469">
      <w:pPr>
        <w:numPr>
          <w:ilvl w:val="0"/>
          <w:numId w:val="96"/>
        </w:numPr>
        <w:tabs>
          <w:tab w:val="num" w:pos="567"/>
        </w:tabs>
        <w:spacing w:after="240" w:line="260" w:lineRule="atLeast"/>
        <w:ind w:left="567" w:hanging="207"/>
        <w:contextualSpacing/>
        <w:jc w:val="both"/>
        <w:rPr>
          <w:spacing w:val="0"/>
          <w:lang w:val="pt-PT"/>
        </w:rPr>
      </w:pPr>
      <w:r w:rsidRPr="00AF5817">
        <w:rPr>
          <w:spacing w:val="0"/>
          <w:lang w:val="pt-PT"/>
        </w:rPr>
        <w:t>Via relatórios de conjunto de dados – o utilizador poderá consultar os dados através dos relatórios de conjunto de dados (ver subcapítulo</w:t>
      </w:r>
      <w:r w:rsidR="00AB4664">
        <w:rPr>
          <w:spacing w:val="0"/>
          <w:lang w:val="pt-PT"/>
        </w:rPr>
        <w:t xml:space="preserve">( </w:t>
      </w:r>
      <w:r w:rsidR="00AB4664" w:rsidRPr="00AB4664">
        <w:rPr>
          <w:b/>
          <w:spacing w:val="0"/>
          <w:lang w:val="pt-PT"/>
        </w:rPr>
        <w:fldChar w:fldCharType="begin"/>
      </w:r>
      <w:r w:rsidR="00AB4664" w:rsidRPr="00AB4664">
        <w:rPr>
          <w:b/>
          <w:spacing w:val="0"/>
          <w:lang w:val="pt-PT"/>
        </w:rPr>
        <w:instrText xml:space="preserve"> REF _Ref390356855 \r \h </w:instrText>
      </w:r>
      <w:r w:rsidR="00AB4664">
        <w:rPr>
          <w:b/>
          <w:spacing w:val="0"/>
          <w:lang w:val="pt-PT"/>
        </w:rPr>
        <w:instrText xml:space="preserve"> \* MERGEFORMAT </w:instrText>
      </w:r>
      <w:r w:rsidR="00AB4664" w:rsidRPr="00AB4664">
        <w:rPr>
          <w:b/>
          <w:spacing w:val="0"/>
          <w:lang w:val="pt-PT"/>
        </w:rPr>
      </w:r>
      <w:r w:rsidR="00AB4664" w:rsidRPr="00AB4664">
        <w:rPr>
          <w:b/>
          <w:spacing w:val="0"/>
          <w:lang w:val="pt-PT"/>
        </w:rPr>
        <w:fldChar w:fldCharType="separate"/>
      </w:r>
      <w:r w:rsidR="003509F4">
        <w:rPr>
          <w:b/>
          <w:spacing w:val="0"/>
          <w:lang w:val="pt-PT"/>
        </w:rPr>
        <w:t>7.4</w:t>
      </w:r>
      <w:r w:rsidR="00AB4664" w:rsidRPr="00AB4664">
        <w:rPr>
          <w:b/>
          <w:spacing w:val="0"/>
          <w:lang w:val="pt-PT"/>
        </w:rPr>
        <w:fldChar w:fldCharType="end"/>
      </w:r>
      <w:r w:rsidR="00AB4664" w:rsidRPr="00AB4664">
        <w:rPr>
          <w:b/>
          <w:spacing w:val="0"/>
          <w:lang w:val="pt-PT"/>
        </w:rPr>
        <w:t xml:space="preserve"> </w:t>
      </w:r>
      <w:r w:rsidR="00AB4664" w:rsidRPr="00AB4664">
        <w:rPr>
          <w:b/>
          <w:spacing w:val="0"/>
          <w:lang w:val="pt-PT"/>
        </w:rPr>
        <w:fldChar w:fldCharType="begin"/>
      </w:r>
      <w:r w:rsidR="00AB4664" w:rsidRPr="00AB4664">
        <w:rPr>
          <w:b/>
          <w:spacing w:val="0"/>
          <w:lang w:val="pt-PT"/>
        </w:rPr>
        <w:instrText xml:space="preserve"> REF _Ref390356860 \h </w:instrText>
      </w:r>
      <w:r w:rsidR="00AB4664">
        <w:rPr>
          <w:b/>
          <w:spacing w:val="0"/>
          <w:lang w:val="pt-PT"/>
        </w:rPr>
        <w:instrText xml:space="preserve"> \* MERGEFORMAT </w:instrText>
      </w:r>
      <w:r w:rsidR="00AB4664" w:rsidRPr="00AB4664">
        <w:rPr>
          <w:b/>
          <w:spacing w:val="0"/>
          <w:lang w:val="pt-PT"/>
        </w:rPr>
      </w:r>
      <w:r w:rsidR="00AB4664" w:rsidRPr="00AB4664">
        <w:rPr>
          <w:b/>
          <w:spacing w:val="0"/>
          <w:lang w:val="pt-PT"/>
        </w:rPr>
        <w:fldChar w:fldCharType="separate"/>
      </w:r>
      <w:r w:rsidR="003509F4" w:rsidRPr="003509F4">
        <w:rPr>
          <w:b/>
          <w:lang w:val="pt-PT"/>
        </w:rPr>
        <w:t>Utilizando relatórios de conjuntos de dados</w:t>
      </w:r>
      <w:r w:rsidR="00AB4664" w:rsidRPr="00AB4664">
        <w:rPr>
          <w:b/>
          <w:spacing w:val="0"/>
          <w:lang w:val="pt-PT"/>
        </w:rPr>
        <w:fldChar w:fldCharType="end"/>
      </w:r>
      <w:r w:rsidR="00AB4664">
        <w:rPr>
          <w:spacing w:val="0"/>
          <w:lang w:val="pt-PT"/>
        </w:rPr>
        <w:t xml:space="preserve"> )</w:t>
      </w:r>
      <w:r w:rsidRPr="00AF5817">
        <w:rPr>
          <w:spacing w:val="0"/>
          <w:lang w:val="pt-PT"/>
        </w:rPr>
        <w:t>)</w:t>
      </w:r>
    </w:p>
    <w:p w:rsidR="00481E30" w:rsidRDefault="00AF5817" w:rsidP="00AF5817">
      <w:pPr>
        <w:pStyle w:val="BodyText"/>
        <w:ind w:left="0"/>
        <w:rPr>
          <w:lang w:val="pt-PT"/>
        </w:rPr>
      </w:pPr>
      <w:r w:rsidRPr="00AF5817">
        <w:rPr>
          <w:rFonts w:ascii="Calibri" w:eastAsia="Calibri" w:hAnsi="Calibri"/>
          <w:sz w:val="22"/>
          <w:szCs w:val="22"/>
          <w:lang w:val="pt-PT"/>
        </w:rPr>
        <w:t>Via acompanhamento de dados – O utilizador poderá consultar os dados que foram marcados para acompanhamento (Ver subcapítulo</w:t>
      </w:r>
      <w:r w:rsidRPr="00AF5817">
        <w:rPr>
          <w:rFonts w:ascii="Calibri" w:eastAsia="Calibri" w:hAnsi="Calibri"/>
          <w:b/>
          <w:sz w:val="22"/>
          <w:szCs w:val="22"/>
          <w:lang w:val="pt-PT"/>
        </w:rPr>
        <w:t xml:space="preserve"> </w:t>
      </w:r>
      <w:r w:rsidRPr="00AB4664">
        <w:rPr>
          <w:rFonts w:ascii="Calibri" w:eastAsia="Calibri" w:hAnsi="Calibri"/>
          <w:b/>
          <w:sz w:val="22"/>
          <w:szCs w:val="22"/>
          <w:lang w:val="pt-PT"/>
        </w:rPr>
        <w:fldChar w:fldCharType="begin"/>
      </w:r>
      <w:r w:rsidRPr="00AB4664">
        <w:rPr>
          <w:rFonts w:ascii="Calibri" w:eastAsia="Calibri" w:hAnsi="Calibri"/>
          <w:b/>
          <w:sz w:val="22"/>
          <w:szCs w:val="22"/>
          <w:lang w:val="pt-PT"/>
        </w:rPr>
        <w:instrText xml:space="preserve"> REF _Ref378189465 \r \h </w:instrText>
      </w:r>
      <w:r w:rsidRPr="00AB4664">
        <w:rPr>
          <w:rFonts w:ascii="Calibri" w:eastAsia="Calibri" w:hAnsi="Calibri"/>
          <w:b/>
          <w:sz w:val="22"/>
          <w:szCs w:val="22"/>
          <w:lang w:val="pt-PT"/>
        </w:rPr>
      </w:r>
      <w:r w:rsidRPr="00AB4664">
        <w:rPr>
          <w:rFonts w:ascii="Calibri" w:eastAsia="Calibri" w:hAnsi="Calibri"/>
          <w:b/>
          <w:sz w:val="22"/>
          <w:szCs w:val="22"/>
          <w:lang w:val="pt-PT"/>
        </w:rPr>
        <w:fldChar w:fldCharType="separate"/>
      </w:r>
      <w:r w:rsidR="003509F4">
        <w:rPr>
          <w:rFonts w:ascii="Calibri" w:eastAsia="Calibri" w:hAnsi="Calibri"/>
          <w:b/>
          <w:sz w:val="22"/>
          <w:szCs w:val="22"/>
          <w:lang w:val="pt-PT"/>
        </w:rPr>
        <w:t>5.3.1</w:t>
      </w:r>
      <w:r w:rsidRPr="00AB4664">
        <w:rPr>
          <w:rFonts w:ascii="Calibri" w:eastAsia="Calibri" w:hAnsi="Calibri"/>
          <w:b/>
          <w:sz w:val="22"/>
          <w:szCs w:val="22"/>
          <w:lang w:val="pt-PT"/>
        </w:rPr>
        <w:fldChar w:fldCharType="end"/>
      </w:r>
      <w:r w:rsidRPr="00AB4664">
        <w:rPr>
          <w:rFonts w:ascii="Calibri" w:eastAsia="Calibri" w:hAnsi="Calibri"/>
          <w:b/>
          <w:sz w:val="22"/>
          <w:szCs w:val="22"/>
          <w:lang w:val="pt-PT"/>
        </w:rPr>
        <w:t xml:space="preserve"> – </w:t>
      </w:r>
      <w:r w:rsidRPr="00AB4664">
        <w:rPr>
          <w:rFonts w:ascii="Calibri" w:eastAsia="Calibri" w:hAnsi="Calibri"/>
          <w:sz w:val="22"/>
          <w:szCs w:val="22"/>
          <w:lang w:val="pt-PT"/>
        </w:rPr>
        <w:fldChar w:fldCharType="begin"/>
      </w:r>
      <w:r w:rsidRPr="00AB4664">
        <w:rPr>
          <w:rFonts w:ascii="Calibri" w:eastAsia="Calibri" w:hAnsi="Calibri"/>
          <w:sz w:val="22"/>
          <w:szCs w:val="22"/>
          <w:lang w:val="pt-PT"/>
        </w:rPr>
        <w:instrText xml:space="preserve"> REF _Ref378189465 \h  \* MERGEFORMAT </w:instrText>
      </w:r>
      <w:r w:rsidRPr="00AB4664">
        <w:rPr>
          <w:rFonts w:ascii="Calibri" w:eastAsia="Calibri" w:hAnsi="Calibri"/>
          <w:sz w:val="22"/>
          <w:szCs w:val="22"/>
          <w:lang w:val="pt-PT"/>
        </w:rPr>
      </w:r>
      <w:r w:rsidRPr="00AB4664">
        <w:rPr>
          <w:rFonts w:ascii="Calibri" w:eastAsia="Calibri" w:hAnsi="Calibri"/>
          <w:sz w:val="22"/>
          <w:szCs w:val="22"/>
          <w:lang w:val="pt-PT"/>
        </w:rPr>
        <w:fldChar w:fldCharType="separate"/>
      </w:r>
      <w:r w:rsidR="003509F4" w:rsidRPr="003509F4">
        <w:rPr>
          <w:rFonts w:ascii="Calibri" w:eastAsia="Calibri" w:hAnsi="Calibri"/>
          <w:b/>
          <w:sz w:val="22"/>
          <w:szCs w:val="22"/>
          <w:lang w:val="pt-PT" w:bidi="en-US"/>
        </w:rPr>
        <w:t>Análise de acompanhamento</w:t>
      </w:r>
      <w:r w:rsidRPr="00AB4664">
        <w:rPr>
          <w:rFonts w:ascii="Calibri" w:eastAsia="Calibri" w:hAnsi="Calibri"/>
          <w:sz w:val="22"/>
          <w:szCs w:val="22"/>
          <w:lang w:val="pt-PT"/>
        </w:rPr>
        <w:fldChar w:fldCharType="end"/>
      </w:r>
      <w:r w:rsidRPr="00AF5817">
        <w:rPr>
          <w:rFonts w:ascii="Calibri" w:eastAsia="Calibri" w:hAnsi="Calibri"/>
          <w:sz w:val="22"/>
          <w:szCs w:val="22"/>
          <w:lang w:val="pt-PT"/>
        </w:rPr>
        <w:t>)</w:t>
      </w:r>
    </w:p>
    <w:p w:rsidR="0024452B" w:rsidRPr="0024452B" w:rsidRDefault="0024452B" w:rsidP="0024452B">
      <w:pPr>
        <w:pStyle w:val="Heading2"/>
        <w:spacing w:before="200" w:after="0" w:line="276" w:lineRule="auto"/>
        <w:jc w:val="left"/>
        <w:rPr>
          <w:lang w:val="pt-PT"/>
        </w:rPr>
      </w:pPr>
      <w:bookmarkStart w:id="112" w:name="_Toc378019715"/>
      <w:bookmarkStart w:id="113" w:name="_Ref378154809"/>
      <w:bookmarkStart w:id="114" w:name="_Toc386529545"/>
      <w:bookmarkStart w:id="115" w:name="_Toc390424418"/>
      <w:r w:rsidRPr="0024452B">
        <w:rPr>
          <w:lang w:val="pt-PT"/>
        </w:rPr>
        <w:t>Disponibilizar os dados para aprovação do director</w:t>
      </w:r>
      <w:bookmarkEnd w:id="112"/>
      <w:bookmarkEnd w:id="113"/>
      <w:bookmarkEnd w:id="114"/>
      <w:bookmarkEnd w:id="115"/>
    </w:p>
    <w:p w:rsidR="0024452B" w:rsidRPr="0024452B" w:rsidRDefault="0024452B" w:rsidP="0024452B">
      <w:pPr>
        <w:pStyle w:val="BodyText"/>
        <w:ind w:left="0"/>
        <w:rPr>
          <w:lang w:val="pt-PT"/>
        </w:rPr>
      </w:pPr>
      <w:r w:rsidRPr="0024452B">
        <w:rPr>
          <w:lang w:val="pt-PT"/>
        </w:rPr>
        <w:t>Após a introdução dos dados nos respectivos formulários, o utilizador deverá disponibilizar os dados para apreciação do Médico Chefe e Director de Saúde, para que se possa fazer a análise e validação dos dados.</w:t>
      </w:r>
    </w:p>
    <w:p w:rsidR="0042762B" w:rsidRPr="0024452B" w:rsidRDefault="0024452B" w:rsidP="0024452B">
      <w:pPr>
        <w:pStyle w:val="BodyText"/>
        <w:ind w:left="0"/>
        <w:rPr>
          <w:lang w:val="pt-PT"/>
        </w:rPr>
      </w:pPr>
      <w:r w:rsidRPr="0024452B">
        <w:rPr>
          <w:lang w:val="pt-PT"/>
        </w:rPr>
        <w:t>Nas instâncias offline, os dados serão disponibilizados em formato físico, ou seja, em papel ou ainda poderá ser feito através de exportação para PDF ou ainda Excel.</w:t>
      </w:r>
    </w:p>
    <w:p w:rsidR="0024452B" w:rsidRDefault="0024452B" w:rsidP="0024452B">
      <w:pPr>
        <w:pStyle w:val="BodyText"/>
        <w:ind w:left="0"/>
        <w:rPr>
          <w:lang w:val="pt-PT"/>
        </w:rPr>
      </w:pPr>
      <w:r w:rsidRPr="0024452B">
        <w:rPr>
          <w:lang w:val="pt-PT"/>
        </w:rPr>
        <w:t>Esta disponibilização de dados deverá ser informada ao Médico Chefe e Director de Saúde através notificação podendo-se usar funcionalidade de mensagem no SIS-MA, um email, ou telefonicamente.</w:t>
      </w:r>
    </w:p>
    <w:p w:rsidR="0006431B" w:rsidRPr="0006431B" w:rsidRDefault="0006431B" w:rsidP="0006431B">
      <w:pPr>
        <w:pStyle w:val="Heading3"/>
        <w:spacing w:before="200" w:after="0" w:line="276" w:lineRule="auto"/>
        <w:ind w:left="720"/>
        <w:jc w:val="left"/>
        <w:rPr>
          <w:lang w:val="pt-PT"/>
        </w:rPr>
      </w:pPr>
      <w:bookmarkStart w:id="116" w:name="_Toc382822962"/>
      <w:bookmarkStart w:id="117" w:name="_Toc386529546"/>
      <w:bookmarkStart w:id="118" w:name="_Toc390424419"/>
      <w:r w:rsidRPr="0006431B">
        <w:rPr>
          <w:lang w:val="pt-PT"/>
        </w:rPr>
        <w:t>Notificação dos dados usando o sistema de mensagens do SIS-MA</w:t>
      </w:r>
      <w:bookmarkEnd w:id="116"/>
      <w:bookmarkEnd w:id="117"/>
      <w:bookmarkEnd w:id="118"/>
    </w:p>
    <w:p w:rsidR="0006431B" w:rsidRPr="0006431B" w:rsidRDefault="0006431B" w:rsidP="0006431B">
      <w:pPr>
        <w:pStyle w:val="BodyText"/>
        <w:ind w:left="0"/>
        <w:rPr>
          <w:lang w:val="pt-PT"/>
        </w:rPr>
      </w:pPr>
      <w:r w:rsidRPr="0006431B">
        <w:rPr>
          <w:lang w:val="pt-PT"/>
        </w:rPr>
        <w:t xml:space="preserve">A funcionalidade de Mensagens </w:t>
      </w:r>
      <w:r>
        <w:rPr>
          <w:lang w:val="pt-PT"/>
        </w:rPr>
        <w:t xml:space="preserve">será principalmente usada por utilizadores com instâncias on-line e </w:t>
      </w:r>
      <w:r w:rsidRPr="0006431B">
        <w:rPr>
          <w:lang w:val="pt-PT"/>
        </w:rPr>
        <w:t>encontra-se na janela inicial do SIS-MA. Ao apresentar-se na janela inicial do SIS-MA clique no botão de “Mensagens” para se deslocar para a janela de criação de mensagem.</w:t>
      </w:r>
    </w:p>
    <w:p w:rsidR="0006431B" w:rsidRDefault="0006431B" w:rsidP="0006431B">
      <w:pPr>
        <w:pStyle w:val="BodyText"/>
        <w:ind w:left="0"/>
        <w:rPr>
          <w:lang w:val="pt-PT"/>
        </w:rPr>
      </w:pPr>
      <w:r w:rsidRPr="0006431B">
        <w:rPr>
          <w:lang w:val="pt-PT"/>
        </w:rPr>
        <w:t>Na janela de Mensagens o Responsável do NEP/SIS da Província (utilizador com o papel Operador/ Gestor de Dados no SIS-MA) de deve efectuar os seguintes passos:</w:t>
      </w:r>
    </w:p>
    <w:p w:rsidR="00AB4664" w:rsidRPr="0006431B" w:rsidRDefault="00AB4664" w:rsidP="0006431B">
      <w:pPr>
        <w:pStyle w:val="BodyText"/>
        <w:ind w:left="0"/>
        <w:rPr>
          <w:lang w:val="pt-PT"/>
        </w:rPr>
      </w:pPr>
    </w:p>
    <w:p w:rsidR="0006431B" w:rsidRPr="0006431B" w:rsidRDefault="0006431B" w:rsidP="0006431B">
      <w:pPr>
        <w:pStyle w:val="ListBullet"/>
        <w:numPr>
          <w:ilvl w:val="0"/>
          <w:numId w:val="43"/>
        </w:numPr>
        <w:rPr>
          <w:lang w:val="pt-PT"/>
        </w:rPr>
      </w:pPr>
      <w:r w:rsidRPr="0006431B">
        <w:rPr>
          <w:lang w:val="pt-PT"/>
        </w:rPr>
        <w:lastRenderedPageBreak/>
        <w:t>Clique no Botão “Mensagens” para abrir a janela de mensagens;</w:t>
      </w:r>
    </w:p>
    <w:p w:rsidR="0006431B" w:rsidRPr="0006431B" w:rsidRDefault="0006431B" w:rsidP="0006431B">
      <w:pPr>
        <w:pStyle w:val="ListBullet"/>
        <w:numPr>
          <w:ilvl w:val="0"/>
          <w:numId w:val="43"/>
        </w:numPr>
        <w:rPr>
          <w:lang w:val="pt-PT"/>
        </w:rPr>
      </w:pPr>
      <w:r w:rsidRPr="0006431B">
        <w:rPr>
          <w:lang w:val="pt-PT"/>
        </w:rPr>
        <w:t>Clique no Botão “Escreva Mensagens”;</w:t>
      </w:r>
    </w:p>
    <w:p w:rsidR="0006431B" w:rsidRPr="002A797A" w:rsidRDefault="0006431B" w:rsidP="0006431B">
      <w:pPr>
        <w:pStyle w:val="ListBullet"/>
        <w:numPr>
          <w:ilvl w:val="0"/>
          <w:numId w:val="43"/>
        </w:numPr>
      </w:pPr>
      <w:r w:rsidRPr="0006431B">
        <w:rPr>
          <w:lang w:val="pt-PT"/>
        </w:rPr>
        <w:t xml:space="preserve">Na janela “Escreva nova mensagem”, Seleccione os Destinatários da Mensagem, para determinado Nível, Unidade Organizacional ou Utilizadores específicos, neste caso deveram ser inseridos os nomes dos respectivos intervenientes do processo nomeadamente os Responsáveis dos Programas Provinciais, Responsável de Monitoria e Avaliação Responsável de Planificação e Estatística, ou outros como o Administrador do Sistema aquando do uso do Data Mart. </w:t>
      </w:r>
      <w:proofErr w:type="gramStart"/>
      <w:r>
        <w:t>Estes</w:t>
      </w:r>
      <w:proofErr w:type="gramEnd"/>
      <w:r>
        <w:t xml:space="preserve"> utilizadores são inseridos </w:t>
      </w:r>
      <w:r w:rsidRPr="002A797A">
        <w:t>utilizando o Campo “Para Utilizador”.</w:t>
      </w:r>
    </w:p>
    <w:p w:rsidR="0006431B" w:rsidRPr="0006431B" w:rsidRDefault="0006431B" w:rsidP="0006431B">
      <w:pPr>
        <w:pStyle w:val="ListBullet"/>
        <w:numPr>
          <w:ilvl w:val="0"/>
          <w:numId w:val="43"/>
        </w:numPr>
        <w:rPr>
          <w:lang w:val="pt-PT"/>
        </w:rPr>
      </w:pPr>
      <w:r w:rsidRPr="0006431B">
        <w:rPr>
          <w:lang w:val="pt-PT"/>
        </w:rPr>
        <w:t>Escreva o “Assunto” no campo a seguir;</w:t>
      </w:r>
    </w:p>
    <w:p w:rsidR="0006431B" w:rsidRPr="002A797A" w:rsidRDefault="0006431B" w:rsidP="0006431B">
      <w:pPr>
        <w:pStyle w:val="ListBullet"/>
        <w:numPr>
          <w:ilvl w:val="0"/>
          <w:numId w:val="43"/>
        </w:numPr>
      </w:pPr>
      <w:r w:rsidRPr="002A797A">
        <w:t>Insira o texto;</w:t>
      </w:r>
    </w:p>
    <w:p w:rsidR="0006431B" w:rsidRPr="002A797A" w:rsidRDefault="0006431B" w:rsidP="0006431B">
      <w:pPr>
        <w:pStyle w:val="ListBullet"/>
        <w:numPr>
          <w:ilvl w:val="0"/>
          <w:numId w:val="43"/>
        </w:numPr>
      </w:pPr>
      <w:r w:rsidRPr="002A797A">
        <w:t>Clique no Botão “Enviar”</w:t>
      </w:r>
    </w:p>
    <w:p w:rsidR="0006431B" w:rsidRPr="002A797A" w:rsidRDefault="0006431B" w:rsidP="0006431B">
      <w:pPr>
        <w:pStyle w:val="ListBullet"/>
        <w:ind w:left="720"/>
      </w:pPr>
    </w:p>
    <w:p w:rsidR="0006431B" w:rsidRPr="0006431B" w:rsidRDefault="0006431B" w:rsidP="0006431B">
      <w:pPr>
        <w:pStyle w:val="ListBullet"/>
        <w:rPr>
          <w:lang w:val="pt-PT"/>
        </w:rPr>
      </w:pPr>
      <w:r w:rsidRPr="002A797A">
        <w:rPr>
          <w:noProof/>
          <w:lang w:val="en-US"/>
        </w:rPr>
        <w:drawing>
          <wp:anchor distT="0" distB="0" distL="114300" distR="114300" simplePos="0" relativeHeight="252175360" behindDoc="0" locked="0" layoutInCell="1" allowOverlap="1" wp14:anchorId="09933FA2" wp14:editId="70FCE98A">
            <wp:simplePos x="0" y="0"/>
            <wp:positionH relativeFrom="column">
              <wp:posOffset>755015</wp:posOffset>
            </wp:positionH>
            <wp:positionV relativeFrom="paragraph">
              <wp:posOffset>348615</wp:posOffset>
            </wp:positionV>
            <wp:extent cx="4723765" cy="3398520"/>
            <wp:effectExtent l="19050" t="19050" r="19685" b="11430"/>
            <wp:wrapTopAndBottom/>
            <wp:docPr id="7214" name="Picture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23765" cy="3398520"/>
                    </a:xfrm>
                    <a:prstGeom prst="rect">
                      <a:avLst/>
                    </a:prstGeom>
                    <a:noFill/>
                    <a:ln w="3175">
                      <a:solidFill>
                        <a:schemeClr val="tx1"/>
                      </a:solidFill>
                    </a:ln>
                  </pic:spPr>
                </pic:pic>
              </a:graphicData>
            </a:graphic>
          </wp:anchor>
        </w:drawing>
      </w:r>
      <w:r w:rsidRPr="0006431B">
        <w:rPr>
          <w:lang w:val="pt-PT"/>
        </w:rPr>
        <w:t>A mensagem é enviada para os destinatários em questão.</w:t>
      </w:r>
    </w:p>
    <w:p w:rsidR="0006431B" w:rsidRPr="0024452B" w:rsidRDefault="0006431B" w:rsidP="0024452B">
      <w:pPr>
        <w:pStyle w:val="BodyText"/>
        <w:ind w:left="0"/>
        <w:rPr>
          <w:lang w:val="pt-PT"/>
        </w:rPr>
      </w:pPr>
    </w:p>
    <w:p w:rsidR="0006431B" w:rsidRPr="002A797A" w:rsidRDefault="0006431B" w:rsidP="0006431B">
      <w:pPr>
        <w:pStyle w:val="Heading2"/>
        <w:spacing w:before="200" w:after="0" w:line="276" w:lineRule="auto"/>
        <w:jc w:val="left"/>
      </w:pPr>
      <w:bookmarkStart w:id="119" w:name="_Toc386529547"/>
      <w:bookmarkStart w:id="120" w:name="_Ref390332056"/>
      <w:bookmarkStart w:id="121" w:name="_Ref390332073"/>
      <w:bookmarkStart w:id="122" w:name="_Ref390332081"/>
      <w:bookmarkStart w:id="123" w:name="_Toc390424420"/>
      <w:r w:rsidRPr="002A797A">
        <w:t>Fazer análise dos dados</w:t>
      </w:r>
      <w:bookmarkEnd w:id="119"/>
      <w:bookmarkEnd w:id="120"/>
      <w:bookmarkEnd w:id="121"/>
      <w:bookmarkEnd w:id="122"/>
      <w:bookmarkEnd w:id="123"/>
    </w:p>
    <w:p w:rsidR="0006431B" w:rsidRPr="0006431B" w:rsidRDefault="0006431B" w:rsidP="0006431B">
      <w:pPr>
        <w:pStyle w:val="BodyText"/>
        <w:ind w:left="0"/>
        <w:rPr>
          <w:lang w:val="pt-PT"/>
        </w:rPr>
      </w:pPr>
      <w:r w:rsidRPr="0006431B">
        <w:rPr>
          <w:lang w:val="pt-PT"/>
        </w:rPr>
        <w:t>A análise dos dados é feita pelo Médico Chefe e Director de Saúde para verificar se os dados estão correctos e identificar possíveis correcções. Esta análise poderá ser feita através de relatórios, controlando a submissão das fichas, analisando os dados que foram marcados para acompanhamento.</w:t>
      </w:r>
    </w:p>
    <w:p w:rsidR="0006431B" w:rsidRPr="0006431B" w:rsidRDefault="0006431B" w:rsidP="0006431B">
      <w:pPr>
        <w:pStyle w:val="Heading3"/>
        <w:spacing w:before="200" w:after="0" w:line="276" w:lineRule="auto"/>
        <w:ind w:left="720"/>
        <w:jc w:val="left"/>
        <w:rPr>
          <w:lang w:val="pt-PT"/>
        </w:rPr>
      </w:pPr>
      <w:bookmarkStart w:id="124" w:name="_Toc378019717"/>
      <w:bookmarkStart w:id="125" w:name="_Ref378154881"/>
      <w:bookmarkStart w:id="126" w:name="_Toc386529548"/>
      <w:bookmarkStart w:id="127" w:name="_Toc390424421"/>
      <w:r w:rsidRPr="0006431B">
        <w:rPr>
          <w:lang w:val="pt-PT"/>
        </w:rPr>
        <w:t>Utilizando a funcionalidade de qualidade de dados</w:t>
      </w:r>
      <w:bookmarkEnd w:id="124"/>
      <w:bookmarkEnd w:id="125"/>
      <w:bookmarkEnd w:id="126"/>
      <w:bookmarkEnd w:id="127"/>
    </w:p>
    <w:p w:rsidR="0006431B" w:rsidRDefault="0006431B" w:rsidP="0006431B">
      <w:pPr>
        <w:pStyle w:val="BodyText"/>
        <w:ind w:left="0"/>
        <w:rPr>
          <w:lang w:val="pt-PT"/>
        </w:rPr>
      </w:pPr>
      <w:r w:rsidRPr="0006431B">
        <w:rPr>
          <w:lang w:val="pt-PT"/>
        </w:rPr>
        <w:t>O módulo de qualidade de dados fornece meios para melhorar a precisão e fiabilidade dos dados que se encontram no sistema. Isso é possível por meio de regras de validação e vários controlos estatísticos. Pode-se encontrar as funcionalidades descritas acedendo ao menu Serviços e submenu &gt; Qualidade de Dados.</w:t>
      </w:r>
    </w:p>
    <w:p w:rsidR="00AB4664" w:rsidRDefault="00AB4664" w:rsidP="0006431B">
      <w:pPr>
        <w:pStyle w:val="BodyText"/>
        <w:ind w:left="0"/>
        <w:rPr>
          <w:lang w:val="pt-PT"/>
        </w:rPr>
      </w:pPr>
    </w:p>
    <w:p w:rsidR="00AB4664" w:rsidRPr="0006431B" w:rsidRDefault="00AB4664" w:rsidP="0006431B">
      <w:pPr>
        <w:pStyle w:val="BodyText"/>
        <w:ind w:left="0"/>
        <w:rPr>
          <w:lang w:val="pt-PT"/>
        </w:rPr>
      </w:pPr>
    </w:p>
    <w:p w:rsidR="0006431B" w:rsidRPr="0006431B" w:rsidRDefault="0006431B" w:rsidP="0006431B">
      <w:pPr>
        <w:pStyle w:val="BodyText"/>
        <w:ind w:left="0"/>
        <w:rPr>
          <w:lang w:val="pt-PT"/>
        </w:rPr>
      </w:pPr>
      <w:r w:rsidRPr="0006431B">
        <w:rPr>
          <w:lang w:val="pt-PT"/>
        </w:rPr>
        <w:lastRenderedPageBreak/>
        <w:t>A qualidade de dados está dividida em 6 itens:</w:t>
      </w:r>
    </w:p>
    <w:p w:rsidR="0006431B" w:rsidRPr="0006431B" w:rsidRDefault="0006431B" w:rsidP="00D85469">
      <w:pPr>
        <w:pStyle w:val="ListBullet"/>
        <w:numPr>
          <w:ilvl w:val="0"/>
          <w:numId w:val="97"/>
        </w:numPr>
        <w:ind w:left="567" w:hanging="207"/>
        <w:rPr>
          <w:lang w:val="pt-PT"/>
        </w:rPr>
      </w:pPr>
      <w:r w:rsidRPr="0006431B">
        <w:rPr>
          <w:b/>
          <w:lang w:val="pt-PT"/>
        </w:rPr>
        <w:t>Regra de validação</w:t>
      </w:r>
      <w:r w:rsidRPr="0006431B">
        <w:rPr>
          <w:lang w:val="pt-PT"/>
        </w:rPr>
        <w:t>: Serve para adicionar, modificar, consultar e apagar as regras de validação. (O operador de dados pode somente consultar as regras de validação e visualizar os detalhes de cada regra).</w:t>
      </w:r>
    </w:p>
    <w:p w:rsidR="0006431B" w:rsidRPr="0006431B" w:rsidRDefault="0006431B" w:rsidP="00D85469">
      <w:pPr>
        <w:pStyle w:val="ListBullet"/>
        <w:numPr>
          <w:ilvl w:val="0"/>
          <w:numId w:val="97"/>
        </w:numPr>
        <w:ind w:left="567" w:hanging="207"/>
        <w:rPr>
          <w:lang w:val="pt-PT"/>
        </w:rPr>
      </w:pPr>
      <w:r w:rsidRPr="0006431B">
        <w:rPr>
          <w:b/>
          <w:lang w:val="pt-PT"/>
        </w:rPr>
        <w:t>Grupo de regras de validação</w:t>
      </w:r>
      <w:r w:rsidRPr="0006431B">
        <w:rPr>
          <w:lang w:val="pt-PT"/>
        </w:rPr>
        <w:t>: Serve para adicionar, modificar, visualizar e excluir grupos de regras de validação. Fornece a capacidade de agrupar e executar regras de validação em conjunto. (O operador de dados pode somente consultar o grupo de regras de validação e visualizar os detalhes de cada grupo de regras).</w:t>
      </w:r>
    </w:p>
    <w:p w:rsidR="0006431B" w:rsidRPr="0006431B" w:rsidRDefault="0006431B" w:rsidP="00D85469">
      <w:pPr>
        <w:pStyle w:val="ListBullet"/>
        <w:numPr>
          <w:ilvl w:val="0"/>
          <w:numId w:val="97"/>
        </w:numPr>
        <w:ind w:left="567" w:hanging="207"/>
        <w:rPr>
          <w:lang w:val="pt-PT"/>
        </w:rPr>
      </w:pPr>
      <w:r w:rsidRPr="0006431B">
        <w:rPr>
          <w:b/>
          <w:lang w:val="pt-PT"/>
        </w:rPr>
        <w:t>Análise das regras de validação</w:t>
      </w:r>
      <w:r w:rsidRPr="0006431B">
        <w:rPr>
          <w:lang w:val="pt-PT"/>
        </w:rPr>
        <w:t>: Serve para executar as regras de validação, a fim de revelar anomalias e erros nos dados existentes na base de dados. (o operador de dados executas as regras somente para a província, ou distrito a ele alocado).</w:t>
      </w:r>
    </w:p>
    <w:p w:rsidR="0006431B" w:rsidRPr="0006431B" w:rsidRDefault="0006431B" w:rsidP="00D85469">
      <w:pPr>
        <w:pStyle w:val="ListBullet"/>
        <w:numPr>
          <w:ilvl w:val="0"/>
          <w:numId w:val="97"/>
        </w:numPr>
        <w:ind w:left="567" w:hanging="207"/>
        <w:rPr>
          <w:lang w:val="pt-PT"/>
        </w:rPr>
      </w:pPr>
      <w:r w:rsidRPr="0006431B">
        <w:rPr>
          <w:b/>
          <w:lang w:val="pt-PT"/>
        </w:rPr>
        <w:t>Análise de discrepâncias de desvio padrão</w:t>
      </w:r>
      <w:r w:rsidRPr="0006431B">
        <w:rPr>
          <w:lang w:val="pt-PT"/>
        </w:rPr>
        <w:t>: Serve para analisar potenciais valores discrepantes com base em desvios-padrão. Os valores com discrepâncias podem ser examinados e marcados para acompanhamento.</w:t>
      </w:r>
    </w:p>
    <w:p w:rsidR="0006431B" w:rsidRPr="0006431B" w:rsidRDefault="0006431B" w:rsidP="00D85469">
      <w:pPr>
        <w:pStyle w:val="ListBullet"/>
        <w:numPr>
          <w:ilvl w:val="0"/>
          <w:numId w:val="97"/>
        </w:numPr>
        <w:ind w:left="567" w:hanging="207"/>
        <w:rPr>
          <w:lang w:val="pt-PT"/>
        </w:rPr>
      </w:pPr>
      <w:r w:rsidRPr="0006431B">
        <w:rPr>
          <w:b/>
          <w:lang w:val="pt-PT"/>
        </w:rPr>
        <w:t>Análise de discrepâncias de min-max</w:t>
      </w:r>
      <w:r w:rsidRPr="0006431B">
        <w:rPr>
          <w:lang w:val="pt-PT"/>
        </w:rPr>
        <w:t>: Analisa potenciais valores discrepantes com base em valores mínimos e máximos. Os valores discrepantes podem ser examinados e marcados para acompanhamento.</w:t>
      </w:r>
    </w:p>
    <w:p w:rsidR="0006431B" w:rsidRPr="0006431B" w:rsidRDefault="0006431B" w:rsidP="00D85469">
      <w:pPr>
        <w:pStyle w:val="ListBullet"/>
        <w:numPr>
          <w:ilvl w:val="0"/>
          <w:numId w:val="97"/>
        </w:numPr>
        <w:ind w:left="567" w:hanging="207"/>
        <w:rPr>
          <w:lang w:val="pt-PT"/>
        </w:rPr>
      </w:pPr>
      <w:r w:rsidRPr="0006431B">
        <w:rPr>
          <w:b/>
          <w:lang w:val="pt-PT"/>
        </w:rPr>
        <w:t>Análise do acompanhamento</w:t>
      </w:r>
      <w:r w:rsidRPr="0006431B">
        <w:rPr>
          <w:lang w:val="pt-PT"/>
        </w:rPr>
        <w:t>: Lista e edita os valores de dados marcados para posterior acompanhamento durante a entrada de dados ou análise.</w:t>
      </w:r>
    </w:p>
    <w:p w:rsidR="0006431B" w:rsidRPr="0006431B" w:rsidRDefault="0006431B" w:rsidP="003509F4">
      <w:pPr>
        <w:pStyle w:val="BodyText"/>
        <w:ind w:left="0"/>
        <w:rPr>
          <w:lang w:val="pt-PT"/>
        </w:rPr>
      </w:pPr>
    </w:p>
    <w:p w:rsidR="0006431B" w:rsidRPr="0006431B" w:rsidRDefault="0006431B" w:rsidP="0006431B">
      <w:pPr>
        <w:pStyle w:val="Heading3"/>
        <w:spacing w:before="200" w:after="0" w:line="276" w:lineRule="auto"/>
        <w:ind w:left="720"/>
        <w:jc w:val="left"/>
        <w:rPr>
          <w:lang w:val="pt-PT"/>
        </w:rPr>
      </w:pPr>
      <w:bookmarkStart w:id="128" w:name="_Toc390424422"/>
      <w:r w:rsidRPr="002A797A">
        <w:rPr>
          <w:noProof/>
          <w:lang w:val="en-US"/>
        </w:rPr>
        <w:drawing>
          <wp:anchor distT="0" distB="0" distL="114300" distR="114300" simplePos="0" relativeHeight="252179456" behindDoc="0" locked="0" layoutInCell="1" allowOverlap="1" wp14:anchorId="31983C1C" wp14:editId="3846C415">
            <wp:simplePos x="0" y="0"/>
            <wp:positionH relativeFrom="column">
              <wp:posOffset>3755390</wp:posOffset>
            </wp:positionH>
            <wp:positionV relativeFrom="paragraph">
              <wp:posOffset>2319020</wp:posOffset>
            </wp:positionV>
            <wp:extent cx="2371725" cy="2689225"/>
            <wp:effectExtent l="19050" t="19050" r="28575" b="15875"/>
            <wp:wrapSquare wrapText="bothSides"/>
            <wp:docPr id="7216" name="Picture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2371725" cy="2689225"/>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2A797A">
        <w:rPr>
          <w:noProof/>
          <w:lang w:val="en-US"/>
        </w:rPr>
        <w:drawing>
          <wp:anchor distT="0" distB="0" distL="114300" distR="114300" simplePos="0" relativeHeight="252177408" behindDoc="0" locked="0" layoutInCell="1" allowOverlap="1" wp14:anchorId="0DDD1F2A" wp14:editId="7701574F">
            <wp:simplePos x="0" y="0"/>
            <wp:positionH relativeFrom="margin">
              <wp:align>center</wp:align>
            </wp:positionH>
            <wp:positionV relativeFrom="paragraph">
              <wp:posOffset>-154305</wp:posOffset>
            </wp:positionV>
            <wp:extent cx="5658485" cy="1988820"/>
            <wp:effectExtent l="0" t="0" r="0" b="0"/>
            <wp:wrapSquare wrapText="bothSides"/>
            <wp:docPr id="7215" name="Picture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58485" cy="1988820"/>
                    </a:xfrm>
                    <a:prstGeom prst="rect">
                      <a:avLst/>
                    </a:prstGeom>
                    <a:noFill/>
                  </pic:spPr>
                </pic:pic>
              </a:graphicData>
            </a:graphic>
          </wp:anchor>
        </w:drawing>
      </w:r>
      <w:bookmarkStart w:id="129" w:name="_Toc386529549"/>
      <w:r w:rsidRPr="0006431B">
        <w:rPr>
          <w:lang w:val="pt-PT"/>
        </w:rPr>
        <w:t>Verificação da qualidade de dados</w:t>
      </w:r>
      <w:bookmarkEnd w:id="128"/>
      <w:bookmarkEnd w:id="129"/>
    </w:p>
    <w:p w:rsidR="0006431B" w:rsidRPr="0006431B" w:rsidRDefault="0006431B" w:rsidP="0006431B">
      <w:pPr>
        <w:pStyle w:val="BodyText"/>
        <w:spacing w:after="0"/>
        <w:rPr>
          <w:rStyle w:val="BodyTextChar"/>
          <w:lang w:val="pt-PT"/>
        </w:rPr>
      </w:pPr>
      <w:r w:rsidRPr="0006431B">
        <w:rPr>
          <w:lang w:val="pt-PT"/>
        </w:rPr>
        <w:t xml:space="preserve">A </w:t>
      </w:r>
      <w:r w:rsidRPr="0006431B">
        <w:rPr>
          <w:rStyle w:val="BodyTextChar"/>
          <w:lang w:val="pt-PT"/>
        </w:rPr>
        <w:t>verificação de controlo de qualidade de dados pode ser feita de diferentes maneiras:</w:t>
      </w:r>
    </w:p>
    <w:p w:rsidR="0006431B" w:rsidRPr="0006431B" w:rsidRDefault="0006431B" w:rsidP="00D85469">
      <w:pPr>
        <w:pStyle w:val="BodyText"/>
        <w:numPr>
          <w:ilvl w:val="0"/>
          <w:numId w:val="98"/>
        </w:numPr>
        <w:spacing w:before="240"/>
        <w:rPr>
          <w:lang w:val="pt-PT"/>
        </w:rPr>
      </w:pPr>
      <w:r w:rsidRPr="0006431B">
        <w:rPr>
          <w:lang w:val="pt-PT"/>
        </w:rPr>
        <w:t xml:space="preserve">No momento da entrada de dados, a aplicação pode verificar os dados inseridos e verificar se eles apresentam-se dentro dos intervalos mínimos e máximos para esses elementos de dados (baseando-se em todos os dados registrados anteriormente). </w:t>
      </w:r>
    </w:p>
    <w:p w:rsidR="0006431B" w:rsidRPr="0006431B" w:rsidRDefault="0006431B" w:rsidP="00D85469">
      <w:pPr>
        <w:pStyle w:val="BodyText"/>
        <w:numPr>
          <w:ilvl w:val="0"/>
          <w:numId w:val="98"/>
        </w:numPr>
        <w:rPr>
          <w:lang w:val="pt-PT"/>
        </w:rPr>
      </w:pPr>
      <w:r w:rsidRPr="0006431B">
        <w:rPr>
          <w:lang w:val="pt-PT"/>
        </w:rPr>
        <w:t xml:space="preserve">Podem-se definir várias regras de validação, que podem ser executadas quando o utilizador termina a inserção de dados. O utilizador pode também verificar os dados introduzidos num período particular e a (s) unidade (s) organizacional (s) contra as regras de validação, assim </w:t>
      </w:r>
      <w:r w:rsidRPr="0006431B">
        <w:rPr>
          <w:lang w:val="pt-PT"/>
        </w:rPr>
        <w:lastRenderedPageBreak/>
        <w:t>como exibir as falhas obtidas para as ditas regras de validação.</w:t>
      </w:r>
    </w:p>
    <w:p w:rsidR="0006431B" w:rsidRPr="0006431B" w:rsidRDefault="0006431B" w:rsidP="00D85469">
      <w:pPr>
        <w:pStyle w:val="BodyText"/>
        <w:numPr>
          <w:ilvl w:val="0"/>
          <w:numId w:val="98"/>
        </w:numPr>
        <w:rPr>
          <w:lang w:val="pt-PT"/>
        </w:rPr>
      </w:pPr>
      <w:r w:rsidRPr="0006431B">
        <w:rPr>
          <w:lang w:val="pt-PT"/>
        </w:rPr>
        <w:t>Através de uma análise dos conjuntos de dados, para fazer uma análise das lacunas nos dados.</w:t>
      </w:r>
    </w:p>
    <w:p w:rsidR="0006431B" w:rsidRPr="0006431B" w:rsidRDefault="0006431B" w:rsidP="0006431B">
      <w:pPr>
        <w:spacing w:line="260" w:lineRule="atLeast"/>
        <w:contextualSpacing/>
        <w:jc w:val="both"/>
        <w:rPr>
          <w:lang w:val="pt-PT"/>
        </w:rPr>
      </w:pPr>
      <w:r w:rsidRPr="0006431B">
        <w:rPr>
          <w:lang w:val="pt-PT"/>
        </w:rPr>
        <w:t>Efectuando a triangulação dos dados, que consiste em comparar os mesmos dados ou indicadores em diferentes fontes.</w:t>
      </w:r>
    </w:p>
    <w:p w:rsidR="0042762B" w:rsidRDefault="0042762B" w:rsidP="00F70BA7">
      <w:pPr>
        <w:pStyle w:val="BodyText"/>
        <w:rPr>
          <w:lang w:val="pt-PT"/>
        </w:rPr>
      </w:pPr>
    </w:p>
    <w:p w:rsidR="00534ECD" w:rsidRPr="00534ECD" w:rsidRDefault="00534ECD" w:rsidP="00534ECD">
      <w:pPr>
        <w:pStyle w:val="Heading3"/>
        <w:spacing w:before="200" w:after="0" w:line="276" w:lineRule="auto"/>
        <w:ind w:left="720"/>
        <w:jc w:val="left"/>
        <w:rPr>
          <w:lang w:val="pt-PT"/>
        </w:rPr>
      </w:pPr>
      <w:bookmarkStart w:id="130" w:name="_Toc377369548"/>
      <w:bookmarkStart w:id="131" w:name="_Toc378019721"/>
      <w:bookmarkStart w:id="132" w:name="_Ref378154917"/>
      <w:bookmarkStart w:id="133" w:name="_Toc386529550"/>
      <w:bookmarkStart w:id="134" w:name="_Toc390424423"/>
      <w:r w:rsidRPr="00534ECD">
        <w:rPr>
          <w:lang w:val="pt-PT"/>
        </w:rPr>
        <w:t>Lançando uma análise de regras de validação</w:t>
      </w:r>
      <w:bookmarkEnd w:id="130"/>
      <w:bookmarkEnd w:id="131"/>
      <w:bookmarkEnd w:id="132"/>
      <w:bookmarkEnd w:id="133"/>
      <w:bookmarkEnd w:id="134"/>
    </w:p>
    <w:p w:rsidR="00534ECD" w:rsidRPr="00534ECD" w:rsidRDefault="00534ECD" w:rsidP="00534ECD">
      <w:pPr>
        <w:pStyle w:val="BodyText"/>
        <w:ind w:left="0"/>
        <w:rPr>
          <w:lang w:val="pt-PT"/>
        </w:rPr>
      </w:pPr>
      <w:r w:rsidRPr="00534ECD">
        <w:rPr>
          <w:lang w:val="pt-PT"/>
        </w:rPr>
        <w:t>Para aceder às regras de análise de validação seleccione o menu Serviços, submenu &gt; Qualidade de Dados e seleccione a opção &gt; Análise das Regras de Validação.</w:t>
      </w:r>
    </w:p>
    <w:p w:rsidR="00534ECD" w:rsidRPr="002A797A" w:rsidRDefault="00534ECD" w:rsidP="00534ECD">
      <w:pPr>
        <w:pStyle w:val="BodyText"/>
        <w:jc w:val="center"/>
      </w:pPr>
      <w:r w:rsidRPr="002A797A">
        <w:rPr>
          <w:noProof/>
          <w:lang w:val="en-US"/>
        </w:rPr>
        <w:drawing>
          <wp:inline distT="0" distB="0" distL="0" distR="0" wp14:anchorId="097F75BA" wp14:editId="79D41624">
            <wp:extent cx="5578969" cy="1966823"/>
            <wp:effectExtent l="19050" t="19050" r="22225" b="14605"/>
            <wp:docPr id="7217" name="Picture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82069" cy="1967916"/>
                    </a:xfrm>
                    <a:prstGeom prst="rect">
                      <a:avLst/>
                    </a:prstGeom>
                    <a:noFill/>
                    <a:ln w="3175">
                      <a:solidFill>
                        <a:schemeClr val="tx1"/>
                      </a:solidFill>
                    </a:ln>
                  </pic:spPr>
                </pic:pic>
              </a:graphicData>
            </a:graphic>
          </wp:inline>
        </w:drawing>
      </w:r>
    </w:p>
    <w:p w:rsidR="00534ECD" w:rsidRPr="00534ECD" w:rsidRDefault="00534ECD" w:rsidP="00534ECD">
      <w:pPr>
        <w:pStyle w:val="BodyText"/>
        <w:ind w:left="0"/>
        <w:rPr>
          <w:lang w:val="pt-PT"/>
        </w:rPr>
      </w:pPr>
      <w:r w:rsidRPr="00534ECD">
        <w:rPr>
          <w:lang w:val="pt-PT"/>
        </w:rPr>
        <w:t>A regra de validação é baseada numa expressão que define uma relação entre vários elementos de dados. A expressão tem uma parte esquerda e uma parte direita, e tem também um operador no meio que define se a primeira parte deve ser inferior, igual ou maior do que a segunda parte. A expressão estabelece uma condição que garante o cumprimento de certos critérios lógicos. Por exemplo, uma regra de validação pode estipular que o número total de vacinas recebidas por meninos ou meninas deve ser menor ou igual ao número total de crianças (total de meninos e meninas).</w:t>
      </w:r>
    </w:p>
    <w:p w:rsidR="0006431B" w:rsidRPr="00534ECD" w:rsidRDefault="00534ECD" w:rsidP="00534ECD">
      <w:pPr>
        <w:pStyle w:val="BodyText"/>
        <w:ind w:left="0"/>
        <w:rPr>
          <w:lang w:val="pt-PT"/>
        </w:rPr>
      </w:pPr>
      <w:r w:rsidRPr="00534ECD">
        <w:rPr>
          <w:lang w:val="pt-PT"/>
        </w:rPr>
        <w:t>A função de análise das regras de validação examina as regras desenhadas para os dados registrados no sistema. As falhas de validação são assinaladas quando a condição definida para expressão da regra de validação não é satisfeita, isto é, quando a condição é falsa.</w:t>
      </w:r>
    </w:p>
    <w:p w:rsidR="00534ECD" w:rsidRPr="003509F4" w:rsidRDefault="003509F4" w:rsidP="00534ECD">
      <w:pPr>
        <w:pStyle w:val="Heading3"/>
        <w:spacing w:before="200" w:after="0" w:line="276" w:lineRule="auto"/>
        <w:ind w:left="720"/>
        <w:jc w:val="left"/>
        <w:rPr>
          <w:lang w:val="pt-PT"/>
        </w:rPr>
      </w:pPr>
      <w:bookmarkStart w:id="135" w:name="_Toc377369549"/>
      <w:bookmarkStart w:id="136" w:name="_Toc378019722"/>
      <w:bookmarkStart w:id="137" w:name="_Ref378154921"/>
      <w:bookmarkStart w:id="138" w:name="_Toc386529551"/>
      <w:bookmarkStart w:id="139" w:name="_Toc390424424"/>
      <w:r w:rsidRPr="002A797A">
        <w:rPr>
          <w:noProof/>
          <w:lang w:val="en-US"/>
        </w:rPr>
        <w:drawing>
          <wp:anchor distT="0" distB="0" distL="114300" distR="114300" simplePos="0" relativeHeight="252181504" behindDoc="1" locked="0" layoutInCell="1" allowOverlap="1" wp14:anchorId="58625E69" wp14:editId="50CCBB62">
            <wp:simplePos x="0" y="0"/>
            <wp:positionH relativeFrom="column">
              <wp:posOffset>4464685</wp:posOffset>
            </wp:positionH>
            <wp:positionV relativeFrom="paragraph">
              <wp:posOffset>118110</wp:posOffset>
            </wp:positionV>
            <wp:extent cx="1784350" cy="1276985"/>
            <wp:effectExtent l="19050" t="19050" r="25400" b="18415"/>
            <wp:wrapTight wrapText="bothSides">
              <wp:wrapPolygon edited="0">
                <wp:start x="-231" y="-322"/>
                <wp:lineTo x="-231" y="21589"/>
                <wp:lineTo x="21677" y="21589"/>
                <wp:lineTo x="21677" y="-322"/>
                <wp:lineTo x="-231" y="-322"/>
              </wp:wrapPolygon>
            </wp:wrapTight>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84350" cy="1276985"/>
                    </a:xfrm>
                    <a:prstGeom prst="rect">
                      <a:avLst/>
                    </a:prstGeom>
                    <a:noFill/>
                    <a:ln>
                      <a:solidFill>
                        <a:schemeClr val="tx1"/>
                      </a:solidFill>
                    </a:ln>
                  </pic:spPr>
                </pic:pic>
              </a:graphicData>
            </a:graphic>
          </wp:anchor>
        </w:drawing>
      </w:r>
      <w:r w:rsidR="00534ECD" w:rsidRPr="003509F4">
        <w:rPr>
          <w:lang w:val="pt-PT"/>
        </w:rPr>
        <w:t>Seleccionando os dados a validar</w:t>
      </w:r>
      <w:bookmarkEnd w:id="135"/>
      <w:bookmarkEnd w:id="136"/>
      <w:bookmarkEnd w:id="137"/>
      <w:bookmarkEnd w:id="138"/>
      <w:bookmarkEnd w:id="139"/>
    </w:p>
    <w:p w:rsidR="00534ECD" w:rsidRPr="00534ECD" w:rsidRDefault="00534ECD" w:rsidP="00534ECD">
      <w:pPr>
        <w:pStyle w:val="BodyText"/>
        <w:ind w:left="0"/>
        <w:rPr>
          <w:lang w:val="pt-PT"/>
        </w:rPr>
      </w:pPr>
      <w:r w:rsidRPr="00534ECD">
        <w:rPr>
          <w:lang w:val="pt-PT"/>
        </w:rPr>
        <w:t>Em primeiro lugar, insira uma data de início e uma data de fim para filtrar os dados que serão incluídos na análise. Deve usar o widget de data para seleccionar as datas, para tal basta clicar com o botão esquerdo do rato numa das áreas de inserção de datas e definir a data pretendida através dos botões do aplicativo.</w:t>
      </w:r>
    </w:p>
    <w:p w:rsidR="00534ECD" w:rsidRPr="00534ECD" w:rsidRDefault="00534ECD" w:rsidP="00534ECD">
      <w:pPr>
        <w:pStyle w:val="BodyText"/>
        <w:rPr>
          <w:lang w:val="pt-PT"/>
        </w:rPr>
      </w:pPr>
    </w:p>
    <w:p w:rsidR="00534ECD" w:rsidRPr="00534ECD" w:rsidRDefault="00534ECD" w:rsidP="00534ECD">
      <w:pPr>
        <w:pStyle w:val="BodyText"/>
        <w:rPr>
          <w:lang w:val="pt-PT"/>
        </w:rPr>
      </w:pPr>
      <w:r w:rsidRPr="002A797A">
        <w:rPr>
          <w:noProof/>
          <w:lang w:val="en-US"/>
        </w:rPr>
        <w:drawing>
          <wp:anchor distT="0" distB="0" distL="114300" distR="114300" simplePos="0" relativeHeight="252182528" behindDoc="1" locked="0" layoutInCell="1" allowOverlap="1" wp14:anchorId="593D8541" wp14:editId="282DE29C">
            <wp:simplePos x="0" y="0"/>
            <wp:positionH relativeFrom="column">
              <wp:posOffset>69850</wp:posOffset>
            </wp:positionH>
            <wp:positionV relativeFrom="paragraph">
              <wp:posOffset>-173355</wp:posOffset>
            </wp:positionV>
            <wp:extent cx="2117090" cy="1351280"/>
            <wp:effectExtent l="19050" t="19050" r="16510" b="20320"/>
            <wp:wrapTight wrapText="bothSides">
              <wp:wrapPolygon edited="0">
                <wp:start x="-194" y="-305"/>
                <wp:lineTo x="-194" y="21620"/>
                <wp:lineTo x="21574" y="21620"/>
                <wp:lineTo x="21574" y="-305"/>
                <wp:lineTo x="-194" y="-305"/>
              </wp:wrapPolygon>
            </wp:wrapTight>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17090" cy="1351280"/>
                    </a:xfrm>
                    <a:prstGeom prst="rect">
                      <a:avLst/>
                    </a:prstGeom>
                    <a:noFill/>
                    <a:ln>
                      <a:solidFill>
                        <a:schemeClr val="tx1"/>
                      </a:solidFill>
                    </a:ln>
                  </pic:spPr>
                </pic:pic>
              </a:graphicData>
            </a:graphic>
          </wp:anchor>
        </w:drawing>
      </w:r>
    </w:p>
    <w:p w:rsidR="00534ECD" w:rsidRPr="00534ECD" w:rsidRDefault="00534ECD" w:rsidP="00534ECD">
      <w:pPr>
        <w:pStyle w:val="BodyText"/>
        <w:rPr>
          <w:lang w:val="pt-PT"/>
        </w:rPr>
      </w:pPr>
      <w:r w:rsidRPr="00534ECD">
        <w:rPr>
          <w:lang w:val="pt-PT"/>
        </w:rPr>
        <w:t>O segundo passo consiste em incluir as regras de validação para um determinado grupo.</w:t>
      </w:r>
    </w:p>
    <w:p w:rsidR="00534ECD" w:rsidRPr="00534ECD" w:rsidRDefault="00534ECD" w:rsidP="00534ECD">
      <w:pPr>
        <w:pStyle w:val="BodyText"/>
        <w:rPr>
          <w:lang w:val="pt-PT"/>
        </w:rPr>
      </w:pPr>
      <w:r w:rsidRPr="002A797A">
        <w:rPr>
          <w:noProof/>
          <w:lang w:val="en-US"/>
        </w:rPr>
        <w:lastRenderedPageBreak/>
        <w:drawing>
          <wp:anchor distT="0" distB="0" distL="114300" distR="114300" simplePos="0" relativeHeight="252183552" behindDoc="0" locked="0" layoutInCell="1" allowOverlap="1" wp14:anchorId="035B45E7" wp14:editId="5F95707B">
            <wp:simplePos x="0" y="0"/>
            <wp:positionH relativeFrom="column">
              <wp:posOffset>2287270</wp:posOffset>
            </wp:positionH>
            <wp:positionV relativeFrom="paragraph">
              <wp:posOffset>-252095</wp:posOffset>
            </wp:positionV>
            <wp:extent cx="1647825" cy="1266825"/>
            <wp:effectExtent l="19050" t="19050" r="28575" b="28575"/>
            <wp:wrapSquare wrapText="bothSides"/>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47825" cy="1266825"/>
                    </a:xfrm>
                    <a:prstGeom prst="rect">
                      <a:avLst/>
                    </a:prstGeom>
                    <a:noFill/>
                    <a:ln>
                      <a:solidFill>
                        <a:schemeClr val="tx1"/>
                      </a:solidFill>
                    </a:ln>
                  </pic:spPr>
                </pic:pic>
              </a:graphicData>
            </a:graphic>
          </wp:anchor>
        </w:drawing>
      </w:r>
    </w:p>
    <w:p w:rsidR="00534ECD" w:rsidRPr="00534ECD" w:rsidRDefault="00534ECD" w:rsidP="00534ECD">
      <w:pPr>
        <w:pStyle w:val="BodyText"/>
        <w:rPr>
          <w:lang w:val="pt-PT"/>
        </w:rPr>
      </w:pPr>
    </w:p>
    <w:p w:rsidR="003509F4" w:rsidRDefault="003509F4" w:rsidP="00534ECD">
      <w:pPr>
        <w:pStyle w:val="BodyText"/>
        <w:ind w:left="0"/>
        <w:rPr>
          <w:lang w:val="pt-PT"/>
        </w:rPr>
      </w:pPr>
    </w:p>
    <w:p w:rsidR="003509F4" w:rsidRDefault="003509F4" w:rsidP="00534ECD">
      <w:pPr>
        <w:pStyle w:val="BodyText"/>
        <w:ind w:left="0"/>
        <w:rPr>
          <w:lang w:val="pt-PT"/>
        </w:rPr>
      </w:pPr>
    </w:p>
    <w:p w:rsidR="0042762B" w:rsidRDefault="00534ECD" w:rsidP="003509F4">
      <w:pPr>
        <w:pStyle w:val="BodyText"/>
        <w:ind w:left="0"/>
        <w:rPr>
          <w:lang w:val="pt-PT"/>
        </w:rPr>
      </w:pPr>
      <w:r w:rsidRPr="00534ECD">
        <w:rPr>
          <w:lang w:val="pt-PT"/>
        </w:rPr>
        <w:t>O passo seguinte consiste em seleccionar a unidade organizacional e por fim</w:t>
      </w:r>
      <w:r w:rsidRPr="00534ECD">
        <w:rPr>
          <w:lang w:val="pt-PT" w:eastAsia="pt-PT"/>
        </w:rPr>
        <w:t>, clique no botão Validado</w:t>
      </w:r>
      <w:r w:rsidRPr="00534ECD">
        <w:rPr>
          <w:lang w:val="pt-PT"/>
        </w:rPr>
        <w:t>.</w:t>
      </w:r>
    </w:p>
    <w:p w:rsidR="00534ECD" w:rsidRPr="002A797A" w:rsidRDefault="00534ECD" w:rsidP="00534ECD">
      <w:pPr>
        <w:pStyle w:val="CSWNote"/>
        <w:tabs>
          <w:tab w:val="num" w:pos="1031"/>
        </w:tabs>
        <w:ind w:left="1032" w:hanging="748"/>
        <w:rPr>
          <w:lang w:val="pt-PT"/>
        </w:rPr>
      </w:pPr>
      <w:r w:rsidRPr="002A797A">
        <w:rPr>
          <w:lang w:val="pt-PT"/>
        </w:rPr>
        <w:t>Nota: A selecção das Unidades Organizacionais e respectivos filhos só será permitida de acordo com o perfil de cada utilizador. Um operador de dados</w:t>
      </w:r>
      <w:r>
        <w:rPr>
          <w:lang w:val="pt-PT"/>
        </w:rPr>
        <w:t>,</w:t>
      </w:r>
      <w:r w:rsidRPr="002A797A">
        <w:rPr>
          <w:lang w:val="pt-PT"/>
        </w:rPr>
        <w:t xml:space="preserve"> distrital</w:t>
      </w:r>
      <w:r>
        <w:rPr>
          <w:lang w:val="pt-PT"/>
        </w:rPr>
        <w:t>,</w:t>
      </w:r>
      <w:r w:rsidRPr="002A797A">
        <w:rPr>
          <w:lang w:val="pt-PT"/>
        </w:rPr>
        <w:t xml:space="preserve"> terá somente acesso a </w:t>
      </w:r>
      <w:r>
        <w:rPr>
          <w:lang w:val="pt-PT"/>
        </w:rPr>
        <w:t xml:space="preserve">um </w:t>
      </w:r>
      <w:r w:rsidRPr="002A797A">
        <w:rPr>
          <w:lang w:val="pt-PT"/>
        </w:rPr>
        <w:t xml:space="preserve">determinado Distrito ou mesmo somente a determinada Unidade Organizacional, dependendo da limitação de acesso </w:t>
      </w:r>
      <w:r>
        <w:rPr>
          <w:lang w:val="pt-PT"/>
        </w:rPr>
        <w:t>definidas pelo seu perfil.</w:t>
      </w:r>
    </w:p>
    <w:p w:rsidR="00534ECD" w:rsidRPr="002A797A" w:rsidRDefault="00534ECD" w:rsidP="00534ECD">
      <w:pPr>
        <w:pStyle w:val="Heading3"/>
        <w:spacing w:before="200" w:after="0" w:line="276" w:lineRule="auto"/>
        <w:ind w:left="720"/>
        <w:jc w:val="left"/>
      </w:pPr>
      <w:bookmarkStart w:id="140" w:name="_Ref378154932"/>
      <w:bookmarkStart w:id="141" w:name="_Toc386529552"/>
      <w:bookmarkStart w:id="142" w:name="_Toc390424425"/>
      <w:r w:rsidRPr="002A797A">
        <w:t>Resultados da validação</w:t>
      </w:r>
      <w:bookmarkEnd w:id="140"/>
      <w:bookmarkEnd w:id="141"/>
      <w:bookmarkEnd w:id="142"/>
    </w:p>
    <w:p w:rsidR="00534ECD" w:rsidRPr="00534ECD" w:rsidRDefault="00534ECD" w:rsidP="00534ECD">
      <w:pPr>
        <w:pStyle w:val="BodyText"/>
        <w:ind w:left="0"/>
        <w:rPr>
          <w:lang w:val="pt-PT"/>
        </w:rPr>
      </w:pPr>
      <w:r w:rsidRPr="002A797A">
        <w:rPr>
          <w:noProof/>
          <w:lang w:val="en-US"/>
        </w:rPr>
        <w:drawing>
          <wp:anchor distT="0" distB="0" distL="114300" distR="114300" simplePos="0" relativeHeight="252185600" behindDoc="1" locked="0" layoutInCell="1" allowOverlap="1" wp14:anchorId="0308F60E" wp14:editId="09D4229F">
            <wp:simplePos x="0" y="0"/>
            <wp:positionH relativeFrom="column">
              <wp:posOffset>4357370</wp:posOffset>
            </wp:positionH>
            <wp:positionV relativeFrom="paragraph">
              <wp:posOffset>47625</wp:posOffset>
            </wp:positionV>
            <wp:extent cx="1943100" cy="1162050"/>
            <wp:effectExtent l="19050" t="19050" r="19050" b="19050"/>
            <wp:wrapSquare wrapText="bothSides"/>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1943100" cy="1162050"/>
                    </a:xfrm>
                    <a:prstGeom prst="rect">
                      <a:avLst/>
                    </a:prstGeom>
                    <a:noFill/>
                    <a:ln w="317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534ECD">
        <w:rPr>
          <w:lang w:val="pt-PT"/>
        </w:rPr>
        <w:t>O processo de análise pode demorar algum tempo, dependendo da quantidade de dados que estarão a ser analisados</w:t>
      </w:r>
      <w:r w:rsidRPr="00534ECD">
        <w:rPr>
          <w:rFonts w:ascii="Arial" w:hAnsi="Arial" w:cs="Arial"/>
          <w:lang w:val="pt-PT"/>
        </w:rPr>
        <w:t>​​</w:t>
      </w:r>
      <w:r w:rsidRPr="00534ECD">
        <w:rPr>
          <w:lang w:val="pt-PT"/>
        </w:rPr>
        <w:t>. Se n</w:t>
      </w:r>
      <w:r w:rsidRPr="00534ECD">
        <w:rPr>
          <w:rFonts w:cs="Franklin Gothic Book"/>
          <w:lang w:val="pt-PT"/>
        </w:rPr>
        <w:t>ã</w:t>
      </w:r>
      <w:r w:rsidRPr="00534ECD">
        <w:rPr>
          <w:lang w:val="pt-PT"/>
        </w:rPr>
        <w:t>o houver falhas na valida</w:t>
      </w:r>
      <w:r w:rsidRPr="00534ECD">
        <w:rPr>
          <w:rFonts w:cs="Franklin Gothic Book"/>
          <w:lang w:val="pt-PT"/>
        </w:rPr>
        <w:t>çã</w:t>
      </w:r>
      <w:r w:rsidRPr="00534ECD">
        <w:rPr>
          <w:lang w:val="pt-PT"/>
        </w:rPr>
        <w:t>o será mostrada uma mensagem indicando que a valida</w:t>
      </w:r>
      <w:r w:rsidRPr="00534ECD">
        <w:rPr>
          <w:rFonts w:cs="Franklin Gothic Book"/>
          <w:lang w:val="pt-PT"/>
        </w:rPr>
        <w:t>çã</w:t>
      </w:r>
      <w:r w:rsidRPr="00534ECD">
        <w:rPr>
          <w:lang w:val="pt-PT"/>
        </w:rPr>
        <w:t>o foi bem-sucedida.</w:t>
      </w:r>
    </w:p>
    <w:p w:rsidR="00534ECD" w:rsidRPr="00534ECD" w:rsidRDefault="00534ECD" w:rsidP="00534ECD">
      <w:pPr>
        <w:pStyle w:val="BodyText"/>
        <w:ind w:left="0"/>
        <w:rPr>
          <w:lang w:val="pt-PT"/>
        </w:rPr>
      </w:pPr>
      <w:r w:rsidRPr="00534ECD">
        <w:rPr>
          <w:lang w:val="pt-PT"/>
        </w:rPr>
        <w:t>Se houver erros de validação, estes serão listados e o utilizador será informado do número de erros encontrados. Para cada item de falha listado é mostrada a unidade organizacional, o período, a importância, a descrição e o valor do lado esquerdo da expressão de validação. Após essa expressão aparece o operador, contendo no seu lado direito a descrição e o valor da expressão.</w:t>
      </w:r>
    </w:p>
    <w:p w:rsidR="0042762B" w:rsidRPr="00534ECD" w:rsidRDefault="00534ECD" w:rsidP="00534ECD">
      <w:pPr>
        <w:pStyle w:val="BodyText"/>
        <w:ind w:left="0"/>
        <w:rPr>
          <w:lang w:val="pt-PT"/>
        </w:rPr>
      </w:pPr>
      <w:r w:rsidRPr="00534ECD">
        <w:rPr>
          <w:lang w:val="pt-PT"/>
        </w:rPr>
        <w:t>Para cada item com erro podemos ainda visualizar os seus detalhes de validação. Ao clicar no ícone de detalhes poderá obter informações mais detalhadas sobre a falha de validação. Esta informação pode ser usada por si para consulta e posterior correcção dos erros de cada falha.</w:t>
      </w:r>
    </w:p>
    <w:p w:rsidR="0042762B" w:rsidRDefault="00534ECD" w:rsidP="00534ECD">
      <w:pPr>
        <w:pStyle w:val="BodyText"/>
        <w:ind w:left="0"/>
        <w:rPr>
          <w:lang w:val="pt-PT"/>
        </w:rPr>
      </w:pPr>
      <w:r>
        <w:rPr>
          <w:noProof/>
          <w:lang w:val="en-US"/>
        </w:rPr>
        <mc:AlternateContent>
          <mc:Choice Requires="wpg">
            <w:drawing>
              <wp:anchor distT="0" distB="0" distL="114300" distR="114300" simplePos="0" relativeHeight="252186624" behindDoc="0" locked="0" layoutInCell="1" allowOverlap="1" wp14:anchorId="2A40F5B2" wp14:editId="191E8686">
                <wp:simplePos x="0" y="0"/>
                <wp:positionH relativeFrom="column">
                  <wp:posOffset>328295</wp:posOffset>
                </wp:positionH>
                <wp:positionV relativeFrom="paragraph">
                  <wp:posOffset>21590</wp:posOffset>
                </wp:positionV>
                <wp:extent cx="5347970" cy="2625090"/>
                <wp:effectExtent l="19050" t="19050" r="24130" b="22860"/>
                <wp:wrapTopAndBottom/>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47970" cy="2625090"/>
                          <a:chOff x="0" y="0"/>
                          <a:chExt cx="8586007" cy="4799710"/>
                        </a:xfrm>
                      </wpg:grpSpPr>
                      <pic:pic xmlns:pic="http://schemas.openxmlformats.org/drawingml/2006/picture">
                        <pic:nvPicPr>
                          <pic:cNvPr id="201" name="Picture 43019"/>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776864" cy="2664296"/>
                          </a:xfrm>
                          <a:prstGeom prst="rect">
                            <a:avLst/>
                          </a:prstGeom>
                          <a:noFill/>
                          <a:ln w="3175">
                            <a:solidFill>
                              <a:schemeClr val="tx1"/>
                            </a:solidFill>
                          </a:ln>
                        </pic:spPr>
                      </pic:pic>
                      <pic:pic xmlns:pic="http://schemas.openxmlformats.org/drawingml/2006/picture">
                        <pic:nvPicPr>
                          <pic:cNvPr id="202" name="Picture 43024"/>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5874518" y="1872208"/>
                            <a:ext cx="2711489" cy="2927502"/>
                          </a:xfrm>
                          <a:prstGeom prst="rect">
                            <a:avLst/>
                          </a:prstGeom>
                          <a:noFill/>
                          <a:ln w="3175">
                            <a:solidFill>
                              <a:schemeClr val="tx1"/>
                            </a:solidFill>
                          </a:ln>
                        </pic:spPr>
                      </pic:pic>
                      <wps:wsp>
                        <wps:cNvPr id="203" name="Straight Connector 43025"/>
                        <wps:cNvCnPr/>
                        <wps:spPr>
                          <a:xfrm flipH="1">
                            <a:off x="6810622" y="1800200"/>
                            <a:ext cx="648072" cy="144016"/>
                          </a:xfrm>
                          <a:prstGeom prst="line">
                            <a:avLst/>
                          </a:prstGeom>
                          <a:ln w="31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200" o:spid="_x0000_s1026" style="position:absolute;margin-left:25.85pt;margin-top:1.7pt;width:421.1pt;height:206.7pt;z-index:252186624;mso-width-relative:margin;mso-height-relative:margin" coordsize="85860,47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">
                <v:shape id="Picture 43019" o:spid="_x0000_s1027" type="#_x0000_t75" style="position:absolute;width:77768;height:266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dxMfFAAAA3AAAAA8AAABkcnMvZG93bnJldi54bWxEj09rAjEUxO+C3yG8Qi9SExWlrEYRQeih&#10;lfoH9PjYPDdLNy/LJuq2n94UBI/DzPyGmS1aV4krNaH0rGHQVyCIc29KLjQc9uu3dxAhIhusPJOG&#10;XwqwmHc7M8yMv/GWrrtYiAThkKEGG2OdSRlySw5D39fEyTv7xmFMsimkafCW4K6SQ6Um0mHJacFi&#10;TStL+c/u4jTs5XikJquv0Wf5943udOwV1m+0fn1pl1MQkdr4DD/aH0bDUA3g/0w6AnJ+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HcTHxQAAANwAAAAPAAAAAAAAAAAAAAAA&#10;AJ8CAABkcnMvZG93bnJldi54bWxQSwUGAAAAAAQABAD3AAAAkQMAAAAA&#10;" stroked="t" strokecolor="black [3213]" strokeweight=".25pt">
                  <v:imagedata r:id="rId56" o:title=""/>
                </v:shape>
                <v:shape id="Picture 43024" o:spid="_x0000_s1028" type="#_x0000_t75" style="position:absolute;left:58745;top:18722;width:27115;height:29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L4bDCAAAA3AAAAA8AAABkcnMvZG93bnJldi54bWxEj81qwzAQhO+BvoPYQm+JVBdCcKKYpGDI&#10;sc1Pe91YG9vEWhlLddS3jwqFHIeZ+YZZFdF2YqTBt441vM4UCOLKmZZrDcdDOV2A8AHZYOeYNPyS&#10;h2L9NFlhbtyNP2nch1okCPscNTQh9LmUvmrIop+5njh5FzdYDEkOtTQD3hLcdjJTai4ttpwWGuzp&#10;vaHquv+xGsiN5/g2Rrv9qHbuFMr4pb6j1i/PcbMEESiGR/i/vTMaMpXB35l0BOT6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y+GwwgAAANwAAAAPAAAAAAAAAAAAAAAAAJ8C&#10;AABkcnMvZG93bnJldi54bWxQSwUGAAAAAAQABAD3AAAAjgMAAAAA&#10;" stroked="t" strokecolor="black [3213]" strokeweight=".25pt">
                  <v:imagedata r:id="rId57" o:title=""/>
                </v:shape>
                <v:line id="Straight Connector 43025" o:spid="_x0000_s1029" style="position:absolute;flip:x;visibility:visible;mso-wrap-style:square" from="68106,18002" to="74586,19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EH1cQAAADcAAAADwAAAGRycy9kb3ducmV2LnhtbESPwWrDMBBE74X+g9hCbo0UB9LWiRKK&#10;IZAceqjTQ4+LtbHUWitjqbHz91Wg0OMwM2+YzW7ynbjQEF1gDYu5AkHcBOO41fBx2j8+g4gJ2WAX&#10;mDRcKcJue3+3wdKEkd/pUqdWZAjHEjXYlPpSythY8hjnoSfO3jkMHlOWQyvNgGOG+04WSq2kR8d5&#10;wWJPlaXmu/7xmXI6qpf6rbJfPLruyS2KKn16rWcP0+saRKIp/Yf/2gejoVBLuJ3JR0B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IQfVxAAAANwAAAAPAAAAAAAAAAAA&#10;AAAAAKECAABkcnMvZG93bnJldi54bWxQSwUGAAAAAAQABAD5AAAAkgMAAAAA&#10;" strokecolor="#c00000" strokeweight=".25pt">
                  <v:stroke endarrow="block"/>
                </v:line>
                <w10:wrap type="topAndBottom"/>
              </v:group>
            </w:pict>
          </mc:Fallback>
        </mc:AlternateContent>
      </w:r>
    </w:p>
    <w:p w:rsidR="00534ECD" w:rsidRPr="00534ECD" w:rsidRDefault="00534ECD" w:rsidP="00534ECD">
      <w:pPr>
        <w:pStyle w:val="BodyText"/>
        <w:ind w:left="0"/>
        <w:rPr>
          <w:lang w:val="pt-PT"/>
        </w:rPr>
      </w:pPr>
      <w:r>
        <w:rPr>
          <w:lang w:val="pt-PT"/>
        </w:rPr>
        <w:lastRenderedPageBreak/>
        <w:t xml:space="preserve">O </w:t>
      </w:r>
      <w:r w:rsidRPr="00534ECD">
        <w:rPr>
          <w:lang w:val="pt-PT"/>
        </w:rPr>
        <w:t>SIS-MA também oferece opções de exportação das falhas de validação para vários formatos, para um documento PDF, ao clicar-se no botão de Descarregar como ficheiro PDF (Download PDF), para um documento do Microsoft Excel, ao clicar no botão descarregar como ficheiro MS Excel (Download MS Excel), ou Descarregar como ficheiro CSV (Download CSV).</w:t>
      </w:r>
    </w:p>
    <w:p w:rsidR="00534ECD" w:rsidRPr="00534ECD" w:rsidRDefault="00534ECD" w:rsidP="00534ECD">
      <w:pPr>
        <w:pStyle w:val="Heading2"/>
        <w:spacing w:before="200" w:after="0" w:line="276" w:lineRule="auto"/>
        <w:jc w:val="left"/>
        <w:rPr>
          <w:lang w:val="pt-PT"/>
        </w:rPr>
      </w:pPr>
      <w:bookmarkStart w:id="143" w:name="_Toc378019719"/>
      <w:bookmarkStart w:id="144" w:name="_Ref378154897"/>
      <w:bookmarkStart w:id="145" w:name="_Toc386529553"/>
      <w:bookmarkStart w:id="146" w:name="_Toc390424426"/>
      <w:r w:rsidRPr="00534ECD">
        <w:rPr>
          <w:lang w:val="pt-PT"/>
        </w:rPr>
        <w:t>Alertar ao responsável do SIS para sua correcção</w:t>
      </w:r>
      <w:bookmarkEnd w:id="143"/>
      <w:bookmarkEnd w:id="144"/>
      <w:bookmarkEnd w:id="145"/>
      <w:bookmarkEnd w:id="146"/>
    </w:p>
    <w:p w:rsidR="00534ECD" w:rsidRPr="00534ECD" w:rsidRDefault="00534ECD" w:rsidP="00534ECD">
      <w:pPr>
        <w:pStyle w:val="BodyText"/>
        <w:rPr>
          <w:lang w:val="pt-PT"/>
        </w:rPr>
      </w:pPr>
      <w:r w:rsidRPr="00534ECD">
        <w:rPr>
          <w:lang w:val="pt-PT"/>
        </w:rPr>
        <w:t>Se houver correcções a fazer, o Médico Chefe informará o Responsável do NEP/SIS para efectuar as devidas correcções no SIS-MA. De referir que esta actividade apenas se verifica quando existe alguma falha nos dados.</w:t>
      </w:r>
    </w:p>
    <w:p w:rsidR="00534ECD" w:rsidRDefault="00534ECD" w:rsidP="00534ECD">
      <w:pPr>
        <w:pStyle w:val="BodyText"/>
        <w:rPr>
          <w:lang w:val="pt-PT"/>
        </w:rPr>
      </w:pPr>
    </w:p>
    <w:p w:rsidR="00534ECD" w:rsidRDefault="00534ECD" w:rsidP="00534ECD">
      <w:pPr>
        <w:pStyle w:val="BodyText"/>
        <w:rPr>
          <w:lang w:val="pt-PT"/>
        </w:rPr>
      </w:pPr>
    </w:p>
    <w:p w:rsidR="00534ECD" w:rsidRDefault="00534ECD" w:rsidP="00534ECD">
      <w:pPr>
        <w:pStyle w:val="BodyText"/>
        <w:rPr>
          <w:lang w:val="pt-PT"/>
        </w:rPr>
      </w:pPr>
      <w:r>
        <w:rPr>
          <w:noProof/>
          <w:lang w:val="en-US"/>
        </w:rPr>
        <mc:AlternateContent>
          <mc:Choice Requires="wpg">
            <w:drawing>
              <wp:anchor distT="0" distB="0" distL="114300" distR="114300" simplePos="0" relativeHeight="252189696" behindDoc="0" locked="0" layoutInCell="1" allowOverlap="1" wp14:anchorId="431B773E" wp14:editId="0FBA5C55">
                <wp:simplePos x="0" y="0"/>
                <wp:positionH relativeFrom="column">
                  <wp:posOffset>1066165</wp:posOffset>
                </wp:positionH>
                <wp:positionV relativeFrom="paragraph">
                  <wp:posOffset>-118745</wp:posOffset>
                </wp:positionV>
                <wp:extent cx="4102735" cy="1359535"/>
                <wp:effectExtent l="19050" t="19050" r="12065" b="12065"/>
                <wp:wrapSquare wrapText="bothSides"/>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02735" cy="1359535"/>
                          <a:chOff x="0" y="0"/>
                          <a:chExt cx="5650680" cy="2115447"/>
                        </a:xfrm>
                      </wpg:grpSpPr>
                      <pic:pic xmlns:pic="http://schemas.openxmlformats.org/drawingml/2006/picture">
                        <pic:nvPicPr>
                          <pic:cNvPr id="197" name="Picture 43013"/>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394097" y="171232"/>
                            <a:ext cx="5256583" cy="1944215"/>
                          </a:xfrm>
                          <a:prstGeom prst="rect">
                            <a:avLst/>
                          </a:prstGeom>
                          <a:noFill/>
                          <a:ln w="3175">
                            <a:solidFill>
                              <a:schemeClr val="tx1"/>
                            </a:solidFill>
                          </a:ln>
                          <a:extLst/>
                        </pic:spPr>
                      </pic:pic>
                      <pic:pic xmlns:pic="http://schemas.openxmlformats.org/drawingml/2006/picture">
                        <pic:nvPicPr>
                          <pic:cNvPr id="198" name="Picture 43014"/>
                          <pic:cNvPicPr/>
                        </pic:nvPicPr>
                        <pic:blipFill rotWithShape="1">
                          <a:blip r:embed="rId59" cstate="print">
                            <a:extLst>
                              <a:ext uri="{28A0092B-C50C-407E-A947-70E740481C1C}">
                                <a14:useLocalDpi xmlns:a14="http://schemas.microsoft.com/office/drawing/2010/main" val="0"/>
                              </a:ext>
                            </a:extLst>
                          </a:blip>
                          <a:srcRect l="8041" t="49101" r="82512" b="42036"/>
                          <a:stretch/>
                        </pic:blipFill>
                        <pic:spPr bwMode="auto">
                          <a:xfrm>
                            <a:off x="0" y="0"/>
                            <a:ext cx="788193" cy="342464"/>
                          </a:xfrm>
                          <a:prstGeom prst="rect">
                            <a:avLst/>
                          </a:prstGeom>
                          <a:noFill/>
                          <a:ln w="317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wps:wsp>
                        <wps:cNvPr id="199" name="Straight Connector 43017"/>
                        <wps:cNvCnPr/>
                        <wps:spPr>
                          <a:xfrm>
                            <a:off x="394097" y="342464"/>
                            <a:ext cx="48645" cy="245060"/>
                          </a:xfrm>
                          <a:prstGeom prst="line">
                            <a:avLst/>
                          </a:prstGeom>
                          <a:ln w="31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196" o:spid="_x0000_s1026" style="position:absolute;margin-left:83.95pt;margin-top:-9.35pt;width:323.05pt;height:107.05pt;z-index:252189696;mso-width-relative:margin;mso-height-relative:margin" coordsize="56506,21154"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">
                <v:shape id="Picture 43013" o:spid="_x0000_s1027" type="#_x0000_t75" style="position:absolute;left:3940;top:1712;width:52566;height:19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wZT7DAAAA3AAAAA8AAABkcnMvZG93bnJldi54bWxET01rwkAQvRf8D8sIvYhubEFrdJWoVDwo&#10;WG3vQ3ZMgtnZmF01/ntXEHqbx/ucyawxpbhS7QrLCvq9CARxanXBmYLfw3f3C4TzyBpLy6TgTg5m&#10;09bbBGNtb/xD173PRAhhF6OC3PsqltKlORl0PVsRB+5oa4M+wDqTusZbCDel/IiigTRYcGjIsaJF&#10;TulpfzEKkuX2nLjdvLP6W3c25+Pn/LCLGqXe200yBuGp8f/il3utw/zREJ7PhAvk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BlPsMAAADcAAAADwAAAAAAAAAAAAAAAACf&#10;AgAAZHJzL2Rvd25yZXYueG1sUEsFBgAAAAAEAAQA9wAAAI8DAAAAAA==&#10;" stroked="t" strokecolor="black [3213]" strokeweight=".25pt">
                  <v:imagedata r:id="rId60" o:title=""/>
                </v:shape>
                <v:shape id="Picture 43014" o:spid="_x0000_s1028" type="#_x0000_t75" style="position:absolute;width:7881;height:3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LrnrEAAAA3AAAAA8AAABkcnMvZG93bnJldi54bWxEj09PwzAMxe9IfIfISLuxlB34U5ZWaKio&#10;lyExkLhajWkrEqdKsq779vMBiZut9/zez9t68U7NFNMY2MDdugBF3AU7cm/g67O5fQSVMrJFF5gM&#10;nClBXV1fbbG04cQfNB9yrySEU4kGhpynUuvUDeQxrcNELNpPiB6zrLHXNuJJwr3Tm6K41x5HloYB&#10;J9oN1P0ejt5Afo/zw3G/a9x34/Rbi+3mNbXGrG6Wl2dQmZb8b/67bq3gPwmtPCMT6Oo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LrnrEAAAA3AAAAA8AAAAAAAAAAAAAAAAA&#10;nwIAAGRycy9kb3ducmV2LnhtbFBLBQYAAAAABAAEAPcAAACQAwAAAAA=&#10;" stroked="t" strokecolor="black [3213]" strokeweight=".25pt">
                  <v:stroke joinstyle="round"/>
                  <v:imagedata r:id="rId61" o:title="" croptop="32179f" cropbottom="27549f" cropleft="5270f" cropright="54075f"/>
                </v:shape>
                <v:line id="Straight Connector 43017" o:spid="_x0000_s1029" style="position:absolute;visibility:visible;mso-wrap-style:square" from="3940,3424" to="4427,5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3WcEAAADcAAAADwAAAGRycy9kb3ducmV2LnhtbERP24rCMBB9F/yHMMK+iKb6sGo1iu6u&#10;sKAIXj5gaMa02Ey6TdT692ZB8G0O5zqzRWNLcaPaF44VDPoJCOLM6YKNgtNx3RuD8AFZY+mYFDzI&#10;w2Lebs0w1e7Oe7odghExhH2KCvIQqlRKn+Vk0fddRRy5s6sthghrI3WN9xhuSzlMkk9pseDYkGNF&#10;Xzlll8PVKiiNoe7ub7gxZvWzvpjt9ZtGpNRHp1lOQQRqwlv8cv/qOH8ygf9n4gVy/g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6ofdZwQAAANwAAAAPAAAAAAAAAAAAAAAA&#10;AKECAABkcnMvZG93bnJldi54bWxQSwUGAAAAAAQABAD5AAAAjwMAAAAA&#10;" strokecolor="#c00000" strokeweight=".25pt">
                  <v:stroke endarrow="block"/>
                </v:line>
                <w10:wrap type="square"/>
              </v:group>
            </w:pict>
          </mc:Fallback>
        </mc:AlternateContent>
      </w:r>
    </w:p>
    <w:p w:rsidR="00534ECD" w:rsidRDefault="00534ECD" w:rsidP="00534ECD">
      <w:pPr>
        <w:pStyle w:val="BodyText"/>
        <w:rPr>
          <w:lang w:val="pt-PT"/>
        </w:rPr>
      </w:pPr>
    </w:p>
    <w:p w:rsidR="00534ECD" w:rsidRDefault="00534ECD" w:rsidP="00534ECD">
      <w:pPr>
        <w:pStyle w:val="BodyText"/>
        <w:rPr>
          <w:lang w:val="pt-PT"/>
        </w:rPr>
      </w:pPr>
    </w:p>
    <w:p w:rsidR="00534ECD" w:rsidRDefault="00534ECD" w:rsidP="00534ECD">
      <w:pPr>
        <w:pStyle w:val="BodyText"/>
        <w:rPr>
          <w:lang w:val="pt-PT"/>
        </w:rPr>
      </w:pPr>
    </w:p>
    <w:p w:rsidR="00534ECD" w:rsidRPr="00534ECD" w:rsidRDefault="00534ECD" w:rsidP="00534ECD">
      <w:pPr>
        <w:pStyle w:val="BodyText"/>
        <w:rPr>
          <w:lang w:val="pt-PT"/>
        </w:rPr>
      </w:pPr>
      <w:r w:rsidRPr="00534ECD">
        <w:rPr>
          <w:lang w:val="pt-PT"/>
        </w:rPr>
        <w:t xml:space="preserve">Este alerta poderá ser feito por meio de um telefonema, envio de email, fax, ou ainda usando o mecanismo de mensagem do SIS-MA.  </w:t>
      </w:r>
    </w:p>
    <w:p w:rsidR="00534ECD" w:rsidRPr="00534ECD" w:rsidRDefault="00534ECD" w:rsidP="00534ECD">
      <w:pPr>
        <w:pStyle w:val="Heading2"/>
        <w:spacing w:before="200" w:after="0" w:line="276" w:lineRule="auto"/>
        <w:jc w:val="left"/>
        <w:rPr>
          <w:lang w:val="pt-PT"/>
        </w:rPr>
      </w:pPr>
      <w:bookmarkStart w:id="147" w:name="_Toc378019720"/>
      <w:bookmarkStart w:id="148" w:name="_Ref378154906"/>
      <w:bookmarkStart w:id="149" w:name="_Toc386529554"/>
      <w:bookmarkStart w:id="150" w:name="_Toc390424427"/>
      <w:r w:rsidRPr="00534ECD">
        <w:rPr>
          <w:lang w:val="pt-PT"/>
        </w:rPr>
        <w:t>Validar os dados e autorizar o envio para o nível provincial</w:t>
      </w:r>
      <w:bookmarkEnd w:id="147"/>
      <w:bookmarkEnd w:id="148"/>
      <w:bookmarkEnd w:id="149"/>
      <w:bookmarkEnd w:id="150"/>
    </w:p>
    <w:p w:rsidR="00534ECD" w:rsidRPr="00534ECD" w:rsidRDefault="00534ECD" w:rsidP="00534ECD">
      <w:pPr>
        <w:pStyle w:val="BodyText"/>
        <w:ind w:left="0"/>
        <w:rPr>
          <w:lang w:val="pt-PT"/>
        </w:rPr>
      </w:pPr>
      <w:r w:rsidRPr="00534ECD">
        <w:rPr>
          <w:lang w:val="pt-PT"/>
        </w:rPr>
        <w:t>Uma vez verificado que os dados estão correctos e que não existe nenhuma falha, o Director de Saúde valida os dados e notifica o Responsável do NEP para envio dos mesmos para o nível Provincial.</w:t>
      </w:r>
      <w:bookmarkStart w:id="151" w:name="_Toc377369545"/>
    </w:p>
    <w:p w:rsidR="00534ECD" w:rsidRPr="00534ECD" w:rsidRDefault="00534ECD" w:rsidP="00534ECD">
      <w:pPr>
        <w:pStyle w:val="BodyText"/>
        <w:ind w:left="0"/>
        <w:rPr>
          <w:lang w:val="pt-PT"/>
        </w:rPr>
      </w:pPr>
      <w:r w:rsidRPr="00534ECD">
        <w:rPr>
          <w:lang w:val="pt-PT"/>
        </w:rPr>
        <w:t>Esta notificação poderá ser feita por meio de um telefonema, envio de email, fax, ou ainda usando o mecanismo de mensagem do SIS-MA.</w:t>
      </w:r>
    </w:p>
    <w:p w:rsidR="00534ECD" w:rsidRPr="00534ECD" w:rsidRDefault="00534ECD" w:rsidP="00534ECD">
      <w:pPr>
        <w:pStyle w:val="Heading2"/>
        <w:spacing w:before="200" w:after="0" w:line="276" w:lineRule="auto"/>
        <w:jc w:val="left"/>
        <w:rPr>
          <w:lang w:val="pt-PT"/>
        </w:rPr>
      </w:pPr>
      <w:bookmarkStart w:id="152" w:name="_Toc378019724"/>
      <w:bookmarkStart w:id="153" w:name="_Ref378154958"/>
      <w:bookmarkStart w:id="154" w:name="_Toc386529555"/>
      <w:bookmarkStart w:id="155" w:name="_Toc390424428"/>
      <w:bookmarkEnd w:id="151"/>
      <w:r w:rsidRPr="00534ECD">
        <w:rPr>
          <w:lang w:val="pt-PT"/>
        </w:rPr>
        <w:t>Envio de dados para o nível provincial</w:t>
      </w:r>
      <w:bookmarkEnd w:id="152"/>
      <w:bookmarkEnd w:id="153"/>
      <w:bookmarkEnd w:id="154"/>
      <w:bookmarkEnd w:id="155"/>
    </w:p>
    <w:p w:rsidR="00534ECD" w:rsidRPr="00534ECD" w:rsidRDefault="00534ECD" w:rsidP="00534ECD">
      <w:pPr>
        <w:pStyle w:val="BodyText"/>
        <w:ind w:left="0"/>
        <w:rPr>
          <w:lang w:val="pt-PT"/>
        </w:rPr>
      </w:pPr>
      <w:r w:rsidRPr="00534ECD">
        <w:rPr>
          <w:lang w:val="pt-PT"/>
        </w:rPr>
        <w:t>Esta actividade cabe ao responsável do NEP/SIS. Se for um distrito a funcionar com o modo online, então os dados serão disponibilizados para o nível província. Mas se o distrito estiver a operar no modo offline, os dados deverão ser exportados em formato físico para o nível provincial.</w:t>
      </w:r>
    </w:p>
    <w:p w:rsidR="00534ECD" w:rsidRPr="002A797A" w:rsidRDefault="00534ECD" w:rsidP="00534ECD">
      <w:pPr>
        <w:pStyle w:val="Heading3"/>
        <w:spacing w:before="200" w:after="0" w:line="276" w:lineRule="auto"/>
        <w:ind w:left="720"/>
        <w:jc w:val="left"/>
      </w:pPr>
      <w:bookmarkStart w:id="156" w:name="_Toc378019725"/>
      <w:bookmarkStart w:id="157" w:name="_Ref378154962"/>
      <w:bookmarkStart w:id="158" w:name="_Toc386529556"/>
      <w:bookmarkStart w:id="159" w:name="_Toc390424429"/>
      <w:r w:rsidRPr="002A797A">
        <w:t>Exportação de dados</w:t>
      </w:r>
      <w:bookmarkEnd w:id="156"/>
      <w:bookmarkEnd w:id="157"/>
      <w:bookmarkEnd w:id="158"/>
      <w:bookmarkEnd w:id="159"/>
    </w:p>
    <w:p w:rsidR="00534ECD" w:rsidRPr="00534ECD" w:rsidRDefault="00534ECD" w:rsidP="00534ECD">
      <w:pPr>
        <w:pStyle w:val="BodyText"/>
        <w:ind w:left="0"/>
        <w:rPr>
          <w:lang w:val="pt-PT"/>
        </w:rPr>
      </w:pPr>
      <w:r w:rsidRPr="00534ECD">
        <w:rPr>
          <w:lang w:val="pt-PT"/>
        </w:rPr>
        <w:t>A exportação de dados é um elemento importante pelo facto de a aplicação do SIS-MA correr ou funcionar em diferentes localizações geográficas. Pode-se dar o caso de em muitas destas localizações físicas não haver conexão à internet, e portanto terem de trabalhar em modo offline (sem internet). A dado ponto os dados terão de ser sincronizados para que a base de dados possa ser consolidada, daí a particular importância da capacidade de se poderem exportar os dados de uma dada localização em que os dados são trabalhados em modo offline, para outra localidade (por exemplo a nível Central ou Provincial) em que os dados devem ser importados.</w:t>
      </w:r>
    </w:p>
    <w:p w:rsidR="00534ECD" w:rsidRPr="00534ECD" w:rsidRDefault="00534ECD" w:rsidP="00534ECD">
      <w:pPr>
        <w:pStyle w:val="BodyText"/>
        <w:ind w:left="0"/>
        <w:rPr>
          <w:lang w:val="pt-PT"/>
        </w:rPr>
      </w:pPr>
      <w:r w:rsidRPr="00534ECD">
        <w:rPr>
          <w:lang w:val="pt-PT"/>
        </w:rPr>
        <w:t>Importa frisar que os dados exportados a nível distrital serão importados a nível provincial. Portanto, esta característica de importação e exportação de dados é crucial para o bom funcionamento da aplicação do SIS-MA.</w:t>
      </w:r>
    </w:p>
    <w:p w:rsidR="00534ECD" w:rsidRPr="00534ECD" w:rsidRDefault="00534ECD" w:rsidP="00534ECD">
      <w:pPr>
        <w:pStyle w:val="BodyText"/>
        <w:ind w:left="0"/>
        <w:rPr>
          <w:lang w:val="pt-PT"/>
        </w:rPr>
      </w:pPr>
      <w:r w:rsidRPr="00534ECD">
        <w:rPr>
          <w:lang w:val="pt-PT"/>
        </w:rPr>
        <w:t xml:space="preserve">Nos casos em que as entradas de dados são feitas online, todos os dados são salvos numa única base de dados. Numa instância offline, cada instância terá uma base de dados separada no seu sistema local. Assim, os dados serão guardados na base de dados local. Numa instância offline, após a conclusão da recolha de dados, esta terá </w:t>
      </w:r>
      <w:r w:rsidRPr="00534ECD">
        <w:rPr>
          <w:lang w:val="pt-PT"/>
        </w:rPr>
        <w:lastRenderedPageBreak/>
        <w:t xml:space="preserve">de ser enviada manualmente para o próximo nível onde a aplicação está em execução. Em uma aplicação online, no entanto, este procedimento já não é necessário, uma vez que todos os dados são armazenados numa única base de dados central usando a Internet. </w:t>
      </w:r>
    </w:p>
    <w:p w:rsidR="00534ECD" w:rsidRPr="00534ECD" w:rsidRDefault="00534ECD" w:rsidP="00534ECD">
      <w:pPr>
        <w:pStyle w:val="BodyText"/>
        <w:ind w:left="0"/>
        <w:rPr>
          <w:lang w:val="pt-PT"/>
        </w:rPr>
      </w:pPr>
      <w:r w:rsidRPr="00534ECD">
        <w:rPr>
          <w:lang w:val="pt-PT"/>
        </w:rPr>
        <w:t>Esta funcionalidade é importante para os locais onde estiverem a utilizar o modo offline ou intermitente.</w:t>
      </w:r>
    </w:p>
    <w:p w:rsidR="00534ECD" w:rsidRPr="00534ECD" w:rsidRDefault="00534ECD" w:rsidP="00534ECD">
      <w:pPr>
        <w:pStyle w:val="BodyText"/>
        <w:ind w:left="0"/>
        <w:rPr>
          <w:lang w:val="pt-PT"/>
        </w:rPr>
      </w:pPr>
      <w:r w:rsidRPr="00534ECD">
        <w:rPr>
          <w:lang w:val="pt-PT"/>
        </w:rPr>
        <w:t>Para aceder ao módulo principal de Importação-Exportação, seleccione na barra de menu da aplicação: "Serviços" &gt; "Importar -Exportar" . Na janela a seguir apresentada, aceda a opção “Exportar Dados XML” através da coluna da direita ou através do botão “Exportar Dados XML” apresentado na área com os ícones de atalho dos diferentes tipos de importação e exportação.</w:t>
      </w:r>
    </w:p>
    <w:p w:rsidR="00534ECD" w:rsidRDefault="00534ECD" w:rsidP="00534ECD">
      <w:pPr>
        <w:pStyle w:val="BodyText"/>
        <w:ind w:left="0"/>
        <w:rPr>
          <w:lang w:val="pt-PT"/>
        </w:rPr>
      </w:pPr>
    </w:p>
    <w:p w:rsidR="00534ECD" w:rsidRDefault="00534ECD" w:rsidP="00534ECD">
      <w:pPr>
        <w:pStyle w:val="BodyText"/>
        <w:ind w:left="0"/>
        <w:rPr>
          <w:lang w:val="pt-PT"/>
        </w:rPr>
      </w:pPr>
    </w:p>
    <w:p w:rsidR="00534ECD" w:rsidRDefault="00534ECD" w:rsidP="00534ECD">
      <w:pPr>
        <w:pStyle w:val="BodyText"/>
        <w:ind w:left="0"/>
        <w:rPr>
          <w:lang w:val="pt-PT"/>
        </w:rPr>
      </w:pPr>
      <w:r w:rsidRPr="002A797A">
        <w:rPr>
          <w:noProof/>
          <w:lang w:val="en-US"/>
        </w:rPr>
        <w:drawing>
          <wp:anchor distT="0" distB="0" distL="114300" distR="114300" simplePos="0" relativeHeight="252188672" behindDoc="0" locked="0" layoutInCell="1" allowOverlap="1" wp14:anchorId="7B74D9BB" wp14:editId="4CD1C542">
            <wp:simplePos x="0" y="0"/>
            <wp:positionH relativeFrom="margin">
              <wp:posOffset>253365</wp:posOffset>
            </wp:positionH>
            <wp:positionV relativeFrom="paragraph">
              <wp:posOffset>-10795</wp:posOffset>
            </wp:positionV>
            <wp:extent cx="5724525" cy="2040890"/>
            <wp:effectExtent l="19050" t="19050" r="28575" b="16510"/>
            <wp:wrapSquare wrapText="bothSides"/>
            <wp:docPr id="7218" name="Picture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24525" cy="2040890"/>
                    </a:xfrm>
                    <a:prstGeom prst="rect">
                      <a:avLst/>
                    </a:prstGeom>
                    <a:noFill/>
                    <a:ln w="3175">
                      <a:solidFill>
                        <a:schemeClr val="tx1"/>
                      </a:solidFill>
                    </a:ln>
                  </pic:spPr>
                </pic:pic>
              </a:graphicData>
            </a:graphic>
          </wp:anchor>
        </w:drawing>
      </w:r>
    </w:p>
    <w:p w:rsidR="00534ECD" w:rsidRPr="00534ECD" w:rsidRDefault="00534ECD" w:rsidP="00534ECD">
      <w:pPr>
        <w:pStyle w:val="BodyText"/>
        <w:ind w:left="0"/>
        <w:rPr>
          <w:lang w:val="pt-PT"/>
        </w:rPr>
      </w:pPr>
      <w:r w:rsidRPr="00534ECD">
        <w:rPr>
          <w:lang w:val="pt-PT"/>
        </w:rPr>
        <w:t>Os valores de dados a exportar são guardados num "arquivo xml". O nome do arquivo é definido pelo nome da unidade organizacional de origem e o período para permitir que a unidade organizacional de recepção possa identificar a origem e o período do arquivo exportado. O XML deverá ser colocado num directório a definir pelo responsável. Exemplo, C:\Documents and Settings \abaixo do sub-directório dhis\importar-exportar.</w:t>
      </w:r>
    </w:p>
    <w:p w:rsidR="00534ECD" w:rsidRDefault="00534ECD" w:rsidP="00534ECD">
      <w:pPr>
        <w:pStyle w:val="BodyText"/>
        <w:ind w:left="0"/>
        <w:rPr>
          <w:lang w:val="pt-PT"/>
        </w:rPr>
      </w:pPr>
      <w:r w:rsidRPr="002A797A">
        <w:rPr>
          <w:noProof/>
          <w:lang w:val="en-US"/>
        </w:rPr>
        <w:drawing>
          <wp:anchor distT="0" distB="0" distL="114300" distR="114300" simplePos="0" relativeHeight="252191744" behindDoc="0" locked="0" layoutInCell="1" allowOverlap="1" wp14:anchorId="2689453A" wp14:editId="7B318A26">
            <wp:simplePos x="0" y="0"/>
            <wp:positionH relativeFrom="margin">
              <wp:posOffset>391160</wp:posOffset>
            </wp:positionH>
            <wp:positionV relativeFrom="paragraph">
              <wp:posOffset>48260</wp:posOffset>
            </wp:positionV>
            <wp:extent cx="5434330" cy="2145665"/>
            <wp:effectExtent l="19050" t="19050" r="13970" b="26035"/>
            <wp:wrapSquare wrapText="bothSides"/>
            <wp:docPr id="7219" name="Picture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5434330" cy="2145665"/>
                    </a:xfrm>
                    <a:prstGeom prst="rect">
                      <a:avLst/>
                    </a:prstGeom>
                    <a:noFill/>
                    <a:ln w="317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534ECD" w:rsidRDefault="00534ECD" w:rsidP="00F70BA7">
      <w:pPr>
        <w:pStyle w:val="BodyText"/>
        <w:rPr>
          <w:lang w:val="pt-PT"/>
        </w:rPr>
      </w:pPr>
    </w:p>
    <w:p w:rsidR="00534ECD" w:rsidRDefault="00534ECD" w:rsidP="00F70BA7">
      <w:pPr>
        <w:pStyle w:val="BodyText"/>
        <w:rPr>
          <w:lang w:val="pt-PT"/>
        </w:rPr>
      </w:pPr>
    </w:p>
    <w:p w:rsidR="00534ECD" w:rsidRDefault="00534ECD" w:rsidP="00F70BA7">
      <w:pPr>
        <w:pStyle w:val="BodyText"/>
        <w:rPr>
          <w:lang w:val="pt-PT"/>
        </w:rPr>
      </w:pPr>
    </w:p>
    <w:p w:rsidR="00534ECD" w:rsidRDefault="00534ECD" w:rsidP="00F70BA7">
      <w:pPr>
        <w:pStyle w:val="BodyText"/>
        <w:rPr>
          <w:lang w:val="pt-PT"/>
        </w:rPr>
      </w:pPr>
    </w:p>
    <w:p w:rsidR="00534ECD" w:rsidRDefault="00534ECD" w:rsidP="00F70BA7">
      <w:pPr>
        <w:pStyle w:val="BodyText"/>
        <w:rPr>
          <w:lang w:val="pt-PT"/>
        </w:rPr>
      </w:pPr>
    </w:p>
    <w:p w:rsidR="00534ECD" w:rsidRDefault="00534ECD" w:rsidP="00F70BA7">
      <w:pPr>
        <w:pStyle w:val="BodyText"/>
        <w:rPr>
          <w:lang w:val="pt-PT"/>
        </w:rPr>
      </w:pPr>
    </w:p>
    <w:p w:rsidR="00534ECD" w:rsidRDefault="00534ECD" w:rsidP="00F70BA7">
      <w:pPr>
        <w:pStyle w:val="BodyText"/>
        <w:rPr>
          <w:lang w:val="pt-PT"/>
        </w:rPr>
      </w:pPr>
    </w:p>
    <w:p w:rsidR="00534ECD" w:rsidRPr="002A797A" w:rsidRDefault="00534ECD" w:rsidP="00534ECD">
      <w:pPr>
        <w:pStyle w:val="Heading2"/>
        <w:spacing w:before="200" w:after="0" w:line="276" w:lineRule="auto"/>
        <w:jc w:val="left"/>
      </w:pPr>
      <w:bookmarkStart w:id="160" w:name="_Toc378019726"/>
      <w:bookmarkStart w:id="161" w:name="_Toc386529557"/>
      <w:bookmarkStart w:id="162" w:name="_Toc390424430"/>
      <w:r w:rsidRPr="002A797A">
        <w:lastRenderedPageBreak/>
        <w:t>Passos subsequentes</w:t>
      </w:r>
      <w:bookmarkEnd w:id="160"/>
      <w:bookmarkEnd w:id="161"/>
      <w:bookmarkEnd w:id="162"/>
    </w:p>
    <w:p w:rsidR="00534ECD" w:rsidRPr="00534ECD" w:rsidRDefault="00534ECD" w:rsidP="00534ECD">
      <w:pPr>
        <w:pStyle w:val="BodyText"/>
        <w:ind w:left="0"/>
        <w:rPr>
          <w:lang w:val="pt-PT"/>
        </w:rPr>
      </w:pPr>
      <w:r w:rsidRPr="00534ECD">
        <w:rPr>
          <w:lang w:val="pt-PT"/>
        </w:rPr>
        <w:t>Este processo termina com o envio de dados para o nível provincial, que é executado pelo responsável do NEP / SIS. Após esse envio inicia-se um outro processo de transmissão de dados a nível provincial, que é explicado no manual de utilizador de nível provincial. Resumidamente, podemos dizer que o processo de transmissão de dados do nível provincial consiste em o DPS importar os dados de todos os SDSMAS, verificar a qualidade dos mesmos, providencia-los ao Médico Chefe Provincial para a devida validação. Dai o responsável do SIS provincial envia os dados para o nível central, iniciando assim o último processo de transmissão de dados.</w:t>
      </w:r>
    </w:p>
    <w:p w:rsidR="00534ECD" w:rsidRDefault="00534ECD" w:rsidP="00F70BA7">
      <w:pPr>
        <w:pStyle w:val="BodyText"/>
        <w:rPr>
          <w:lang w:val="pt-PT"/>
        </w:rPr>
      </w:pPr>
    </w:p>
    <w:p w:rsidR="00534ECD" w:rsidRDefault="00534ECD" w:rsidP="00F70BA7">
      <w:pPr>
        <w:pStyle w:val="BodyText"/>
        <w:rPr>
          <w:lang w:val="pt-PT"/>
        </w:rPr>
      </w:pPr>
    </w:p>
    <w:p w:rsidR="00534ECD" w:rsidRDefault="00534ECD" w:rsidP="00F70BA7">
      <w:pPr>
        <w:pStyle w:val="BodyText"/>
        <w:rPr>
          <w:lang w:val="pt-PT"/>
        </w:rPr>
      </w:pPr>
    </w:p>
    <w:p w:rsidR="00534ECD" w:rsidRPr="00F70BA7" w:rsidRDefault="00534ECD" w:rsidP="00F70BA7">
      <w:pPr>
        <w:pStyle w:val="BodyText"/>
        <w:rPr>
          <w:lang w:val="pt-PT"/>
        </w:rPr>
      </w:pPr>
    </w:p>
    <w:p w:rsidR="0016759D" w:rsidRPr="002A797A" w:rsidRDefault="0016759D" w:rsidP="00534ECD">
      <w:pPr>
        <w:rPr>
          <w:lang w:val="pt-PT"/>
        </w:rPr>
      </w:pPr>
    </w:p>
    <w:p w:rsidR="00E23163" w:rsidRPr="002A797A" w:rsidRDefault="00E23163" w:rsidP="00E23163">
      <w:pPr>
        <w:pStyle w:val="Heading1"/>
      </w:pPr>
      <w:bookmarkStart w:id="163" w:name="_Toc386529558"/>
      <w:bookmarkStart w:id="164" w:name="_Ref390269831"/>
      <w:bookmarkStart w:id="165" w:name="_Ref390269859"/>
      <w:bookmarkStart w:id="166" w:name="_Ref390269934"/>
      <w:bookmarkStart w:id="167" w:name="_Ref378155553"/>
      <w:bookmarkStart w:id="168" w:name="_Ref390416783"/>
      <w:bookmarkStart w:id="169" w:name="_Toc390424431"/>
      <w:bookmarkStart w:id="170" w:name="_Ref390424590"/>
      <w:r>
        <w:lastRenderedPageBreak/>
        <w:t>Transmissão das configurações (m</w:t>
      </w:r>
      <w:r w:rsidRPr="002A797A">
        <w:t>etadados)</w:t>
      </w:r>
      <w:bookmarkEnd w:id="163"/>
      <w:bookmarkEnd w:id="164"/>
      <w:bookmarkEnd w:id="165"/>
      <w:bookmarkEnd w:id="166"/>
      <w:bookmarkEnd w:id="168"/>
      <w:bookmarkEnd w:id="169"/>
      <w:bookmarkEnd w:id="170"/>
    </w:p>
    <w:p w:rsidR="00E23163" w:rsidRPr="00E23163" w:rsidRDefault="00E23163" w:rsidP="00E23163">
      <w:pPr>
        <w:pStyle w:val="BodyText"/>
        <w:ind w:left="0"/>
        <w:rPr>
          <w:lang w:val="pt-PT"/>
        </w:rPr>
      </w:pPr>
      <w:r w:rsidRPr="00E23163">
        <w:rPr>
          <w:lang w:val="pt-PT"/>
        </w:rPr>
        <w:t>Os principais objectivos deste capítulo são:</w:t>
      </w:r>
    </w:p>
    <w:p w:rsidR="00E23163" w:rsidRPr="00E23163" w:rsidRDefault="00E23163" w:rsidP="00E23163">
      <w:pPr>
        <w:pStyle w:val="BodyText"/>
        <w:numPr>
          <w:ilvl w:val="0"/>
          <w:numId w:val="36"/>
        </w:numPr>
        <w:tabs>
          <w:tab w:val="clear" w:pos="680"/>
        </w:tabs>
        <w:spacing w:after="0"/>
        <w:ind w:left="680"/>
        <w:rPr>
          <w:color w:val="000000" w:themeColor="text1"/>
          <w:lang w:val="pt-PT"/>
        </w:rPr>
      </w:pPr>
      <w:r w:rsidRPr="00E23163">
        <w:rPr>
          <w:color w:val="000000" w:themeColor="text1"/>
          <w:lang w:val="pt-PT"/>
        </w:rPr>
        <w:t>Explicar o processo de transmissão de configurações;</w:t>
      </w:r>
    </w:p>
    <w:p w:rsidR="00E23163" w:rsidRPr="00E23163" w:rsidRDefault="00E23163" w:rsidP="00E23163">
      <w:pPr>
        <w:pStyle w:val="BodyText"/>
        <w:numPr>
          <w:ilvl w:val="0"/>
          <w:numId w:val="36"/>
        </w:numPr>
        <w:tabs>
          <w:tab w:val="clear" w:pos="680"/>
        </w:tabs>
        <w:spacing w:after="0"/>
        <w:ind w:left="680"/>
        <w:rPr>
          <w:color w:val="000000" w:themeColor="text1"/>
          <w:lang w:val="pt-PT"/>
        </w:rPr>
      </w:pPr>
      <w:r w:rsidRPr="00E23163">
        <w:rPr>
          <w:color w:val="000000" w:themeColor="text1"/>
          <w:lang w:val="pt-PT"/>
        </w:rPr>
        <w:t>Explicar a Exportação e Importação das configurações;</w:t>
      </w:r>
    </w:p>
    <w:p w:rsidR="00E23163" w:rsidRPr="00E23163" w:rsidRDefault="00E23163" w:rsidP="00E23163">
      <w:pPr>
        <w:pStyle w:val="BodyText"/>
        <w:numPr>
          <w:ilvl w:val="0"/>
          <w:numId w:val="36"/>
        </w:numPr>
        <w:tabs>
          <w:tab w:val="clear" w:pos="680"/>
        </w:tabs>
        <w:spacing w:after="0"/>
        <w:ind w:left="680"/>
        <w:rPr>
          <w:lang w:val="pt-PT"/>
        </w:rPr>
      </w:pPr>
      <w:r w:rsidRPr="00E23163">
        <w:rPr>
          <w:lang w:val="pt-PT"/>
        </w:rPr>
        <w:t>Explicar a análise dos dados (a verificação das configurações importadas)</w:t>
      </w:r>
      <w:r w:rsidRPr="00E23163">
        <w:rPr>
          <w:color w:val="000000" w:themeColor="text1"/>
          <w:lang w:val="pt-PT"/>
        </w:rPr>
        <w:t>;</w:t>
      </w:r>
    </w:p>
    <w:p w:rsidR="00E23163" w:rsidRPr="002A797A" w:rsidRDefault="00E23163" w:rsidP="00E23163">
      <w:pPr>
        <w:pStyle w:val="BodyText"/>
        <w:numPr>
          <w:ilvl w:val="0"/>
          <w:numId w:val="36"/>
        </w:numPr>
        <w:tabs>
          <w:tab w:val="clear" w:pos="680"/>
        </w:tabs>
        <w:spacing w:after="0"/>
        <w:ind w:left="680"/>
      </w:pPr>
      <w:r w:rsidRPr="002A797A">
        <w:t>Explicar a validação das configurações</w:t>
      </w:r>
    </w:p>
    <w:p w:rsidR="001A385F" w:rsidRDefault="001A385F" w:rsidP="00795888">
      <w:pPr>
        <w:pStyle w:val="BodyText"/>
        <w:tabs>
          <w:tab w:val="clear" w:pos="680"/>
          <w:tab w:val="num" w:pos="567"/>
        </w:tabs>
        <w:spacing w:after="0"/>
        <w:ind w:left="0"/>
        <w:rPr>
          <w:color w:val="000000" w:themeColor="text1"/>
          <w:lang w:val="pt-PT"/>
        </w:rPr>
      </w:pPr>
    </w:p>
    <w:p w:rsidR="00695575" w:rsidRPr="002A797A" w:rsidRDefault="00695575" w:rsidP="00795888">
      <w:pPr>
        <w:pStyle w:val="BodyText"/>
        <w:tabs>
          <w:tab w:val="clear" w:pos="680"/>
          <w:tab w:val="num" w:pos="567"/>
        </w:tabs>
        <w:spacing w:after="0"/>
        <w:ind w:left="680"/>
        <w:rPr>
          <w:color w:val="000000" w:themeColor="text1"/>
          <w:lang w:val="pt-PT"/>
        </w:rPr>
      </w:pPr>
    </w:p>
    <w:p w:rsidR="00675788" w:rsidRDefault="00695575" w:rsidP="00795888">
      <w:pPr>
        <w:pStyle w:val="Heading2"/>
        <w:ind w:left="709" w:hanging="567"/>
        <w:rPr>
          <w:lang w:val="pt-PT"/>
        </w:rPr>
      </w:pPr>
      <w:bookmarkStart w:id="171" w:name="_Toc379300143"/>
      <w:bookmarkStart w:id="172" w:name="_Ref390414378"/>
      <w:bookmarkStart w:id="173" w:name="_Toc390424432"/>
      <w:r w:rsidRPr="002A797A">
        <w:rPr>
          <w:lang w:val="pt-PT"/>
        </w:rPr>
        <w:t>Resumo do processo &amp; fluxograma</w:t>
      </w:r>
      <w:bookmarkEnd w:id="171"/>
      <w:bookmarkEnd w:id="172"/>
      <w:bookmarkEnd w:id="173"/>
    </w:p>
    <w:p w:rsidR="00E23163" w:rsidRPr="00E23163" w:rsidRDefault="00E23163" w:rsidP="00E23163">
      <w:pPr>
        <w:pStyle w:val="BodyText"/>
        <w:ind w:left="0"/>
        <w:rPr>
          <w:lang w:val="pt-PT"/>
        </w:rPr>
      </w:pPr>
      <w:r w:rsidRPr="00E23163">
        <w:rPr>
          <w:lang w:val="pt-PT"/>
        </w:rPr>
        <w:t>O Processo/Fluxo para Transmissão de Configurações é iniciado no nível Nacional e dissemina</w:t>
      </w:r>
      <w:r w:rsidR="0068367B">
        <w:rPr>
          <w:lang w:val="pt-PT"/>
        </w:rPr>
        <w:t xml:space="preserve">do para Províncias e Distritos. </w:t>
      </w:r>
      <w:r w:rsidRPr="00E23163">
        <w:rPr>
          <w:lang w:val="pt-PT"/>
        </w:rPr>
        <w:t>O processo é inicializado com um “Pedido de Alteração” ao Administrador do Sistema”. Seguidamente o Administrador do Sistema efectua no SIS-MA as actualizações de configurações solicitadas, exporta as configurações num ficheiro de Configurações (Metadados) para o nível Provincial e Distrital.</w:t>
      </w:r>
    </w:p>
    <w:p w:rsidR="00E23163" w:rsidRPr="00E23163" w:rsidRDefault="00E23163" w:rsidP="00E23163">
      <w:pPr>
        <w:pStyle w:val="BodyText"/>
        <w:ind w:left="0"/>
        <w:rPr>
          <w:lang w:val="pt-PT"/>
        </w:rPr>
      </w:pPr>
      <w:r w:rsidRPr="00E23163">
        <w:rPr>
          <w:lang w:val="pt-PT"/>
        </w:rPr>
        <w:t xml:space="preserve">No Nível Provincial e Distrital, o Responsável do SIS – Provincial e o Responsável do NEP/SIS – Distrital recebem o ficheiro das Configurações Actualizadas (Metadados) e fazem a importação do mesmo no SIS-MA. </w:t>
      </w:r>
    </w:p>
    <w:p w:rsidR="00E23163" w:rsidRPr="00E23163" w:rsidRDefault="00E23163" w:rsidP="00E23163">
      <w:pPr>
        <w:pStyle w:val="BodyText"/>
        <w:ind w:left="0"/>
        <w:rPr>
          <w:lang w:val="pt-PT"/>
        </w:rPr>
      </w:pPr>
      <w:r w:rsidRPr="00E23163">
        <w:rPr>
          <w:lang w:val="pt-PT"/>
        </w:rPr>
        <w:t>Os dois intervenientes (provincial e distrital) efectuam uma análise e validação dos dados importados (ou seja verificam as configurações importadas). Se as validações das configurações estiverem correctas o processo segue para o Administrador do Sistema - Nível Nacional onde este é informado de que a Importação das configurações realizadas foram feitas com sucesso e o administrador dá como terminado o Processo.</w:t>
      </w:r>
    </w:p>
    <w:p w:rsidR="00E23163" w:rsidRPr="00E23163" w:rsidRDefault="00E23163" w:rsidP="00E23163">
      <w:pPr>
        <w:pStyle w:val="BodyText"/>
        <w:ind w:left="0"/>
        <w:rPr>
          <w:lang w:val="pt-PT"/>
        </w:rPr>
      </w:pPr>
      <w:r w:rsidRPr="00E23163">
        <w:rPr>
          <w:lang w:val="pt-PT"/>
        </w:rPr>
        <w:t>Caso as configurações não estejam correctas (tanto a nível Provincial como a nível Distrital), o Responsável do SIS-Provincial com o Responsável do NEP/SIS-Distrital solicitam as devidas alterações ao nível Nacional (ao Administrador do Sistema). O processo volta ao Administrador do Sistema para reactualizar as configurações e exportar novamente as configurações (Metadados).</w:t>
      </w:r>
    </w:p>
    <w:p w:rsidR="00695575" w:rsidRPr="00E23163" w:rsidRDefault="00E23163" w:rsidP="00E23163">
      <w:pPr>
        <w:pStyle w:val="BodyText"/>
        <w:tabs>
          <w:tab w:val="num" w:pos="567"/>
        </w:tabs>
        <w:ind w:left="0"/>
        <w:rPr>
          <w:lang w:val="pt-PT"/>
        </w:rPr>
      </w:pPr>
      <w:r w:rsidRPr="00E23163">
        <w:rPr>
          <w:lang w:val="pt-PT"/>
        </w:rPr>
        <w:t>O Processo é finalizado após a validação das configurações pelos diferentes níveis (Provincial e Distrital).</w:t>
      </w:r>
    </w:p>
    <w:tbl>
      <w:tblPr>
        <w:tblStyle w:val="CSWTableWithVerticalTotals1"/>
        <w:tblW w:w="8789" w:type="dxa"/>
        <w:jc w:val="left"/>
        <w:tblInd w:w="255" w:type="dxa"/>
        <w:tblLook w:val="04A0" w:firstRow="1" w:lastRow="0" w:firstColumn="1" w:lastColumn="0" w:noHBand="0" w:noVBand="1"/>
      </w:tblPr>
      <w:tblGrid>
        <w:gridCol w:w="1701"/>
        <w:gridCol w:w="5245"/>
        <w:gridCol w:w="1843"/>
      </w:tblGrid>
      <w:tr w:rsidR="00E23163" w:rsidRPr="00E23163" w:rsidTr="000F6011">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E23163" w:rsidRPr="00E23163" w:rsidRDefault="00E23163" w:rsidP="00E23163">
            <w:pPr>
              <w:keepNext/>
              <w:keepLines/>
              <w:spacing w:before="60" w:after="20" w:line="276" w:lineRule="auto"/>
              <w:rPr>
                <w:rFonts w:ascii="Franklin Gothic Demi Cond" w:hAnsi="Franklin Gothic Demi Cond"/>
                <w:spacing w:val="0"/>
                <w:sz w:val="16"/>
                <w:szCs w:val="20"/>
                <w:lang w:val="pt-PT" w:eastAsia="pt-PT"/>
              </w:rPr>
            </w:pPr>
            <w:r w:rsidRPr="00E23163">
              <w:rPr>
                <w:rFonts w:ascii="Franklin Gothic Demi Cond" w:hAnsi="Franklin Gothic Demi Cond"/>
                <w:spacing w:val="0"/>
                <w:sz w:val="16"/>
                <w:szCs w:val="20"/>
                <w:lang w:val="pt-PT" w:eastAsia="pt-PT"/>
              </w:rPr>
              <w:t>Intervenientes e Responsabilidades</w:t>
            </w:r>
          </w:p>
        </w:tc>
      </w:tr>
      <w:tr w:rsidR="00E23163" w:rsidRPr="00E23163" w:rsidTr="000F6011">
        <w:trPr>
          <w:cnfStyle w:val="100000000000" w:firstRow="1" w:lastRow="0" w:firstColumn="0" w:lastColumn="0" w:oddVBand="0" w:evenVBand="0" w:oddHBand="0" w:evenHBand="0" w:firstRowFirstColumn="0" w:firstRowLastColumn="0" w:lastRowFirstColumn="0" w:lastRowLastColumn="0"/>
          <w:tblHeader/>
          <w:jc w:val="left"/>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E23163" w:rsidRPr="00E23163" w:rsidRDefault="00E23163" w:rsidP="00E23163">
            <w:pPr>
              <w:keepNext/>
              <w:keepLines/>
              <w:spacing w:before="60" w:after="20" w:line="276" w:lineRule="auto"/>
              <w:jc w:val="center"/>
              <w:rPr>
                <w:rFonts w:ascii="Franklin Gothic Demi Cond" w:hAnsi="Franklin Gothic Demi Cond"/>
                <w:color w:val="000000"/>
                <w:spacing w:val="0"/>
                <w:sz w:val="22"/>
                <w:szCs w:val="20"/>
                <w:lang w:val="pt-PT" w:eastAsia="pt-PT"/>
              </w:rPr>
            </w:pPr>
            <w:r w:rsidRPr="00E23163">
              <w:rPr>
                <w:rFonts w:ascii="Franklin Gothic Demi Cond" w:hAnsi="Franklin Gothic Demi Cond"/>
                <w:color w:val="000000"/>
                <w:spacing w:val="0"/>
                <w:sz w:val="22"/>
                <w:szCs w:val="20"/>
                <w:lang w:val="pt-PT" w:eastAsia="pt-PT"/>
              </w:rPr>
              <w:t>Intervenientes</w:t>
            </w:r>
          </w:p>
        </w:tc>
        <w:tc>
          <w:tcPr>
            <w:tcW w:w="5245"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E23163" w:rsidRPr="00E23163" w:rsidRDefault="00E23163" w:rsidP="00E23163">
            <w:pPr>
              <w:keepNext/>
              <w:keepLines/>
              <w:spacing w:before="60" w:after="20" w:line="276" w:lineRule="auto"/>
              <w:jc w:val="center"/>
              <w:rPr>
                <w:rFonts w:ascii="Franklin Gothic Demi Cond" w:hAnsi="Franklin Gothic Demi Cond"/>
                <w:color w:val="000000"/>
                <w:spacing w:val="0"/>
                <w:sz w:val="22"/>
                <w:szCs w:val="20"/>
                <w:lang w:val="pt-PT" w:eastAsia="pt-PT"/>
              </w:rPr>
            </w:pPr>
            <w:r w:rsidRPr="00E23163">
              <w:rPr>
                <w:rFonts w:ascii="Franklin Gothic Demi Cond" w:hAnsi="Franklin Gothic Demi Cond"/>
                <w:color w:val="000000"/>
                <w:spacing w:val="0"/>
                <w:sz w:val="22"/>
                <w:szCs w:val="20"/>
                <w:lang w:val="pt-PT" w:eastAsia="pt-PT"/>
              </w:rPr>
              <w:t>Principais Responsabilidades</w:t>
            </w:r>
          </w:p>
        </w:tc>
        <w:tc>
          <w:tcPr>
            <w:tcW w:w="1843"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E23163" w:rsidRPr="00E23163" w:rsidRDefault="00E23163" w:rsidP="00E23163">
            <w:pPr>
              <w:keepNext/>
              <w:keepLines/>
              <w:spacing w:before="60" w:after="20" w:line="276" w:lineRule="auto"/>
              <w:jc w:val="center"/>
              <w:rPr>
                <w:rFonts w:ascii="Franklin Gothic Demi Cond" w:hAnsi="Franklin Gothic Demi Cond"/>
                <w:color w:val="000000"/>
                <w:spacing w:val="0"/>
                <w:sz w:val="22"/>
                <w:szCs w:val="20"/>
                <w:lang w:val="pt-PT" w:eastAsia="pt-PT"/>
              </w:rPr>
            </w:pPr>
            <w:r w:rsidRPr="00E23163">
              <w:rPr>
                <w:rFonts w:ascii="Franklin Gothic Demi Cond" w:hAnsi="Franklin Gothic Demi Cond"/>
                <w:color w:val="000000"/>
                <w:spacing w:val="0"/>
                <w:sz w:val="22"/>
                <w:szCs w:val="20"/>
                <w:lang w:val="pt-PT" w:eastAsia="pt-PT"/>
              </w:rPr>
              <w:t>Secções relevantes</w:t>
            </w:r>
          </w:p>
        </w:tc>
      </w:tr>
      <w:tr w:rsidR="00E23163" w:rsidRPr="00E23163" w:rsidTr="000F6011">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E23163" w:rsidRPr="00E23163" w:rsidRDefault="00E23163" w:rsidP="00E23163">
            <w:pPr>
              <w:spacing w:before="60" w:after="20" w:line="276" w:lineRule="auto"/>
              <w:rPr>
                <w:spacing w:val="0"/>
                <w:lang w:val="pt-PT"/>
              </w:rPr>
            </w:pPr>
            <w:r w:rsidRPr="00E23163">
              <w:rPr>
                <w:spacing w:val="0"/>
                <w:lang w:val="pt-PT"/>
              </w:rPr>
              <w:t>Administrador de Sistema (ao Nível Nacional)</w:t>
            </w:r>
          </w:p>
        </w:tc>
        <w:tc>
          <w:tcPr>
            <w:tcW w:w="5245" w:type="dxa"/>
            <w:tcBorders>
              <w:top w:val="single" w:sz="4" w:space="0" w:color="696A72"/>
              <w:left w:val="single" w:sz="4" w:space="0" w:color="696A72"/>
              <w:bottom w:val="single" w:sz="4" w:space="0" w:color="696A72"/>
              <w:right w:val="single" w:sz="4" w:space="0" w:color="auto"/>
            </w:tcBorders>
          </w:tcPr>
          <w:p w:rsidR="00E23163" w:rsidRPr="00E23163" w:rsidRDefault="00E23163" w:rsidP="00E23163">
            <w:pPr>
              <w:numPr>
                <w:ilvl w:val="0"/>
                <w:numId w:val="25"/>
              </w:numPr>
              <w:ind w:left="171" w:hanging="142"/>
              <w:rPr>
                <w:spacing w:val="0"/>
                <w:lang w:val="pt-PT"/>
              </w:rPr>
            </w:pPr>
            <w:r w:rsidRPr="00E23163">
              <w:rPr>
                <w:spacing w:val="0"/>
                <w:lang w:val="pt-PT"/>
              </w:rPr>
              <w:t>Recebe Pedido de Actualização de Configurações (metadados)</w:t>
            </w:r>
          </w:p>
          <w:p w:rsidR="00E23163" w:rsidRPr="00E23163" w:rsidRDefault="00E23163" w:rsidP="00E23163">
            <w:pPr>
              <w:numPr>
                <w:ilvl w:val="0"/>
                <w:numId w:val="25"/>
              </w:numPr>
              <w:ind w:left="171" w:hanging="142"/>
              <w:rPr>
                <w:spacing w:val="0"/>
                <w:lang w:val="pt-PT"/>
              </w:rPr>
            </w:pPr>
            <w:r w:rsidRPr="00E23163">
              <w:rPr>
                <w:spacing w:val="0"/>
                <w:lang w:val="pt-PT"/>
              </w:rPr>
              <w:t xml:space="preserve">Realiza as devidas configurações no SIS-MA </w:t>
            </w:r>
          </w:p>
          <w:p w:rsidR="00E23163" w:rsidRPr="00E23163" w:rsidRDefault="00E23163" w:rsidP="00E23163">
            <w:pPr>
              <w:numPr>
                <w:ilvl w:val="0"/>
                <w:numId w:val="25"/>
              </w:numPr>
              <w:ind w:left="171" w:hanging="142"/>
              <w:rPr>
                <w:spacing w:val="0"/>
                <w:lang w:val="pt-PT"/>
              </w:rPr>
            </w:pPr>
            <w:r w:rsidRPr="00E23163">
              <w:rPr>
                <w:spacing w:val="0"/>
                <w:lang w:val="pt-PT"/>
              </w:rPr>
              <w:t>Exporta as Configuração, para as Províncias e Distritos (para instancias offline)</w:t>
            </w:r>
          </w:p>
          <w:p w:rsidR="00E23163" w:rsidRPr="00E23163" w:rsidRDefault="00E23163" w:rsidP="00E23163">
            <w:pPr>
              <w:numPr>
                <w:ilvl w:val="0"/>
                <w:numId w:val="25"/>
              </w:numPr>
              <w:ind w:left="171" w:hanging="142"/>
              <w:rPr>
                <w:spacing w:val="0"/>
                <w:lang w:val="pt-PT"/>
              </w:rPr>
            </w:pPr>
            <w:r w:rsidRPr="00E23163">
              <w:rPr>
                <w:spacing w:val="0"/>
                <w:lang w:val="pt-PT"/>
              </w:rPr>
              <w:t>Realiza correcções das configurações a pedido da Província e do Distrito</w:t>
            </w:r>
          </w:p>
        </w:tc>
        <w:tc>
          <w:tcPr>
            <w:tcW w:w="1843" w:type="dxa"/>
            <w:tcBorders>
              <w:top w:val="single" w:sz="4" w:space="0" w:color="696A72"/>
              <w:left w:val="single" w:sz="4" w:space="0" w:color="auto"/>
              <w:bottom w:val="single" w:sz="4" w:space="0" w:color="696A72"/>
              <w:right w:val="single" w:sz="4" w:space="0" w:color="696A72"/>
            </w:tcBorders>
          </w:tcPr>
          <w:p w:rsidR="00E23163" w:rsidRPr="00E23163" w:rsidRDefault="00842EC9" w:rsidP="00E23163">
            <w:pPr>
              <w:spacing w:before="60" w:after="20" w:line="276" w:lineRule="auto"/>
              <w:rPr>
                <w:spacing w:val="0"/>
                <w:lang w:val="pt-PT"/>
              </w:rPr>
            </w:pPr>
            <w:r>
              <w:rPr>
                <w:spacing w:val="0"/>
                <w:lang w:val="pt-PT"/>
              </w:rPr>
              <w:t>Não Aplicável</w:t>
            </w:r>
          </w:p>
        </w:tc>
      </w:tr>
      <w:tr w:rsidR="00E23163" w:rsidRPr="00E23163" w:rsidTr="000F6011">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E23163" w:rsidRPr="00E23163" w:rsidRDefault="00E23163" w:rsidP="00E23163">
            <w:pPr>
              <w:keepLines/>
              <w:spacing w:before="60" w:after="20" w:line="276" w:lineRule="auto"/>
              <w:rPr>
                <w:spacing w:val="0"/>
                <w:lang w:val="pt-PT"/>
              </w:rPr>
            </w:pPr>
            <w:r w:rsidRPr="00E23163">
              <w:rPr>
                <w:spacing w:val="0"/>
                <w:lang w:val="pt-PT"/>
              </w:rPr>
              <w:t>Responsável do SIS (ao Nível Provincial)</w:t>
            </w:r>
          </w:p>
        </w:tc>
        <w:tc>
          <w:tcPr>
            <w:tcW w:w="5245" w:type="dxa"/>
            <w:tcBorders>
              <w:top w:val="single" w:sz="4" w:space="0" w:color="696A72"/>
              <w:left w:val="single" w:sz="4" w:space="0" w:color="696A72"/>
              <w:bottom w:val="single" w:sz="4" w:space="0" w:color="696A72"/>
              <w:right w:val="single" w:sz="4" w:space="0" w:color="auto"/>
            </w:tcBorders>
          </w:tcPr>
          <w:p w:rsidR="00E23163" w:rsidRPr="00E23163" w:rsidRDefault="00E23163" w:rsidP="00E23163">
            <w:pPr>
              <w:numPr>
                <w:ilvl w:val="0"/>
                <w:numId w:val="25"/>
              </w:numPr>
              <w:ind w:left="171" w:hanging="142"/>
              <w:rPr>
                <w:spacing w:val="0"/>
                <w:lang w:val="pt-PT"/>
              </w:rPr>
            </w:pPr>
            <w:r w:rsidRPr="00E23163">
              <w:rPr>
                <w:spacing w:val="0"/>
                <w:lang w:val="pt-PT"/>
              </w:rPr>
              <w:t>Recebe e importa as configurações do nível Nacional (para as instâncias Offline)</w:t>
            </w:r>
          </w:p>
          <w:p w:rsidR="00E23163" w:rsidRPr="00E23163" w:rsidRDefault="00E23163" w:rsidP="00E23163">
            <w:pPr>
              <w:numPr>
                <w:ilvl w:val="0"/>
                <w:numId w:val="25"/>
              </w:numPr>
              <w:ind w:left="171" w:hanging="142"/>
              <w:rPr>
                <w:spacing w:val="0"/>
                <w:lang w:val="pt-PT"/>
              </w:rPr>
            </w:pPr>
            <w:r w:rsidRPr="00E23163">
              <w:rPr>
                <w:spacing w:val="0"/>
                <w:lang w:val="pt-PT"/>
              </w:rPr>
              <w:t>Validas as novas configurações</w:t>
            </w:r>
          </w:p>
          <w:p w:rsidR="00E23163" w:rsidRPr="00E23163" w:rsidRDefault="00E23163" w:rsidP="00E23163">
            <w:pPr>
              <w:numPr>
                <w:ilvl w:val="0"/>
                <w:numId w:val="25"/>
              </w:numPr>
              <w:ind w:left="171" w:hanging="142"/>
              <w:rPr>
                <w:spacing w:val="0"/>
                <w:lang w:val="pt-PT"/>
              </w:rPr>
            </w:pPr>
            <w:r w:rsidRPr="00E23163">
              <w:rPr>
                <w:spacing w:val="0"/>
                <w:lang w:val="pt-PT"/>
              </w:rPr>
              <w:t>Pede actualizações ao Administrador de Sistema (Nacional) caso as configurações não estejam correctas.</w:t>
            </w:r>
          </w:p>
        </w:tc>
        <w:tc>
          <w:tcPr>
            <w:tcW w:w="1843" w:type="dxa"/>
            <w:tcBorders>
              <w:top w:val="single" w:sz="4" w:space="0" w:color="696A72"/>
              <w:left w:val="single" w:sz="4" w:space="0" w:color="auto"/>
              <w:bottom w:val="single" w:sz="4" w:space="0" w:color="696A72"/>
              <w:right w:val="single" w:sz="4" w:space="0" w:color="696A72"/>
            </w:tcBorders>
          </w:tcPr>
          <w:p w:rsidR="00E23163" w:rsidRPr="00E23163" w:rsidRDefault="00842EC9" w:rsidP="00E23163">
            <w:pPr>
              <w:spacing w:before="60" w:after="20" w:line="276" w:lineRule="auto"/>
              <w:rPr>
                <w:spacing w:val="0"/>
                <w:lang w:val="pt-PT"/>
              </w:rPr>
            </w:pPr>
            <w:r>
              <w:rPr>
                <w:spacing w:val="0"/>
                <w:lang w:val="pt-PT"/>
              </w:rPr>
              <w:t>Não Aplicável</w:t>
            </w:r>
          </w:p>
        </w:tc>
      </w:tr>
      <w:tr w:rsidR="00E23163" w:rsidRPr="00E23163" w:rsidTr="000F6011">
        <w:trPr>
          <w:jc w:val="left"/>
        </w:trPr>
        <w:tc>
          <w:tcPr>
            <w:tcW w:w="1701" w:type="dxa"/>
            <w:tcBorders>
              <w:top w:val="single" w:sz="4" w:space="0" w:color="696A72"/>
              <w:left w:val="single" w:sz="4" w:space="0" w:color="9D1B33"/>
              <w:bottom w:val="single" w:sz="4" w:space="0" w:color="696A72"/>
              <w:right w:val="single" w:sz="4" w:space="0" w:color="696A72"/>
            </w:tcBorders>
          </w:tcPr>
          <w:p w:rsidR="00E23163" w:rsidRPr="00E23163" w:rsidRDefault="00E23163" w:rsidP="00E23163">
            <w:pPr>
              <w:keepLines/>
              <w:spacing w:before="60" w:after="20" w:line="276" w:lineRule="auto"/>
              <w:rPr>
                <w:spacing w:val="0"/>
                <w:lang w:val="pt-PT"/>
              </w:rPr>
            </w:pPr>
            <w:r w:rsidRPr="00E23163">
              <w:rPr>
                <w:spacing w:val="0"/>
                <w:lang w:val="pt-PT"/>
              </w:rPr>
              <w:t>Responsável no SIS/NEP (ao nível Distrital)</w:t>
            </w:r>
          </w:p>
        </w:tc>
        <w:tc>
          <w:tcPr>
            <w:tcW w:w="5245" w:type="dxa"/>
            <w:tcBorders>
              <w:top w:val="single" w:sz="4" w:space="0" w:color="696A72"/>
              <w:left w:val="single" w:sz="4" w:space="0" w:color="696A72"/>
              <w:bottom w:val="single" w:sz="4" w:space="0" w:color="696A72"/>
              <w:right w:val="single" w:sz="4" w:space="0" w:color="auto"/>
            </w:tcBorders>
          </w:tcPr>
          <w:p w:rsidR="00E23163" w:rsidRPr="00E23163" w:rsidRDefault="00E23163" w:rsidP="00E23163">
            <w:pPr>
              <w:numPr>
                <w:ilvl w:val="0"/>
                <w:numId w:val="25"/>
              </w:numPr>
              <w:ind w:left="171" w:hanging="142"/>
              <w:rPr>
                <w:spacing w:val="0"/>
                <w:lang w:val="pt-PT"/>
              </w:rPr>
            </w:pPr>
            <w:r w:rsidRPr="00E23163">
              <w:rPr>
                <w:spacing w:val="0"/>
                <w:lang w:val="pt-PT"/>
              </w:rPr>
              <w:t>Recebe e importa as configurações do nível Nacional (para as instâncias Offline)</w:t>
            </w:r>
          </w:p>
          <w:p w:rsidR="00E23163" w:rsidRPr="00E23163" w:rsidRDefault="00E23163" w:rsidP="00E23163">
            <w:pPr>
              <w:numPr>
                <w:ilvl w:val="0"/>
                <w:numId w:val="25"/>
              </w:numPr>
              <w:ind w:left="171" w:hanging="142"/>
              <w:rPr>
                <w:spacing w:val="0"/>
                <w:lang w:val="pt-PT"/>
              </w:rPr>
            </w:pPr>
            <w:r w:rsidRPr="00E23163">
              <w:rPr>
                <w:spacing w:val="0"/>
                <w:lang w:val="pt-PT"/>
              </w:rPr>
              <w:t>Validas as novas configurações</w:t>
            </w:r>
          </w:p>
          <w:p w:rsidR="00E23163" w:rsidRPr="00E23163" w:rsidRDefault="00E23163" w:rsidP="00E23163">
            <w:pPr>
              <w:keepLines/>
              <w:numPr>
                <w:ilvl w:val="0"/>
                <w:numId w:val="25"/>
              </w:numPr>
              <w:spacing w:before="60" w:after="20"/>
              <w:ind w:left="171" w:hanging="171"/>
              <w:rPr>
                <w:spacing w:val="0"/>
                <w:lang w:val="pt-PT"/>
              </w:rPr>
            </w:pPr>
            <w:r w:rsidRPr="00E23163">
              <w:rPr>
                <w:spacing w:val="0"/>
                <w:lang w:val="pt-PT"/>
              </w:rPr>
              <w:t>Pede actualizações ao Administrador de Sistema (Nacional) caso as configurações não estejam correctas.</w:t>
            </w:r>
          </w:p>
        </w:tc>
        <w:tc>
          <w:tcPr>
            <w:tcW w:w="1843" w:type="dxa"/>
            <w:tcBorders>
              <w:top w:val="single" w:sz="4" w:space="0" w:color="696A72"/>
              <w:left w:val="single" w:sz="4" w:space="0" w:color="auto"/>
              <w:bottom w:val="single" w:sz="4" w:space="0" w:color="696A72"/>
              <w:right w:val="single" w:sz="4" w:space="0" w:color="696A72"/>
            </w:tcBorders>
          </w:tcPr>
          <w:p w:rsidR="00E23163" w:rsidRPr="0068367B" w:rsidRDefault="0068367B" w:rsidP="00E23163">
            <w:pPr>
              <w:keepLines/>
              <w:spacing w:before="60" w:after="20" w:line="276" w:lineRule="auto"/>
              <w:rPr>
                <w:spacing w:val="0"/>
                <w:lang w:val="en-US"/>
              </w:rPr>
            </w:pPr>
            <w:r>
              <w:rPr>
                <w:spacing w:val="0"/>
                <w:lang w:val="pt-PT"/>
              </w:rPr>
              <w:fldChar w:fldCharType="begin"/>
            </w:r>
            <w:r>
              <w:rPr>
                <w:spacing w:val="0"/>
                <w:lang w:val="en-US"/>
              </w:rPr>
              <w:instrText xml:space="preserve"> REF _Ref390414378 \r \h </w:instrText>
            </w:r>
            <w:r>
              <w:rPr>
                <w:spacing w:val="0"/>
                <w:lang w:val="pt-PT"/>
              </w:rPr>
            </w:r>
            <w:r>
              <w:rPr>
                <w:spacing w:val="0"/>
                <w:lang w:val="pt-PT"/>
              </w:rPr>
              <w:fldChar w:fldCharType="separate"/>
            </w:r>
            <w:r w:rsidR="009E4708">
              <w:rPr>
                <w:spacing w:val="0"/>
                <w:lang w:val="en-US"/>
              </w:rPr>
              <w:t>3.1</w:t>
            </w:r>
            <w:r>
              <w:rPr>
                <w:spacing w:val="0"/>
                <w:lang w:val="pt-PT"/>
              </w:rPr>
              <w:fldChar w:fldCharType="end"/>
            </w:r>
            <w:r>
              <w:rPr>
                <w:spacing w:val="0"/>
                <w:lang w:val="en-US"/>
              </w:rPr>
              <w:t xml:space="preserve">— </w:t>
            </w:r>
            <w:r>
              <w:rPr>
                <w:spacing w:val="0"/>
                <w:lang w:val="en-US"/>
              </w:rPr>
              <w:fldChar w:fldCharType="begin"/>
            </w:r>
            <w:r>
              <w:rPr>
                <w:spacing w:val="0"/>
                <w:lang w:val="en-US"/>
              </w:rPr>
              <w:instrText xml:space="preserve"> REF _Ref390414530 \r \h </w:instrText>
            </w:r>
            <w:r>
              <w:rPr>
                <w:spacing w:val="0"/>
                <w:lang w:val="en-US"/>
              </w:rPr>
            </w:r>
            <w:r>
              <w:rPr>
                <w:spacing w:val="0"/>
                <w:lang w:val="en-US"/>
              </w:rPr>
              <w:fldChar w:fldCharType="separate"/>
            </w:r>
            <w:r w:rsidR="009E4708">
              <w:rPr>
                <w:spacing w:val="0"/>
                <w:lang w:val="en-US"/>
              </w:rPr>
              <w:t>3.1.1</w:t>
            </w:r>
            <w:r>
              <w:rPr>
                <w:spacing w:val="0"/>
                <w:lang w:val="en-US"/>
              </w:rPr>
              <w:fldChar w:fldCharType="end"/>
            </w:r>
            <w:r w:rsidR="00E23163" w:rsidRPr="0068367B">
              <w:rPr>
                <w:spacing w:val="0"/>
                <w:lang w:val="en-US"/>
              </w:rPr>
              <w:t xml:space="preserve">/ </w:t>
            </w:r>
            <w:r>
              <w:rPr>
                <w:spacing w:val="0"/>
                <w:lang w:val="pt-PT"/>
              </w:rPr>
              <w:fldChar w:fldCharType="begin"/>
            </w:r>
            <w:r>
              <w:rPr>
                <w:spacing w:val="0"/>
                <w:lang w:val="en-US"/>
              </w:rPr>
              <w:instrText xml:space="preserve"> REF _Ref390414553 \r \h </w:instrText>
            </w:r>
            <w:r>
              <w:rPr>
                <w:spacing w:val="0"/>
                <w:lang w:val="pt-PT"/>
              </w:rPr>
            </w:r>
            <w:r>
              <w:rPr>
                <w:spacing w:val="0"/>
                <w:lang w:val="pt-PT"/>
              </w:rPr>
              <w:fldChar w:fldCharType="separate"/>
            </w:r>
            <w:r w:rsidR="009E4708">
              <w:rPr>
                <w:spacing w:val="0"/>
                <w:lang w:val="en-US"/>
              </w:rPr>
              <w:t>3.2</w:t>
            </w:r>
            <w:r>
              <w:rPr>
                <w:spacing w:val="0"/>
                <w:lang w:val="pt-PT"/>
              </w:rPr>
              <w:fldChar w:fldCharType="end"/>
            </w:r>
            <w:r w:rsidR="00E23163" w:rsidRPr="0068367B">
              <w:rPr>
                <w:spacing w:val="0"/>
                <w:lang w:val="en-US"/>
              </w:rPr>
              <w:t xml:space="preserve">/ </w:t>
            </w:r>
            <w:r>
              <w:rPr>
                <w:spacing w:val="0"/>
                <w:lang w:val="pt-PT"/>
              </w:rPr>
              <w:fldChar w:fldCharType="begin"/>
            </w:r>
            <w:r>
              <w:rPr>
                <w:spacing w:val="0"/>
                <w:lang w:val="en-US"/>
              </w:rPr>
              <w:instrText xml:space="preserve"> REF _Ref390414568 \r \h </w:instrText>
            </w:r>
            <w:r>
              <w:rPr>
                <w:spacing w:val="0"/>
                <w:lang w:val="pt-PT"/>
              </w:rPr>
            </w:r>
            <w:r>
              <w:rPr>
                <w:spacing w:val="0"/>
                <w:lang w:val="pt-PT"/>
              </w:rPr>
              <w:fldChar w:fldCharType="separate"/>
            </w:r>
            <w:r w:rsidR="009E4708">
              <w:rPr>
                <w:spacing w:val="0"/>
                <w:lang w:val="en-US"/>
              </w:rPr>
              <w:t>3.3</w:t>
            </w:r>
            <w:r>
              <w:rPr>
                <w:spacing w:val="0"/>
                <w:lang w:val="pt-PT"/>
              </w:rPr>
              <w:fldChar w:fldCharType="end"/>
            </w:r>
            <w:r w:rsidR="00E23163" w:rsidRPr="0068367B">
              <w:rPr>
                <w:spacing w:val="0"/>
                <w:lang w:val="en-US"/>
              </w:rPr>
              <w:t>/</w:t>
            </w:r>
          </w:p>
          <w:p w:rsidR="00E23163" w:rsidRPr="0068367B" w:rsidRDefault="0068367B" w:rsidP="0068367B">
            <w:pPr>
              <w:keepLines/>
              <w:spacing w:before="60" w:after="20" w:line="276" w:lineRule="auto"/>
              <w:rPr>
                <w:spacing w:val="0"/>
                <w:lang w:val="en-US"/>
              </w:rPr>
            </w:pPr>
            <w:r>
              <w:rPr>
                <w:spacing w:val="0"/>
                <w:lang w:val="pt-PT"/>
              </w:rPr>
              <w:fldChar w:fldCharType="begin"/>
            </w:r>
            <w:r>
              <w:rPr>
                <w:spacing w:val="0"/>
                <w:lang w:val="en-US"/>
              </w:rPr>
              <w:instrText xml:space="preserve"> REF _Ref390414585 \r \h </w:instrText>
            </w:r>
            <w:r>
              <w:rPr>
                <w:spacing w:val="0"/>
                <w:lang w:val="pt-PT"/>
              </w:rPr>
            </w:r>
            <w:r>
              <w:rPr>
                <w:spacing w:val="0"/>
                <w:lang w:val="pt-PT"/>
              </w:rPr>
              <w:fldChar w:fldCharType="separate"/>
            </w:r>
            <w:r w:rsidR="009E4708">
              <w:rPr>
                <w:spacing w:val="0"/>
                <w:lang w:val="en-US"/>
              </w:rPr>
              <w:t>3.4</w:t>
            </w:r>
            <w:r>
              <w:rPr>
                <w:spacing w:val="0"/>
                <w:lang w:val="pt-PT"/>
              </w:rPr>
              <w:fldChar w:fldCharType="end"/>
            </w:r>
            <w:r w:rsidR="00E23163" w:rsidRPr="0068367B">
              <w:rPr>
                <w:spacing w:val="0"/>
                <w:lang w:val="en-US"/>
              </w:rPr>
              <w:t>—</w:t>
            </w:r>
            <w:r>
              <w:rPr>
                <w:spacing w:val="0"/>
                <w:lang w:val="pt-PT"/>
              </w:rPr>
              <w:fldChar w:fldCharType="begin"/>
            </w:r>
            <w:r>
              <w:rPr>
                <w:spacing w:val="0"/>
                <w:lang w:val="en-US"/>
              </w:rPr>
              <w:instrText xml:space="preserve"> REF _Ref378155571 \r \h </w:instrText>
            </w:r>
            <w:r>
              <w:rPr>
                <w:spacing w:val="0"/>
                <w:lang w:val="pt-PT"/>
              </w:rPr>
            </w:r>
            <w:r>
              <w:rPr>
                <w:spacing w:val="0"/>
                <w:lang w:val="pt-PT"/>
              </w:rPr>
              <w:fldChar w:fldCharType="separate"/>
            </w:r>
            <w:r w:rsidR="009E4708">
              <w:rPr>
                <w:spacing w:val="0"/>
                <w:lang w:val="en-US"/>
              </w:rPr>
              <w:t>3.4.1</w:t>
            </w:r>
            <w:r>
              <w:rPr>
                <w:spacing w:val="0"/>
                <w:lang w:val="pt-PT"/>
              </w:rPr>
              <w:fldChar w:fldCharType="end"/>
            </w:r>
          </w:p>
        </w:tc>
      </w:tr>
    </w:tbl>
    <w:p w:rsidR="00E23163" w:rsidRDefault="00E23163" w:rsidP="00E23163">
      <w:pPr>
        <w:spacing w:before="80" w:after="240"/>
        <w:ind w:left="142"/>
        <w:jc w:val="center"/>
        <w:rPr>
          <w:rFonts w:ascii="Franklin Gothic Medium Cond" w:hAnsi="Franklin Gothic Medium Cond"/>
          <w:sz w:val="16"/>
          <w:szCs w:val="18"/>
          <w:lang w:val="pt-PT"/>
        </w:rPr>
      </w:pPr>
      <w:bookmarkStart w:id="174" w:name="_Toc386529646"/>
      <w:bookmarkStart w:id="175" w:name="_Toc390424634"/>
      <w:r w:rsidRPr="00E23163">
        <w:rPr>
          <w:rFonts w:ascii="Franklin Gothic Medium Cond" w:hAnsi="Franklin Gothic Medium Cond"/>
          <w:sz w:val="16"/>
          <w:szCs w:val="18"/>
          <w:lang w:val="pt-PT"/>
        </w:rPr>
        <w:t xml:space="preserve">Tabela </w:t>
      </w:r>
      <w:r w:rsidRPr="002A797A">
        <w:rPr>
          <w:rFonts w:ascii="Franklin Gothic Medium Cond" w:hAnsi="Franklin Gothic Medium Cond"/>
          <w:sz w:val="16"/>
          <w:szCs w:val="18"/>
        </w:rPr>
        <w:fldChar w:fldCharType="begin"/>
      </w:r>
      <w:r w:rsidRPr="00E23163">
        <w:rPr>
          <w:rFonts w:ascii="Franklin Gothic Medium Cond" w:hAnsi="Franklin Gothic Medium Cond"/>
          <w:sz w:val="16"/>
          <w:szCs w:val="18"/>
          <w:lang w:val="pt-PT"/>
        </w:rPr>
        <w:instrText xml:space="preserve"> SEQ Tabela \* ARABIC </w:instrText>
      </w:r>
      <w:r w:rsidRPr="002A797A">
        <w:rPr>
          <w:rFonts w:ascii="Franklin Gothic Medium Cond" w:hAnsi="Franklin Gothic Medium Cond"/>
          <w:sz w:val="16"/>
          <w:szCs w:val="18"/>
        </w:rPr>
        <w:fldChar w:fldCharType="separate"/>
      </w:r>
      <w:r w:rsidRPr="00E23163">
        <w:rPr>
          <w:rFonts w:ascii="Franklin Gothic Medium Cond" w:hAnsi="Franklin Gothic Medium Cond"/>
          <w:noProof/>
          <w:sz w:val="16"/>
          <w:szCs w:val="18"/>
          <w:lang w:val="pt-PT"/>
        </w:rPr>
        <w:t>5</w:t>
      </w:r>
      <w:r w:rsidRPr="002A797A">
        <w:rPr>
          <w:rFonts w:ascii="Franklin Gothic Medium Cond" w:hAnsi="Franklin Gothic Medium Cond"/>
          <w:sz w:val="16"/>
          <w:szCs w:val="18"/>
        </w:rPr>
        <w:fldChar w:fldCharType="end"/>
      </w:r>
      <w:r w:rsidRPr="00E23163">
        <w:rPr>
          <w:rFonts w:ascii="Franklin Gothic Medium Cond" w:hAnsi="Franklin Gothic Medium Cond"/>
          <w:sz w:val="16"/>
          <w:szCs w:val="18"/>
          <w:lang w:val="pt-PT"/>
        </w:rPr>
        <w:t>: Intervenientes e responsabilidades no processo de transmissão de configurações</w:t>
      </w:r>
      <w:bookmarkEnd w:id="174"/>
      <w:bookmarkEnd w:id="175"/>
    </w:p>
    <w:p w:rsidR="004E285B" w:rsidRPr="00E23163" w:rsidRDefault="004E285B" w:rsidP="004E285B">
      <w:pPr>
        <w:spacing w:before="80" w:after="240"/>
        <w:ind w:left="142"/>
        <w:rPr>
          <w:rFonts w:ascii="Franklin Gothic Medium Cond" w:hAnsi="Franklin Gothic Medium Cond"/>
          <w:sz w:val="16"/>
          <w:szCs w:val="18"/>
          <w:lang w:val="pt-PT"/>
        </w:rPr>
      </w:pPr>
      <w:r w:rsidRPr="00E23163">
        <w:rPr>
          <w:lang w:val="pt-PT"/>
        </w:rPr>
        <w:lastRenderedPageBreak/>
        <w:t>Para melhor percepção deste processo veja o fluxograma apresentado na figura abaixo.</w:t>
      </w:r>
    </w:p>
    <w:p w:rsidR="00E23163" w:rsidRPr="00E23163" w:rsidRDefault="004E285B" w:rsidP="00E23163">
      <w:pPr>
        <w:pStyle w:val="BodyText"/>
        <w:rPr>
          <w:rFonts w:ascii="Franklin Gothic Medium Cond" w:hAnsi="Franklin Gothic Medium Cond"/>
          <w:sz w:val="16"/>
          <w:szCs w:val="18"/>
          <w:lang w:val="pt-PT"/>
        </w:rPr>
      </w:pPr>
      <w:r>
        <w:rPr>
          <w:noProof/>
        </w:rPr>
        <mc:AlternateContent>
          <mc:Choice Requires="wps">
            <w:drawing>
              <wp:anchor distT="0" distB="0" distL="114300" distR="114300" simplePos="0" relativeHeight="252372992" behindDoc="0" locked="0" layoutInCell="1" allowOverlap="1" wp14:anchorId="368DC9F8" wp14:editId="7889F3CD">
                <wp:simplePos x="0" y="0"/>
                <wp:positionH relativeFrom="column">
                  <wp:posOffset>-309880</wp:posOffset>
                </wp:positionH>
                <wp:positionV relativeFrom="paragraph">
                  <wp:posOffset>7456170</wp:posOffset>
                </wp:positionV>
                <wp:extent cx="6590665" cy="635"/>
                <wp:effectExtent l="0" t="0" r="0" b="0"/>
                <wp:wrapNone/>
                <wp:docPr id="1" name="Text Box 1"/>
                <wp:cNvGraphicFramePr/>
                <a:graphic xmlns:a="http://schemas.openxmlformats.org/drawingml/2006/main">
                  <a:graphicData uri="http://schemas.microsoft.com/office/word/2010/wordprocessingShape">
                    <wps:wsp>
                      <wps:cNvSpPr txBox="1"/>
                      <wps:spPr>
                        <a:xfrm>
                          <a:off x="0" y="0"/>
                          <a:ext cx="6590665" cy="635"/>
                        </a:xfrm>
                        <a:prstGeom prst="rect">
                          <a:avLst/>
                        </a:prstGeom>
                        <a:solidFill>
                          <a:prstClr val="white"/>
                        </a:solidFill>
                        <a:ln>
                          <a:noFill/>
                        </a:ln>
                        <a:effectLst/>
                      </wps:spPr>
                      <wps:txbx>
                        <w:txbxContent>
                          <w:p w:rsidR="004E285B" w:rsidRPr="004E285B" w:rsidRDefault="004E285B" w:rsidP="004E285B">
                            <w:pPr>
                              <w:pStyle w:val="Caption"/>
                              <w:rPr>
                                <w:noProof/>
                                <w:lang w:val="pt-PT"/>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24.4pt;margin-top:587.1pt;width:518.95pt;height:.05pt;z-index:25237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" stroked="f">
                <v:textbox style="mso-fit-shape-to-text:t" inset="0,0,0,0">
                  <w:txbxContent>
                    <w:p w:rsidR="004E285B" w:rsidRPr="004E285B" w:rsidRDefault="004E285B" w:rsidP="004E285B">
                      <w:pPr>
                        <w:pStyle w:val="Caption"/>
                        <w:rPr>
                          <w:noProof/>
                          <w:lang w:val="pt-PT"/>
                        </w:rPr>
                      </w:pPr>
                    </w:p>
                  </w:txbxContent>
                </v:textbox>
              </v:shape>
            </w:pict>
          </mc:Fallback>
        </mc:AlternateContent>
      </w:r>
      <w:r w:rsidR="00D6749A">
        <w:rPr>
          <w:noProof/>
        </w:rPr>
        <mc:AlternateContent>
          <mc:Choice Requires="wps">
            <w:drawing>
              <wp:anchor distT="0" distB="0" distL="114300" distR="114300" simplePos="0" relativeHeight="252375040" behindDoc="0" locked="0" layoutInCell="1" allowOverlap="1" wp14:anchorId="5F5AEEF7" wp14:editId="3E8E5E5C">
                <wp:simplePos x="0" y="0"/>
                <wp:positionH relativeFrom="column">
                  <wp:posOffset>-309880</wp:posOffset>
                </wp:positionH>
                <wp:positionV relativeFrom="paragraph">
                  <wp:posOffset>7456170</wp:posOffset>
                </wp:positionV>
                <wp:extent cx="6590665" cy="635"/>
                <wp:effectExtent l="0" t="0" r="0" b="0"/>
                <wp:wrapNone/>
                <wp:docPr id="2" name="Text Box 2"/>
                <wp:cNvGraphicFramePr/>
                <a:graphic xmlns:a="http://schemas.openxmlformats.org/drawingml/2006/main">
                  <a:graphicData uri="http://schemas.microsoft.com/office/word/2010/wordprocessingShape">
                    <wps:wsp>
                      <wps:cNvSpPr txBox="1"/>
                      <wps:spPr>
                        <a:xfrm>
                          <a:off x="0" y="0"/>
                          <a:ext cx="6590665" cy="635"/>
                        </a:xfrm>
                        <a:prstGeom prst="rect">
                          <a:avLst/>
                        </a:prstGeom>
                        <a:solidFill>
                          <a:prstClr val="white"/>
                        </a:solidFill>
                        <a:ln>
                          <a:noFill/>
                        </a:ln>
                        <a:effectLst/>
                      </wps:spPr>
                      <wps:txbx>
                        <w:txbxContent>
                          <w:p w:rsidR="00D6749A" w:rsidRPr="00D6749A" w:rsidRDefault="00D6749A" w:rsidP="00D6749A">
                            <w:pPr>
                              <w:pStyle w:val="Caption"/>
                              <w:rPr>
                                <w:rFonts w:ascii="Franklin Gothic Book" w:hAnsi="Franklin Gothic Book"/>
                                <w:noProof/>
                                <w:sz w:val="20"/>
                                <w:szCs w:val="20"/>
                                <w:lang w:val="pt-PT"/>
                              </w:rPr>
                            </w:pPr>
                            <w:bookmarkStart w:id="176" w:name="_Toc390424623"/>
                            <w:r w:rsidRPr="00D6749A">
                              <w:rPr>
                                <w:lang w:val="pt-PT"/>
                              </w:rPr>
                              <w:t xml:space="preserve">Figura </w:t>
                            </w:r>
                            <w:r>
                              <w:fldChar w:fldCharType="begin"/>
                            </w:r>
                            <w:r w:rsidRPr="00D6749A">
                              <w:rPr>
                                <w:lang w:val="pt-PT"/>
                              </w:rPr>
                              <w:instrText xml:space="preserve"> SEQ Figura \* ARABIC </w:instrText>
                            </w:r>
                            <w:r>
                              <w:fldChar w:fldCharType="separate"/>
                            </w:r>
                            <w:r w:rsidRPr="00D6749A">
                              <w:rPr>
                                <w:noProof/>
                                <w:lang w:val="pt-PT"/>
                              </w:rPr>
                              <w:t>3</w:t>
                            </w:r>
                            <w:r>
                              <w:fldChar w:fldCharType="end"/>
                            </w:r>
                            <w:r w:rsidRPr="00D6749A">
                              <w:rPr>
                                <w:lang w:val="pt-PT"/>
                              </w:rPr>
                              <w:t>: Processo e fluxo para transmissão de configurações</w:t>
                            </w:r>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 o:spid="_x0000_s1027" type="#_x0000_t202" style="position:absolute;left:0;text-align:left;margin-left:-24.4pt;margin-top:587.1pt;width:518.95pt;height:.05pt;z-index:25237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" stroked="f">
                <v:textbox style="mso-fit-shape-to-text:t" inset="0,0,0,0">
                  <w:txbxContent>
                    <w:p w:rsidR="00D6749A" w:rsidRPr="00D6749A" w:rsidRDefault="00D6749A" w:rsidP="00D6749A">
                      <w:pPr>
                        <w:pStyle w:val="Caption"/>
                        <w:rPr>
                          <w:rFonts w:ascii="Franklin Gothic Book" w:hAnsi="Franklin Gothic Book"/>
                          <w:noProof/>
                          <w:sz w:val="20"/>
                          <w:szCs w:val="20"/>
                          <w:lang w:val="pt-PT"/>
                        </w:rPr>
                      </w:pPr>
                      <w:bookmarkStart w:id="177" w:name="_Toc390424623"/>
                      <w:r w:rsidRPr="00D6749A">
                        <w:rPr>
                          <w:lang w:val="pt-PT"/>
                        </w:rPr>
                        <w:t xml:space="preserve">Figura </w:t>
                      </w:r>
                      <w:r>
                        <w:fldChar w:fldCharType="begin"/>
                      </w:r>
                      <w:r w:rsidRPr="00D6749A">
                        <w:rPr>
                          <w:lang w:val="pt-PT"/>
                        </w:rPr>
                        <w:instrText xml:space="preserve"> SEQ Figura \* ARABIC </w:instrText>
                      </w:r>
                      <w:r>
                        <w:fldChar w:fldCharType="separate"/>
                      </w:r>
                      <w:r w:rsidRPr="00D6749A">
                        <w:rPr>
                          <w:noProof/>
                          <w:lang w:val="pt-PT"/>
                        </w:rPr>
                        <w:t>3</w:t>
                      </w:r>
                      <w:r>
                        <w:fldChar w:fldCharType="end"/>
                      </w:r>
                      <w:r w:rsidRPr="00D6749A">
                        <w:rPr>
                          <w:lang w:val="pt-PT"/>
                        </w:rPr>
                        <w:t>: Processo e fluxo para transmissão de configurações</w:t>
                      </w:r>
                      <w:bookmarkEnd w:id="177"/>
                    </w:p>
                  </w:txbxContent>
                </v:textbox>
              </v:shape>
            </w:pict>
          </mc:Fallback>
        </mc:AlternateContent>
      </w:r>
      <w:r w:rsidR="00E23163" w:rsidRPr="002A797A">
        <w:rPr>
          <w:rFonts w:ascii="Franklin Gothic Medium Cond" w:hAnsi="Franklin Gothic Medium Cond"/>
          <w:noProof/>
          <w:sz w:val="16"/>
          <w:szCs w:val="18"/>
          <w:lang w:val="en-US"/>
        </w:rPr>
        <w:drawing>
          <wp:anchor distT="0" distB="0" distL="114300" distR="114300" simplePos="0" relativeHeight="252193792" behindDoc="0" locked="0" layoutInCell="1" allowOverlap="1" wp14:anchorId="76C6C716" wp14:editId="42D084C3">
            <wp:simplePos x="0" y="0"/>
            <wp:positionH relativeFrom="column">
              <wp:posOffset>-309880</wp:posOffset>
            </wp:positionH>
            <wp:positionV relativeFrom="paragraph">
              <wp:posOffset>107950</wp:posOffset>
            </wp:positionV>
            <wp:extent cx="6590665" cy="7291070"/>
            <wp:effectExtent l="19050" t="19050" r="19685" b="2413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6961"/>
                    <a:stretch/>
                  </pic:blipFill>
                  <pic:spPr bwMode="auto">
                    <a:xfrm>
                      <a:off x="0" y="0"/>
                      <a:ext cx="6590665" cy="729107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E285B" w:rsidRPr="009E4708" w:rsidRDefault="00E23163" w:rsidP="009E4708">
      <w:pPr>
        <w:spacing w:before="80" w:after="240"/>
        <w:ind w:left="142"/>
        <w:rPr>
          <w:rFonts w:ascii="Franklin Gothic Medium Cond" w:hAnsi="Franklin Gothic Medium Cond"/>
          <w:sz w:val="16"/>
          <w:szCs w:val="18"/>
          <w:lang w:val="pt-PT"/>
        </w:rPr>
      </w:pPr>
      <w:r>
        <w:rPr>
          <w:noProof/>
          <w:lang w:val="en-US"/>
        </w:rPr>
        <mc:AlternateContent>
          <mc:Choice Requires="wps">
            <w:drawing>
              <wp:anchor distT="0" distB="0" distL="114300" distR="114300" simplePos="0" relativeHeight="252195840" behindDoc="0" locked="0" layoutInCell="1" allowOverlap="1" wp14:anchorId="54820AB9" wp14:editId="1BE24BE7">
                <wp:simplePos x="0" y="0"/>
                <wp:positionH relativeFrom="column">
                  <wp:posOffset>504825</wp:posOffset>
                </wp:positionH>
                <wp:positionV relativeFrom="paragraph">
                  <wp:posOffset>5704205</wp:posOffset>
                </wp:positionV>
                <wp:extent cx="4968875" cy="209550"/>
                <wp:effectExtent l="0" t="0" r="3175" b="0"/>
                <wp:wrapNone/>
                <wp:docPr id="43063" name="Text Box 43063"/>
                <wp:cNvGraphicFramePr/>
                <a:graphic xmlns:a="http://schemas.openxmlformats.org/drawingml/2006/main">
                  <a:graphicData uri="http://schemas.microsoft.com/office/word/2010/wordprocessingShape">
                    <wps:wsp>
                      <wps:cNvSpPr txBox="1"/>
                      <wps:spPr>
                        <a:xfrm>
                          <a:off x="0" y="0"/>
                          <a:ext cx="4968875" cy="209550"/>
                        </a:xfrm>
                        <a:prstGeom prst="rect">
                          <a:avLst/>
                        </a:prstGeom>
                        <a:solidFill>
                          <a:prstClr val="white"/>
                        </a:solidFill>
                        <a:ln>
                          <a:noFill/>
                        </a:ln>
                        <a:effectLst/>
                      </wps:spPr>
                      <wps:txbx>
                        <w:txbxContent>
                          <w:p w:rsidR="003509F4" w:rsidRDefault="003509F4" w:rsidP="00E23163">
                            <w:pPr>
                              <w:pStyle w:val="Caption"/>
                              <w:rPr>
                                <w:lang w:val="pt-PT"/>
                              </w:rPr>
                            </w:pPr>
                            <w:bookmarkStart w:id="178" w:name="_Toc390424624"/>
                            <w:r w:rsidRPr="00E23163">
                              <w:rPr>
                                <w:lang w:val="pt-PT"/>
                              </w:rPr>
                              <w:t xml:space="preserve">Figura </w:t>
                            </w:r>
                            <w:r>
                              <w:fldChar w:fldCharType="begin"/>
                            </w:r>
                            <w:r w:rsidRPr="00E23163">
                              <w:rPr>
                                <w:lang w:val="pt-PT"/>
                              </w:rPr>
                              <w:instrText xml:space="preserve"> SEQ Figura \* ARABIC </w:instrText>
                            </w:r>
                            <w:r>
                              <w:fldChar w:fldCharType="separate"/>
                            </w:r>
                            <w:r w:rsidR="00D6749A">
                              <w:rPr>
                                <w:noProof/>
                                <w:lang w:val="pt-PT"/>
                              </w:rPr>
                              <w:t>4</w:t>
                            </w:r>
                            <w:r>
                              <w:fldChar w:fldCharType="end"/>
                            </w:r>
                            <w:r w:rsidRPr="00E23163">
                              <w:rPr>
                                <w:lang w:val="pt-PT"/>
                              </w:rPr>
                              <w:t>: Processo e fluxo para transmissão de configurações</w:t>
                            </w:r>
                            <w:bookmarkEnd w:id="178"/>
                          </w:p>
                          <w:p w:rsidR="003509F4" w:rsidRPr="00E23163" w:rsidRDefault="003509F4" w:rsidP="00E23163">
                            <w:pPr>
                              <w:pStyle w:val="BodyText"/>
                              <w:rPr>
                                <w:lang w:val="pt-PT"/>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3063" o:spid="_x0000_s1028" type="#_x0000_t202" style="position:absolute;left:0;text-align:left;margin-left:39.75pt;margin-top:449.15pt;width:391.25pt;height:16.5pt;z-index:252195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" stroked="f">
                <v:textbox inset="0,0,0,0">
                  <w:txbxContent>
                    <w:p w:rsidR="003509F4" w:rsidRDefault="003509F4" w:rsidP="00E23163">
                      <w:pPr>
                        <w:pStyle w:val="Caption"/>
                        <w:rPr>
                          <w:lang w:val="pt-PT"/>
                        </w:rPr>
                      </w:pPr>
                      <w:bookmarkStart w:id="179" w:name="_Toc390424624"/>
                      <w:r w:rsidRPr="00E23163">
                        <w:rPr>
                          <w:lang w:val="pt-PT"/>
                        </w:rPr>
                        <w:t xml:space="preserve">Figura </w:t>
                      </w:r>
                      <w:r>
                        <w:fldChar w:fldCharType="begin"/>
                      </w:r>
                      <w:r w:rsidRPr="00E23163">
                        <w:rPr>
                          <w:lang w:val="pt-PT"/>
                        </w:rPr>
                        <w:instrText xml:space="preserve"> SEQ Figura \* ARABIC </w:instrText>
                      </w:r>
                      <w:r>
                        <w:fldChar w:fldCharType="separate"/>
                      </w:r>
                      <w:r w:rsidR="00D6749A">
                        <w:rPr>
                          <w:noProof/>
                          <w:lang w:val="pt-PT"/>
                        </w:rPr>
                        <w:t>4</w:t>
                      </w:r>
                      <w:r>
                        <w:fldChar w:fldCharType="end"/>
                      </w:r>
                      <w:r w:rsidRPr="00E23163">
                        <w:rPr>
                          <w:lang w:val="pt-PT"/>
                        </w:rPr>
                        <w:t>: Processo e fluxo para transmissão de configurações</w:t>
                      </w:r>
                      <w:bookmarkEnd w:id="179"/>
                    </w:p>
                    <w:p w:rsidR="003509F4" w:rsidRPr="00E23163" w:rsidRDefault="003509F4" w:rsidP="00E23163">
                      <w:pPr>
                        <w:pStyle w:val="BodyText"/>
                        <w:rPr>
                          <w:lang w:val="pt-PT"/>
                        </w:rPr>
                      </w:pPr>
                    </w:p>
                  </w:txbxContent>
                </v:textbox>
              </v:shape>
            </w:pict>
          </mc:Fallback>
        </mc:AlternateContent>
      </w:r>
      <w:bookmarkStart w:id="180" w:name="_Toc386529560"/>
    </w:p>
    <w:p w:rsidR="00E23163" w:rsidRPr="002A797A" w:rsidRDefault="00E23163" w:rsidP="00E23163">
      <w:pPr>
        <w:pStyle w:val="Heading3"/>
        <w:spacing w:before="200" w:after="0" w:line="276" w:lineRule="auto"/>
        <w:ind w:left="720"/>
        <w:jc w:val="left"/>
      </w:pPr>
      <w:bookmarkStart w:id="181" w:name="_Ref390414398"/>
      <w:bookmarkStart w:id="182" w:name="_Ref390414489"/>
      <w:bookmarkStart w:id="183" w:name="_Ref390414530"/>
      <w:bookmarkStart w:id="184" w:name="_Ref390416799"/>
      <w:bookmarkStart w:id="185" w:name="_Toc390424433"/>
      <w:r w:rsidRPr="002A797A">
        <w:lastRenderedPageBreak/>
        <w:t>Metadados</w:t>
      </w:r>
      <w:r>
        <w:t xml:space="preserve"> (c</w:t>
      </w:r>
      <w:r w:rsidRPr="002A797A">
        <w:t>onfigurações)</w:t>
      </w:r>
      <w:bookmarkEnd w:id="180"/>
      <w:bookmarkEnd w:id="181"/>
      <w:bookmarkEnd w:id="182"/>
      <w:bookmarkEnd w:id="183"/>
      <w:bookmarkEnd w:id="184"/>
      <w:bookmarkEnd w:id="185"/>
    </w:p>
    <w:p w:rsidR="00E23163" w:rsidRPr="00E23163" w:rsidRDefault="00E23163" w:rsidP="00E23163">
      <w:pPr>
        <w:pStyle w:val="BodyText"/>
        <w:ind w:left="0"/>
        <w:rPr>
          <w:lang w:val="pt-PT"/>
        </w:rPr>
      </w:pPr>
      <w:r w:rsidRPr="00E23163">
        <w:rPr>
          <w:lang w:val="pt-PT"/>
        </w:rPr>
        <w:t>No contexto do SIS-MA, metadados consiste em definições de elementos de dados, indicadores, estrutura, nomes contidos na hierarquia organizacional, e outras opções contidas nos formulários. Metadados inclui as alterações que são feitas nos formulários em formato físico que deverão ser, consequentemente, incluídas no SIS-MA.</w:t>
      </w:r>
    </w:p>
    <w:p w:rsidR="00E23163" w:rsidRPr="00E23163" w:rsidRDefault="00E23163" w:rsidP="00E23163">
      <w:pPr>
        <w:pStyle w:val="BodyText"/>
        <w:tabs>
          <w:tab w:val="num" w:pos="567"/>
        </w:tabs>
        <w:ind w:left="0"/>
        <w:rPr>
          <w:lang w:val="pt-PT"/>
        </w:rPr>
      </w:pPr>
      <w:r w:rsidRPr="00E23163">
        <w:rPr>
          <w:lang w:val="pt-PT"/>
        </w:rPr>
        <w:t>Os metadados são criados a nível central e enviados para o nível distrital e provincial onde serão importados (para o cenário offline). Esse envio poderá ser feito através de um dispositivo USB, Cd, ou outro tipo de meio compatível que contenha os ficheiros para o modo offline.</w:t>
      </w:r>
    </w:p>
    <w:p w:rsidR="00E23163" w:rsidRDefault="00E23163" w:rsidP="00E23163">
      <w:pPr>
        <w:pStyle w:val="BodyText"/>
        <w:tabs>
          <w:tab w:val="num" w:pos="567"/>
        </w:tabs>
        <w:ind w:left="0"/>
        <w:rPr>
          <w:lang w:val="pt-PT"/>
        </w:rPr>
      </w:pPr>
    </w:p>
    <w:p w:rsidR="00E23163" w:rsidRPr="002A797A" w:rsidRDefault="00E23163" w:rsidP="00E23163">
      <w:pPr>
        <w:pStyle w:val="Heading2"/>
        <w:spacing w:before="200" w:after="0" w:line="276" w:lineRule="auto"/>
        <w:jc w:val="left"/>
      </w:pPr>
      <w:bookmarkStart w:id="186" w:name="_Toc386529561"/>
      <w:bookmarkStart w:id="187" w:name="_Ref390414407"/>
      <w:bookmarkStart w:id="188" w:name="_Ref390414553"/>
      <w:bookmarkStart w:id="189" w:name="_Ref390416816"/>
      <w:bookmarkStart w:id="190" w:name="_Ref390417271"/>
      <w:bookmarkStart w:id="191" w:name="_Ref390417274"/>
      <w:bookmarkStart w:id="192" w:name="_Ref390423473"/>
      <w:bookmarkStart w:id="193" w:name="_Ref390423477"/>
      <w:bookmarkStart w:id="194" w:name="_Ref390423594"/>
      <w:bookmarkStart w:id="195" w:name="_Ref390423597"/>
      <w:bookmarkStart w:id="196" w:name="_Toc390424434"/>
      <w:r w:rsidRPr="002A797A">
        <w:t>Importar as configurações</w:t>
      </w:r>
      <w:bookmarkEnd w:id="186"/>
      <w:bookmarkEnd w:id="187"/>
      <w:bookmarkEnd w:id="188"/>
      <w:bookmarkEnd w:id="189"/>
      <w:bookmarkEnd w:id="190"/>
      <w:bookmarkEnd w:id="191"/>
      <w:bookmarkEnd w:id="192"/>
      <w:bookmarkEnd w:id="193"/>
      <w:bookmarkEnd w:id="194"/>
      <w:bookmarkEnd w:id="195"/>
      <w:bookmarkEnd w:id="196"/>
    </w:p>
    <w:p w:rsidR="00E23163" w:rsidRPr="00E23163" w:rsidRDefault="00E23163" w:rsidP="00E23163">
      <w:pPr>
        <w:pStyle w:val="BodyText"/>
        <w:rPr>
          <w:lang w:val="pt-PT"/>
        </w:rPr>
      </w:pPr>
      <w:r w:rsidRPr="002A797A">
        <w:rPr>
          <w:noProof/>
          <w:lang w:val="en-US"/>
        </w:rPr>
        <w:drawing>
          <wp:anchor distT="0" distB="0" distL="114300" distR="114300" simplePos="0" relativeHeight="252197888" behindDoc="0" locked="0" layoutInCell="1" allowOverlap="1" wp14:anchorId="53869796" wp14:editId="6D7237F2">
            <wp:simplePos x="0" y="0"/>
            <wp:positionH relativeFrom="column">
              <wp:posOffset>2838450</wp:posOffset>
            </wp:positionH>
            <wp:positionV relativeFrom="paragraph">
              <wp:posOffset>26035</wp:posOffset>
            </wp:positionV>
            <wp:extent cx="3371850" cy="1581150"/>
            <wp:effectExtent l="19050" t="19050" r="19050" b="19050"/>
            <wp:wrapSquare wrapText="bothSides"/>
            <wp:docPr id="43064" name="Picture 4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3371850" cy="158115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E23163">
        <w:rPr>
          <w:lang w:val="pt-PT"/>
        </w:rPr>
        <w:t>Após a entrega do ficheiro a nível Distrital e Provincial, os responsáveis destes devem importar o ficheiro de configurações (metadados) proveniente do Administrador do Sistema:</w:t>
      </w:r>
    </w:p>
    <w:p w:rsidR="00E23163" w:rsidRPr="00E23163" w:rsidRDefault="00E23163" w:rsidP="00E23163">
      <w:pPr>
        <w:pStyle w:val="ListBullet"/>
        <w:numPr>
          <w:ilvl w:val="0"/>
          <w:numId w:val="42"/>
        </w:numPr>
        <w:ind w:left="567" w:hanging="207"/>
        <w:rPr>
          <w:lang w:val="pt-PT"/>
        </w:rPr>
      </w:pPr>
      <w:r w:rsidRPr="00E23163">
        <w:rPr>
          <w:lang w:val="pt-PT"/>
        </w:rPr>
        <w:t>Aceda a Aplicação do SIS-MA</w:t>
      </w:r>
    </w:p>
    <w:p w:rsidR="00E23163" w:rsidRPr="00E23163" w:rsidRDefault="00E23163" w:rsidP="00E23163">
      <w:pPr>
        <w:pStyle w:val="ListBullet"/>
        <w:numPr>
          <w:ilvl w:val="0"/>
          <w:numId w:val="42"/>
        </w:numPr>
        <w:ind w:left="567" w:hanging="207"/>
        <w:rPr>
          <w:lang w:val="pt-PT"/>
        </w:rPr>
      </w:pPr>
      <w:r w:rsidRPr="00E23163">
        <w:rPr>
          <w:lang w:val="pt-PT"/>
        </w:rPr>
        <w:t>Seleccione Menu “Serviços” &gt; Submenu “ Importar-Exportar”&gt; Seleccione a Funcionalidade “Importar Metadados”;</w:t>
      </w:r>
    </w:p>
    <w:p w:rsidR="00E23163" w:rsidRPr="00E23163" w:rsidRDefault="00E23163" w:rsidP="00E23163">
      <w:pPr>
        <w:pStyle w:val="ListBullet"/>
        <w:numPr>
          <w:ilvl w:val="0"/>
          <w:numId w:val="42"/>
        </w:numPr>
        <w:ind w:left="567" w:hanging="207"/>
        <w:rPr>
          <w:lang w:val="pt-PT"/>
        </w:rPr>
      </w:pPr>
      <w:r w:rsidRPr="002A797A">
        <w:rPr>
          <w:noProof/>
          <w:lang w:val="en-US"/>
        </w:rPr>
        <w:drawing>
          <wp:anchor distT="0" distB="0" distL="114300" distR="114300" simplePos="0" relativeHeight="252198912" behindDoc="0" locked="0" layoutInCell="1" allowOverlap="1" wp14:anchorId="51D932AD" wp14:editId="147A091E">
            <wp:simplePos x="0" y="0"/>
            <wp:positionH relativeFrom="column">
              <wp:posOffset>302260</wp:posOffset>
            </wp:positionH>
            <wp:positionV relativeFrom="paragraph">
              <wp:posOffset>702310</wp:posOffset>
            </wp:positionV>
            <wp:extent cx="5901055" cy="2615565"/>
            <wp:effectExtent l="19050" t="19050" r="23495" b="13335"/>
            <wp:wrapSquare wrapText="bothSides"/>
            <wp:docPr id="43065" name="Picture 4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01055" cy="2615565"/>
                    </a:xfrm>
                    <a:prstGeom prst="rect">
                      <a:avLst/>
                    </a:prstGeom>
                    <a:ln w="3175">
                      <a:solidFill>
                        <a:schemeClr val="tx1"/>
                      </a:solidFill>
                    </a:ln>
                  </pic:spPr>
                </pic:pic>
              </a:graphicData>
            </a:graphic>
          </wp:anchor>
        </w:drawing>
      </w:r>
      <w:r w:rsidRPr="00E23163">
        <w:rPr>
          <w:lang w:val="pt-PT"/>
        </w:rPr>
        <w:t>Na janela seguinte Clique no Botão “Escolher Arquivo” &gt; Dirija-se ao directório onde se encontra o Ficheiro dos Metadados Seleccione-o &gt; Clique no Botão “Abrir” para importar o Ficheiro do dispositivo ou directório  para o SIS-MA.</w:t>
      </w:r>
    </w:p>
    <w:p w:rsidR="00E23163" w:rsidRPr="00E23163" w:rsidRDefault="00E23163" w:rsidP="00E23163">
      <w:pPr>
        <w:spacing w:before="60" w:after="240"/>
        <w:ind w:left="204"/>
        <w:contextualSpacing/>
        <w:rPr>
          <w:rFonts w:ascii="Franklin Gothic Medium Cond" w:hAnsi="Franklin Gothic Medium Cond"/>
          <w:lang w:val="pt-PT"/>
        </w:rPr>
      </w:pPr>
    </w:p>
    <w:p w:rsidR="00E23163" w:rsidRPr="00E23163" w:rsidRDefault="00E23163" w:rsidP="00E23163">
      <w:pPr>
        <w:pStyle w:val="ListBullet"/>
        <w:numPr>
          <w:ilvl w:val="0"/>
          <w:numId w:val="42"/>
        </w:numPr>
        <w:ind w:left="567" w:hanging="207"/>
        <w:rPr>
          <w:lang w:val="pt-PT"/>
        </w:rPr>
      </w:pPr>
      <w:r w:rsidRPr="002A797A">
        <w:rPr>
          <w:noProof/>
          <w:lang w:val="en-US"/>
        </w:rPr>
        <w:drawing>
          <wp:anchor distT="0" distB="0" distL="114300" distR="114300" simplePos="0" relativeHeight="252199936" behindDoc="0" locked="0" layoutInCell="1" allowOverlap="1" wp14:anchorId="28BC7773" wp14:editId="613F4F6A">
            <wp:simplePos x="0" y="0"/>
            <wp:positionH relativeFrom="column">
              <wp:posOffset>3206750</wp:posOffset>
            </wp:positionH>
            <wp:positionV relativeFrom="paragraph">
              <wp:posOffset>36830</wp:posOffset>
            </wp:positionV>
            <wp:extent cx="2999740" cy="656590"/>
            <wp:effectExtent l="19050" t="19050" r="10160" b="10160"/>
            <wp:wrapSquare wrapText="bothSides"/>
            <wp:docPr id="43066" name="Picture 4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99740" cy="656590"/>
                    </a:xfrm>
                    <a:prstGeom prst="rect">
                      <a:avLst/>
                    </a:prstGeom>
                    <a:ln>
                      <a:solidFill>
                        <a:schemeClr val="tx1"/>
                      </a:solidFill>
                    </a:ln>
                  </pic:spPr>
                </pic:pic>
              </a:graphicData>
            </a:graphic>
          </wp:anchor>
        </w:drawing>
      </w:r>
      <w:r w:rsidRPr="00E23163">
        <w:rPr>
          <w:lang w:val="pt-PT"/>
        </w:rPr>
        <w:t>Após o descarregamento do Ficheiro o utilizador deve escolher a estratégia de importação que pode ser:</w:t>
      </w:r>
    </w:p>
    <w:p w:rsidR="00E23163" w:rsidRPr="00E23163" w:rsidRDefault="00E23163" w:rsidP="00E23163">
      <w:pPr>
        <w:spacing w:after="240" w:line="260" w:lineRule="atLeast"/>
        <w:ind w:left="714"/>
        <w:contextualSpacing/>
        <w:jc w:val="center"/>
        <w:rPr>
          <w:lang w:val="pt-PT"/>
        </w:rPr>
      </w:pPr>
    </w:p>
    <w:p w:rsidR="00E23163" w:rsidRPr="00E23163" w:rsidRDefault="00E23163" w:rsidP="00E23163">
      <w:pPr>
        <w:spacing w:after="240" w:line="260" w:lineRule="atLeast"/>
        <w:ind w:left="714"/>
        <w:contextualSpacing/>
        <w:jc w:val="center"/>
        <w:rPr>
          <w:lang w:val="pt-PT"/>
        </w:rPr>
      </w:pPr>
      <w:r w:rsidRPr="002A797A">
        <w:rPr>
          <w:noProof/>
          <w:lang w:val="en-US"/>
        </w:rPr>
        <w:lastRenderedPageBreak/>
        <w:drawing>
          <wp:anchor distT="0" distB="0" distL="114300" distR="114300" simplePos="0" relativeHeight="252200960" behindDoc="0" locked="0" layoutInCell="1" allowOverlap="1" wp14:anchorId="54D69123" wp14:editId="468AE0AE">
            <wp:simplePos x="0" y="0"/>
            <wp:positionH relativeFrom="column">
              <wp:posOffset>-32385</wp:posOffset>
            </wp:positionH>
            <wp:positionV relativeFrom="paragraph">
              <wp:posOffset>22860</wp:posOffset>
            </wp:positionV>
            <wp:extent cx="2803525" cy="2164715"/>
            <wp:effectExtent l="19050" t="19050" r="15875" b="26035"/>
            <wp:wrapSquare wrapText="bothSides"/>
            <wp:docPr id="43068" name="Picture 4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2803525" cy="216471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E23163" w:rsidRPr="00E23163" w:rsidRDefault="00E23163" w:rsidP="00E23163">
      <w:pPr>
        <w:spacing w:after="240" w:line="260" w:lineRule="atLeast"/>
        <w:ind w:left="714"/>
        <w:contextualSpacing/>
        <w:jc w:val="center"/>
        <w:rPr>
          <w:lang w:val="pt-PT"/>
        </w:rPr>
      </w:pPr>
    </w:p>
    <w:p w:rsidR="00E23163" w:rsidRPr="00E23163" w:rsidRDefault="00E23163" w:rsidP="00E23163">
      <w:pPr>
        <w:pStyle w:val="ListBullet"/>
        <w:numPr>
          <w:ilvl w:val="0"/>
          <w:numId w:val="42"/>
        </w:numPr>
        <w:ind w:left="567" w:hanging="207"/>
        <w:rPr>
          <w:lang w:val="pt-PT"/>
        </w:rPr>
      </w:pPr>
      <w:r w:rsidRPr="00E23163">
        <w:rPr>
          <w:lang w:val="pt-PT"/>
        </w:rPr>
        <w:t>De seguida clique no botão de “Importar”. O processo iniciará e quando terminar será mostrado um pequeno relatório:</w:t>
      </w:r>
    </w:p>
    <w:p w:rsidR="00E23163" w:rsidRDefault="00E23163" w:rsidP="00E23163">
      <w:pPr>
        <w:pStyle w:val="BodyText"/>
        <w:tabs>
          <w:tab w:val="num" w:pos="567"/>
        </w:tabs>
        <w:ind w:left="0"/>
        <w:rPr>
          <w:lang w:val="pt-PT"/>
        </w:rPr>
      </w:pPr>
    </w:p>
    <w:p w:rsidR="00E23163" w:rsidRDefault="00E23163" w:rsidP="00E23163">
      <w:pPr>
        <w:pStyle w:val="BodyText"/>
        <w:tabs>
          <w:tab w:val="num" w:pos="567"/>
        </w:tabs>
        <w:ind w:left="0"/>
        <w:rPr>
          <w:lang w:val="pt-PT"/>
        </w:rPr>
      </w:pPr>
    </w:p>
    <w:p w:rsidR="00E23163" w:rsidRDefault="00E23163" w:rsidP="00E23163">
      <w:pPr>
        <w:pStyle w:val="BodyText"/>
        <w:tabs>
          <w:tab w:val="num" w:pos="567"/>
        </w:tabs>
        <w:ind w:left="0"/>
        <w:rPr>
          <w:lang w:val="pt-PT"/>
        </w:rPr>
      </w:pPr>
    </w:p>
    <w:p w:rsidR="00E23163" w:rsidRPr="00E23163" w:rsidRDefault="00E23163" w:rsidP="00E23163">
      <w:pPr>
        <w:pStyle w:val="Heading2"/>
        <w:spacing w:before="200" w:after="0" w:line="276" w:lineRule="auto"/>
        <w:jc w:val="left"/>
        <w:rPr>
          <w:lang w:val="pt-PT"/>
        </w:rPr>
      </w:pPr>
      <w:bookmarkStart w:id="197" w:name="_Toc386529562"/>
      <w:bookmarkStart w:id="198" w:name="_Ref390414410"/>
      <w:bookmarkStart w:id="199" w:name="_Ref390414568"/>
      <w:bookmarkStart w:id="200" w:name="_Toc390424435"/>
      <w:r w:rsidRPr="00E23163">
        <w:rPr>
          <w:lang w:val="pt-PT"/>
        </w:rPr>
        <w:t>Analisar os dados (verificação das configurações importadas)</w:t>
      </w:r>
      <w:bookmarkEnd w:id="197"/>
      <w:bookmarkEnd w:id="198"/>
      <w:bookmarkEnd w:id="199"/>
      <w:bookmarkEnd w:id="200"/>
    </w:p>
    <w:p w:rsidR="00E23163" w:rsidRPr="00E23163" w:rsidRDefault="00E23163" w:rsidP="00E23163">
      <w:pPr>
        <w:pStyle w:val="BodyText"/>
        <w:ind w:left="0"/>
        <w:rPr>
          <w:lang w:val="pt-PT"/>
        </w:rPr>
      </w:pPr>
      <w:r w:rsidRPr="00E23163">
        <w:rPr>
          <w:lang w:val="pt-PT"/>
        </w:rPr>
        <w:t>Uma vez importadas as configurações (metadados) é importante que o utilizador verifique se as configurações estão a funcionar normalmente. O utilizador deve aceder a sua conta usando as suas credenciais, verificar se a base de dados está a funcionar normalmente e procurar testar as alterações feitas.</w:t>
      </w:r>
    </w:p>
    <w:p w:rsidR="00E23163" w:rsidRPr="00E23163" w:rsidRDefault="00E23163" w:rsidP="00E23163">
      <w:pPr>
        <w:pStyle w:val="BodyText"/>
        <w:ind w:left="0"/>
        <w:rPr>
          <w:lang w:val="pt-PT"/>
        </w:rPr>
      </w:pPr>
      <w:r w:rsidRPr="00E23163">
        <w:rPr>
          <w:lang w:val="pt-PT"/>
        </w:rPr>
        <w:t xml:space="preserve">O operador de dados, distrital e provincial verificam se as importações estão a funcionar na sua totalidade. São feitas verificações a nível de utilizadores e respectivos logs verificando o acesso ao sistema de todos os utilizadores do SIS-MA do Distrito em questão, a nível de Fichas efectuando uma verificação de que todas as fichas para o distrito estão no SIS-MA e que os seus campos de preenchimento constam nas fichas e o seu preenchimento está funcional, verificam se estrutura hierárquica foi correctamente actualizada, verificam a consulta para os diferentes tipos de relatórios inclusive o SIG, entre outras verificações pertinentes. </w:t>
      </w:r>
    </w:p>
    <w:p w:rsidR="00E23163" w:rsidRPr="00E23163" w:rsidRDefault="00E23163" w:rsidP="00E23163">
      <w:pPr>
        <w:pStyle w:val="BodyText"/>
        <w:rPr>
          <w:lang w:val="pt-PT"/>
        </w:rPr>
      </w:pPr>
    </w:p>
    <w:p w:rsidR="00E23163" w:rsidRPr="002A797A" w:rsidRDefault="00E23163" w:rsidP="00E23163">
      <w:pPr>
        <w:pStyle w:val="Heading2"/>
        <w:spacing w:before="200" w:after="0" w:line="276" w:lineRule="auto"/>
        <w:jc w:val="left"/>
      </w:pPr>
      <w:bookmarkStart w:id="201" w:name="_Toc386529563"/>
      <w:bookmarkStart w:id="202" w:name="_Ref390414415"/>
      <w:bookmarkStart w:id="203" w:name="_Ref390414585"/>
      <w:bookmarkStart w:id="204" w:name="_Toc390424436"/>
      <w:r w:rsidRPr="002A797A">
        <w:t>Validar as configurações</w:t>
      </w:r>
      <w:bookmarkEnd w:id="201"/>
      <w:bookmarkEnd w:id="202"/>
      <w:bookmarkEnd w:id="203"/>
      <w:bookmarkEnd w:id="204"/>
    </w:p>
    <w:p w:rsidR="00E23163" w:rsidRPr="00E23163" w:rsidRDefault="00E23163" w:rsidP="00E23163">
      <w:pPr>
        <w:pStyle w:val="BodyText"/>
        <w:ind w:left="0"/>
        <w:rPr>
          <w:lang w:val="pt-PT"/>
        </w:rPr>
      </w:pPr>
      <w:r w:rsidRPr="00E23163">
        <w:rPr>
          <w:lang w:val="pt-PT"/>
        </w:rPr>
        <w:t xml:space="preserve">A validação das configurações consiste em comunicar ao responsável do nível Nacional se as alterações efectuadas através de actualização foram correctamente feitas ou não. Esta comunicação pode ser feita tanto com o recurso de mensagens do SIS-MA (que abaixo é explicado no ponto </w:t>
      </w:r>
      <w:r w:rsidRPr="002A797A">
        <w:fldChar w:fldCharType="begin"/>
      </w:r>
      <w:r w:rsidRPr="00E23163">
        <w:rPr>
          <w:lang w:val="pt-PT"/>
        </w:rPr>
        <w:instrText xml:space="preserve"> REF _Ref378155571 \r \h </w:instrText>
      </w:r>
      <w:r w:rsidRPr="002A797A">
        <w:fldChar w:fldCharType="separate"/>
      </w:r>
      <w:r w:rsidRPr="00E23163">
        <w:rPr>
          <w:lang w:val="pt-PT"/>
        </w:rPr>
        <w:t>3.4.1</w:t>
      </w:r>
      <w:r w:rsidRPr="002A797A">
        <w:fldChar w:fldCharType="end"/>
      </w:r>
      <w:r w:rsidRPr="00E23163">
        <w:rPr>
          <w:lang w:val="pt-PT"/>
        </w:rPr>
        <w:t>), como pode ser feito por recursos exteriores ao sistema via telefone ou correio electrónico.</w:t>
      </w:r>
    </w:p>
    <w:p w:rsidR="00E23163" w:rsidRPr="00E23163" w:rsidRDefault="00E23163" w:rsidP="00E23163">
      <w:pPr>
        <w:pStyle w:val="Heading3"/>
        <w:spacing w:before="200" w:after="0" w:line="276" w:lineRule="auto"/>
        <w:ind w:left="720"/>
        <w:jc w:val="left"/>
        <w:rPr>
          <w:lang w:val="pt-PT"/>
        </w:rPr>
      </w:pPr>
      <w:bookmarkStart w:id="205" w:name="_Ref378155571"/>
      <w:bookmarkStart w:id="206" w:name="_Toc386529564"/>
      <w:bookmarkStart w:id="207" w:name="_Toc390424437"/>
      <w:r w:rsidRPr="00E23163">
        <w:rPr>
          <w:lang w:val="pt-PT"/>
        </w:rPr>
        <w:t>Utilizar a funcionalidade de mensagens do SIS-MA</w:t>
      </w:r>
      <w:bookmarkEnd w:id="205"/>
      <w:bookmarkEnd w:id="206"/>
      <w:bookmarkEnd w:id="207"/>
    </w:p>
    <w:p w:rsidR="00E23163" w:rsidRPr="00E23163" w:rsidRDefault="00E23163" w:rsidP="00E23163">
      <w:pPr>
        <w:pStyle w:val="BodyText"/>
        <w:ind w:left="0"/>
        <w:rPr>
          <w:lang w:val="pt-PT"/>
        </w:rPr>
      </w:pPr>
      <w:r w:rsidRPr="00E23163">
        <w:rPr>
          <w:lang w:val="pt-PT"/>
        </w:rPr>
        <w:t>A funcionalidade de Mensagens encontra-se na janela inicial do SIS-MA. Ao apresentar-se na janela inicial do SIS-MA clique no botão do “Mensagens” para se deslocar para a janela de criação de mensagem.</w:t>
      </w:r>
    </w:p>
    <w:p w:rsidR="00E23163" w:rsidRPr="00E23163" w:rsidRDefault="00E23163" w:rsidP="00E23163">
      <w:pPr>
        <w:pStyle w:val="BodyText"/>
        <w:ind w:left="0"/>
        <w:rPr>
          <w:lang w:val="pt-PT"/>
        </w:rPr>
      </w:pPr>
      <w:r w:rsidRPr="00E23163">
        <w:rPr>
          <w:lang w:val="pt-PT"/>
        </w:rPr>
        <w:t>Na janela de Mensagens os operadores de dados distrital e provincial devem efectuar os seguintes passos:</w:t>
      </w:r>
    </w:p>
    <w:p w:rsidR="00E23163" w:rsidRPr="002A797A" w:rsidRDefault="00E23163" w:rsidP="00E23163">
      <w:pPr>
        <w:pStyle w:val="ListBullet"/>
        <w:numPr>
          <w:ilvl w:val="0"/>
          <w:numId w:val="99"/>
        </w:numPr>
      </w:pPr>
      <w:r w:rsidRPr="002A797A">
        <w:t>Clique no Botão “Mensagens”;</w:t>
      </w:r>
    </w:p>
    <w:p w:rsidR="00E23163" w:rsidRPr="00E23163" w:rsidRDefault="00E23163" w:rsidP="00E23163">
      <w:pPr>
        <w:pStyle w:val="ListBullet"/>
        <w:numPr>
          <w:ilvl w:val="0"/>
          <w:numId w:val="99"/>
        </w:numPr>
        <w:rPr>
          <w:lang w:val="pt-PT"/>
        </w:rPr>
      </w:pPr>
      <w:r w:rsidRPr="00E23163">
        <w:rPr>
          <w:lang w:val="pt-PT"/>
        </w:rPr>
        <w:t>Clique no Botão “Escreva Mensagens”;</w:t>
      </w:r>
    </w:p>
    <w:p w:rsidR="00E23163" w:rsidRDefault="00E23163" w:rsidP="00E23163">
      <w:pPr>
        <w:pStyle w:val="ListBullet"/>
        <w:numPr>
          <w:ilvl w:val="0"/>
          <w:numId w:val="99"/>
        </w:numPr>
        <w:rPr>
          <w:lang w:val="pt-PT"/>
        </w:rPr>
      </w:pPr>
      <w:r w:rsidRPr="00E23163">
        <w:rPr>
          <w:lang w:val="pt-PT"/>
        </w:rPr>
        <w:t>Na janela “Escreva nova mensagem”, Seleccione os Destinatários da Mensagem, para determinado Nível, Unidade Organizacional ou Utilizadores em específico neste caso deverá ser o nome do Administrador do Sistema utilizando o Campo “Para Utilizador”.</w:t>
      </w:r>
    </w:p>
    <w:p w:rsidR="00E23163" w:rsidRPr="00E23163" w:rsidRDefault="00E23163" w:rsidP="00E23163">
      <w:pPr>
        <w:pStyle w:val="ListBullet"/>
        <w:numPr>
          <w:ilvl w:val="0"/>
          <w:numId w:val="99"/>
        </w:numPr>
        <w:rPr>
          <w:lang w:val="pt-PT"/>
        </w:rPr>
      </w:pPr>
      <w:r w:rsidRPr="00E23163">
        <w:rPr>
          <w:lang w:val="pt-PT"/>
        </w:rPr>
        <w:t>Escreva o “Assunto” no campo a seguir;</w:t>
      </w:r>
    </w:p>
    <w:p w:rsidR="00E23163" w:rsidRPr="002A797A" w:rsidRDefault="00E23163" w:rsidP="00E23163">
      <w:pPr>
        <w:pStyle w:val="ListBullet"/>
        <w:numPr>
          <w:ilvl w:val="0"/>
          <w:numId w:val="99"/>
        </w:numPr>
      </w:pPr>
      <w:r w:rsidRPr="002A797A">
        <w:t>Insira o texto;</w:t>
      </w:r>
    </w:p>
    <w:p w:rsidR="00E23163" w:rsidRPr="002A797A" w:rsidRDefault="00E23163" w:rsidP="00E23163">
      <w:pPr>
        <w:pStyle w:val="ListBullet"/>
        <w:numPr>
          <w:ilvl w:val="0"/>
          <w:numId w:val="99"/>
        </w:numPr>
      </w:pPr>
      <w:r w:rsidRPr="002A797A">
        <w:t>Clique no Botão “Enviar”</w:t>
      </w:r>
    </w:p>
    <w:p w:rsidR="00E23163" w:rsidRPr="00E23163" w:rsidRDefault="00E23163" w:rsidP="00E23163">
      <w:pPr>
        <w:pStyle w:val="ListBullet"/>
        <w:ind w:left="360"/>
        <w:rPr>
          <w:lang w:val="pt-PT"/>
        </w:rPr>
      </w:pPr>
      <w:r w:rsidRPr="002A797A">
        <w:rPr>
          <w:noProof/>
          <w:lang w:val="en-US"/>
        </w:rPr>
        <w:lastRenderedPageBreak/>
        <w:drawing>
          <wp:anchor distT="0" distB="0" distL="114300" distR="114300" simplePos="0" relativeHeight="252203008" behindDoc="0" locked="0" layoutInCell="1" allowOverlap="1" wp14:anchorId="58DA3B71" wp14:editId="47273BC9">
            <wp:simplePos x="0" y="0"/>
            <wp:positionH relativeFrom="column">
              <wp:posOffset>243840</wp:posOffset>
            </wp:positionH>
            <wp:positionV relativeFrom="paragraph">
              <wp:posOffset>458470</wp:posOffset>
            </wp:positionV>
            <wp:extent cx="5150485" cy="3705225"/>
            <wp:effectExtent l="0" t="0" r="0" b="9525"/>
            <wp:wrapTopAndBottom/>
            <wp:docPr id="7220" name="Picture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150485" cy="3705225"/>
                    </a:xfrm>
                    <a:prstGeom prst="rect">
                      <a:avLst/>
                    </a:prstGeom>
                    <a:noFill/>
                  </pic:spPr>
                </pic:pic>
              </a:graphicData>
            </a:graphic>
            <wp14:sizeRelH relativeFrom="margin">
              <wp14:pctWidth>0</wp14:pctWidth>
            </wp14:sizeRelH>
            <wp14:sizeRelV relativeFrom="margin">
              <wp14:pctHeight>0</wp14:pctHeight>
            </wp14:sizeRelV>
          </wp:anchor>
        </w:drawing>
      </w:r>
      <w:r w:rsidRPr="00E23163">
        <w:rPr>
          <w:lang w:val="pt-PT"/>
        </w:rPr>
        <w:t>A mensagem é enviada para o destino em questão.</w:t>
      </w:r>
    </w:p>
    <w:p w:rsidR="00E23163" w:rsidRDefault="00E23163" w:rsidP="00E23163">
      <w:pPr>
        <w:pStyle w:val="BodyText"/>
        <w:tabs>
          <w:tab w:val="num" w:pos="567"/>
        </w:tabs>
        <w:ind w:left="0"/>
        <w:rPr>
          <w:lang w:val="pt-PT"/>
        </w:rPr>
      </w:pPr>
    </w:p>
    <w:p w:rsidR="00E23163" w:rsidRPr="002A797A" w:rsidRDefault="00E23163" w:rsidP="00E23163">
      <w:pPr>
        <w:pStyle w:val="Heading2"/>
        <w:spacing w:before="200" w:after="0" w:line="276" w:lineRule="auto"/>
        <w:jc w:val="left"/>
      </w:pPr>
      <w:bookmarkStart w:id="208" w:name="_Toc386529565"/>
      <w:bookmarkStart w:id="209" w:name="_Toc390424438"/>
      <w:r w:rsidRPr="002A797A">
        <w:t>Passos subsequentes</w:t>
      </w:r>
      <w:bookmarkEnd w:id="208"/>
      <w:bookmarkEnd w:id="209"/>
    </w:p>
    <w:p w:rsidR="00E23163" w:rsidRDefault="00E23163" w:rsidP="00E23163">
      <w:pPr>
        <w:pStyle w:val="BodyText"/>
        <w:tabs>
          <w:tab w:val="num" w:pos="567"/>
        </w:tabs>
        <w:ind w:left="0"/>
        <w:rPr>
          <w:lang w:val="pt-PT"/>
        </w:rPr>
      </w:pPr>
      <w:r w:rsidRPr="00E23163">
        <w:rPr>
          <w:lang w:val="pt-PT"/>
        </w:rPr>
        <w:t xml:space="preserve">Este processo termina com as validações feitas pelos níveis provinciais e distritais. </w:t>
      </w:r>
      <w:proofErr w:type="gramStart"/>
      <w:r w:rsidRPr="002A797A">
        <w:t>Não existem passos subsequentes.</w:t>
      </w:r>
      <w:proofErr w:type="gramEnd"/>
    </w:p>
    <w:p w:rsidR="00377A5A" w:rsidRDefault="00377A5A">
      <w:pPr>
        <w:rPr>
          <w:spacing w:val="0"/>
          <w:lang w:val="pt-PT"/>
        </w:rPr>
      </w:pPr>
      <w:r>
        <w:rPr>
          <w:lang w:val="pt-PT"/>
        </w:rPr>
        <w:br w:type="page"/>
      </w:r>
    </w:p>
    <w:p w:rsidR="009D516D" w:rsidRPr="002A797A" w:rsidRDefault="009D516D" w:rsidP="009D516D">
      <w:pPr>
        <w:pStyle w:val="Heading1"/>
      </w:pPr>
      <w:bookmarkStart w:id="210" w:name="_Toc386529566"/>
      <w:bookmarkStart w:id="211" w:name="_Ref390269962"/>
      <w:bookmarkStart w:id="212" w:name="_Toc390424439"/>
      <w:bookmarkStart w:id="213" w:name="_Ref390424579"/>
      <w:r w:rsidRPr="002A797A">
        <w:lastRenderedPageBreak/>
        <w:t>Retro Informação</w:t>
      </w:r>
      <w:bookmarkEnd w:id="210"/>
      <w:bookmarkEnd w:id="211"/>
      <w:bookmarkEnd w:id="212"/>
      <w:bookmarkEnd w:id="213"/>
    </w:p>
    <w:p w:rsidR="009D516D" w:rsidRPr="009D516D" w:rsidRDefault="009D516D" w:rsidP="009D516D">
      <w:pPr>
        <w:pStyle w:val="BodyText"/>
        <w:ind w:left="0"/>
        <w:rPr>
          <w:lang w:val="pt-PT"/>
        </w:rPr>
      </w:pPr>
      <w:r w:rsidRPr="009D516D">
        <w:rPr>
          <w:lang w:val="pt-PT"/>
        </w:rPr>
        <w:t>Os principais objectivos deste capítulo são:</w:t>
      </w:r>
    </w:p>
    <w:p w:rsidR="009D516D" w:rsidRPr="009D516D" w:rsidRDefault="009D516D" w:rsidP="009D516D">
      <w:pPr>
        <w:pStyle w:val="ListBullet"/>
        <w:numPr>
          <w:ilvl w:val="0"/>
          <w:numId w:val="45"/>
        </w:numPr>
        <w:rPr>
          <w:lang w:val="pt-PT"/>
        </w:rPr>
      </w:pPr>
      <w:r w:rsidRPr="009D516D">
        <w:rPr>
          <w:lang w:val="pt-PT"/>
        </w:rPr>
        <w:t>Explicar o processo de retro informação ao nível distrital</w:t>
      </w:r>
    </w:p>
    <w:p w:rsidR="009D516D" w:rsidRPr="009D516D" w:rsidRDefault="009D516D" w:rsidP="009D516D">
      <w:pPr>
        <w:pStyle w:val="ListBullet"/>
        <w:numPr>
          <w:ilvl w:val="0"/>
          <w:numId w:val="45"/>
        </w:numPr>
        <w:rPr>
          <w:lang w:val="pt-PT"/>
        </w:rPr>
      </w:pPr>
      <w:r w:rsidRPr="009D516D">
        <w:rPr>
          <w:lang w:val="pt-PT"/>
        </w:rPr>
        <w:t xml:space="preserve">Explicar a Importação dos dados para consulta de dados corrigidos </w:t>
      </w:r>
    </w:p>
    <w:p w:rsidR="009D516D" w:rsidRPr="009D516D" w:rsidRDefault="009D516D" w:rsidP="009D516D">
      <w:pPr>
        <w:pStyle w:val="ListBullet"/>
        <w:numPr>
          <w:ilvl w:val="0"/>
          <w:numId w:val="45"/>
        </w:numPr>
        <w:rPr>
          <w:lang w:val="pt-PT"/>
        </w:rPr>
      </w:pPr>
      <w:r w:rsidRPr="009D516D">
        <w:rPr>
          <w:lang w:val="pt-PT"/>
        </w:rPr>
        <w:t>Explicar a Importação do Relatório Resumo de Taxa de Reportagem</w:t>
      </w:r>
    </w:p>
    <w:p w:rsidR="009D516D" w:rsidRPr="009D516D" w:rsidRDefault="009D516D" w:rsidP="009D516D">
      <w:pPr>
        <w:pStyle w:val="ListBullet"/>
        <w:numPr>
          <w:ilvl w:val="0"/>
          <w:numId w:val="45"/>
        </w:numPr>
        <w:rPr>
          <w:lang w:val="pt-PT"/>
        </w:rPr>
      </w:pPr>
      <w:r w:rsidRPr="009D516D">
        <w:rPr>
          <w:lang w:val="pt-PT"/>
        </w:rPr>
        <w:t>Explicar as consultas dos relatórios actualizados.</w:t>
      </w:r>
    </w:p>
    <w:p w:rsidR="001A385F" w:rsidRDefault="001A385F" w:rsidP="001A385F">
      <w:pPr>
        <w:pStyle w:val="Heading2"/>
        <w:ind w:left="709" w:hanging="567"/>
        <w:rPr>
          <w:lang w:val="pt-PT"/>
        </w:rPr>
      </w:pPr>
      <w:bookmarkStart w:id="214" w:name="_Ref390414858"/>
      <w:bookmarkStart w:id="215" w:name="_Toc390424440"/>
      <w:r w:rsidRPr="002A797A">
        <w:rPr>
          <w:lang w:val="pt-PT"/>
        </w:rPr>
        <w:t>Resumo do processo &amp; fluxograma</w:t>
      </w:r>
      <w:bookmarkEnd w:id="214"/>
      <w:bookmarkEnd w:id="215"/>
    </w:p>
    <w:p w:rsidR="009D516D" w:rsidRPr="009D516D" w:rsidRDefault="009D516D" w:rsidP="009D516D">
      <w:pPr>
        <w:pStyle w:val="BodyText"/>
        <w:ind w:left="0"/>
        <w:rPr>
          <w:lang w:val="pt-PT"/>
        </w:rPr>
      </w:pPr>
      <w:r w:rsidRPr="009D516D">
        <w:rPr>
          <w:lang w:val="pt-PT"/>
        </w:rPr>
        <w:t xml:space="preserve">O processo de retro informação inicia com a finalização do processo de transmissão de dados efectuada pelas províncias e distritos e efectuado o processo de controlo de qualidade de dados de nível Nacional. O Gestor de Dados Nacional recebe os dados provenientes das Províncias e Distritos e faz uma análise aos dados. </w:t>
      </w:r>
    </w:p>
    <w:p w:rsidR="009D516D" w:rsidRPr="009D516D" w:rsidRDefault="009D516D" w:rsidP="009D516D">
      <w:pPr>
        <w:pStyle w:val="BodyText"/>
        <w:ind w:left="0"/>
        <w:rPr>
          <w:lang w:val="pt-PT"/>
        </w:rPr>
      </w:pPr>
      <w:r w:rsidRPr="009D516D">
        <w:rPr>
          <w:lang w:val="pt-PT"/>
        </w:rPr>
        <w:t>De seguida este prepara os dados e os relatórios para serem actualizados nas Províncias e Distritos. A preparação dos dados consiste em correcções aos dados pelo Gestor de Dados Nacional. O Gestor de Dados Nacional após a análise dos dados e relatórios pode informar aos níveis distrital e provincial da necessidade de estes consultarem os Relatórios de Taxa de Reportagem.</w:t>
      </w:r>
    </w:p>
    <w:p w:rsidR="009D516D" w:rsidRPr="009D516D" w:rsidRDefault="009D516D" w:rsidP="009D516D">
      <w:pPr>
        <w:pStyle w:val="BodyText"/>
        <w:ind w:left="0"/>
        <w:rPr>
          <w:lang w:val="pt-PT"/>
        </w:rPr>
      </w:pPr>
      <w:r w:rsidRPr="009D516D">
        <w:rPr>
          <w:lang w:val="pt-PT"/>
        </w:rPr>
        <w:t>O Gestor de Dados Nacional de seguida disponibiliza os dados para as instâncias online dos Distritos e Províncias. Esta disponibilização de dados é feita de forma automática nas instâncias online, e o relatório Resumo de Taxa de Reportagem pode ser gerado automaticamente pelos responsáveis distritais e provinciais.</w:t>
      </w:r>
    </w:p>
    <w:p w:rsidR="009D516D" w:rsidRPr="009D516D" w:rsidRDefault="009D516D" w:rsidP="009D516D">
      <w:pPr>
        <w:pStyle w:val="BodyText"/>
        <w:ind w:left="0"/>
        <w:rPr>
          <w:lang w:val="pt-PT"/>
        </w:rPr>
      </w:pPr>
      <w:r w:rsidRPr="009D516D">
        <w:rPr>
          <w:lang w:val="pt-PT"/>
        </w:rPr>
        <w:t>No caso das instâncias distritais e provinciais estarem em modo offline o Gestor de Dados Nacional procede à exportação dos dados. É gerado um ficheiro com os dados actualizados. Seguidamente os ficheiros são enviados via dispositivo móvel (USB, CD, disco externo) para o Responsável do SIS – Provincial e Responsável do NEP/SIS – Distrital.</w:t>
      </w:r>
    </w:p>
    <w:p w:rsidR="009D516D" w:rsidRPr="009D516D" w:rsidRDefault="009D516D" w:rsidP="009D516D">
      <w:pPr>
        <w:pStyle w:val="BodyText"/>
        <w:ind w:left="0"/>
        <w:rPr>
          <w:lang w:val="pt-PT"/>
        </w:rPr>
      </w:pPr>
      <w:r w:rsidRPr="009D516D">
        <w:rPr>
          <w:lang w:val="pt-PT"/>
        </w:rPr>
        <w:t>O ficheiro com os dados actualizados é recebido pelos responsáveis, estes efectuam a importação dos dados no SIS-MA, podem de seguida gerar um relatório de taxa de reportagem para consulta e podem consultar outros relatórios com a informação actualizada.</w:t>
      </w:r>
    </w:p>
    <w:p w:rsidR="009D516D" w:rsidRDefault="009D516D" w:rsidP="009D516D">
      <w:pPr>
        <w:pStyle w:val="BodyText"/>
        <w:ind w:left="0"/>
        <w:rPr>
          <w:lang w:val="pt-PT"/>
        </w:rPr>
      </w:pPr>
      <w:r w:rsidRPr="009D516D">
        <w:rPr>
          <w:lang w:val="pt-PT"/>
        </w:rPr>
        <w:t>O processo termina com a confirmação da importação dos dados nas Províncias e Distritos pelo Gestor de Dados Nacional.</w:t>
      </w:r>
    </w:p>
    <w:tbl>
      <w:tblPr>
        <w:tblStyle w:val="TableGrid"/>
        <w:tblW w:w="0" w:type="auto"/>
        <w:tblInd w:w="250" w:type="dxa"/>
        <w:tblLayout w:type="fixed"/>
        <w:tblLook w:val="04A0" w:firstRow="1" w:lastRow="0" w:firstColumn="1" w:lastColumn="0" w:noHBand="0" w:noVBand="1"/>
      </w:tblPr>
      <w:tblGrid>
        <w:gridCol w:w="1985"/>
        <w:gridCol w:w="4536"/>
        <w:gridCol w:w="2403"/>
      </w:tblGrid>
      <w:tr w:rsidR="009D516D" w:rsidRPr="002A797A" w:rsidTr="00896B70">
        <w:tc>
          <w:tcPr>
            <w:tcW w:w="8924" w:type="dxa"/>
            <w:gridSpan w:val="3"/>
            <w:shd w:val="clear" w:color="auto" w:fill="9D1B33"/>
          </w:tcPr>
          <w:p w:rsidR="009D516D" w:rsidRPr="002A797A" w:rsidRDefault="009D516D" w:rsidP="00896B70">
            <w:pPr>
              <w:spacing w:before="60" w:after="20"/>
              <w:rPr>
                <w:rFonts w:ascii="Franklin Gothic Medium Cond" w:hAnsi="Franklin Gothic Medium Cond"/>
              </w:rPr>
            </w:pPr>
            <w:r w:rsidRPr="002A797A">
              <w:rPr>
                <w:rFonts w:ascii="Franklin Gothic Demi Cond" w:hAnsi="Franklin Gothic Demi Cond"/>
                <w:color w:val="FFFFFF" w:themeColor="background1"/>
                <w:sz w:val="16"/>
              </w:rPr>
              <w:t>Intervenientes e Responsabilidades</w:t>
            </w:r>
          </w:p>
        </w:tc>
      </w:tr>
      <w:tr w:rsidR="009D516D" w:rsidRPr="002A797A" w:rsidTr="00896B70">
        <w:tc>
          <w:tcPr>
            <w:tcW w:w="1985" w:type="dxa"/>
            <w:shd w:val="clear" w:color="auto" w:fill="D9D9D9" w:themeFill="background1" w:themeFillShade="D9"/>
          </w:tcPr>
          <w:p w:rsidR="009D516D" w:rsidRPr="002A797A" w:rsidRDefault="009D516D" w:rsidP="00896B70">
            <w:pPr>
              <w:keepNext/>
              <w:keepLines/>
              <w:spacing w:before="60" w:after="20"/>
              <w:jc w:val="center"/>
              <w:rPr>
                <w:rFonts w:ascii="Franklin Gothic Demi Cond" w:hAnsi="Franklin Gothic Demi Cond"/>
                <w:color w:val="000000" w:themeColor="text1"/>
              </w:rPr>
            </w:pPr>
            <w:r w:rsidRPr="002A797A">
              <w:rPr>
                <w:rFonts w:ascii="Franklin Gothic Demi Cond" w:hAnsi="Franklin Gothic Demi Cond"/>
                <w:color w:val="000000" w:themeColor="text1"/>
              </w:rPr>
              <w:t>Intervenientes</w:t>
            </w:r>
          </w:p>
        </w:tc>
        <w:tc>
          <w:tcPr>
            <w:tcW w:w="4536" w:type="dxa"/>
            <w:shd w:val="clear" w:color="auto" w:fill="D9D9D9" w:themeFill="background1" w:themeFillShade="D9"/>
          </w:tcPr>
          <w:p w:rsidR="009D516D" w:rsidRPr="009D516D" w:rsidRDefault="009D516D" w:rsidP="00896B70">
            <w:pPr>
              <w:keepNext/>
              <w:keepLines/>
              <w:spacing w:before="60" w:after="20"/>
              <w:jc w:val="center"/>
              <w:rPr>
                <w:rFonts w:ascii="Franklin Gothic Demi Cond" w:hAnsi="Franklin Gothic Demi Cond"/>
                <w:color w:val="000000" w:themeColor="text1"/>
                <w:lang w:val="pt-PT"/>
              </w:rPr>
            </w:pPr>
            <w:r w:rsidRPr="009D516D">
              <w:rPr>
                <w:rFonts w:ascii="Franklin Gothic Demi Cond" w:hAnsi="Franklin Gothic Demi Cond"/>
                <w:color w:val="000000" w:themeColor="text1"/>
                <w:lang w:val="pt-PT"/>
              </w:rPr>
              <w:t>Principais Responsabilidades no SIS-MA</w:t>
            </w:r>
          </w:p>
        </w:tc>
        <w:tc>
          <w:tcPr>
            <w:tcW w:w="2403" w:type="dxa"/>
            <w:shd w:val="clear" w:color="auto" w:fill="D9D9D9" w:themeFill="background1" w:themeFillShade="D9"/>
          </w:tcPr>
          <w:p w:rsidR="009D516D" w:rsidRPr="002A797A" w:rsidRDefault="009D516D" w:rsidP="00896B70">
            <w:pPr>
              <w:keepNext/>
              <w:keepLines/>
              <w:spacing w:before="60" w:after="20"/>
              <w:jc w:val="center"/>
              <w:rPr>
                <w:rFonts w:ascii="Franklin Gothic Demi Cond" w:hAnsi="Franklin Gothic Demi Cond"/>
                <w:color w:val="000000" w:themeColor="text1"/>
              </w:rPr>
            </w:pPr>
            <w:r w:rsidRPr="002A797A">
              <w:rPr>
                <w:rFonts w:ascii="Franklin Gothic Demi Cond" w:hAnsi="Franklin Gothic Demi Cond"/>
                <w:color w:val="000000" w:themeColor="text1"/>
              </w:rPr>
              <w:t>Actividades</w:t>
            </w:r>
          </w:p>
        </w:tc>
      </w:tr>
      <w:tr w:rsidR="009D516D" w:rsidRPr="002A797A" w:rsidTr="00896B70">
        <w:tc>
          <w:tcPr>
            <w:tcW w:w="1985" w:type="dxa"/>
          </w:tcPr>
          <w:p w:rsidR="009D516D" w:rsidRPr="009D516D" w:rsidRDefault="009D516D" w:rsidP="00896B70">
            <w:pPr>
              <w:spacing w:before="60" w:after="20"/>
              <w:rPr>
                <w:rFonts w:ascii="Franklin Gothic Medium Cond" w:hAnsi="Franklin Gothic Medium Cond"/>
                <w:lang w:val="pt-PT"/>
              </w:rPr>
            </w:pPr>
            <w:r w:rsidRPr="009D516D">
              <w:rPr>
                <w:rFonts w:ascii="Franklin Gothic Medium Cond" w:hAnsi="Franklin Gothic Medium Cond"/>
                <w:lang w:val="pt-PT"/>
              </w:rPr>
              <w:t>O Gestor de Dados (ao Nível Nacional);</w:t>
            </w:r>
          </w:p>
        </w:tc>
        <w:tc>
          <w:tcPr>
            <w:tcW w:w="4536" w:type="dxa"/>
          </w:tcPr>
          <w:p w:rsidR="009D516D" w:rsidRPr="009D516D" w:rsidRDefault="009D516D" w:rsidP="009D516D">
            <w:pPr>
              <w:numPr>
                <w:ilvl w:val="0"/>
                <w:numId w:val="25"/>
              </w:numPr>
              <w:ind w:left="176" w:hanging="142"/>
              <w:rPr>
                <w:rFonts w:ascii="Franklin Gothic Medium Cond" w:hAnsi="Franklin Gothic Medium Cond"/>
                <w:lang w:val="pt-PT"/>
              </w:rPr>
            </w:pPr>
            <w:r w:rsidRPr="009D516D">
              <w:rPr>
                <w:rFonts w:ascii="Franklin Gothic Medium Cond" w:hAnsi="Franklin Gothic Medium Cond"/>
                <w:lang w:val="pt-PT"/>
              </w:rPr>
              <w:t>Após a Transmissão de Dados concluída (recebida dos níveis Provincial e Distrital), e finalizadas as correcções aos dados recebidos, o Gestor de Dados Nacional, deve exportar os Dados Actualizados, para que sejam enviados às instâncias offline (instalações em Províncias e Distritos offline).</w:t>
            </w:r>
          </w:p>
        </w:tc>
        <w:tc>
          <w:tcPr>
            <w:tcW w:w="2403" w:type="dxa"/>
          </w:tcPr>
          <w:p w:rsidR="009D516D" w:rsidRPr="002A797A" w:rsidRDefault="009D516D" w:rsidP="00896B70">
            <w:pPr>
              <w:spacing w:before="60" w:after="20"/>
              <w:rPr>
                <w:rFonts w:ascii="Franklin Gothic Medium Cond" w:hAnsi="Franklin Gothic Medium Cond"/>
              </w:rPr>
            </w:pPr>
            <w:r w:rsidRPr="002A797A">
              <w:rPr>
                <w:rFonts w:ascii="Franklin Gothic Medium Cond" w:hAnsi="Franklin Gothic Medium Cond"/>
              </w:rPr>
              <w:t>N/A</w:t>
            </w:r>
          </w:p>
        </w:tc>
      </w:tr>
      <w:tr w:rsidR="009D516D" w:rsidRPr="002A797A" w:rsidTr="00896B70">
        <w:trPr>
          <w:trHeight w:val="869"/>
        </w:trPr>
        <w:tc>
          <w:tcPr>
            <w:tcW w:w="1985" w:type="dxa"/>
            <w:tcBorders>
              <w:bottom w:val="single" w:sz="4" w:space="0" w:color="FFFFFF" w:themeColor="background1"/>
            </w:tcBorders>
          </w:tcPr>
          <w:p w:rsidR="009D516D" w:rsidRPr="009D516D" w:rsidRDefault="009D516D" w:rsidP="00896B70">
            <w:pPr>
              <w:spacing w:before="60" w:after="20"/>
              <w:rPr>
                <w:rFonts w:ascii="Franklin Gothic Medium Cond" w:hAnsi="Franklin Gothic Medium Cond"/>
                <w:lang w:val="pt-PT"/>
              </w:rPr>
            </w:pPr>
            <w:r w:rsidRPr="009D516D">
              <w:rPr>
                <w:rFonts w:ascii="Franklin Gothic Medium Cond" w:hAnsi="Franklin Gothic Medium Cond"/>
                <w:lang w:val="pt-PT"/>
              </w:rPr>
              <w:t>O Responsável do SIS (ao Nível Provincial);</w:t>
            </w:r>
          </w:p>
        </w:tc>
        <w:tc>
          <w:tcPr>
            <w:tcW w:w="4536" w:type="dxa"/>
            <w:tcBorders>
              <w:bottom w:val="single" w:sz="4" w:space="0" w:color="FFFFFF" w:themeColor="background1"/>
            </w:tcBorders>
          </w:tcPr>
          <w:p w:rsidR="009D516D" w:rsidRPr="009D516D" w:rsidRDefault="009D516D" w:rsidP="009D516D">
            <w:pPr>
              <w:numPr>
                <w:ilvl w:val="0"/>
                <w:numId w:val="25"/>
              </w:numPr>
              <w:ind w:left="176" w:hanging="142"/>
              <w:rPr>
                <w:rFonts w:ascii="Franklin Gothic Medium Cond" w:hAnsi="Franklin Gothic Medium Cond"/>
                <w:lang w:val="pt-PT"/>
              </w:rPr>
            </w:pPr>
            <w:r w:rsidRPr="009D516D">
              <w:rPr>
                <w:rFonts w:ascii="Franklin Gothic Medium Cond" w:hAnsi="Franklin Gothic Medium Cond"/>
                <w:lang w:val="pt-PT"/>
              </w:rPr>
              <w:t>Tem a responsabilidade de receber os Dados Actualizados do nível Nacional e importá-las na instância offline (para instalações offline a nível Provincial)</w:t>
            </w:r>
          </w:p>
        </w:tc>
        <w:tc>
          <w:tcPr>
            <w:tcW w:w="2403" w:type="dxa"/>
            <w:tcBorders>
              <w:bottom w:val="single" w:sz="4" w:space="0" w:color="FFFFFF" w:themeColor="background1"/>
            </w:tcBorders>
          </w:tcPr>
          <w:p w:rsidR="009D516D" w:rsidRPr="002A797A" w:rsidRDefault="009D516D" w:rsidP="00896B70">
            <w:pPr>
              <w:spacing w:before="60" w:after="20"/>
              <w:rPr>
                <w:rFonts w:ascii="Franklin Gothic Medium Cond" w:hAnsi="Franklin Gothic Medium Cond"/>
              </w:rPr>
            </w:pPr>
            <w:r w:rsidRPr="002A797A">
              <w:rPr>
                <w:rFonts w:ascii="Franklin Gothic Medium Cond" w:hAnsi="Franklin Gothic Medium Cond"/>
              </w:rPr>
              <w:t>N/A</w:t>
            </w:r>
          </w:p>
        </w:tc>
      </w:tr>
      <w:tr w:rsidR="009D516D" w:rsidRPr="002A797A" w:rsidTr="00896B70">
        <w:trPr>
          <w:trHeight w:val="41"/>
        </w:trPr>
        <w:tc>
          <w:tcPr>
            <w:tcW w:w="1985" w:type="dxa"/>
            <w:tcBorders>
              <w:top w:val="single" w:sz="4" w:space="0" w:color="FFFFFF" w:themeColor="background1"/>
            </w:tcBorders>
          </w:tcPr>
          <w:p w:rsidR="009D516D" w:rsidRPr="002A797A" w:rsidRDefault="009D516D" w:rsidP="00896B70">
            <w:pPr>
              <w:spacing w:before="60" w:after="20"/>
              <w:rPr>
                <w:rFonts w:ascii="Franklin Gothic Medium Cond" w:hAnsi="Franklin Gothic Medium Cond"/>
              </w:rPr>
            </w:pPr>
          </w:p>
        </w:tc>
        <w:tc>
          <w:tcPr>
            <w:tcW w:w="4536" w:type="dxa"/>
            <w:tcBorders>
              <w:top w:val="single" w:sz="4" w:space="0" w:color="FFFFFF" w:themeColor="background1"/>
            </w:tcBorders>
          </w:tcPr>
          <w:p w:rsidR="009D516D" w:rsidRPr="002A797A" w:rsidRDefault="009D516D" w:rsidP="00896B70">
            <w:pPr>
              <w:ind w:left="176"/>
              <w:rPr>
                <w:rFonts w:ascii="Franklin Gothic Medium Cond" w:hAnsi="Franklin Gothic Medium Cond"/>
              </w:rPr>
            </w:pPr>
          </w:p>
        </w:tc>
        <w:tc>
          <w:tcPr>
            <w:tcW w:w="2403" w:type="dxa"/>
            <w:tcBorders>
              <w:top w:val="single" w:sz="4" w:space="0" w:color="FFFFFF" w:themeColor="background1"/>
            </w:tcBorders>
          </w:tcPr>
          <w:p w:rsidR="009D516D" w:rsidRPr="002A797A" w:rsidRDefault="009D516D" w:rsidP="00896B70">
            <w:pPr>
              <w:spacing w:before="60" w:after="20"/>
              <w:rPr>
                <w:rFonts w:ascii="Franklin Gothic Medium Cond" w:hAnsi="Franklin Gothic Medium Cond"/>
              </w:rPr>
            </w:pPr>
          </w:p>
        </w:tc>
      </w:tr>
      <w:tr w:rsidR="009D516D" w:rsidRPr="002A797A" w:rsidTr="00896B70">
        <w:tc>
          <w:tcPr>
            <w:tcW w:w="1985" w:type="dxa"/>
          </w:tcPr>
          <w:p w:rsidR="009D516D" w:rsidRPr="009D516D" w:rsidRDefault="009D516D" w:rsidP="00896B70">
            <w:pPr>
              <w:spacing w:before="60" w:after="20"/>
              <w:rPr>
                <w:rFonts w:ascii="Franklin Gothic Medium Cond" w:hAnsi="Franklin Gothic Medium Cond"/>
                <w:lang w:val="pt-PT"/>
              </w:rPr>
            </w:pPr>
            <w:r w:rsidRPr="009D516D">
              <w:rPr>
                <w:rFonts w:ascii="Franklin Gothic Medium Cond" w:hAnsi="Franklin Gothic Medium Cond"/>
                <w:lang w:val="pt-PT"/>
              </w:rPr>
              <w:t>O Responsável no SIS/NEP (ao nível Distrital);</w:t>
            </w:r>
          </w:p>
        </w:tc>
        <w:tc>
          <w:tcPr>
            <w:tcW w:w="4536" w:type="dxa"/>
          </w:tcPr>
          <w:p w:rsidR="009D516D" w:rsidRPr="009D516D" w:rsidRDefault="009D516D" w:rsidP="009D516D">
            <w:pPr>
              <w:numPr>
                <w:ilvl w:val="0"/>
                <w:numId w:val="25"/>
              </w:numPr>
              <w:ind w:left="176" w:hanging="142"/>
              <w:rPr>
                <w:rFonts w:ascii="Franklin Gothic Medium Cond" w:hAnsi="Franklin Gothic Medium Cond"/>
                <w:lang w:val="pt-PT"/>
              </w:rPr>
            </w:pPr>
            <w:r w:rsidRPr="009D516D">
              <w:rPr>
                <w:rFonts w:ascii="Franklin Gothic Medium Cond" w:hAnsi="Franklin Gothic Medium Cond"/>
                <w:lang w:val="pt-PT"/>
              </w:rPr>
              <w:t>Tem a responsabilidade de receber os Dados Actualizados do nível Nacional e importá-las na instância offline (para instalações offline a nível Distrital).</w:t>
            </w:r>
          </w:p>
        </w:tc>
        <w:tc>
          <w:tcPr>
            <w:tcW w:w="2403" w:type="dxa"/>
          </w:tcPr>
          <w:p w:rsidR="009D516D" w:rsidRPr="002A797A" w:rsidRDefault="009E4708" w:rsidP="009E4708">
            <w:pPr>
              <w:spacing w:before="60" w:after="20"/>
              <w:ind w:left="12"/>
              <w:rPr>
                <w:rFonts w:ascii="Franklin Gothic Medium Cond" w:hAnsi="Franklin Gothic Medium Cond"/>
              </w:rPr>
            </w:pPr>
            <w:r>
              <w:rPr>
                <w:rFonts w:ascii="Franklin Gothic Medium Cond" w:hAnsi="Franklin Gothic Medium Cond"/>
              </w:rPr>
              <w:fldChar w:fldCharType="begin"/>
            </w:r>
            <w:r>
              <w:rPr>
                <w:rFonts w:ascii="Franklin Gothic Medium Cond" w:hAnsi="Franklin Gothic Medium Cond"/>
              </w:rPr>
              <w:instrText xml:space="preserve"> REF _Ref390414858 \r \h </w:instrText>
            </w:r>
            <w:r>
              <w:rPr>
                <w:rFonts w:ascii="Franklin Gothic Medium Cond" w:hAnsi="Franklin Gothic Medium Cond"/>
              </w:rPr>
            </w:r>
            <w:r>
              <w:rPr>
                <w:rFonts w:ascii="Franklin Gothic Medium Cond" w:hAnsi="Franklin Gothic Medium Cond"/>
              </w:rPr>
              <w:fldChar w:fldCharType="separate"/>
            </w:r>
            <w:r>
              <w:rPr>
                <w:rFonts w:ascii="Franklin Gothic Medium Cond" w:hAnsi="Franklin Gothic Medium Cond"/>
              </w:rPr>
              <w:t>4.1</w:t>
            </w:r>
            <w:r>
              <w:rPr>
                <w:rFonts w:ascii="Franklin Gothic Medium Cond" w:hAnsi="Franklin Gothic Medium Cond"/>
              </w:rPr>
              <w:fldChar w:fldCharType="end"/>
            </w:r>
            <w:r w:rsidR="009D516D" w:rsidRPr="002A797A">
              <w:rPr>
                <w:rFonts w:ascii="Franklin Gothic Medium Cond" w:hAnsi="Franklin Gothic Medium Cond"/>
              </w:rPr>
              <w:t xml:space="preserve">/ </w:t>
            </w:r>
            <w:r>
              <w:rPr>
                <w:rFonts w:ascii="Franklin Gothic Medium Cond" w:hAnsi="Franklin Gothic Medium Cond"/>
              </w:rPr>
              <w:fldChar w:fldCharType="begin"/>
            </w:r>
            <w:r>
              <w:rPr>
                <w:rFonts w:ascii="Franklin Gothic Medium Cond" w:hAnsi="Franklin Gothic Medium Cond"/>
              </w:rPr>
              <w:instrText xml:space="preserve"> REF _Ref390414870 \r \h </w:instrText>
            </w:r>
            <w:r>
              <w:rPr>
                <w:rFonts w:ascii="Franklin Gothic Medium Cond" w:hAnsi="Franklin Gothic Medium Cond"/>
              </w:rPr>
            </w:r>
            <w:r>
              <w:rPr>
                <w:rFonts w:ascii="Franklin Gothic Medium Cond" w:hAnsi="Franklin Gothic Medium Cond"/>
              </w:rPr>
              <w:fldChar w:fldCharType="separate"/>
            </w:r>
            <w:r>
              <w:rPr>
                <w:rFonts w:ascii="Franklin Gothic Medium Cond" w:hAnsi="Franklin Gothic Medium Cond"/>
              </w:rPr>
              <w:t>4.2</w:t>
            </w:r>
            <w:r>
              <w:rPr>
                <w:rFonts w:ascii="Franklin Gothic Medium Cond" w:hAnsi="Franklin Gothic Medium Cond"/>
              </w:rPr>
              <w:fldChar w:fldCharType="end"/>
            </w:r>
            <w:r w:rsidR="009D516D" w:rsidRPr="002A797A">
              <w:rPr>
                <w:rFonts w:ascii="Franklin Gothic Medium Cond" w:hAnsi="Franklin Gothic Medium Cond"/>
              </w:rPr>
              <w:t xml:space="preserve"> —</w:t>
            </w:r>
            <w:r>
              <w:rPr>
                <w:rFonts w:ascii="Franklin Gothic Medium Cond" w:hAnsi="Franklin Gothic Medium Cond"/>
              </w:rPr>
              <w:fldChar w:fldCharType="begin"/>
            </w:r>
            <w:r>
              <w:rPr>
                <w:rFonts w:ascii="Franklin Gothic Medium Cond" w:hAnsi="Franklin Gothic Medium Cond"/>
              </w:rPr>
              <w:instrText xml:space="preserve"> REF _Ref390414880 \r \h </w:instrText>
            </w:r>
            <w:r>
              <w:rPr>
                <w:rFonts w:ascii="Franklin Gothic Medium Cond" w:hAnsi="Franklin Gothic Medium Cond"/>
              </w:rPr>
            </w:r>
            <w:r>
              <w:rPr>
                <w:rFonts w:ascii="Franklin Gothic Medium Cond" w:hAnsi="Franklin Gothic Medium Cond"/>
              </w:rPr>
              <w:fldChar w:fldCharType="separate"/>
            </w:r>
            <w:r>
              <w:rPr>
                <w:rFonts w:ascii="Franklin Gothic Medium Cond" w:hAnsi="Franklin Gothic Medium Cond"/>
              </w:rPr>
              <w:t>4.2.1</w:t>
            </w:r>
            <w:r>
              <w:rPr>
                <w:rFonts w:ascii="Franklin Gothic Medium Cond" w:hAnsi="Franklin Gothic Medium Cond"/>
              </w:rPr>
              <w:fldChar w:fldCharType="end"/>
            </w:r>
            <w:r w:rsidR="009D516D" w:rsidRPr="002A797A">
              <w:rPr>
                <w:rFonts w:ascii="Franklin Gothic Medium Cond" w:hAnsi="Franklin Gothic Medium Cond"/>
              </w:rPr>
              <w:t xml:space="preserve">/ </w:t>
            </w:r>
            <w:r>
              <w:rPr>
                <w:rFonts w:ascii="Franklin Gothic Medium Cond" w:hAnsi="Franklin Gothic Medium Cond"/>
              </w:rPr>
              <w:fldChar w:fldCharType="begin"/>
            </w:r>
            <w:r>
              <w:rPr>
                <w:rFonts w:ascii="Franklin Gothic Medium Cond" w:hAnsi="Franklin Gothic Medium Cond"/>
              </w:rPr>
              <w:instrText xml:space="preserve"> REF _Ref390414889 \r \h </w:instrText>
            </w:r>
            <w:r>
              <w:rPr>
                <w:rFonts w:ascii="Franklin Gothic Medium Cond" w:hAnsi="Franklin Gothic Medium Cond"/>
              </w:rPr>
            </w:r>
            <w:r>
              <w:rPr>
                <w:rFonts w:ascii="Franklin Gothic Medium Cond" w:hAnsi="Franklin Gothic Medium Cond"/>
              </w:rPr>
              <w:fldChar w:fldCharType="separate"/>
            </w:r>
            <w:r>
              <w:rPr>
                <w:rFonts w:ascii="Franklin Gothic Medium Cond" w:hAnsi="Franklin Gothic Medium Cond"/>
              </w:rPr>
              <w:t>4.3</w:t>
            </w:r>
            <w:r>
              <w:rPr>
                <w:rFonts w:ascii="Franklin Gothic Medium Cond" w:hAnsi="Franklin Gothic Medium Cond"/>
              </w:rPr>
              <w:fldChar w:fldCharType="end"/>
            </w:r>
          </w:p>
        </w:tc>
      </w:tr>
    </w:tbl>
    <w:p w:rsidR="001D30AE" w:rsidRPr="00A53359" w:rsidRDefault="009D516D" w:rsidP="00A53359">
      <w:pPr>
        <w:spacing w:before="80" w:after="240"/>
        <w:ind w:left="142"/>
        <w:jc w:val="center"/>
        <w:rPr>
          <w:rFonts w:ascii="Franklin Gothic Medium Cond" w:hAnsi="Franklin Gothic Medium Cond"/>
          <w:sz w:val="16"/>
          <w:szCs w:val="18"/>
          <w:lang w:val="pt-PT"/>
        </w:rPr>
      </w:pPr>
      <w:bookmarkStart w:id="216" w:name="_Toc386529647"/>
      <w:bookmarkStart w:id="217" w:name="_Toc390424635"/>
      <w:r w:rsidRPr="009D516D">
        <w:rPr>
          <w:rFonts w:ascii="Franklin Gothic Medium Cond" w:hAnsi="Franklin Gothic Medium Cond"/>
          <w:sz w:val="16"/>
          <w:szCs w:val="18"/>
          <w:lang w:val="pt-PT"/>
        </w:rPr>
        <w:t xml:space="preserve">Tabela </w:t>
      </w:r>
      <w:r w:rsidRPr="002A797A">
        <w:rPr>
          <w:rFonts w:ascii="Franklin Gothic Medium Cond" w:hAnsi="Franklin Gothic Medium Cond"/>
          <w:sz w:val="16"/>
          <w:szCs w:val="18"/>
        </w:rPr>
        <w:fldChar w:fldCharType="begin"/>
      </w:r>
      <w:r w:rsidRPr="009D516D">
        <w:rPr>
          <w:rFonts w:ascii="Franklin Gothic Medium Cond" w:hAnsi="Franklin Gothic Medium Cond"/>
          <w:sz w:val="16"/>
          <w:szCs w:val="18"/>
          <w:lang w:val="pt-PT"/>
        </w:rPr>
        <w:instrText xml:space="preserve"> SEQ Tabela \* ARABIC </w:instrText>
      </w:r>
      <w:r w:rsidRPr="002A797A">
        <w:rPr>
          <w:rFonts w:ascii="Franklin Gothic Medium Cond" w:hAnsi="Franklin Gothic Medium Cond"/>
          <w:sz w:val="16"/>
          <w:szCs w:val="18"/>
        </w:rPr>
        <w:fldChar w:fldCharType="separate"/>
      </w:r>
      <w:r w:rsidRPr="009D516D">
        <w:rPr>
          <w:rFonts w:ascii="Franklin Gothic Medium Cond" w:hAnsi="Franklin Gothic Medium Cond"/>
          <w:noProof/>
          <w:sz w:val="16"/>
          <w:szCs w:val="18"/>
          <w:lang w:val="pt-PT"/>
        </w:rPr>
        <w:t>6</w:t>
      </w:r>
      <w:r w:rsidRPr="002A797A">
        <w:rPr>
          <w:rFonts w:ascii="Franklin Gothic Medium Cond" w:hAnsi="Franklin Gothic Medium Cond"/>
          <w:sz w:val="16"/>
          <w:szCs w:val="18"/>
        </w:rPr>
        <w:fldChar w:fldCharType="end"/>
      </w:r>
      <w:r w:rsidRPr="009D516D">
        <w:rPr>
          <w:rFonts w:ascii="Franklin Gothic Medium Cond" w:hAnsi="Franklin Gothic Medium Cond"/>
          <w:sz w:val="16"/>
          <w:szCs w:val="18"/>
          <w:lang w:val="pt-PT"/>
        </w:rPr>
        <w:t>: Intervenientes e responsabilidades no processo de retro informação</w:t>
      </w:r>
      <w:bookmarkEnd w:id="216"/>
      <w:bookmarkEnd w:id="217"/>
      <w:r w:rsidR="001D30AE">
        <w:rPr>
          <w:lang w:val="pt-PT"/>
        </w:rPr>
        <w:tab/>
      </w:r>
    </w:p>
    <w:p w:rsidR="009A1F0D" w:rsidRPr="009A1F0D" w:rsidRDefault="009A1F0D" w:rsidP="009A1F0D">
      <w:pPr>
        <w:pStyle w:val="BodyText"/>
        <w:ind w:left="0"/>
        <w:rPr>
          <w:lang w:val="pt-PT"/>
        </w:rPr>
      </w:pPr>
      <w:r w:rsidRPr="009A1F0D">
        <w:rPr>
          <w:lang w:val="pt-PT"/>
        </w:rPr>
        <w:lastRenderedPageBreak/>
        <w:t>Para melhor percepção deste processo veja o fluxograma apresentado na figura abaixo.</w:t>
      </w:r>
    </w:p>
    <w:p w:rsidR="008A026D" w:rsidRDefault="009A1F0D" w:rsidP="008A026D">
      <w:pPr>
        <w:keepNext/>
        <w:tabs>
          <w:tab w:val="left" w:pos="680"/>
        </w:tabs>
        <w:spacing w:after="240" w:line="260" w:lineRule="atLeast"/>
        <w:ind w:left="113"/>
        <w:jc w:val="center"/>
      </w:pPr>
      <w:r w:rsidRPr="002A797A">
        <w:rPr>
          <w:noProof/>
          <w:lang w:val="en-US"/>
        </w:rPr>
        <w:drawing>
          <wp:inline distT="0" distB="0" distL="0" distR="0" wp14:anchorId="472D70C6" wp14:editId="354C4534">
            <wp:extent cx="6232180" cy="7755092"/>
            <wp:effectExtent l="19050" t="19050" r="16510" b="17780"/>
            <wp:docPr id="7221" name="Picture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232180" cy="7755092"/>
                    </a:xfrm>
                    <a:prstGeom prst="rect">
                      <a:avLst/>
                    </a:prstGeom>
                    <a:noFill/>
                    <a:ln>
                      <a:solidFill>
                        <a:schemeClr val="tx1"/>
                      </a:solidFill>
                    </a:ln>
                  </pic:spPr>
                </pic:pic>
              </a:graphicData>
            </a:graphic>
          </wp:inline>
        </w:drawing>
      </w:r>
    </w:p>
    <w:p w:rsidR="00A53359" w:rsidRPr="00A53359" w:rsidRDefault="008A026D" w:rsidP="008A026D">
      <w:pPr>
        <w:pStyle w:val="Caption"/>
        <w:rPr>
          <w:lang w:val="pt-PT"/>
        </w:rPr>
      </w:pPr>
      <w:bookmarkStart w:id="218" w:name="_Toc390424625"/>
      <w:r w:rsidRPr="008A026D">
        <w:rPr>
          <w:lang w:val="pt-PT"/>
        </w:rPr>
        <w:t xml:space="preserve">Figura </w:t>
      </w:r>
      <w:r>
        <w:fldChar w:fldCharType="begin"/>
      </w:r>
      <w:r w:rsidRPr="008A026D">
        <w:rPr>
          <w:lang w:val="pt-PT"/>
        </w:rPr>
        <w:instrText xml:space="preserve"> SEQ Figura \* ARABIC </w:instrText>
      </w:r>
      <w:r>
        <w:fldChar w:fldCharType="separate"/>
      </w:r>
      <w:r w:rsidR="00D6749A">
        <w:rPr>
          <w:noProof/>
          <w:lang w:val="pt-PT"/>
        </w:rPr>
        <w:t>5</w:t>
      </w:r>
      <w:r>
        <w:fldChar w:fldCharType="end"/>
      </w:r>
      <w:r w:rsidRPr="008A026D">
        <w:rPr>
          <w:lang w:val="pt-PT"/>
        </w:rPr>
        <w:t>: Processo e fluxo para retro informação</w:t>
      </w:r>
      <w:bookmarkEnd w:id="218"/>
    </w:p>
    <w:p w:rsidR="009A1F0D" w:rsidRPr="009A1F0D" w:rsidRDefault="009A1F0D" w:rsidP="009A1F0D">
      <w:pPr>
        <w:pStyle w:val="Heading2"/>
        <w:spacing w:before="200" w:after="0" w:line="276" w:lineRule="auto"/>
        <w:jc w:val="left"/>
        <w:rPr>
          <w:lang w:val="pt-PT"/>
        </w:rPr>
      </w:pPr>
      <w:bookmarkStart w:id="219" w:name="_Toc386529568"/>
      <w:bookmarkStart w:id="220" w:name="_Ref390414870"/>
      <w:bookmarkStart w:id="221" w:name="_Ref390423631"/>
      <w:bookmarkStart w:id="222" w:name="_Ref390423636"/>
      <w:bookmarkStart w:id="223" w:name="_Toc390424441"/>
      <w:r w:rsidRPr="009A1F0D">
        <w:rPr>
          <w:lang w:val="pt-PT"/>
        </w:rPr>
        <w:lastRenderedPageBreak/>
        <w:t>Importação de dados (dados corrigidos pelo nível nacional)</w:t>
      </w:r>
      <w:bookmarkEnd w:id="219"/>
      <w:bookmarkEnd w:id="220"/>
      <w:bookmarkEnd w:id="221"/>
      <w:bookmarkEnd w:id="222"/>
      <w:bookmarkEnd w:id="223"/>
    </w:p>
    <w:p w:rsidR="009A1F0D" w:rsidRPr="009A1F0D" w:rsidRDefault="009A1F0D" w:rsidP="009A1F0D">
      <w:pPr>
        <w:pStyle w:val="BodyText"/>
        <w:ind w:left="0"/>
        <w:rPr>
          <w:lang w:val="pt-PT"/>
        </w:rPr>
      </w:pPr>
      <w:r w:rsidRPr="009A1F0D">
        <w:rPr>
          <w:lang w:val="pt-PT"/>
        </w:rPr>
        <w:t xml:space="preserve">A opção de importação permite que instâncias diferentes do SIS-MA recebam um conjunto de dados padronizados quando o sistema não está em rede, ou seja, em modo offline. </w:t>
      </w:r>
    </w:p>
    <w:p w:rsidR="009A1F0D" w:rsidRDefault="009A1F0D" w:rsidP="009A1F0D">
      <w:pPr>
        <w:pStyle w:val="BodyText"/>
        <w:ind w:left="0"/>
        <w:rPr>
          <w:lang w:val="pt-PT"/>
        </w:rPr>
      </w:pPr>
      <w:r w:rsidRPr="009A1F0D">
        <w:rPr>
          <w:lang w:val="pt-PT"/>
        </w:rPr>
        <w:t>Normalmente, o conjunto de dados é exportado a partir de uma instância do SIS-MA (por exemplo, de um sistema de nível Nacional) para outro sistema (por exemplo, um sistema de nível provincial ou distrital). O SIS-MA é capaz de importar dados nos formatos XML (DXF) e IXF.</w:t>
      </w:r>
    </w:p>
    <w:p w:rsidR="009A1F0D" w:rsidRPr="002A797A" w:rsidRDefault="009A1F0D" w:rsidP="009A1F0D">
      <w:pPr>
        <w:pStyle w:val="Heading3"/>
        <w:spacing w:before="200" w:after="0" w:line="276" w:lineRule="auto"/>
        <w:ind w:left="720"/>
        <w:jc w:val="left"/>
      </w:pPr>
      <w:bookmarkStart w:id="224" w:name="_Toc377943073"/>
      <w:bookmarkStart w:id="225" w:name="_Ref378156899"/>
      <w:bookmarkStart w:id="226" w:name="_Toc386529569"/>
      <w:bookmarkStart w:id="227" w:name="_Ref390414880"/>
      <w:bookmarkStart w:id="228" w:name="_Toc390424442"/>
      <w:r>
        <w:rPr>
          <w:rStyle w:val="Heading3Char"/>
        </w:rPr>
        <w:t>I</w:t>
      </w:r>
      <w:r w:rsidRPr="002A797A">
        <w:rPr>
          <w:rStyle w:val="Heading3Char"/>
        </w:rPr>
        <w:t>mportar</w:t>
      </w:r>
      <w:r w:rsidRPr="002A797A">
        <w:t xml:space="preserve"> dados </w:t>
      </w:r>
      <w:bookmarkEnd w:id="224"/>
      <w:bookmarkEnd w:id="225"/>
      <w:r>
        <w:t>xml</w:t>
      </w:r>
      <w:bookmarkEnd w:id="226"/>
      <w:bookmarkEnd w:id="227"/>
      <w:bookmarkEnd w:id="228"/>
    </w:p>
    <w:p w:rsidR="009A1F0D" w:rsidRPr="009A1F0D" w:rsidRDefault="008A026D" w:rsidP="009A1F0D">
      <w:pPr>
        <w:pStyle w:val="BodyText"/>
        <w:ind w:left="0"/>
        <w:rPr>
          <w:lang w:val="pt-PT"/>
        </w:rPr>
      </w:pPr>
      <w:r w:rsidRPr="002A797A">
        <w:rPr>
          <w:noProof/>
          <w:lang w:val="en-US"/>
        </w:rPr>
        <w:drawing>
          <wp:anchor distT="0" distB="0" distL="114300" distR="114300" simplePos="0" relativeHeight="252205056" behindDoc="0" locked="0" layoutInCell="1" allowOverlap="1" wp14:anchorId="4A07BD99" wp14:editId="26016B07">
            <wp:simplePos x="0" y="0"/>
            <wp:positionH relativeFrom="column">
              <wp:posOffset>1571625</wp:posOffset>
            </wp:positionH>
            <wp:positionV relativeFrom="paragraph">
              <wp:posOffset>50800</wp:posOffset>
            </wp:positionV>
            <wp:extent cx="4652010" cy="1381125"/>
            <wp:effectExtent l="19050" t="19050" r="15240" b="28575"/>
            <wp:wrapSquare wrapText="bothSides"/>
            <wp:docPr id="7222" name="Picture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19444"/>
                    <a:stretch/>
                  </pic:blipFill>
                  <pic:spPr bwMode="auto">
                    <a:xfrm>
                      <a:off x="0" y="0"/>
                      <a:ext cx="4652010" cy="138112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1F0D" w:rsidRPr="009A1F0D">
        <w:rPr>
          <w:lang w:val="pt-PT"/>
        </w:rPr>
        <w:t>Para importar um arquivo XML navegue até o item Importar Dados XML:</w:t>
      </w:r>
    </w:p>
    <w:p w:rsidR="009A1F0D" w:rsidRPr="009A1F0D" w:rsidRDefault="009A1F0D" w:rsidP="009A1F0D">
      <w:pPr>
        <w:pStyle w:val="BodyText"/>
        <w:ind w:left="0"/>
        <w:rPr>
          <w:lang w:val="pt-PT"/>
        </w:rPr>
      </w:pPr>
      <w:r w:rsidRPr="009A1F0D">
        <w:rPr>
          <w:lang w:val="pt-PT"/>
        </w:rPr>
        <w:t xml:space="preserve">Na barra de menus seleccione o menu "Serviços" &gt; Submenu "Importar-Exportar". </w:t>
      </w:r>
    </w:p>
    <w:p w:rsidR="009A1F0D" w:rsidRPr="009A1F0D" w:rsidRDefault="009A1F0D" w:rsidP="009A1F0D">
      <w:pPr>
        <w:pStyle w:val="BodyText"/>
        <w:spacing w:after="0"/>
        <w:ind w:left="0"/>
        <w:rPr>
          <w:lang w:val="pt-PT"/>
        </w:rPr>
      </w:pPr>
      <w:r w:rsidRPr="002A797A">
        <w:rPr>
          <w:noProof/>
          <w:lang w:val="en-US"/>
        </w:rPr>
        <w:drawing>
          <wp:anchor distT="0" distB="0" distL="114300" distR="114300" simplePos="0" relativeHeight="252206080" behindDoc="0" locked="0" layoutInCell="1" allowOverlap="1" wp14:anchorId="1F73BA38" wp14:editId="35BBC58B">
            <wp:simplePos x="0" y="0"/>
            <wp:positionH relativeFrom="margin">
              <wp:posOffset>-52705</wp:posOffset>
            </wp:positionH>
            <wp:positionV relativeFrom="paragraph">
              <wp:posOffset>538480</wp:posOffset>
            </wp:positionV>
            <wp:extent cx="6281420" cy="1396365"/>
            <wp:effectExtent l="19050" t="19050" r="24130" b="13335"/>
            <wp:wrapSquare wrapText="bothSides"/>
            <wp:docPr id="7223" name="Picture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b="23952"/>
                    <a:stretch/>
                  </pic:blipFill>
                  <pic:spPr bwMode="auto">
                    <a:xfrm>
                      <a:off x="0" y="0"/>
                      <a:ext cx="6281420" cy="139636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1F0D">
        <w:rPr>
          <w:lang w:val="pt-PT"/>
        </w:rPr>
        <w:t>Aceda à funcionalidade pelo menu do lado esquerdo ou através do botão "Importar Dados XML" que aparece na área em branco.</w:t>
      </w:r>
    </w:p>
    <w:p w:rsidR="009A1F0D" w:rsidRPr="009A1F0D" w:rsidRDefault="009A1F0D" w:rsidP="009A1F0D">
      <w:pPr>
        <w:pStyle w:val="BodyText"/>
        <w:rPr>
          <w:lang w:val="pt-PT"/>
        </w:rPr>
      </w:pPr>
    </w:p>
    <w:p w:rsidR="009A1F0D" w:rsidRPr="009A1F0D" w:rsidRDefault="009A1F0D" w:rsidP="009A1F0D">
      <w:pPr>
        <w:pStyle w:val="BodyText"/>
        <w:ind w:left="0"/>
        <w:rPr>
          <w:lang w:val="pt-PT"/>
        </w:rPr>
      </w:pPr>
      <w:r w:rsidRPr="002A797A">
        <w:rPr>
          <w:noProof/>
          <w:lang w:val="en-US"/>
        </w:rPr>
        <w:drawing>
          <wp:anchor distT="0" distB="0" distL="114300" distR="114300" simplePos="0" relativeHeight="252208128" behindDoc="0" locked="0" layoutInCell="1" allowOverlap="1" wp14:anchorId="7F963F1B" wp14:editId="41FFF84D">
            <wp:simplePos x="0" y="0"/>
            <wp:positionH relativeFrom="column">
              <wp:posOffset>3348990</wp:posOffset>
            </wp:positionH>
            <wp:positionV relativeFrom="paragraph">
              <wp:posOffset>20955</wp:posOffset>
            </wp:positionV>
            <wp:extent cx="2804795" cy="1171575"/>
            <wp:effectExtent l="19050" t="19050" r="14605" b="28575"/>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04795" cy="11715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9A1F0D">
        <w:rPr>
          <w:lang w:val="pt-PT"/>
        </w:rPr>
        <w:t>Na janela seguinte faça o Upload do arquivo a importar clicando no Botão “Escolher Arquivo” e clique em “Importar”. O utilizador deverá de antemão ter consigo o ficheiro recebido do outro nível, (através de uma pen USB, CD ou Email).</w:t>
      </w:r>
    </w:p>
    <w:p w:rsidR="009A1F0D" w:rsidRPr="009A1F0D" w:rsidRDefault="009A1F0D" w:rsidP="009A1F0D">
      <w:pPr>
        <w:rPr>
          <w:lang w:val="pt-PT"/>
        </w:rPr>
      </w:pPr>
    </w:p>
    <w:p w:rsidR="009A1F0D" w:rsidRPr="009A1F0D" w:rsidRDefault="009A1F0D" w:rsidP="009A1F0D">
      <w:pPr>
        <w:pStyle w:val="BodyText"/>
        <w:ind w:left="0"/>
        <w:rPr>
          <w:lang w:val="pt-PT"/>
        </w:rPr>
      </w:pPr>
      <w:r w:rsidRPr="002A797A">
        <w:rPr>
          <w:noProof/>
          <w:lang w:val="en-US"/>
        </w:rPr>
        <w:drawing>
          <wp:anchor distT="0" distB="0" distL="114300" distR="114300" simplePos="0" relativeHeight="252207104" behindDoc="0" locked="0" layoutInCell="1" allowOverlap="1" wp14:anchorId="13E587CE" wp14:editId="6797978A">
            <wp:simplePos x="0" y="0"/>
            <wp:positionH relativeFrom="column">
              <wp:posOffset>4486910</wp:posOffset>
            </wp:positionH>
            <wp:positionV relativeFrom="paragraph">
              <wp:posOffset>74295</wp:posOffset>
            </wp:positionV>
            <wp:extent cx="1732915" cy="1537970"/>
            <wp:effectExtent l="19050" t="19050" r="19685" b="2413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28856"/>
                    <a:stretch/>
                  </pic:blipFill>
                  <pic:spPr bwMode="auto">
                    <a:xfrm>
                      <a:off x="0" y="0"/>
                      <a:ext cx="1732915" cy="15379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1F0D">
        <w:rPr>
          <w:lang w:val="pt-PT"/>
        </w:rPr>
        <w:t>Após concluído o processo de importação, poder-se-á visualizar o link de "Resumo de importação", que irá informá-lo sobre o resultado do processo de importação em termos de número de registros importados, actualizados, ignorados e potenciais conflitos.</w:t>
      </w:r>
    </w:p>
    <w:p w:rsidR="009D516D" w:rsidRDefault="009D516D" w:rsidP="009D516D">
      <w:pPr>
        <w:pStyle w:val="BodyText"/>
        <w:rPr>
          <w:lang w:val="pt-PT"/>
        </w:rPr>
      </w:pPr>
    </w:p>
    <w:p w:rsidR="009D516D" w:rsidRDefault="009D516D" w:rsidP="009D516D">
      <w:pPr>
        <w:pStyle w:val="BodyText"/>
        <w:rPr>
          <w:lang w:val="pt-PT"/>
        </w:rPr>
      </w:pPr>
    </w:p>
    <w:p w:rsidR="008A026D" w:rsidRDefault="008A026D" w:rsidP="009D516D">
      <w:pPr>
        <w:pStyle w:val="BodyText"/>
        <w:rPr>
          <w:lang w:val="pt-PT"/>
        </w:rPr>
      </w:pPr>
    </w:p>
    <w:p w:rsidR="009D516D" w:rsidRDefault="009D516D" w:rsidP="009D516D">
      <w:pPr>
        <w:pStyle w:val="BodyText"/>
        <w:rPr>
          <w:lang w:val="pt-PT"/>
        </w:rPr>
      </w:pPr>
    </w:p>
    <w:p w:rsidR="009A1F0D" w:rsidRPr="009A1F0D" w:rsidRDefault="009A1F0D" w:rsidP="009A1F0D">
      <w:pPr>
        <w:pStyle w:val="Heading3"/>
        <w:spacing w:before="200" w:after="0" w:line="276" w:lineRule="auto"/>
        <w:ind w:left="720"/>
        <w:jc w:val="left"/>
        <w:rPr>
          <w:lang w:val="pt-PT"/>
        </w:rPr>
      </w:pPr>
      <w:bookmarkStart w:id="229" w:name="_Ref379291190"/>
      <w:bookmarkStart w:id="230" w:name="_Ref379291200"/>
      <w:bookmarkStart w:id="231" w:name="_Toc386529570"/>
      <w:bookmarkStart w:id="232" w:name="_Toc390424443"/>
      <w:r w:rsidRPr="009A1F0D">
        <w:rPr>
          <w:lang w:val="pt-PT"/>
        </w:rPr>
        <w:lastRenderedPageBreak/>
        <w:t>Gerar um relatório de taxa de reportagem</w:t>
      </w:r>
      <w:bookmarkEnd w:id="229"/>
      <w:bookmarkEnd w:id="230"/>
      <w:bookmarkEnd w:id="231"/>
      <w:bookmarkEnd w:id="232"/>
    </w:p>
    <w:p w:rsidR="009A1F0D" w:rsidRPr="009A1F0D" w:rsidRDefault="009A1F0D" w:rsidP="009A1F0D">
      <w:pPr>
        <w:pStyle w:val="BodyText"/>
        <w:ind w:left="0"/>
        <w:rPr>
          <w:lang w:val="pt-PT"/>
        </w:rPr>
      </w:pPr>
      <w:r w:rsidRPr="002A797A">
        <w:rPr>
          <w:noProof/>
          <w:lang w:val="en-US"/>
        </w:rPr>
        <w:drawing>
          <wp:anchor distT="0" distB="0" distL="114300" distR="114300" simplePos="0" relativeHeight="252210176" behindDoc="0" locked="0" layoutInCell="1" allowOverlap="1" wp14:anchorId="3D9D81B1" wp14:editId="5E85471B">
            <wp:simplePos x="0" y="0"/>
            <wp:positionH relativeFrom="column">
              <wp:posOffset>2875915</wp:posOffset>
            </wp:positionH>
            <wp:positionV relativeFrom="paragraph">
              <wp:posOffset>289560</wp:posOffset>
            </wp:positionV>
            <wp:extent cx="3303905" cy="1343025"/>
            <wp:effectExtent l="19050" t="19050" r="10795" b="28575"/>
            <wp:wrapSquare wrapText="bothSides"/>
            <wp:docPr id="7224" name="Picture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03905" cy="13430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9A1F0D">
        <w:rPr>
          <w:lang w:val="pt-PT"/>
        </w:rPr>
        <w:t>Para gerar o relatório de Taxa de reportagem o utilizador deve utilizar a funcionalidade de “Resumo de Taxa de Reportagem”.</w:t>
      </w:r>
      <w:r>
        <w:rPr>
          <w:lang w:val="pt-PT"/>
        </w:rPr>
        <w:t xml:space="preserve"> </w:t>
      </w:r>
      <w:r w:rsidRPr="002A797A">
        <w:t xml:space="preserve">Para </w:t>
      </w:r>
      <w:proofErr w:type="gramStart"/>
      <w:r w:rsidRPr="002A797A">
        <w:t>tal</w:t>
      </w:r>
      <w:proofErr w:type="gramEnd"/>
      <w:r w:rsidRPr="002A797A">
        <w:t>:</w:t>
      </w:r>
    </w:p>
    <w:p w:rsidR="009A1F0D" w:rsidRPr="009A1F0D" w:rsidRDefault="009A1F0D" w:rsidP="009A1F0D">
      <w:pPr>
        <w:pStyle w:val="ListBullet"/>
        <w:numPr>
          <w:ilvl w:val="0"/>
          <w:numId w:val="46"/>
        </w:numPr>
        <w:rPr>
          <w:lang w:val="pt-PT"/>
        </w:rPr>
      </w:pPr>
      <w:r w:rsidRPr="009A1F0D">
        <w:rPr>
          <w:lang w:val="pt-PT"/>
        </w:rPr>
        <w:t xml:space="preserve">Aceda a Funcionalidade “Resumo de Taxa de Reportagem, seleccione </w:t>
      </w:r>
    </w:p>
    <w:p w:rsidR="009A1F0D" w:rsidRPr="002A797A" w:rsidRDefault="009A1F0D" w:rsidP="009A1F0D">
      <w:pPr>
        <w:pStyle w:val="ListBullet"/>
        <w:numPr>
          <w:ilvl w:val="0"/>
          <w:numId w:val="47"/>
        </w:numPr>
        <w:spacing w:before="240"/>
        <w:ind w:left="993" w:hanging="160"/>
      </w:pPr>
      <w:r w:rsidRPr="002A797A">
        <w:t>Menu “Serviços”</w:t>
      </w:r>
    </w:p>
    <w:p w:rsidR="009A1F0D" w:rsidRPr="002A797A" w:rsidRDefault="009A1F0D" w:rsidP="009A1F0D">
      <w:pPr>
        <w:pStyle w:val="ListBullet"/>
        <w:numPr>
          <w:ilvl w:val="0"/>
          <w:numId w:val="47"/>
        </w:numPr>
        <w:ind w:left="993" w:hanging="160"/>
      </w:pPr>
      <w:r w:rsidRPr="002A797A">
        <w:t>Submenu “Relatórios”</w:t>
      </w:r>
    </w:p>
    <w:p w:rsidR="009A1F0D" w:rsidRDefault="009A1F0D" w:rsidP="009A1F0D">
      <w:pPr>
        <w:pStyle w:val="ListBullet"/>
        <w:numPr>
          <w:ilvl w:val="0"/>
          <w:numId w:val="47"/>
        </w:numPr>
        <w:ind w:left="993" w:hanging="160"/>
        <w:rPr>
          <w:lang w:val="pt-PT"/>
        </w:rPr>
      </w:pPr>
      <w:r w:rsidRPr="009A1F0D">
        <w:rPr>
          <w:lang w:val="pt-PT"/>
        </w:rPr>
        <w:t>Seleccione a Funcionalidade “Resumo de Taxa de Relatório”</w:t>
      </w:r>
    </w:p>
    <w:p w:rsidR="009A1F0D" w:rsidRPr="009A1F0D" w:rsidRDefault="009A1F0D" w:rsidP="009A1F0D">
      <w:pPr>
        <w:pStyle w:val="ListBullet"/>
        <w:ind w:left="993"/>
        <w:rPr>
          <w:lang w:val="pt-PT"/>
        </w:rPr>
      </w:pPr>
    </w:p>
    <w:p w:rsidR="009A1F0D" w:rsidRPr="009A1F0D" w:rsidRDefault="009A1F0D" w:rsidP="009A1F0D">
      <w:pPr>
        <w:pStyle w:val="ListBullet"/>
        <w:numPr>
          <w:ilvl w:val="0"/>
          <w:numId w:val="46"/>
        </w:numPr>
        <w:rPr>
          <w:lang w:val="pt-PT"/>
        </w:rPr>
      </w:pPr>
      <w:r w:rsidRPr="002A797A">
        <w:rPr>
          <w:noProof/>
          <w:lang w:val="en-US"/>
        </w:rPr>
        <w:drawing>
          <wp:anchor distT="0" distB="0" distL="114300" distR="114300" simplePos="0" relativeHeight="252211200" behindDoc="0" locked="0" layoutInCell="1" allowOverlap="1" wp14:anchorId="3A05AE8D" wp14:editId="0706259A">
            <wp:simplePos x="0" y="0"/>
            <wp:positionH relativeFrom="column">
              <wp:posOffset>2759710</wp:posOffset>
            </wp:positionH>
            <wp:positionV relativeFrom="paragraph">
              <wp:posOffset>-104775</wp:posOffset>
            </wp:positionV>
            <wp:extent cx="3423920" cy="1312545"/>
            <wp:effectExtent l="19050" t="19050" r="24130" b="20955"/>
            <wp:wrapSquare wrapText="bothSides"/>
            <wp:docPr id="7225" name="Picture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19565"/>
                    <a:stretch/>
                  </pic:blipFill>
                  <pic:spPr bwMode="auto">
                    <a:xfrm>
                      <a:off x="0" y="0"/>
                      <a:ext cx="3423920" cy="131254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1F0D">
        <w:rPr>
          <w:lang w:val="pt-PT"/>
        </w:rPr>
        <w:t>Na janela de Resumo de taxa de relatório:</w:t>
      </w:r>
    </w:p>
    <w:p w:rsidR="009A1F0D" w:rsidRPr="002A797A" w:rsidRDefault="009A1F0D" w:rsidP="009A1F0D">
      <w:pPr>
        <w:pStyle w:val="ListBullet"/>
        <w:numPr>
          <w:ilvl w:val="0"/>
          <w:numId w:val="47"/>
        </w:numPr>
        <w:ind w:left="993" w:hanging="160"/>
      </w:pPr>
      <w:r w:rsidRPr="002A797A">
        <w:t>Defina a Unidade Organizacional</w:t>
      </w:r>
    </w:p>
    <w:p w:rsidR="009A1F0D" w:rsidRPr="002A797A" w:rsidRDefault="009A1F0D" w:rsidP="009A1F0D">
      <w:pPr>
        <w:pStyle w:val="ListBullet"/>
        <w:numPr>
          <w:ilvl w:val="0"/>
          <w:numId w:val="47"/>
        </w:numPr>
        <w:ind w:left="993" w:hanging="160"/>
      </w:pPr>
      <w:r w:rsidRPr="002A797A">
        <w:t>Escolha a Ficha em questão</w:t>
      </w:r>
    </w:p>
    <w:p w:rsidR="009A1F0D" w:rsidRPr="002A797A" w:rsidRDefault="009A1F0D" w:rsidP="009A1F0D">
      <w:pPr>
        <w:pStyle w:val="ListBullet"/>
        <w:numPr>
          <w:ilvl w:val="0"/>
          <w:numId w:val="47"/>
        </w:numPr>
        <w:ind w:left="993" w:hanging="160"/>
      </w:pPr>
      <w:r w:rsidRPr="002A797A">
        <w:t>Escolha a periodicidade</w:t>
      </w:r>
    </w:p>
    <w:p w:rsidR="009A1F0D" w:rsidRDefault="009A1F0D" w:rsidP="009A1F0D">
      <w:pPr>
        <w:pStyle w:val="ListBullet"/>
        <w:numPr>
          <w:ilvl w:val="0"/>
          <w:numId w:val="47"/>
        </w:numPr>
        <w:ind w:left="993" w:hanging="160"/>
        <w:rPr>
          <w:lang w:val="pt-PT"/>
        </w:rPr>
      </w:pPr>
      <w:r w:rsidRPr="009A1F0D">
        <w:rPr>
          <w:lang w:val="pt-PT"/>
        </w:rPr>
        <w:t>Clique no botão de “Obter Relatório”</w:t>
      </w:r>
    </w:p>
    <w:p w:rsidR="009A1F0D" w:rsidRDefault="009A1F0D" w:rsidP="009A1F0D">
      <w:pPr>
        <w:pStyle w:val="ListBullet"/>
        <w:ind w:left="993"/>
        <w:rPr>
          <w:lang w:val="pt-PT"/>
        </w:rPr>
      </w:pPr>
    </w:p>
    <w:p w:rsidR="009A1F0D" w:rsidRPr="009A1F0D" w:rsidRDefault="009A1F0D" w:rsidP="009A1F0D">
      <w:pPr>
        <w:pStyle w:val="ListBullet"/>
        <w:ind w:left="993"/>
        <w:rPr>
          <w:lang w:val="pt-PT"/>
        </w:rPr>
      </w:pPr>
    </w:p>
    <w:p w:rsidR="009A1F0D" w:rsidRPr="009A1F0D" w:rsidRDefault="009A1F0D" w:rsidP="009A1F0D">
      <w:pPr>
        <w:pStyle w:val="ListBullet"/>
        <w:numPr>
          <w:ilvl w:val="0"/>
          <w:numId w:val="46"/>
        </w:numPr>
        <w:rPr>
          <w:lang w:val="pt-PT"/>
        </w:rPr>
      </w:pPr>
      <w:r w:rsidRPr="009A1F0D">
        <w:rPr>
          <w:lang w:val="pt-PT"/>
        </w:rPr>
        <w:t>Será apresentada a janela com o relatório de Resuma de Taxa de Reportagem:</w:t>
      </w:r>
    </w:p>
    <w:p w:rsidR="009A1F0D" w:rsidRPr="009A1F0D" w:rsidRDefault="009A1F0D" w:rsidP="009A1F0D">
      <w:pPr>
        <w:pStyle w:val="ListBullet"/>
        <w:rPr>
          <w:lang w:val="pt-PT"/>
        </w:rPr>
      </w:pPr>
      <w:r w:rsidRPr="002A797A">
        <w:rPr>
          <w:noProof/>
          <w:lang w:val="en-US"/>
        </w:rPr>
        <w:drawing>
          <wp:anchor distT="0" distB="0" distL="114300" distR="114300" simplePos="0" relativeHeight="252212224" behindDoc="0" locked="0" layoutInCell="1" allowOverlap="1" wp14:anchorId="11DD3846" wp14:editId="6EC4992A">
            <wp:simplePos x="0" y="0"/>
            <wp:positionH relativeFrom="margin">
              <wp:posOffset>744220</wp:posOffset>
            </wp:positionH>
            <wp:positionV relativeFrom="paragraph">
              <wp:posOffset>61595</wp:posOffset>
            </wp:positionV>
            <wp:extent cx="5218430" cy="864870"/>
            <wp:effectExtent l="19050" t="19050" r="20320" b="11430"/>
            <wp:wrapSquare wrapText="bothSides"/>
            <wp:docPr id="7226" name="Picture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294" r="969"/>
                    <a:stretch/>
                  </pic:blipFill>
                  <pic:spPr bwMode="auto">
                    <a:xfrm>
                      <a:off x="0" y="0"/>
                      <a:ext cx="5218430" cy="86487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9A1F0D" w:rsidRPr="009A1F0D" w:rsidRDefault="009A1F0D" w:rsidP="009A1F0D">
      <w:pPr>
        <w:pStyle w:val="ListBullet"/>
        <w:rPr>
          <w:lang w:val="pt-PT"/>
        </w:rPr>
      </w:pPr>
    </w:p>
    <w:p w:rsidR="009A1F0D" w:rsidRPr="009A1F0D" w:rsidRDefault="009A1F0D" w:rsidP="009A1F0D">
      <w:pPr>
        <w:pStyle w:val="ListBullet"/>
        <w:rPr>
          <w:lang w:val="pt-PT"/>
        </w:rPr>
      </w:pPr>
    </w:p>
    <w:p w:rsidR="009A1F0D" w:rsidRDefault="009A1F0D" w:rsidP="009A1F0D">
      <w:pPr>
        <w:pStyle w:val="ListBullet"/>
        <w:rPr>
          <w:rFonts w:ascii="Franklin Gothic Medium Cond" w:hAnsi="Franklin Gothic Medium Cond"/>
          <w:spacing w:val="-5"/>
          <w:lang w:val="pt-PT"/>
        </w:rPr>
      </w:pPr>
    </w:p>
    <w:p w:rsidR="009A1F0D" w:rsidRDefault="009A1F0D" w:rsidP="009A1F0D">
      <w:pPr>
        <w:pStyle w:val="ListBullet"/>
        <w:rPr>
          <w:rFonts w:ascii="Franklin Gothic Medium Cond" w:hAnsi="Franklin Gothic Medium Cond"/>
          <w:spacing w:val="-5"/>
          <w:lang w:val="pt-PT"/>
        </w:rPr>
      </w:pPr>
    </w:p>
    <w:p w:rsidR="009A1F0D" w:rsidRPr="009A1F0D" w:rsidRDefault="009A1F0D" w:rsidP="009A1F0D">
      <w:pPr>
        <w:pStyle w:val="ListBullet"/>
        <w:rPr>
          <w:lang w:val="pt-PT"/>
        </w:rPr>
      </w:pPr>
    </w:p>
    <w:p w:rsidR="009A1F0D" w:rsidRPr="009A1F0D" w:rsidRDefault="009A1F0D" w:rsidP="009A1F0D">
      <w:pPr>
        <w:pStyle w:val="ListBullet"/>
        <w:numPr>
          <w:ilvl w:val="0"/>
          <w:numId w:val="46"/>
        </w:numPr>
        <w:ind w:left="714" w:hanging="357"/>
        <w:rPr>
          <w:lang w:val="pt-PT"/>
        </w:rPr>
      </w:pPr>
      <w:r w:rsidRPr="002A797A">
        <w:rPr>
          <w:noProof/>
          <w:lang w:val="en-US"/>
        </w:rPr>
        <w:drawing>
          <wp:anchor distT="0" distB="0" distL="114300" distR="114300" simplePos="0" relativeHeight="252213248" behindDoc="0" locked="0" layoutInCell="1" allowOverlap="1" wp14:anchorId="0734C1E5" wp14:editId="0DFF1562">
            <wp:simplePos x="0" y="0"/>
            <wp:positionH relativeFrom="column">
              <wp:posOffset>3792220</wp:posOffset>
            </wp:positionH>
            <wp:positionV relativeFrom="paragraph">
              <wp:posOffset>126365</wp:posOffset>
            </wp:positionV>
            <wp:extent cx="2052320" cy="491490"/>
            <wp:effectExtent l="19050" t="19050" r="24130" b="22860"/>
            <wp:wrapSquare wrapText="bothSides"/>
            <wp:docPr id="7227" name="Picture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052320" cy="491490"/>
                    </a:xfrm>
                    <a:prstGeom prst="rect">
                      <a:avLst/>
                    </a:prstGeom>
                    <a:ln>
                      <a:solidFill>
                        <a:schemeClr val="tx1"/>
                      </a:solidFill>
                    </a:ln>
                  </pic:spPr>
                </pic:pic>
              </a:graphicData>
            </a:graphic>
          </wp:anchor>
        </w:drawing>
      </w:r>
      <w:r w:rsidRPr="009A1F0D">
        <w:rPr>
          <w:lang w:val="pt-PT"/>
        </w:rPr>
        <w:t>O relatório pode ser posteriormente exportado em forma de ficheiro para os formatos PDF, Excel e CSV.</w:t>
      </w:r>
    </w:p>
    <w:p w:rsidR="009D516D" w:rsidRPr="009A1F0D" w:rsidRDefault="009A1F0D" w:rsidP="009A1F0D">
      <w:pPr>
        <w:pStyle w:val="BodyText"/>
        <w:ind w:left="0"/>
        <w:rPr>
          <w:lang w:val="pt-PT"/>
        </w:rPr>
      </w:pPr>
      <w:r w:rsidRPr="009A1F0D">
        <w:rPr>
          <w:lang w:val="pt-PT"/>
        </w:rPr>
        <w:t xml:space="preserve">                                                                                                                                         </w:t>
      </w:r>
    </w:p>
    <w:p w:rsidR="009A1F0D" w:rsidRPr="009A1F0D" w:rsidRDefault="009A1F0D" w:rsidP="009A1F0D">
      <w:pPr>
        <w:pStyle w:val="Heading2"/>
        <w:spacing w:before="200" w:after="0" w:line="276" w:lineRule="auto"/>
        <w:jc w:val="left"/>
        <w:rPr>
          <w:lang w:val="pt-PT"/>
        </w:rPr>
      </w:pPr>
      <w:bookmarkStart w:id="233" w:name="_Toc377973829"/>
      <w:bookmarkStart w:id="234" w:name="_Ref378156713"/>
      <w:bookmarkStart w:id="235" w:name="_Ref378179679"/>
      <w:bookmarkStart w:id="236" w:name="_Ref378179686"/>
      <w:bookmarkStart w:id="237" w:name="_Toc386529571"/>
      <w:bookmarkStart w:id="238" w:name="_Ref390414889"/>
      <w:bookmarkStart w:id="239" w:name="_Toc390424444"/>
      <w:r w:rsidRPr="009A1F0D">
        <w:rPr>
          <w:lang w:val="pt-PT"/>
        </w:rPr>
        <w:t>Efectuar consulta aos dados e relatórios</w:t>
      </w:r>
      <w:bookmarkEnd w:id="233"/>
      <w:bookmarkEnd w:id="234"/>
      <w:bookmarkEnd w:id="235"/>
      <w:bookmarkEnd w:id="236"/>
      <w:bookmarkEnd w:id="237"/>
      <w:bookmarkEnd w:id="238"/>
      <w:bookmarkEnd w:id="239"/>
    </w:p>
    <w:p w:rsidR="009A1F0D" w:rsidRPr="009A1F0D" w:rsidRDefault="009A1F0D" w:rsidP="009A1F0D">
      <w:pPr>
        <w:pStyle w:val="BodyText"/>
        <w:rPr>
          <w:lang w:val="pt-PT"/>
        </w:rPr>
      </w:pPr>
      <w:r w:rsidRPr="009A1F0D">
        <w:rPr>
          <w:lang w:val="pt-PT"/>
        </w:rPr>
        <w:t>O SIS-MA oferece a possibilidade de criar relatórios assim como visualizar os dados introduzidos nos diferentes formulários.</w:t>
      </w:r>
    </w:p>
    <w:p w:rsidR="009A1F0D" w:rsidRPr="009A1F0D" w:rsidRDefault="009A1F0D" w:rsidP="009A1F0D">
      <w:pPr>
        <w:pStyle w:val="BodyText"/>
        <w:rPr>
          <w:lang w:val="pt-PT"/>
        </w:rPr>
      </w:pPr>
      <w:r w:rsidRPr="009A1F0D">
        <w:rPr>
          <w:lang w:val="pt-PT"/>
        </w:rPr>
        <w:t>A consulta aos dados e pode ser feita na própria ficha acedendo à funcionalidade de entrada de dados, mas a principal ferramenta de consulta de dados são as diferentes visualizações dos diferentes relatórios que o SIS-MA pode gerar. O Responsável do SIS/NEP Distrital e Responsável do SIS Provincial podem gerar diferentes tipos de relatórios para consulta, nomeadamente:</w:t>
      </w:r>
    </w:p>
    <w:p w:rsidR="009A1F0D" w:rsidRPr="00427422" w:rsidRDefault="009A1F0D" w:rsidP="009A1F0D">
      <w:pPr>
        <w:pStyle w:val="ListBullet"/>
        <w:numPr>
          <w:ilvl w:val="0"/>
          <w:numId w:val="101"/>
        </w:numPr>
        <w:ind w:left="567" w:hanging="283"/>
        <w:rPr>
          <w:lang w:val="pt-PT"/>
        </w:rPr>
      </w:pPr>
      <w:r w:rsidRPr="009A1F0D">
        <w:rPr>
          <w:b/>
          <w:lang w:val="pt-PT"/>
        </w:rPr>
        <w:t>Relatórios Padrão</w:t>
      </w:r>
      <w:r w:rsidRPr="009A1F0D">
        <w:rPr>
          <w:lang w:val="pt-PT"/>
        </w:rPr>
        <w:t>: geram relatórios padrão (ver subcapítulo</w:t>
      </w:r>
      <w:r w:rsidR="00427422">
        <w:rPr>
          <w:lang w:val="pt-PT"/>
        </w:rPr>
        <w:t xml:space="preserve"> </w:t>
      </w:r>
      <w:r w:rsidR="00427422">
        <w:rPr>
          <w:lang w:val="pt-PT"/>
        </w:rPr>
        <w:fldChar w:fldCharType="begin"/>
      </w:r>
      <w:r w:rsidR="00427422">
        <w:rPr>
          <w:lang w:val="pt-PT"/>
        </w:rPr>
        <w:instrText xml:space="preserve"> REF _Ref390415142 \r \h </w:instrText>
      </w:r>
      <w:r w:rsidR="00427422">
        <w:rPr>
          <w:lang w:val="pt-PT"/>
        </w:rPr>
      </w:r>
      <w:r w:rsidR="00427422">
        <w:rPr>
          <w:lang w:val="pt-PT"/>
        </w:rPr>
        <w:fldChar w:fldCharType="separate"/>
      </w:r>
      <w:r w:rsidR="00427422">
        <w:rPr>
          <w:lang w:val="pt-PT"/>
        </w:rPr>
        <w:t>7.2</w:t>
      </w:r>
      <w:r w:rsidR="00427422">
        <w:rPr>
          <w:lang w:val="pt-PT"/>
        </w:rPr>
        <w:fldChar w:fldCharType="end"/>
      </w:r>
      <w:r w:rsidR="00427422">
        <w:rPr>
          <w:lang w:val="pt-PT"/>
        </w:rPr>
        <w:t xml:space="preserve"> </w:t>
      </w:r>
      <w:r w:rsidR="00427422">
        <w:rPr>
          <w:lang w:val="pt-PT"/>
        </w:rPr>
        <w:fldChar w:fldCharType="begin"/>
      </w:r>
      <w:r w:rsidR="00427422">
        <w:rPr>
          <w:lang w:val="pt-PT"/>
        </w:rPr>
        <w:instrText xml:space="preserve"> REF _Ref390415147 \h </w:instrText>
      </w:r>
      <w:r w:rsidR="00427422">
        <w:rPr>
          <w:lang w:val="pt-PT"/>
        </w:rPr>
      </w:r>
      <w:r w:rsidR="00427422">
        <w:rPr>
          <w:lang w:val="pt-PT"/>
        </w:rPr>
        <w:fldChar w:fldCharType="separate"/>
      </w:r>
      <w:r w:rsidR="00427422" w:rsidRPr="00427422">
        <w:rPr>
          <w:lang w:val="pt-PT"/>
        </w:rPr>
        <w:t>Utilizando relatórios padrão</w:t>
      </w:r>
      <w:r w:rsidR="00427422">
        <w:rPr>
          <w:lang w:val="pt-PT"/>
        </w:rPr>
        <w:fldChar w:fldCharType="end"/>
      </w:r>
      <w:r w:rsidRPr="00427422">
        <w:rPr>
          <w:lang w:val="pt-PT"/>
        </w:rPr>
        <w:t>);</w:t>
      </w:r>
    </w:p>
    <w:p w:rsidR="009A1F0D" w:rsidRPr="00427422" w:rsidRDefault="009A1F0D" w:rsidP="009A1F0D">
      <w:pPr>
        <w:pStyle w:val="ListBullet"/>
        <w:numPr>
          <w:ilvl w:val="0"/>
          <w:numId w:val="101"/>
        </w:numPr>
        <w:ind w:left="567" w:hanging="283"/>
        <w:rPr>
          <w:lang w:val="pt-PT"/>
        </w:rPr>
      </w:pPr>
      <w:r w:rsidRPr="009A1F0D">
        <w:rPr>
          <w:b/>
          <w:lang w:val="pt-PT"/>
        </w:rPr>
        <w:t>Relatórios Padrão de dados Agregados</w:t>
      </w:r>
      <w:r w:rsidRPr="009A1F0D">
        <w:rPr>
          <w:lang w:val="pt-PT"/>
        </w:rPr>
        <w:t>: São relatórios desenhados manualmente que apresentam os dados num layout especificado manualmente e que são alimentados pelas tabelas de relatórios</w:t>
      </w:r>
      <w:r w:rsidRPr="00427422">
        <w:rPr>
          <w:lang w:val="pt-PT"/>
        </w:rPr>
        <w:t>;</w:t>
      </w:r>
    </w:p>
    <w:p w:rsidR="009A1F0D" w:rsidRDefault="009A1F0D" w:rsidP="009A1F0D">
      <w:pPr>
        <w:pStyle w:val="ListBullet"/>
        <w:numPr>
          <w:ilvl w:val="0"/>
          <w:numId w:val="101"/>
        </w:numPr>
        <w:ind w:left="567" w:hanging="283"/>
        <w:rPr>
          <w:lang w:val="pt-PT"/>
        </w:rPr>
      </w:pPr>
      <w:r w:rsidRPr="009A1F0D">
        <w:rPr>
          <w:b/>
          <w:lang w:val="pt-PT"/>
        </w:rPr>
        <w:t>Relatórios de Agregação de Dados</w:t>
      </w:r>
      <w:r w:rsidRPr="009A1F0D">
        <w:rPr>
          <w:lang w:val="pt-PT"/>
        </w:rPr>
        <w:t xml:space="preserve">: apresentam os dados agregados sobre determinado formulário, permitindo um relatório de agregação de dados para os diferentes níveis organizacionais para cada um </w:t>
      </w:r>
      <w:r w:rsidR="00427422">
        <w:rPr>
          <w:lang w:val="pt-PT"/>
        </w:rPr>
        <w:t>dos formulários</w:t>
      </w:r>
      <w:r w:rsidRPr="00427422">
        <w:rPr>
          <w:lang w:val="pt-PT"/>
        </w:rPr>
        <w:t>;</w:t>
      </w:r>
    </w:p>
    <w:p w:rsidR="00427422" w:rsidRDefault="00427422" w:rsidP="00427422">
      <w:pPr>
        <w:pStyle w:val="ListBullet"/>
        <w:rPr>
          <w:lang w:val="pt-PT"/>
        </w:rPr>
      </w:pPr>
    </w:p>
    <w:p w:rsidR="00427422" w:rsidRDefault="00427422" w:rsidP="00427422">
      <w:pPr>
        <w:pStyle w:val="ListBullet"/>
        <w:rPr>
          <w:lang w:val="pt-PT"/>
        </w:rPr>
      </w:pPr>
    </w:p>
    <w:p w:rsidR="00427422" w:rsidRPr="00427422" w:rsidRDefault="00427422" w:rsidP="00427422">
      <w:pPr>
        <w:pStyle w:val="ListBullet"/>
        <w:rPr>
          <w:lang w:val="pt-PT"/>
        </w:rPr>
      </w:pPr>
    </w:p>
    <w:p w:rsidR="009A1F0D" w:rsidRPr="00427422" w:rsidRDefault="009A1F0D" w:rsidP="009A1F0D">
      <w:pPr>
        <w:pStyle w:val="ListBullet"/>
        <w:numPr>
          <w:ilvl w:val="0"/>
          <w:numId w:val="101"/>
        </w:numPr>
        <w:ind w:left="567" w:hanging="283"/>
        <w:rPr>
          <w:color w:val="FF0000"/>
          <w:lang w:val="pt-PT"/>
        </w:rPr>
      </w:pPr>
      <w:r w:rsidRPr="009A1F0D">
        <w:rPr>
          <w:b/>
          <w:lang w:val="pt-PT"/>
        </w:rPr>
        <w:lastRenderedPageBreak/>
        <w:t>Relatórios de controlo</w:t>
      </w:r>
      <w:r w:rsidRPr="009A1F0D">
        <w:rPr>
          <w:lang w:val="pt-PT"/>
        </w:rPr>
        <w:t xml:space="preserve"> de submissão de formulários: permitem, identificar quais os formulários que se encontram em falta, quais já foram submetidos, com o respectivo período de submissão e se foram submetidos dentro do período pretendido. Com base nesta informação o Gestor de Dados envia as notificações aos responsáveis pela submissão de dados para que todos os formulários sejam devidamente preenchidos (ver subcapítulo </w:t>
      </w:r>
      <w:r w:rsidRPr="00427422">
        <w:fldChar w:fldCharType="begin"/>
      </w:r>
      <w:r w:rsidRPr="00427422">
        <w:rPr>
          <w:lang w:val="pt-PT"/>
        </w:rPr>
        <w:instrText xml:space="preserve"> REF _Ref379291190 \r \h  \* MERGEFORMAT </w:instrText>
      </w:r>
      <w:r w:rsidRPr="00427422">
        <w:fldChar w:fldCharType="separate"/>
      </w:r>
      <w:r w:rsidR="00427422" w:rsidRPr="00427422">
        <w:rPr>
          <w:lang w:val="pt-PT"/>
        </w:rPr>
        <w:t>4.2.2</w:t>
      </w:r>
      <w:r w:rsidRPr="00427422">
        <w:fldChar w:fldCharType="end"/>
      </w:r>
      <w:r w:rsidRPr="00427422">
        <w:rPr>
          <w:lang w:val="pt-PT"/>
        </w:rPr>
        <w:t xml:space="preserve"> </w:t>
      </w:r>
      <w:r w:rsidRPr="00427422">
        <w:fldChar w:fldCharType="begin"/>
      </w:r>
      <w:r w:rsidRPr="00427422">
        <w:rPr>
          <w:lang w:val="pt-PT"/>
        </w:rPr>
        <w:instrText xml:space="preserve"> REF _Ref379291200 \h  \* MERGEFORMAT </w:instrText>
      </w:r>
      <w:r w:rsidRPr="00427422">
        <w:fldChar w:fldCharType="separate"/>
      </w:r>
      <w:r w:rsidR="00427422" w:rsidRPr="00427422">
        <w:rPr>
          <w:lang w:val="pt-PT"/>
        </w:rPr>
        <w:t>Gerar um relatório de taxa de reportagem</w:t>
      </w:r>
      <w:r w:rsidRPr="00427422">
        <w:fldChar w:fldCharType="end"/>
      </w:r>
      <w:r w:rsidRPr="00427422">
        <w:rPr>
          <w:lang w:val="pt-PT"/>
        </w:rPr>
        <w:t>);</w:t>
      </w:r>
    </w:p>
    <w:p w:rsidR="009D516D" w:rsidRPr="00427422" w:rsidRDefault="009A1F0D" w:rsidP="009A1F0D">
      <w:pPr>
        <w:pStyle w:val="ListBullet"/>
        <w:numPr>
          <w:ilvl w:val="0"/>
          <w:numId w:val="101"/>
        </w:numPr>
        <w:ind w:left="567" w:hanging="283"/>
        <w:rPr>
          <w:color w:val="FF0000"/>
          <w:lang w:val="pt-PT"/>
        </w:rPr>
      </w:pPr>
      <w:r w:rsidRPr="00427422">
        <w:rPr>
          <w:b/>
          <w:lang w:val="pt-PT"/>
        </w:rPr>
        <w:t>Relatórios Específicos</w:t>
      </w:r>
      <w:r w:rsidRPr="00427422">
        <w:rPr>
          <w:lang w:val="pt-PT"/>
        </w:rPr>
        <w:t xml:space="preserve">: Geram relatório para análise de dados específicos e podem ser gerados a partir do visualizador de dados (ver subcapítulo </w:t>
      </w:r>
      <w:r w:rsidRPr="00427422">
        <w:fldChar w:fldCharType="begin"/>
      </w:r>
      <w:r w:rsidRPr="00427422">
        <w:rPr>
          <w:lang w:val="pt-PT"/>
        </w:rPr>
        <w:instrText xml:space="preserve"> REF _Ref379962489 \r \h  \* MERGEFORMAT </w:instrText>
      </w:r>
      <w:r w:rsidRPr="00427422">
        <w:fldChar w:fldCharType="separate"/>
      </w:r>
      <w:r w:rsidR="00427422" w:rsidRPr="00427422">
        <w:rPr>
          <w:lang w:val="pt-PT"/>
        </w:rPr>
        <w:t>9.2</w:t>
      </w:r>
      <w:r w:rsidRPr="00427422">
        <w:fldChar w:fldCharType="end"/>
      </w:r>
      <w:r w:rsidRPr="00427422">
        <w:rPr>
          <w:lang w:val="pt-PT"/>
        </w:rPr>
        <w:t xml:space="preserve"> </w:t>
      </w:r>
      <w:r w:rsidRPr="00427422">
        <w:fldChar w:fldCharType="begin"/>
      </w:r>
      <w:r w:rsidRPr="00427422">
        <w:rPr>
          <w:lang w:val="pt-PT"/>
        </w:rPr>
        <w:instrText xml:space="preserve"> REF _Ref379962500 \h  \* MERGEFORMAT </w:instrText>
      </w:r>
      <w:r w:rsidRPr="00427422">
        <w:fldChar w:fldCharType="separate"/>
      </w:r>
      <w:r w:rsidR="00427422" w:rsidRPr="00427422">
        <w:rPr>
          <w:lang w:val="pt-PT"/>
        </w:rPr>
        <w:t>Utilizando o visualizador de dados</w:t>
      </w:r>
      <w:r w:rsidRPr="00427422">
        <w:fldChar w:fldCharType="end"/>
      </w:r>
      <w:r w:rsidRPr="00427422">
        <w:rPr>
          <w:lang w:val="pt-PT"/>
        </w:rPr>
        <w:t>), tabelas dinâmicas (ver subcapítulo</w:t>
      </w:r>
      <w:r w:rsidR="00427422" w:rsidRPr="00427422">
        <w:rPr>
          <w:lang w:val="pt-PT"/>
        </w:rPr>
        <w:fldChar w:fldCharType="begin"/>
      </w:r>
      <w:r w:rsidR="00427422" w:rsidRPr="00427422">
        <w:rPr>
          <w:lang w:val="pt-PT"/>
        </w:rPr>
        <w:instrText xml:space="preserve"> REF _Ref390415364 \r \h </w:instrText>
      </w:r>
      <w:r w:rsidR="00427422" w:rsidRPr="00427422">
        <w:rPr>
          <w:lang w:val="pt-PT"/>
        </w:rPr>
      </w:r>
      <w:r w:rsidR="00427422" w:rsidRPr="00427422">
        <w:rPr>
          <w:lang w:val="pt-PT"/>
        </w:rPr>
        <w:instrText xml:space="preserve"> \* MERGEFORMAT </w:instrText>
      </w:r>
      <w:r w:rsidR="00427422" w:rsidRPr="00427422">
        <w:rPr>
          <w:lang w:val="pt-PT"/>
        </w:rPr>
        <w:fldChar w:fldCharType="separate"/>
      </w:r>
      <w:r w:rsidR="00427422" w:rsidRPr="00427422">
        <w:rPr>
          <w:lang w:val="pt-PT"/>
        </w:rPr>
        <w:t>9.4</w:t>
      </w:r>
      <w:r w:rsidR="00427422" w:rsidRPr="00427422">
        <w:rPr>
          <w:lang w:val="pt-PT"/>
        </w:rPr>
        <w:fldChar w:fldCharType="end"/>
      </w:r>
      <w:r w:rsidR="00427422" w:rsidRPr="00427422">
        <w:rPr>
          <w:lang w:val="pt-PT"/>
        </w:rPr>
        <w:t xml:space="preserve"> - </w:t>
      </w:r>
      <w:r w:rsidR="00427422" w:rsidRPr="00427422">
        <w:rPr>
          <w:lang w:val="pt-PT"/>
        </w:rPr>
        <w:fldChar w:fldCharType="begin"/>
      </w:r>
      <w:r w:rsidR="00427422" w:rsidRPr="00427422">
        <w:rPr>
          <w:lang w:val="pt-PT"/>
        </w:rPr>
        <w:instrText xml:space="preserve"> REF _Ref390415371 \h </w:instrText>
      </w:r>
      <w:r w:rsidR="00427422" w:rsidRPr="00427422">
        <w:rPr>
          <w:lang w:val="pt-PT"/>
        </w:rPr>
      </w:r>
      <w:r w:rsidR="00427422" w:rsidRPr="00427422">
        <w:rPr>
          <w:lang w:val="pt-PT"/>
        </w:rPr>
        <w:instrText xml:space="preserve"> \* MERGEFORMAT </w:instrText>
      </w:r>
      <w:r w:rsidR="00427422" w:rsidRPr="00427422">
        <w:rPr>
          <w:lang w:val="pt-PT"/>
        </w:rPr>
        <w:fldChar w:fldCharType="separate"/>
      </w:r>
      <w:r w:rsidR="00427422" w:rsidRPr="00427422">
        <w:rPr>
          <w:lang w:val="pt-PT"/>
        </w:rPr>
        <w:t>Utilizando tabelas dinâmicas web</w:t>
      </w:r>
      <w:r w:rsidR="00427422" w:rsidRPr="00427422">
        <w:rPr>
          <w:lang w:val="pt-PT"/>
        </w:rPr>
        <w:fldChar w:fldCharType="end"/>
      </w:r>
      <w:r w:rsidRPr="00427422">
        <w:rPr>
          <w:lang w:val="pt-PT"/>
        </w:rPr>
        <w:t xml:space="preserve">) ou o SIG (ver subcapítulo </w:t>
      </w:r>
      <w:r w:rsidRPr="00427422">
        <w:fldChar w:fldCharType="begin"/>
      </w:r>
      <w:r w:rsidRPr="00427422">
        <w:rPr>
          <w:lang w:val="pt-PT"/>
        </w:rPr>
        <w:instrText xml:space="preserve"> REF _Ref379962625 \r \h  \* MERGEFORMAT </w:instrText>
      </w:r>
      <w:r w:rsidRPr="00427422">
        <w:fldChar w:fldCharType="separate"/>
      </w:r>
      <w:r w:rsidR="00427422" w:rsidRPr="00427422">
        <w:rPr>
          <w:lang w:val="pt-PT"/>
        </w:rPr>
        <w:t>9.6</w:t>
      </w:r>
      <w:r w:rsidRPr="00427422">
        <w:fldChar w:fldCharType="end"/>
      </w:r>
      <w:r w:rsidRPr="00427422">
        <w:rPr>
          <w:lang w:val="pt-PT"/>
        </w:rPr>
        <w:t xml:space="preserve"> </w:t>
      </w:r>
      <w:r w:rsidRPr="00427422">
        <w:fldChar w:fldCharType="begin"/>
      </w:r>
      <w:r w:rsidRPr="00427422">
        <w:rPr>
          <w:lang w:val="pt-PT"/>
        </w:rPr>
        <w:instrText xml:space="preserve"> REF _Ref379962631 \h  \* MERGEFORMAT </w:instrText>
      </w:r>
      <w:r w:rsidRPr="00427422">
        <w:fldChar w:fldCharType="separate"/>
      </w:r>
      <w:r w:rsidR="00427422" w:rsidRPr="00427422">
        <w:rPr>
          <w:lang w:val="pt-PT"/>
        </w:rPr>
        <w:t>Uma visão do módulo SIG</w:t>
      </w:r>
      <w:r w:rsidRPr="00427422">
        <w:fldChar w:fldCharType="end"/>
      </w:r>
      <w:r w:rsidRPr="00427422">
        <w:rPr>
          <w:lang w:val="pt-PT"/>
        </w:rPr>
        <w:t>).</w:t>
      </w:r>
    </w:p>
    <w:p w:rsidR="009A1F0D" w:rsidRDefault="009A1F0D" w:rsidP="009A1F0D">
      <w:pPr>
        <w:pStyle w:val="BodyText"/>
        <w:rPr>
          <w:lang w:val="pt-PT"/>
        </w:rPr>
      </w:pPr>
    </w:p>
    <w:p w:rsidR="009A1F0D" w:rsidRPr="002A797A" w:rsidRDefault="009A1F0D" w:rsidP="009A1F0D">
      <w:pPr>
        <w:pStyle w:val="Heading2"/>
        <w:spacing w:before="200" w:after="0" w:line="276" w:lineRule="auto"/>
        <w:jc w:val="left"/>
      </w:pPr>
      <w:bookmarkStart w:id="240" w:name="_Toc386529572"/>
      <w:bookmarkStart w:id="241" w:name="_Toc390424445"/>
      <w:r>
        <w:t>Passos s</w:t>
      </w:r>
      <w:r w:rsidRPr="002A797A">
        <w:t>ubsequentes</w:t>
      </w:r>
      <w:bookmarkEnd w:id="240"/>
      <w:bookmarkEnd w:id="241"/>
    </w:p>
    <w:p w:rsidR="009A1F0D" w:rsidRPr="009A1F0D" w:rsidRDefault="009A1F0D" w:rsidP="009A1F0D">
      <w:pPr>
        <w:tabs>
          <w:tab w:val="left" w:pos="680"/>
        </w:tabs>
        <w:spacing w:after="240" w:line="260" w:lineRule="atLeast"/>
        <w:ind w:left="113"/>
        <w:jc w:val="both"/>
        <w:rPr>
          <w:lang w:val="pt-PT"/>
        </w:rPr>
      </w:pPr>
      <w:r w:rsidRPr="009A1F0D">
        <w:rPr>
          <w:lang w:val="pt-PT"/>
        </w:rPr>
        <w:t>O processo de retro informação termina com a confirmação (para o nível nacional) da importação dos dados, não tendo um passo subsequente em específico.</w:t>
      </w:r>
    </w:p>
    <w:p w:rsidR="009A1F0D" w:rsidRPr="009A1F0D" w:rsidRDefault="009A1F0D" w:rsidP="009A1F0D">
      <w:pPr>
        <w:pStyle w:val="BodyText"/>
        <w:rPr>
          <w:lang w:val="pt-PT"/>
        </w:rPr>
      </w:pPr>
    </w:p>
    <w:p w:rsidR="009D516D" w:rsidRDefault="009D516D" w:rsidP="009D516D">
      <w:pPr>
        <w:pStyle w:val="BodyText"/>
        <w:rPr>
          <w:lang w:val="pt-PT"/>
        </w:rPr>
      </w:pPr>
    </w:p>
    <w:p w:rsidR="009D516D" w:rsidRDefault="009D516D" w:rsidP="009D516D">
      <w:pPr>
        <w:pStyle w:val="BodyText"/>
        <w:rPr>
          <w:lang w:val="pt-PT"/>
        </w:rPr>
      </w:pPr>
    </w:p>
    <w:p w:rsidR="00C325E2" w:rsidRDefault="00C325E2">
      <w:pPr>
        <w:rPr>
          <w:rFonts w:ascii="Franklin Gothic Medium Cond" w:hAnsi="Franklin Gothic Medium Cond"/>
          <w:spacing w:val="0"/>
          <w:sz w:val="16"/>
          <w:szCs w:val="18"/>
          <w:lang w:val="pt-PT"/>
        </w:rPr>
      </w:pPr>
      <w:r>
        <w:rPr>
          <w:lang w:val="pt-PT"/>
        </w:rPr>
        <w:br w:type="page"/>
      </w:r>
    </w:p>
    <w:p w:rsidR="002007A1" w:rsidRDefault="006B0576">
      <w:pPr>
        <w:pStyle w:val="Heading1"/>
        <w:rPr>
          <w:lang w:val="pt-PT"/>
        </w:rPr>
      </w:pPr>
      <w:bookmarkStart w:id="242" w:name="_Ref390331841"/>
      <w:bookmarkStart w:id="243" w:name="_Toc390424446"/>
      <w:r>
        <w:rPr>
          <w:lang w:val="pt-PT"/>
        </w:rPr>
        <w:lastRenderedPageBreak/>
        <w:t>Validar e Controlar a Qualidade de Dados</w:t>
      </w:r>
      <w:bookmarkEnd w:id="242"/>
      <w:bookmarkEnd w:id="243"/>
      <w:r>
        <w:rPr>
          <w:lang w:val="pt-PT"/>
        </w:rPr>
        <w:t xml:space="preserve"> </w:t>
      </w:r>
    </w:p>
    <w:p w:rsidR="000B517F" w:rsidRPr="000B517F" w:rsidRDefault="000B517F" w:rsidP="000B517F">
      <w:pPr>
        <w:tabs>
          <w:tab w:val="left" w:pos="680"/>
        </w:tabs>
        <w:spacing w:after="240" w:line="260" w:lineRule="atLeast"/>
        <w:jc w:val="both"/>
        <w:rPr>
          <w:lang w:val="pt-PT"/>
        </w:rPr>
      </w:pPr>
      <w:r w:rsidRPr="000B517F">
        <w:rPr>
          <w:lang w:val="pt-PT"/>
        </w:rPr>
        <w:t>Os principais objectivos deste capítulo são:</w:t>
      </w:r>
    </w:p>
    <w:p w:rsidR="000B517F" w:rsidRPr="000B517F" w:rsidRDefault="000B517F" w:rsidP="000B517F">
      <w:pPr>
        <w:numPr>
          <w:ilvl w:val="0"/>
          <w:numId w:val="45"/>
        </w:numPr>
        <w:tabs>
          <w:tab w:val="num" w:pos="567"/>
        </w:tabs>
        <w:rPr>
          <w:lang w:val="pt-PT"/>
        </w:rPr>
      </w:pPr>
      <w:r w:rsidRPr="000B517F">
        <w:rPr>
          <w:lang w:val="pt-PT"/>
        </w:rPr>
        <w:t>Explicar o processo de Validação e Controlo de Qualidade de Dados a nível distrital;</w:t>
      </w:r>
    </w:p>
    <w:p w:rsidR="000B517F" w:rsidRPr="000B517F" w:rsidRDefault="000B517F" w:rsidP="000B517F">
      <w:pPr>
        <w:numPr>
          <w:ilvl w:val="0"/>
          <w:numId w:val="45"/>
        </w:numPr>
        <w:tabs>
          <w:tab w:val="num" w:pos="567"/>
        </w:tabs>
        <w:spacing w:after="240" w:line="260" w:lineRule="atLeast"/>
        <w:contextualSpacing/>
        <w:jc w:val="both"/>
        <w:rPr>
          <w:lang w:val="pt-PT"/>
        </w:rPr>
      </w:pPr>
      <w:r w:rsidRPr="000B517F">
        <w:rPr>
          <w:lang w:val="pt-PT"/>
        </w:rPr>
        <w:t>Explicar os diferentes tipos e Ordens de análises (1ª, 2ª, 3ª e 4ª Ordem);</w:t>
      </w:r>
    </w:p>
    <w:p w:rsidR="000B517F" w:rsidRPr="000B517F" w:rsidRDefault="000B517F" w:rsidP="000B517F">
      <w:pPr>
        <w:numPr>
          <w:ilvl w:val="0"/>
          <w:numId w:val="45"/>
        </w:numPr>
        <w:tabs>
          <w:tab w:val="num" w:pos="567"/>
        </w:tabs>
        <w:spacing w:after="240" w:line="260" w:lineRule="atLeast"/>
        <w:contextualSpacing/>
        <w:jc w:val="both"/>
        <w:rPr>
          <w:lang w:val="pt-PT"/>
        </w:rPr>
      </w:pPr>
      <w:r w:rsidRPr="000B517F">
        <w:rPr>
          <w:lang w:val="pt-PT"/>
        </w:rPr>
        <w:t>Explicar a validação e exportação de dados.</w:t>
      </w:r>
    </w:p>
    <w:p w:rsidR="00EA477C" w:rsidRDefault="00EA477C" w:rsidP="00795888">
      <w:pPr>
        <w:pStyle w:val="BodyText"/>
        <w:tabs>
          <w:tab w:val="clear" w:pos="680"/>
          <w:tab w:val="num" w:pos="567"/>
        </w:tabs>
        <w:spacing w:after="0"/>
        <w:rPr>
          <w:color w:val="000000" w:themeColor="text1"/>
          <w:lang w:val="pt-PT"/>
        </w:rPr>
      </w:pPr>
    </w:p>
    <w:p w:rsidR="00EC1F59" w:rsidRPr="002A797A" w:rsidRDefault="00EC1F59" w:rsidP="00EC1F59">
      <w:pPr>
        <w:pStyle w:val="Heading2"/>
        <w:ind w:left="709" w:hanging="567"/>
        <w:rPr>
          <w:lang w:val="pt-PT"/>
        </w:rPr>
      </w:pPr>
      <w:bookmarkStart w:id="244" w:name="_Toc379972215"/>
      <w:bookmarkStart w:id="245" w:name="_Toc390424447"/>
      <w:r w:rsidRPr="002A797A">
        <w:rPr>
          <w:lang w:val="pt-PT"/>
        </w:rPr>
        <w:t>Resumo do processo &amp; fluxograma</w:t>
      </w:r>
      <w:bookmarkEnd w:id="244"/>
      <w:bookmarkEnd w:id="245"/>
    </w:p>
    <w:p w:rsidR="000B517F" w:rsidRPr="000B517F" w:rsidRDefault="000B517F" w:rsidP="00896B70">
      <w:pPr>
        <w:tabs>
          <w:tab w:val="left" w:pos="680"/>
        </w:tabs>
        <w:spacing w:after="240" w:line="260" w:lineRule="atLeast"/>
        <w:jc w:val="both"/>
        <w:rPr>
          <w:lang w:val="pt-PT"/>
        </w:rPr>
      </w:pPr>
      <w:r w:rsidRPr="000B517F">
        <w:rPr>
          <w:lang w:val="pt-PT"/>
        </w:rPr>
        <w:t>O processo de validação e controlo de qualidade de dados, a nível distrital, tem início com a inserção dos dados e validação de primeira ordem pelo Responsável do NEP/SIS, que em seguida faz a comparação com os dados históricos (validação de 2ª ordem). Após isso, ele disponibiliza os dados para o Médico Chefe para validação.</w:t>
      </w:r>
    </w:p>
    <w:p w:rsidR="000B517F" w:rsidRPr="000B517F" w:rsidRDefault="000B517F" w:rsidP="00896B70">
      <w:pPr>
        <w:tabs>
          <w:tab w:val="left" w:pos="680"/>
        </w:tabs>
        <w:spacing w:after="240" w:line="260" w:lineRule="atLeast"/>
        <w:jc w:val="both"/>
        <w:rPr>
          <w:lang w:val="pt-PT"/>
        </w:rPr>
      </w:pPr>
      <w:r w:rsidRPr="000B517F">
        <w:rPr>
          <w:lang w:val="pt-PT"/>
        </w:rPr>
        <w:t>Por sua vez, o Médico Chefe faz a análise de 3ª ordem. Se houve algum problema com os dados, estes são devolvidos ao Responsável do NEP/SIS para as devidas correcções. Se os dados estiverem correctos, o Médico Chefe valida e envia-os para o Director de Saúde que também fará a análise dos dados (3ª ordem).</w:t>
      </w:r>
    </w:p>
    <w:p w:rsidR="000B517F" w:rsidRPr="000B517F" w:rsidRDefault="000B517F" w:rsidP="00896B70">
      <w:pPr>
        <w:tabs>
          <w:tab w:val="left" w:pos="680"/>
        </w:tabs>
        <w:spacing w:after="240" w:line="260" w:lineRule="atLeast"/>
        <w:jc w:val="both"/>
        <w:rPr>
          <w:lang w:val="pt-PT"/>
        </w:rPr>
      </w:pPr>
      <w:r w:rsidRPr="000B517F">
        <w:rPr>
          <w:lang w:val="pt-PT"/>
        </w:rPr>
        <w:t>Se o Director de saúde identificar alguma incorrecção nos dados, estes serão remetidos uma vez ao Responsável do NEP/SIS para as devidas correcções. No cenário contrário, o Director de Saúde valida os dados e envia para o Responsável do NEP/SIS para que este os disponibilize ou exporte.</w:t>
      </w:r>
    </w:p>
    <w:p w:rsidR="00896B70" w:rsidRDefault="000B517F" w:rsidP="00896B70">
      <w:pPr>
        <w:tabs>
          <w:tab w:val="left" w:pos="680"/>
        </w:tabs>
        <w:spacing w:after="240" w:line="260" w:lineRule="atLeast"/>
        <w:jc w:val="both"/>
        <w:rPr>
          <w:lang w:val="pt-PT"/>
        </w:rPr>
      </w:pPr>
      <w:r w:rsidRPr="000B517F">
        <w:rPr>
          <w:lang w:val="pt-PT"/>
        </w:rPr>
        <w:t>O Processo, no Distrito é finalizado, e dá origem ao Processo já definido, de Validação e Controlo de Qualidade dos Dados na Província, após realizada a transmissão dos dados já validados para o nível Provincial.</w:t>
      </w:r>
    </w:p>
    <w:tbl>
      <w:tblPr>
        <w:tblStyle w:val="TableGrid"/>
        <w:tblW w:w="0" w:type="auto"/>
        <w:tblInd w:w="250" w:type="dxa"/>
        <w:tblLayout w:type="fixed"/>
        <w:tblLook w:val="04A0" w:firstRow="1" w:lastRow="0" w:firstColumn="1" w:lastColumn="0" w:noHBand="0" w:noVBand="1"/>
      </w:tblPr>
      <w:tblGrid>
        <w:gridCol w:w="1701"/>
        <w:gridCol w:w="4558"/>
        <w:gridCol w:w="2665"/>
      </w:tblGrid>
      <w:tr w:rsidR="00896B70" w:rsidRPr="002A797A" w:rsidTr="00896B70">
        <w:tc>
          <w:tcPr>
            <w:tcW w:w="8924" w:type="dxa"/>
            <w:gridSpan w:val="3"/>
            <w:shd w:val="clear" w:color="auto" w:fill="9D1B33"/>
          </w:tcPr>
          <w:p w:rsidR="00896B70" w:rsidRPr="002A797A" w:rsidRDefault="00896B70" w:rsidP="00896B70">
            <w:pPr>
              <w:spacing w:before="60" w:after="20"/>
              <w:rPr>
                <w:rFonts w:ascii="Franklin Gothic Medium Cond" w:hAnsi="Franklin Gothic Medium Cond"/>
              </w:rPr>
            </w:pPr>
            <w:r w:rsidRPr="002A797A">
              <w:rPr>
                <w:rFonts w:ascii="Franklin Gothic Demi Cond" w:hAnsi="Franklin Gothic Demi Cond"/>
                <w:color w:val="FFFFFF" w:themeColor="background1"/>
                <w:sz w:val="16"/>
              </w:rPr>
              <w:t>Intervenientes e Responsabilidades</w:t>
            </w:r>
          </w:p>
        </w:tc>
      </w:tr>
      <w:tr w:rsidR="00896B70" w:rsidRPr="002A797A" w:rsidTr="00896B70">
        <w:tc>
          <w:tcPr>
            <w:tcW w:w="1701" w:type="dxa"/>
            <w:shd w:val="clear" w:color="auto" w:fill="D9D9D9" w:themeFill="background1" w:themeFillShade="D9"/>
          </w:tcPr>
          <w:p w:rsidR="00896B70" w:rsidRPr="002A797A" w:rsidRDefault="00896B70" w:rsidP="00896B70">
            <w:pPr>
              <w:keepNext/>
              <w:keepLines/>
              <w:spacing w:before="60" w:after="20"/>
              <w:jc w:val="center"/>
              <w:rPr>
                <w:rFonts w:ascii="Franklin Gothic Demi Cond" w:hAnsi="Franklin Gothic Demi Cond"/>
                <w:color w:val="000000" w:themeColor="text1"/>
              </w:rPr>
            </w:pPr>
            <w:r w:rsidRPr="002A797A">
              <w:rPr>
                <w:rFonts w:ascii="Franklin Gothic Demi Cond" w:hAnsi="Franklin Gothic Demi Cond"/>
                <w:color w:val="000000" w:themeColor="text1"/>
              </w:rPr>
              <w:t>Intervenientes</w:t>
            </w:r>
          </w:p>
        </w:tc>
        <w:tc>
          <w:tcPr>
            <w:tcW w:w="4558" w:type="dxa"/>
            <w:shd w:val="clear" w:color="auto" w:fill="D9D9D9" w:themeFill="background1" w:themeFillShade="D9"/>
          </w:tcPr>
          <w:p w:rsidR="00896B70" w:rsidRPr="00896B70" w:rsidRDefault="00896B70" w:rsidP="00896B70">
            <w:pPr>
              <w:keepNext/>
              <w:keepLines/>
              <w:spacing w:before="60" w:after="20"/>
              <w:jc w:val="center"/>
              <w:rPr>
                <w:rFonts w:ascii="Franklin Gothic Demi Cond" w:hAnsi="Franklin Gothic Demi Cond"/>
                <w:color w:val="000000" w:themeColor="text1"/>
                <w:lang w:val="pt-PT"/>
              </w:rPr>
            </w:pPr>
            <w:r w:rsidRPr="00896B70">
              <w:rPr>
                <w:rFonts w:ascii="Franklin Gothic Demi Cond" w:hAnsi="Franklin Gothic Demi Cond"/>
                <w:color w:val="000000" w:themeColor="text1"/>
                <w:lang w:val="pt-PT"/>
              </w:rPr>
              <w:t>Principais Responsabilidades no SIS-MA</w:t>
            </w:r>
          </w:p>
        </w:tc>
        <w:tc>
          <w:tcPr>
            <w:tcW w:w="2665" w:type="dxa"/>
            <w:shd w:val="clear" w:color="auto" w:fill="D9D9D9" w:themeFill="background1" w:themeFillShade="D9"/>
          </w:tcPr>
          <w:p w:rsidR="00896B70" w:rsidRPr="002A797A" w:rsidRDefault="00896B70" w:rsidP="00896B70">
            <w:pPr>
              <w:keepNext/>
              <w:keepLines/>
              <w:spacing w:before="60" w:after="20"/>
              <w:jc w:val="center"/>
              <w:rPr>
                <w:rFonts w:ascii="Franklin Gothic Demi Cond" w:hAnsi="Franklin Gothic Demi Cond"/>
                <w:color w:val="000000" w:themeColor="text1"/>
              </w:rPr>
            </w:pPr>
            <w:r w:rsidRPr="002A797A">
              <w:rPr>
                <w:rFonts w:ascii="Franklin Gothic Demi Cond" w:hAnsi="Franklin Gothic Demi Cond"/>
                <w:color w:val="000000" w:themeColor="text1"/>
              </w:rPr>
              <w:t>Secções</w:t>
            </w:r>
          </w:p>
        </w:tc>
      </w:tr>
      <w:tr w:rsidR="00896B70" w:rsidRPr="002A797A" w:rsidTr="00896B70">
        <w:tc>
          <w:tcPr>
            <w:tcW w:w="1701" w:type="dxa"/>
          </w:tcPr>
          <w:p w:rsidR="00896B70" w:rsidRPr="00896B70" w:rsidRDefault="00896B70" w:rsidP="00896B70">
            <w:pPr>
              <w:spacing w:before="60" w:after="20"/>
              <w:rPr>
                <w:rFonts w:ascii="Franklin Gothic Medium Cond" w:hAnsi="Franklin Gothic Medium Cond"/>
                <w:lang w:val="pt-PT"/>
              </w:rPr>
            </w:pPr>
            <w:r w:rsidRPr="00896B70">
              <w:rPr>
                <w:rFonts w:ascii="Franklin Gothic Medium Cond" w:hAnsi="Franklin Gothic Medium Cond"/>
                <w:lang w:val="pt-PT"/>
              </w:rPr>
              <w:t>O Responsável do NEP/ SIS;</w:t>
            </w:r>
          </w:p>
        </w:tc>
        <w:tc>
          <w:tcPr>
            <w:tcW w:w="4558" w:type="dxa"/>
          </w:tcPr>
          <w:p w:rsidR="00896B70" w:rsidRPr="00896B70" w:rsidRDefault="00896B70" w:rsidP="00896B70">
            <w:pPr>
              <w:numPr>
                <w:ilvl w:val="0"/>
                <w:numId w:val="25"/>
              </w:numPr>
              <w:ind w:left="176" w:hanging="142"/>
              <w:rPr>
                <w:rFonts w:ascii="Franklin Gothic Medium Cond" w:hAnsi="Franklin Gothic Medium Cond"/>
                <w:lang w:val="pt-PT"/>
              </w:rPr>
            </w:pPr>
            <w:r w:rsidRPr="00896B70">
              <w:rPr>
                <w:rFonts w:ascii="Franklin Gothic Medium Cond" w:hAnsi="Franklin Gothic Medium Cond"/>
                <w:lang w:val="pt-PT"/>
              </w:rPr>
              <w:t>Tem como responsabilidade, de, na introdução/alteração dos dados no SIS-MA, analisar/executar as validações de 1ª Ordem (validações executas com base em regras pelo Sistema) e 2ª Ordem (comparação com histórico de dados já introduzidos).</w:t>
            </w:r>
          </w:p>
        </w:tc>
        <w:tc>
          <w:tcPr>
            <w:tcW w:w="2665" w:type="dxa"/>
          </w:tcPr>
          <w:p w:rsidR="00896B70" w:rsidRPr="002A797A" w:rsidRDefault="00427422" w:rsidP="00427422">
            <w:pPr>
              <w:spacing w:before="60" w:after="20"/>
              <w:rPr>
                <w:rFonts w:ascii="Franklin Gothic Medium Cond" w:hAnsi="Franklin Gothic Medium Cond"/>
              </w:rPr>
            </w:pPr>
            <w:r>
              <w:rPr>
                <w:rFonts w:ascii="Franklin Gothic Medium Cond" w:hAnsi="Franklin Gothic Medium Cond"/>
              </w:rPr>
              <w:fldChar w:fldCharType="begin"/>
            </w:r>
            <w:r>
              <w:rPr>
                <w:rFonts w:ascii="Franklin Gothic Medium Cond" w:hAnsi="Franklin Gothic Medium Cond"/>
              </w:rPr>
              <w:instrText xml:space="preserve"> REF _Ref390415542 \r \h </w:instrText>
            </w:r>
            <w:r>
              <w:rPr>
                <w:rFonts w:ascii="Franklin Gothic Medium Cond" w:hAnsi="Franklin Gothic Medium Cond"/>
              </w:rPr>
            </w:r>
            <w:r>
              <w:rPr>
                <w:rFonts w:ascii="Franklin Gothic Medium Cond" w:hAnsi="Franklin Gothic Medium Cond"/>
              </w:rPr>
              <w:fldChar w:fldCharType="separate"/>
            </w:r>
            <w:r>
              <w:rPr>
                <w:rFonts w:ascii="Franklin Gothic Medium Cond" w:hAnsi="Franklin Gothic Medium Cond"/>
              </w:rPr>
              <w:t>5.2</w:t>
            </w:r>
            <w:r>
              <w:rPr>
                <w:rFonts w:ascii="Franklin Gothic Medium Cond" w:hAnsi="Franklin Gothic Medium Cond"/>
              </w:rPr>
              <w:fldChar w:fldCharType="end"/>
            </w:r>
            <w:r w:rsidR="00896B70" w:rsidRPr="002A797A">
              <w:rPr>
                <w:rFonts w:ascii="Franklin Gothic Medium Cond" w:hAnsi="Franklin Gothic Medium Cond"/>
              </w:rPr>
              <w:t xml:space="preserve">/ </w:t>
            </w:r>
            <w:r>
              <w:rPr>
                <w:rFonts w:ascii="Franklin Gothic Medium Cond" w:hAnsi="Franklin Gothic Medium Cond"/>
              </w:rPr>
              <w:fldChar w:fldCharType="begin"/>
            </w:r>
            <w:r>
              <w:rPr>
                <w:rFonts w:ascii="Franklin Gothic Medium Cond" w:hAnsi="Franklin Gothic Medium Cond"/>
              </w:rPr>
              <w:instrText xml:space="preserve"> REF _Ref390415559 \r \h </w:instrText>
            </w:r>
            <w:r>
              <w:rPr>
                <w:rFonts w:ascii="Franklin Gothic Medium Cond" w:hAnsi="Franklin Gothic Medium Cond"/>
              </w:rPr>
            </w:r>
            <w:r>
              <w:rPr>
                <w:rFonts w:ascii="Franklin Gothic Medium Cond" w:hAnsi="Franklin Gothic Medium Cond"/>
              </w:rPr>
              <w:fldChar w:fldCharType="separate"/>
            </w:r>
            <w:r>
              <w:rPr>
                <w:rFonts w:ascii="Franklin Gothic Medium Cond" w:hAnsi="Franklin Gothic Medium Cond"/>
              </w:rPr>
              <w:t>5.3</w:t>
            </w:r>
            <w:r>
              <w:rPr>
                <w:rFonts w:ascii="Franklin Gothic Medium Cond" w:hAnsi="Franklin Gothic Medium Cond"/>
              </w:rPr>
              <w:fldChar w:fldCharType="end"/>
            </w:r>
            <w:r w:rsidR="00896B70" w:rsidRPr="002A797A">
              <w:rPr>
                <w:rFonts w:ascii="Franklin Gothic Medium Cond" w:hAnsi="Franklin Gothic Medium Cond"/>
              </w:rPr>
              <w:t xml:space="preserve">/ </w:t>
            </w:r>
            <w:r>
              <w:rPr>
                <w:rFonts w:ascii="Franklin Gothic Medium Cond" w:hAnsi="Franklin Gothic Medium Cond"/>
              </w:rPr>
              <w:fldChar w:fldCharType="begin"/>
            </w:r>
            <w:r>
              <w:rPr>
                <w:rFonts w:ascii="Franklin Gothic Medium Cond" w:hAnsi="Franklin Gothic Medium Cond"/>
              </w:rPr>
              <w:instrText xml:space="preserve"> REF _Ref390415568 \r \h </w:instrText>
            </w:r>
            <w:r>
              <w:rPr>
                <w:rFonts w:ascii="Franklin Gothic Medium Cond" w:hAnsi="Franklin Gothic Medium Cond"/>
              </w:rPr>
            </w:r>
            <w:r>
              <w:rPr>
                <w:rFonts w:ascii="Franklin Gothic Medium Cond" w:hAnsi="Franklin Gothic Medium Cond"/>
              </w:rPr>
              <w:fldChar w:fldCharType="separate"/>
            </w:r>
            <w:r>
              <w:rPr>
                <w:rFonts w:ascii="Franklin Gothic Medium Cond" w:hAnsi="Franklin Gothic Medium Cond"/>
              </w:rPr>
              <w:t>5.4</w:t>
            </w:r>
            <w:r>
              <w:rPr>
                <w:rFonts w:ascii="Franklin Gothic Medium Cond" w:hAnsi="Franklin Gothic Medium Cond"/>
              </w:rPr>
              <w:fldChar w:fldCharType="end"/>
            </w:r>
            <w:r w:rsidR="00896B70" w:rsidRPr="002A797A">
              <w:rPr>
                <w:rFonts w:ascii="Franklin Gothic Medium Cond" w:hAnsi="Franklin Gothic Medium Cond"/>
              </w:rPr>
              <w:t xml:space="preserve">/ </w:t>
            </w:r>
            <w:r>
              <w:rPr>
                <w:rFonts w:ascii="Franklin Gothic Medium Cond" w:hAnsi="Franklin Gothic Medium Cond"/>
              </w:rPr>
              <w:fldChar w:fldCharType="begin"/>
            </w:r>
            <w:r>
              <w:rPr>
                <w:rFonts w:ascii="Franklin Gothic Medium Cond" w:hAnsi="Franklin Gothic Medium Cond"/>
              </w:rPr>
              <w:instrText xml:space="preserve"> REF _Ref390415579 \r \h </w:instrText>
            </w:r>
            <w:r>
              <w:rPr>
                <w:rFonts w:ascii="Franklin Gothic Medium Cond" w:hAnsi="Franklin Gothic Medium Cond"/>
              </w:rPr>
            </w:r>
            <w:r>
              <w:rPr>
                <w:rFonts w:ascii="Franklin Gothic Medium Cond" w:hAnsi="Franklin Gothic Medium Cond"/>
              </w:rPr>
              <w:fldChar w:fldCharType="separate"/>
            </w:r>
            <w:r>
              <w:rPr>
                <w:rFonts w:ascii="Franklin Gothic Medium Cond" w:hAnsi="Franklin Gothic Medium Cond"/>
              </w:rPr>
              <w:t>5.9</w:t>
            </w:r>
            <w:r>
              <w:rPr>
                <w:rFonts w:ascii="Franklin Gothic Medium Cond" w:hAnsi="Franklin Gothic Medium Cond"/>
              </w:rPr>
              <w:fldChar w:fldCharType="end"/>
            </w:r>
          </w:p>
        </w:tc>
      </w:tr>
      <w:tr w:rsidR="00896B70" w:rsidRPr="002A797A" w:rsidTr="00896B70">
        <w:tc>
          <w:tcPr>
            <w:tcW w:w="1701" w:type="dxa"/>
          </w:tcPr>
          <w:p w:rsidR="00896B70" w:rsidRPr="002A797A" w:rsidRDefault="00896B70" w:rsidP="00896B70">
            <w:pPr>
              <w:spacing w:before="60" w:after="20"/>
              <w:rPr>
                <w:rFonts w:ascii="Franklin Gothic Medium Cond" w:hAnsi="Franklin Gothic Medium Cond"/>
              </w:rPr>
            </w:pPr>
            <w:r w:rsidRPr="002A797A">
              <w:rPr>
                <w:rFonts w:ascii="Franklin Gothic Medium Cond" w:hAnsi="Franklin Gothic Medium Cond"/>
              </w:rPr>
              <w:t>O Médico Chefe</w:t>
            </w:r>
          </w:p>
        </w:tc>
        <w:tc>
          <w:tcPr>
            <w:tcW w:w="4558" w:type="dxa"/>
          </w:tcPr>
          <w:p w:rsidR="00896B70" w:rsidRPr="00896B70" w:rsidRDefault="00896B70" w:rsidP="00896B70">
            <w:pPr>
              <w:numPr>
                <w:ilvl w:val="0"/>
                <w:numId w:val="25"/>
              </w:numPr>
              <w:ind w:left="176" w:hanging="142"/>
              <w:rPr>
                <w:rFonts w:ascii="Franklin Gothic Medium Cond" w:hAnsi="Franklin Gothic Medium Cond"/>
                <w:lang w:val="pt-PT"/>
              </w:rPr>
            </w:pPr>
            <w:r w:rsidRPr="00896B70">
              <w:rPr>
                <w:rFonts w:ascii="Franklin Gothic Medium Cond" w:hAnsi="Franklin Gothic Medium Cond"/>
                <w:lang w:val="pt-PT"/>
              </w:rPr>
              <w:t>O Medico Chefe tem a capacidade e responsabilidade de validar os dados utilizando validações de 3º Ordem (consultas recorrendo a relatórios específicos ou pré-definidos).</w:t>
            </w:r>
          </w:p>
        </w:tc>
        <w:tc>
          <w:tcPr>
            <w:tcW w:w="2665" w:type="dxa"/>
          </w:tcPr>
          <w:p w:rsidR="00896B70" w:rsidRPr="002A797A" w:rsidRDefault="00896B70" w:rsidP="00896B70">
            <w:pPr>
              <w:spacing w:before="60" w:after="20"/>
              <w:rPr>
                <w:rFonts w:ascii="Franklin Gothic Medium Cond" w:hAnsi="Franklin Gothic Medium Cond"/>
              </w:rPr>
            </w:pPr>
            <w:r w:rsidRPr="002A797A">
              <w:rPr>
                <w:rFonts w:ascii="Franklin Gothic Medium Cond" w:hAnsi="Franklin Gothic Medium Cond"/>
              </w:rPr>
              <w:fldChar w:fldCharType="begin"/>
            </w:r>
            <w:r w:rsidRPr="002A797A">
              <w:rPr>
                <w:rFonts w:ascii="Franklin Gothic Medium Cond" w:hAnsi="Franklin Gothic Medium Cond"/>
              </w:rPr>
              <w:instrText xml:space="preserve"> REF _Ref378183215 \r \h </w:instrText>
            </w:r>
            <w:r w:rsidRPr="002A797A">
              <w:rPr>
                <w:rFonts w:ascii="Franklin Gothic Medium Cond" w:hAnsi="Franklin Gothic Medium Cond"/>
              </w:rPr>
            </w:r>
            <w:r w:rsidRPr="002A797A">
              <w:rPr>
                <w:rFonts w:ascii="Franklin Gothic Medium Cond" w:hAnsi="Franklin Gothic Medium Cond"/>
              </w:rPr>
              <w:fldChar w:fldCharType="separate"/>
            </w:r>
            <w:r w:rsidR="00427422">
              <w:rPr>
                <w:rFonts w:ascii="Franklin Gothic Medium Cond" w:hAnsi="Franklin Gothic Medium Cond"/>
              </w:rPr>
              <w:t>5.5</w:t>
            </w:r>
            <w:r w:rsidRPr="002A797A">
              <w:rPr>
                <w:rFonts w:ascii="Franklin Gothic Medium Cond" w:hAnsi="Franklin Gothic Medium Cond"/>
              </w:rPr>
              <w:fldChar w:fldCharType="end"/>
            </w:r>
            <w:r w:rsidRPr="002A797A">
              <w:rPr>
                <w:rFonts w:ascii="Franklin Gothic Medium Cond" w:hAnsi="Franklin Gothic Medium Cond"/>
              </w:rPr>
              <w:t xml:space="preserve">/ </w:t>
            </w:r>
            <w:r w:rsidRPr="002A797A">
              <w:rPr>
                <w:rFonts w:ascii="Franklin Gothic Medium Cond" w:hAnsi="Franklin Gothic Medium Cond"/>
              </w:rPr>
              <w:fldChar w:fldCharType="begin"/>
            </w:r>
            <w:r w:rsidRPr="002A797A">
              <w:rPr>
                <w:rFonts w:ascii="Franklin Gothic Medium Cond" w:hAnsi="Franklin Gothic Medium Cond"/>
              </w:rPr>
              <w:instrText xml:space="preserve"> REF _Ref378183218 \r \h </w:instrText>
            </w:r>
            <w:r w:rsidRPr="002A797A">
              <w:rPr>
                <w:rFonts w:ascii="Franklin Gothic Medium Cond" w:hAnsi="Franklin Gothic Medium Cond"/>
              </w:rPr>
            </w:r>
            <w:r w:rsidRPr="002A797A">
              <w:rPr>
                <w:rFonts w:ascii="Franklin Gothic Medium Cond" w:hAnsi="Franklin Gothic Medium Cond"/>
              </w:rPr>
              <w:fldChar w:fldCharType="separate"/>
            </w:r>
            <w:r w:rsidR="00427422">
              <w:rPr>
                <w:rFonts w:ascii="Franklin Gothic Medium Cond" w:hAnsi="Franklin Gothic Medium Cond"/>
              </w:rPr>
              <w:t>5.8</w:t>
            </w:r>
            <w:r w:rsidRPr="002A797A">
              <w:rPr>
                <w:rFonts w:ascii="Franklin Gothic Medium Cond" w:hAnsi="Franklin Gothic Medium Cond"/>
              </w:rPr>
              <w:fldChar w:fldCharType="end"/>
            </w:r>
          </w:p>
        </w:tc>
      </w:tr>
      <w:tr w:rsidR="00896B70" w:rsidRPr="002A797A" w:rsidTr="00896B70">
        <w:tc>
          <w:tcPr>
            <w:tcW w:w="1701" w:type="dxa"/>
          </w:tcPr>
          <w:p w:rsidR="00896B70" w:rsidRPr="002A797A" w:rsidRDefault="00896B70" w:rsidP="00896B70">
            <w:pPr>
              <w:spacing w:before="60" w:after="20"/>
              <w:rPr>
                <w:rFonts w:ascii="Franklin Gothic Medium Cond" w:hAnsi="Franklin Gothic Medium Cond"/>
              </w:rPr>
            </w:pPr>
            <w:r w:rsidRPr="002A797A">
              <w:rPr>
                <w:rFonts w:ascii="Franklin Gothic Medium Cond" w:hAnsi="Franklin Gothic Medium Cond"/>
              </w:rPr>
              <w:t>Director de Saúde</w:t>
            </w:r>
          </w:p>
        </w:tc>
        <w:tc>
          <w:tcPr>
            <w:tcW w:w="4558" w:type="dxa"/>
          </w:tcPr>
          <w:p w:rsidR="00896B70" w:rsidRPr="00896B70" w:rsidRDefault="00896B70" w:rsidP="00896B70">
            <w:pPr>
              <w:numPr>
                <w:ilvl w:val="0"/>
                <w:numId w:val="25"/>
              </w:numPr>
              <w:ind w:left="176" w:hanging="142"/>
              <w:rPr>
                <w:rFonts w:ascii="Franklin Gothic Medium Cond" w:hAnsi="Franklin Gothic Medium Cond"/>
                <w:lang w:val="pt-PT"/>
              </w:rPr>
            </w:pPr>
            <w:r w:rsidRPr="00896B70">
              <w:rPr>
                <w:rFonts w:ascii="Franklin Gothic Medium Cond" w:hAnsi="Franklin Gothic Medium Cond"/>
                <w:lang w:val="pt-PT"/>
              </w:rPr>
              <w:t>O Director de Saúde tem a capacidade e responsabilidade de validar os dados utilizando validações de 3º Ordem (consultas recorrendo a relatórios específicos ou pré-definidos).</w:t>
            </w:r>
          </w:p>
        </w:tc>
        <w:tc>
          <w:tcPr>
            <w:tcW w:w="2665" w:type="dxa"/>
          </w:tcPr>
          <w:p w:rsidR="00896B70" w:rsidRPr="002A797A" w:rsidRDefault="00896B70" w:rsidP="00896B70">
            <w:pPr>
              <w:spacing w:before="60" w:after="20"/>
              <w:rPr>
                <w:rFonts w:ascii="Franklin Gothic Medium Cond" w:hAnsi="Franklin Gothic Medium Cond"/>
              </w:rPr>
            </w:pPr>
            <w:r w:rsidRPr="002A797A">
              <w:rPr>
                <w:rFonts w:ascii="Franklin Gothic Medium Cond" w:hAnsi="Franklin Gothic Medium Cond"/>
              </w:rPr>
              <w:fldChar w:fldCharType="begin"/>
            </w:r>
            <w:r w:rsidRPr="002A797A">
              <w:rPr>
                <w:rFonts w:ascii="Franklin Gothic Medium Cond" w:hAnsi="Franklin Gothic Medium Cond"/>
              </w:rPr>
              <w:instrText xml:space="preserve"> REF _Ref378183229 \r \h </w:instrText>
            </w:r>
            <w:r w:rsidRPr="002A797A">
              <w:rPr>
                <w:rFonts w:ascii="Franklin Gothic Medium Cond" w:hAnsi="Franklin Gothic Medium Cond"/>
              </w:rPr>
            </w:r>
            <w:r w:rsidRPr="002A797A">
              <w:rPr>
                <w:rFonts w:ascii="Franklin Gothic Medium Cond" w:hAnsi="Franklin Gothic Medium Cond"/>
              </w:rPr>
              <w:fldChar w:fldCharType="separate"/>
            </w:r>
            <w:r w:rsidR="00427422">
              <w:rPr>
                <w:rFonts w:ascii="Franklin Gothic Medium Cond" w:hAnsi="Franklin Gothic Medium Cond"/>
              </w:rPr>
              <w:t>5.5</w:t>
            </w:r>
            <w:r w:rsidRPr="002A797A">
              <w:rPr>
                <w:rFonts w:ascii="Franklin Gothic Medium Cond" w:hAnsi="Franklin Gothic Medium Cond"/>
              </w:rPr>
              <w:fldChar w:fldCharType="end"/>
            </w:r>
            <w:r w:rsidRPr="002A797A">
              <w:rPr>
                <w:rFonts w:ascii="Franklin Gothic Medium Cond" w:hAnsi="Franklin Gothic Medium Cond"/>
              </w:rPr>
              <w:t xml:space="preserve">/ </w:t>
            </w:r>
            <w:r w:rsidRPr="002A797A">
              <w:rPr>
                <w:rFonts w:ascii="Franklin Gothic Medium Cond" w:hAnsi="Franklin Gothic Medium Cond"/>
              </w:rPr>
              <w:fldChar w:fldCharType="begin"/>
            </w:r>
            <w:r w:rsidRPr="002A797A">
              <w:rPr>
                <w:rFonts w:ascii="Franklin Gothic Medium Cond" w:hAnsi="Franklin Gothic Medium Cond"/>
              </w:rPr>
              <w:instrText xml:space="preserve"> REF _Ref378183237 \r \h </w:instrText>
            </w:r>
            <w:r w:rsidRPr="002A797A">
              <w:rPr>
                <w:rFonts w:ascii="Franklin Gothic Medium Cond" w:hAnsi="Franklin Gothic Medium Cond"/>
              </w:rPr>
            </w:r>
            <w:r w:rsidRPr="002A797A">
              <w:rPr>
                <w:rFonts w:ascii="Franklin Gothic Medium Cond" w:hAnsi="Franklin Gothic Medium Cond"/>
              </w:rPr>
              <w:fldChar w:fldCharType="separate"/>
            </w:r>
            <w:r w:rsidR="00427422">
              <w:rPr>
                <w:rFonts w:ascii="Franklin Gothic Medium Cond" w:hAnsi="Franklin Gothic Medium Cond"/>
              </w:rPr>
              <w:t>5.8</w:t>
            </w:r>
            <w:r w:rsidRPr="002A797A">
              <w:rPr>
                <w:rFonts w:ascii="Franklin Gothic Medium Cond" w:hAnsi="Franklin Gothic Medium Cond"/>
              </w:rPr>
              <w:fldChar w:fldCharType="end"/>
            </w:r>
          </w:p>
        </w:tc>
      </w:tr>
    </w:tbl>
    <w:p w:rsidR="00896B70" w:rsidRPr="00896B70" w:rsidRDefault="00896B70" w:rsidP="00896B70">
      <w:pPr>
        <w:spacing w:before="80" w:after="240"/>
        <w:ind w:left="142"/>
        <w:jc w:val="center"/>
        <w:rPr>
          <w:lang w:val="pt-PT"/>
        </w:rPr>
      </w:pPr>
      <w:bookmarkStart w:id="246" w:name="_Toc386529648"/>
      <w:bookmarkStart w:id="247" w:name="_Toc390424636"/>
      <w:r w:rsidRPr="00896B70">
        <w:rPr>
          <w:rFonts w:ascii="Franklin Gothic Medium Cond" w:hAnsi="Franklin Gothic Medium Cond"/>
          <w:sz w:val="16"/>
          <w:szCs w:val="18"/>
          <w:lang w:val="pt-PT"/>
        </w:rPr>
        <w:t xml:space="preserve">Tabela </w:t>
      </w:r>
      <w:r w:rsidRPr="002A797A">
        <w:rPr>
          <w:rFonts w:ascii="Franklin Gothic Medium Cond" w:hAnsi="Franklin Gothic Medium Cond"/>
          <w:sz w:val="16"/>
          <w:szCs w:val="18"/>
        </w:rPr>
        <w:fldChar w:fldCharType="begin"/>
      </w:r>
      <w:r w:rsidRPr="00896B70">
        <w:rPr>
          <w:rFonts w:ascii="Franklin Gothic Medium Cond" w:hAnsi="Franklin Gothic Medium Cond"/>
          <w:sz w:val="16"/>
          <w:szCs w:val="18"/>
          <w:lang w:val="pt-PT"/>
        </w:rPr>
        <w:instrText xml:space="preserve"> SEQ Tabela \* ARABIC </w:instrText>
      </w:r>
      <w:r w:rsidRPr="002A797A">
        <w:rPr>
          <w:rFonts w:ascii="Franklin Gothic Medium Cond" w:hAnsi="Franklin Gothic Medium Cond"/>
          <w:sz w:val="16"/>
          <w:szCs w:val="18"/>
        </w:rPr>
        <w:fldChar w:fldCharType="separate"/>
      </w:r>
      <w:r w:rsidRPr="00896B70">
        <w:rPr>
          <w:rFonts w:ascii="Franklin Gothic Medium Cond" w:hAnsi="Franklin Gothic Medium Cond"/>
          <w:noProof/>
          <w:sz w:val="16"/>
          <w:szCs w:val="18"/>
          <w:lang w:val="pt-PT"/>
        </w:rPr>
        <w:t>7</w:t>
      </w:r>
      <w:r w:rsidRPr="002A797A">
        <w:rPr>
          <w:rFonts w:ascii="Franklin Gothic Medium Cond" w:hAnsi="Franklin Gothic Medium Cond"/>
          <w:sz w:val="16"/>
          <w:szCs w:val="18"/>
        </w:rPr>
        <w:fldChar w:fldCharType="end"/>
      </w:r>
      <w:r w:rsidRPr="00896B70">
        <w:rPr>
          <w:rFonts w:ascii="Franklin Gothic Medium Cond" w:hAnsi="Franklin Gothic Medium Cond"/>
          <w:sz w:val="16"/>
          <w:szCs w:val="18"/>
          <w:lang w:val="pt-PT"/>
        </w:rPr>
        <w:t>: Intervenientes e responsabilidades no processo de validação e controlo de qualidade de dados ao nível distrital</w:t>
      </w:r>
      <w:bookmarkEnd w:id="246"/>
      <w:bookmarkEnd w:id="247"/>
    </w:p>
    <w:p w:rsidR="005B5501" w:rsidRPr="00896B70" w:rsidRDefault="00896B70" w:rsidP="00896B70">
      <w:pPr>
        <w:pStyle w:val="BodyText"/>
        <w:ind w:left="0"/>
        <w:jc w:val="left"/>
        <w:rPr>
          <w:lang w:val="pt-PT"/>
        </w:rPr>
      </w:pPr>
      <w:r w:rsidRPr="00896B70">
        <w:rPr>
          <w:lang w:val="pt-PT"/>
        </w:rPr>
        <w:t>Para melhor percepção deste processo veja o fluxograma apresentado na figura abaixo.</w:t>
      </w:r>
    </w:p>
    <w:p w:rsidR="00896B70" w:rsidRDefault="00896B70" w:rsidP="009339C0">
      <w:pPr>
        <w:pStyle w:val="BodyText"/>
        <w:rPr>
          <w:lang w:val="pt-PT"/>
        </w:rPr>
      </w:pPr>
    </w:p>
    <w:p w:rsidR="00896B70" w:rsidRDefault="00896B70" w:rsidP="009339C0">
      <w:pPr>
        <w:pStyle w:val="BodyText"/>
        <w:rPr>
          <w:lang w:val="pt-PT"/>
        </w:rPr>
      </w:pPr>
    </w:p>
    <w:p w:rsidR="00896B70" w:rsidRDefault="00896B70" w:rsidP="009339C0">
      <w:pPr>
        <w:pStyle w:val="BodyText"/>
        <w:rPr>
          <w:lang w:val="pt-PT"/>
        </w:rPr>
      </w:pPr>
    </w:p>
    <w:p w:rsidR="00896B70" w:rsidRDefault="00896B70" w:rsidP="009339C0">
      <w:pPr>
        <w:pStyle w:val="BodyText"/>
        <w:rPr>
          <w:lang w:val="pt-PT"/>
        </w:rPr>
      </w:pPr>
    </w:p>
    <w:p w:rsidR="00896B70" w:rsidRDefault="00896B70" w:rsidP="009339C0">
      <w:pPr>
        <w:pStyle w:val="BodyText"/>
        <w:rPr>
          <w:lang w:val="pt-PT"/>
        </w:rPr>
      </w:pPr>
    </w:p>
    <w:p w:rsidR="00896B70" w:rsidRDefault="00896B70" w:rsidP="00896B70">
      <w:pPr>
        <w:pStyle w:val="BodyText"/>
        <w:ind w:left="0"/>
        <w:rPr>
          <w:lang w:val="pt-PT"/>
        </w:rPr>
      </w:pPr>
      <w:r w:rsidRPr="002A797A">
        <w:rPr>
          <w:noProof/>
          <w:lang w:val="en-US"/>
        </w:rPr>
        <w:lastRenderedPageBreak/>
        <w:drawing>
          <wp:inline distT="0" distB="0" distL="0" distR="0" wp14:anchorId="0DE40401" wp14:editId="7F7A6510">
            <wp:extent cx="6391274" cy="8102036"/>
            <wp:effectExtent l="19050" t="19050" r="10160" b="13335"/>
            <wp:docPr id="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391274" cy="8102036"/>
                    </a:xfrm>
                    <a:prstGeom prst="rect">
                      <a:avLst/>
                    </a:prstGeom>
                    <a:noFill/>
                    <a:ln>
                      <a:solidFill>
                        <a:schemeClr val="tx1"/>
                      </a:solidFill>
                    </a:ln>
                  </pic:spPr>
                </pic:pic>
              </a:graphicData>
            </a:graphic>
          </wp:inline>
        </w:drawing>
      </w:r>
    </w:p>
    <w:p w:rsidR="00896B70" w:rsidRPr="00635002" w:rsidRDefault="00896B70" w:rsidP="00635002">
      <w:pPr>
        <w:spacing w:before="80" w:after="240"/>
        <w:jc w:val="center"/>
        <w:rPr>
          <w:rFonts w:ascii="Franklin Gothic Medium Cond" w:hAnsi="Franklin Gothic Medium Cond"/>
          <w:sz w:val="16"/>
          <w:szCs w:val="18"/>
          <w:lang w:val="pt-PT"/>
        </w:rPr>
      </w:pPr>
      <w:bookmarkStart w:id="248" w:name="_Toc386529656"/>
      <w:bookmarkStart w:id="249" w:name="_Toc390424626"/>
      <w:r w:rsidRPr="00896B70">
        <w:rPr>
          <w:rFonts w:ascii="Franklin Gothic Medium Cond" w:hAnsi="Franklin Gothic Medium Cond"/>
          <w:sz w:val="16"/>
          <w:szCs w:val="18"/>
          <w:lang w:val="pt-PT"/>
        </w:rPr>
        <w:t xml:space="preserve">Figura </w:t>
      </w:r>
      <w:r w:rsidRPr="002A797A">
        <w:rPr>
          <w:rFonts w:ascii="Franklin Gothic Medium Cond" w:hAnsi="Franklin Gothic Medium Cond"/>
          <w:sz w:val="16"/>
          <w:szCs w:val="18"/>
        </w:rPr>
        <w:fldChar w:fldCharType="begin"/>
      </w:r>
      <w:r w:rsidRPr="00896B70">
        <w:rPr>
          <w:rFonts w:ascii="Franklin Gothic Medium Cond" w:hAnsi="Franklin Gothic Medium Cond"/>
          <w:sz w:val="16"/>
          <w:szCs w:val="18"/>
          <w:lang w:val="pt-PT"/>
        </w:rPr>
        <w:instrText xml:space="preserve"> SEQ Figura \* ARABIC </w:instrText>
      </w:r>
      <w:r w:rsidRPr="002A797A">
        <w:rPr>
          <w:rFonts w:ascii="Franklin Gothic Medium Cond" w:hAnsi="Franklin Gothic Medium Cond"/>
          <w:sz w:val="16"/>
          <w:szCs w:val="18"/>
        </w:rPr>
        <w:fldChar w:fldCharType="separate"/>
      </w:r>
      <w:r w:rsidR="00D6749A">
        <w:rPr>
          <w:rFonts w:ascii="Franklin Gothic Medium Cond" w:hAnsi="Franklin Gothic Medium Cond"/>
          <w:noProof/>
          <w:sz w:val="16"/>
          <w:szCs w:val="18"/>
          <w:lang w:val="pt-PT"/>
        </w:rPr>
        <w:t>6</w:t>
      </w:r>
      <w:r w:rsidRPr="002A797A">
        <w:rPr>
          <w:rFonts w:ascii="Franklin Gothic Medium Cond" w:hAnsi="Franklin Gothic Medium Cond"/>
          <w:sz w:val="16"/>
          <w:szCs w:val="18"/>
        </w:rPr>
        <w:fldChar w:fldCharType="end"/>
      </w:r>
      <w:r w:rsidRPr="00896B70">
        <w:rPr>
          <w:rFonts w:ascii="Franklin Gothic Medium Cond" w:hAnsi="Franklin Gothic Medium Cond"/>
          <w:sz w:val="16"/>
          <w:szCs w:val="18"/>
          <w:lang w:val="pt-PT"/>
        </w:rPr>
        <w:t>: Processo e fluxo para validação e controlo de qualidade de dados ao nível distrital</w:t>
      </w:r>
      <w:bookmarkEnd w:id="248"/>
      <w:bookmarkEnd w:id="249"/>
    </w:p>
    <w:p w:rsidR="00896B70" w:rsidRPr="002A797A" w:rsidRDefault="00896B70" w:rsidP="00896B70">
      <w:pPr>
        <w:pStyle w:val="Heading2"/>
        <w:spacing w:before="200" w:after="0" w:line="276" w:lineRule="auto"/>
        <w:jc w:val="left"/>
      </w:pPr>
      <w:bookmarkStart w:id="250" w:name="_Toc386529575"/>
      <w:bookmarkStart w:id="251" w:name="_Ref390415536"/>
      <w:bookmarkStart w:id="252" w:name="_Ref390415542"/>
      <w:bookmarkStart w:id="253" w:name="_Toc390424448"/>
      <w:r w:rsidRPr="002A797A">
        <w:lastRenderedPageBreak/>
        <w:t>Análise de 1ª ordem</w:t>
      </w:r>
      <w:bookmarkEnd w:id="250"/>
      <w:bookmarkEnd w:id="251"/>
      <w:bookmarkEnd w:id="252"/>
      <w:bookmarkEnd w:id="253"/>
    </w:p>
    <w:p w:rsidR="00896B70" w:rsidRPr="00896B70" w:rsidRDefault="00896B70" w:rsidP="002C2AFB">
      <w:pPr>
        <w:pStyle w:val="BodyText"/>
        <w:ind w:left="0"/>
        <w:rPr>
          <w:b/>
          <w:lang w:val="pt-PT"/>
        </w:rPr>
      </w:pPr>
      <w:r w:rsidRPr="00896B70">
        <w:rPr>
          <w:lang w:val="pt-PT"/>
        </w:rPr>
        <w:t xml:space="preserve">A análise de 1ª ordem pode ser efectuada aquando do lançamento de dados no SIS-MA. Esta análise será feita tendo em conta as regras de validação. Para mais detalhes (veja o subcapítulo </w:t>
      </w:r>
      <w:r>
        <w:fldChar w:fldCharType="begin"/>
      </w:r>
      <w:r w:rsidRPr="00896B70">
        <w:rPr>
          <w:lang w:val="pt-PT"/>
        </w:rPr>
        <w:instrText xml:space="preserve"> REF _Ref390332073 \r \h </w:instrText>
      </w:r>
      <w:r>
        <w:fldChar w:fldCharType="separate"/>
      </w:r>
      <w:r w:rsidR="00635002">
        <w:rPr>
          <w:lang w:val="pt-PT"/>
        </w:rPr>
        <w:t>2.5</w:t>
      </w:r>
      <w:r>
        <w:fldChar w:fldCharType="end"/>
      </w:r>
      <w:r w:rsidRPr="00896B70">
        <w:rPr>
          <w:lang w:val="pt-PT"/>
        </w:rPr>
        <w:t xml:space="preserve"> </w:t>
      </w:r>
      <w:r>
        <w:fldChar w:fldCharType="begin"/>
      </w:r>
      <w:r w:rsidRPr="00896B70">
        <w:rPr>
          <w:lang w:val="pt-PT"/>
        </w:rPr>
        <w:instrText xml:space="preserve"> REF _Ref390332081 \h </w:instrText>
      </w:r>
      <w:r>
        <w:fldChar w:fldCharType="separate"/>
      </w:r>
      <w:r w:rsidR="00635002" w:rsidRPr="00635002">
        <w:rPr>
          <w:lang w:val="pt-PT"/>
        </w:rPr>
        <w:t>Fazer análise dos dados</w:t>
      </w:r>
      <w:r>
        <w:fldChar w:fldCharType="end"/>
      </w:r>
      <w:r w:rsidR="002C2AFB" w:rsidRPr="002C2AFB">
        <w:rPr>
          <w:lang w:val="pt-PT"/>
        </w:rPr>
        <w:t>)</w:t>
      </w:r>
      <w:r w:rsidRPr="00896B70">
        <w:rPr>
          <w:lang w:val="pt-PT"/>
        </w:rPr>
        <w:t>.</w:t>
      </w:r>
    </w:p>
    <w:p w:rsidR="00896B70" w:rsidRPr="002A797A" w:rsidRDefault="00896B70" w:rsidP="00896B70">
      <w:pPr>
        <w:pStyle w:val="Heading2"/>
        <w:spacing w:before="200" w:after="0" w:line="276" w:lineRule="auto"/>
        <w:jc w:val="left"/>
      </w:pPr>
      <w:bookmarkStart w:id="254" w:name="_Toc386529576"/>
      <w:bookmarkStart w:id="255" w:name="_Ref390415559"/>
      <w:bookmarkStart w:id="256" w:name="_Toc390424449"/>
      <w:r w:rsidRPr="002A797A">
        <w:t>Análise de 2ª ordem</w:t>
      </w:r>
      <w:bookmarkEnd w:id="254"/>
      <w:bookmarkEnd w:id="255"/>
      <w:bookmarkEnd w:id="256"/>
    </w:p>
    <w:p w:rsidR="00896B70" w:rsidRPr="00896B70" w:rsidRDefault="00896B70" w:rsidP="002C2AFB">
      <w:pPr>
        <w:pStyle w:val="BodyText"/>
        <w:ind w:left="0"/>
        <w:rPr>
          <w:lang w:val="pt-PT"/>
        </w:rPr>
      </w:pPr>
      <w:r w:rsidRPr="00896B70">
        <w:rPr>
          <w:lang w:val="pt-PT"/>
        </w:rPr>
        <w:t>Através desta análise, o Responsável do NEP/SIS compara o histórico dos elementos de Dados, com o objectivo de verificar se este aumenta ou diminui de forma abrupta, isto é, uma comparação com a média de valores já introduzidos para os elementos de dados em causa.</w:t>
      </w:r>
    </w:p>
    <w:p w:rsidR="00896B70" w:rsidRPr="00896B70" w:rsidRDefault="00896B70" w:rsidP="002C2AFB">
      <w:pPr>
        <w:pStyle w:val="BodyText"/>
        <w:ind w:left="0"/>
        <w:rPr>
          <w:lang w:val="pt-PT"/>
        </w:rPr>
      </w:pPr>
      <w:r w:rsidRPr="00896B70">
        <w:rPr>
          <w:lang w:val="pt-PT"/>
        </w:rPr>
        <w:t>Para este efeito, podem ser definidos limites máximos e mínimos para a combinação específica dos elementos de dados e Unidade Organizacional.</w:t>
      </w:r>
    </w:p>
    <w:p w:rsidR="00896B70" w:rsidRPr="00896B70" w:rsidRDefault="00896B70" w:rsidP="002C2AFB">
      <w:pPr>
        <w:pStyle w:val="BodyText"/>
        <w:ind w:left="0"/>
        <w:rPr>
          <w:lang w:val="pt-PT"/>
        </w:rPr>
      </w:pPr>
      <w:r w:rsidRPr="002A797A">
        <w:rPr>
          <w:b/>
          <w:noProof/>
          <w:u w:val="single"/>
          <w:lang w:val="en-US"/>
        </w:rPr>
        <w:drawing>
          <wp:anchor distT="0" distB="0" distL="114300" distR="114300" simplePos="0" relativeHeight="252215296" behindDoc="0" locked="0" layoutInCell="1" allowOverlap="1" wp14:anchorId="15841AB0" wp14:editId="08009FCB">
            <wp:simplePos x="0" y="0"/>
            <wp:positionH relativeFrom="column">
              <wp:posOffset>4069080</wp:posOffset>
            </wp:positionH>
            <wp:positionV relativeFrom="paragraph">
              <wp:posOffset>62230</wp:posOffset>
            </wp:positionV>
            <wp:extent cx="2009775" cy="2099945"/>
            <wp:effectExtent l="19050" t="19050" r="28575" b="14605"/>
            <wp:wrapSquare wrapText="bothSides"/>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7143"/>
                    <a:stretch/>
                  </pic:blipFill>
                  <pic:spPr bwMode="auto">
                    <a:xfrm>
                      <a:off x="0" y="0"/>
                      <a:ext cx="2009775" cy="2099945"/>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896B70">
        <w:rPr>
          <w:b/>
          <w:u w:val="single"/>
          <w:lang w:val="pt-PT"/>
        </w:rPr>
        <w:t>DADOS HISTÓRICOS</w:t>
      </w:r>
      <w:r w:rsidRPr="00896B70">
        <w:rPr>
          <w:lang w:val="pt-PT"/>
        </w:rPr>
        <w:t>: Ao clicar duas vezes em qualquer campo de entrada do formulário será aberta uma janela que se designa de “Historial de elementos de dados”. Esta janela exibe um gráfico de barras representativo dos valores registados para esse campo (associado ao formulário de uma determinada Unidade Organizacional, elemento de dado e categoria). O Historial apresenta valores no eixo Y e os meses de forma cronológica no eixo X.</w:t>
      </w:r>
    </w:p>
    <w:p w:rsidR="00896B70" w:rsidRPr="00896B70" w:rsidRDefault="00896B70" w:rsidP="002C2AFB">
      <w:pPr>
        <w:pStyle w:val="BodyText"/>
        <w:ind w:left="0"/>
        <w:rPr>
          <w:lang w:val="pt-PT"/>
        </w:rPr>
      </w:pPr>
      <w:r w:rsidRPr="00896B70">
        <w:rPr>
          <w:lang w:val="pt-PT"/>
        </w:rPr>
        <w:t xml:space="preserve">Esta janela também mostra a gama máximo e mínimo, que permite ajustar o intervalo máximo e mínimo, para a combinação específica dos elementos de dados e Unidade Organizacional. Esta definição dos máximos e mínimos será permitida somente para os utilizadores com o devido perfil autorizado para o efeito. Os operadores de dados têm somente permissão para consultar o Historial dos Elementos de Dados e inserir comentários de seguimento. </w:t>
      </w:r>
    </w:p>
    <w:p w:rsidR="002C2AFB" w:rsidRPr="002A797A" w:rsidRDefault="002C2AFB" w:rsidP="002C2AFB">
      <w:pPr>
        <w:pStyle w:val="Heading3"/>
        <w:spacing w:before="200" w:after="0" w:line="276" w:lineRule="auto"/>
        <w:ind w:left="720"/>
        <w:jc w:val="left"/>
        <w:rPr>
          <w:rStyle w:val="Heading3Char"/>
          <w:caps/>
          <w:lang w:bidi="en-US"/>
        </w:rPr>
      </w:pPr>
      <w:bookmarkStart w:id="257" w:name="_Ref378189465"/>
      <w:bookmarkStart w:id="258" w:name="_Toc386529577"/>
      <w:bookmarkStart w:id="259" w:name="_Toc390424450"/>
      <w:r>
        <w:rPr>
          <w:lang w:bidi="en-US"/>
        </w:rPr>
        <w:t>Análise de a</w:t>
      </w:r>
      <w:r w:rsidRPr="002A797A">
        <w:rPr>
          <w:lang w:bidi="en-US"/>
        </w:rPr>
        <w:t>companhamento</w:t>
      </w:r>
      <w:bookmarkEnd w:id="257"/>
      <w:bookmarkEnd w:id="258"/>
      <w:bookmarkEnd w:id="259"/>
    </w:p>
    <w:p w:rsidR="002C2AFB" w:rsidRDefault="002C2AFB" w:rsidP="002C2AFB">
      <w:pPr>
        <w:pStyle w:val="BodyText"/>
        <w:spacing w:after="0"/>
        <w:ind w:left="0"/>
        <w:rPr>
          <w:lang w:val="pt-PT"/>
        </w:rPr>
      </w:pPr>
      <w:r w:rsidRPr="002A797A">
        <w:rPr>
          <w:noProof/>
          <w:lang w:val="en-US"/>
        </w:rPr>
        <w:drawing>
          <wp:anchor distT="0" distB="0" distL="114300" distR="114300" simplePos="0" relativeHeight="252217344" behindDoc="0" locked="0" layoutInCell="1" allowOverlap="1" wp14:anchorId="1AFED7A9" wp14:editId="3DA4289D">
            <wp:simplePos x="0" y="0"/>
            <wp:positionH relativeFrom="column">
              <wp:posOffset>3602355</wp:posOffset>
            </wp:positionH>
            <wp:positionV relativeFrom="paragraph">
              <wp:posOffset>56515</wp:posOffset>
            </wp:positionV>
            <wp:extent cx="2423795" cy="1796415"/>
            <wp:effectExtent l="19050" t="19050" r="14605" b="13335"/>
            <wp:wrapSquare wrapText="bothSides"/>
            <wp:docPr id="43016" name="Picture 4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0309" t="3050" r="11340" b="6107"/>
                    <a:stretch/>
                  </pic:blipFill>
                  <pic:spPr bwMode="auto">
                    <a:xfrm>
                      <a:off x="0" y="0"/>
                      <a:ext cx="2423795" cy="179641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2C2AFB">
        <w:rPr>
          <w:lang w:val="pt-PT"/>
        </w:rPr>
        <w:t>A função de análise de acompanhamento lista todos os valores de dados sinalizados para acompanhamento. Os valores de dados podem ser marcados para a monitorização do módulo de entrada de dados e outros tipos de análises disponíveis nesse módulo.</w:t>
      </w:r>
    </w:p>
    <w:p w:rsidR="002C2AFB" w:rsidRPr="002C2AFB" w:rsidRDefault="002C2AFB" w:rsidP="002C2AFB">
      <w:pPr>
        <w:pStyle w:val="BodyText"/>
        <w:spacing w:after="0"/>
        <w:ind w:left="0"/>
        <w:rPr>
          <w:lang w:val="pt-PT"/>
        </w:rPr>
      </w:pPr>
      <w:r w:rsidRPr="002C2AFB">
        <w:rPr>
          <w:lang w:val="pt-PT"/>
        </w:rPr>
        <w:t>Para aceder a esta funcionalidade, clique em: “Serviços” &gt; “Qualidade de Dados” &gt; “Análise de Acompanhamento”.</w:t>
      </w:r>
    </w:p>
    <w:p w:rsidR="002C2AFB" w:rsidRPr="002C2AFB" w:rsidRDefault="002C2AFB" w:rsidP="002C2AFB">
      <w:pPr>
        <w:pStyle w:val="BodyText"/>
        <w:spacing w:after="0"/>
        <w:rPr>
          <w:lang w:val="pt-PT"/>
        </w:rPr>
      </w:pPr>
    </w:p>
    <w:p w:rsidR="002C2AFB" w:rsidRDefault="002C2AFB" w:rsidP="002C2AFB">
      <w:pPr>
        <w:tabs>
          <w:tab w:val="left" w:pos="680"/>
        </w:tabs>
        <w:spacing w:after="240" w:line="260" w:lineRule="atLeast"/>
        <w:jc w:val="both"/>
        <w:rPr>
          <w:lang w:val="pt-PT"/>
        </w:rPr>
      </w:pPr>
    </w:p>
    <w:p w:rsidR="002C2AFB" w:rsidRDefault="002C2AFB" w:rsidP="002C2AFB">
      <w:pPr>
        <w:tabs>
          <w:tab w:val="left" w:pos="680"/>
        </w:tabs>
        <w:spacing w:after="240" w:line="260" w:lineRule="atLeast"/>
        <w:jc w:val="both"/>
        <w:rPr>
          <w:lang w:val="pt-PT"/>
        </w:rPr>
      </w:pPr>
    </w:p>
    <w:p w:rsidR="002C2AFB" w:rsidRDefault="002C2AFB" w:rsidP="002C2AFB">
      <w:pPr>
        <w:tabs>
          <w:tab w:val="left" w:pos="680"/>
        </w:tabs>
        <w:spacing w:after="240" w:line="260" w:lineRule="atLeast"/>
        <w:jc w:val="both"/>
        <w:rPr>
          <w:lang w:val="pt-PT"/>
        </w:rPr>
      </w:pPr>
      <w:r w:rsidRPr="002A797A">
        <w:rPr>
          <w:noProof/>
          <w:lang w:val="en-US"/>
        </w:rPr>
        <w:drawing>
          <wp:anchor distT="0" distB="0" distL="114300" distR="114300" simplePos="0" relativeHeight="252219392" behindDoc="0" locked="0" layoutInCell="1" allowOverlap="1" wp14:anchorId="5DB6EE0B" wp14:editId="4DD7021F">
            <wp:simplePos x="0" y="0"/>
            <wp:positionH relativeFrom="margin">
              <wp:posOffset>109855</wp:posOffset>
            </wp:positionH>
            <wp:positionV relativeFrom="paragraph">
              <wp:posOffset>1905</wp:posOffset>
            </wp:positionV>
            <wp:extent cx="5651500" cy="1231265"/>
            <wp:effectExtent l="19050" t="19050" r="25400" b="26035"/>
            <wp:wrapSquare wrapText="bothSides"/>
            <wp:docPr id="7228" name="Picture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651500" cy="1231265"/>
                    </a:xfrm>
                    <a:prstGeom prst="rect">
                      <a:avLst/>
                    </a:prstGeom>
                    <a:noFill/>
                    <a:ln>
                      <a:solidFill>
                        <a:schemeClr val="tx1"/>
                      </a:solidFill>
                    </a:ln>
                  </pic:spPr>
                </pic:pic>
              </a:graphicData>
            </a:graphic>
          </wp:anchor>
        </w:drawing>
      </w:r>
    </w:p>
    <w:p w:rsidR="002C2AFB" w:rsidRDefault="002C2AFB" w:rsidP="002C2AFB">
      <w:pPr>
        <w:tabs>
          <w:tab w:val="left" w:pos="680"/>
        </w:tabs>
        <w:spacing w:after="240" w:line="260" w:lineRule="atLeast"/>
        <w:jc w:val="both"/>
        <w:rPr>
          <w:lang w:val="pt-PT"/>
        </w:rPr>
      </w:pPr>
    </w:p>
    <w:p w:rsidR="002C2AFB" w:rsidRDefault="002C2AFB" w:rsidP="002C2AFB">
      <w:pPr>
        <w:tabs>
          <w:tab w:val="left" w:pos="680"/>
        </w:tabs>
        <w:spacing w:after="240" w:line="260" w:lineRule="atLeast"/>
        <w:jc w:val="both"/>
        <w:rPr>
          <w:lang w:val="pt-PT"/>
        </w:rPr>
      </w:pPr>
    </w:p>
    <w:p w:rsidR="00107B34" w:rsidRDefault="00107B34" w:rsidP="002C2AFB">
      <w:pPr>
        <w:tabs>
          <w:tab w:val="left" w:pos="680"/>
        </w:tabs>
        <w:spacing w:after="240" w:line="260" w:lineRule="atLeast"/>
        <w:jc w:val="both"/>
        <w:rPr>
          <w:lang w:val="pt-PT"/>
        </w:rPr>
      </w:pPr>
    </w:p>
    <w:p w:rsidR="002C2AFB" w:rsidRDefault="002C2AFB" w:rsidP="002C2AFB">
      <w:pPr>
        <w:tabs>
          <w:tab w:val="left" w:pos="680"/>
        </w:tabs>
        <w:spacing w:after="240" w:line="260" w:lineRule="atLeast"/>
        <w:jc w:val="both"/>
        <w:rPr>
          <w:lang w:val="pt-PT"/>
        </w:rPr>
      </w:pPr>
      <w:r w:rsidRPr="002C2AFB">
        <w:rPr>
          <w:lang w:val="pt-PT"/>
        </w:rPr>
        <w:lastRenderedPageBreak/>
        <w:t>Na janela de análise de acompanhamento podemos ver:</w:t>
      </w:r>
    </w:p>
    <w:p w:rsidR="002C2AFB" w:rsidRPr="002A797A" w:rsidRDefault="002C2AFB" w:rsidP="002C2AFB">
      <w:pPr>
        <w:pStyle w:val="ListBullet"/>
        <w:numPr>
          <w:ilvl w:val="0"/>
          <w:numId w:val="102"/>
        </w:numPr>
      </w:pPr>
      <w:r w:rsidRPr="002A797A">
        <w:t>O elemento de dados;</w:t>
      </w:r>
    </w:p>
    <w:p w:rsidR="002C2AFB" w:rsidRPr="002A797A" w:rsidRDefault="002C2AFB" w:rsidP="002C2AFB">
      <w:pPr>
        <w:pStyle w:val="ListBullet"/>
        <w:numPr>
          <w:ilvl w:val="0"/>
          <w:numId w:val="102"/>
        </w:numPr>
      </w:pPr>
      <w:r w:rsidRPr="002A797A">
        <w:t>A unidade organizacional;</w:t>
      </w:r>
    </w:p>
    <w:p w:rsidR="002C2AFB" w:rsidRPr="002A797A" w:rsidRDefault="002C2AFB" w:rsidP="002C2AFB">
      <w:pPr>
        <w:pStyle w:val="ListBullet"/>
        <w:numPr>
          <w:ilvl w:val="0"/>
          <w:numId w:val="102"/>
        </w:numPr>
      </w:pPr>
      <w:r w:rsidRPr="002A797A">
        <w:t>O período;</w:t>
      </w:r>
    </w:p>
    <w:p w:rsidR="002C2AFB" w:rsidRPr="002C2AFB" w:rsidRDefault="002C2AFB" w:rsidP="002C2AFB">
      <w:pPr>
        <w:pStyle w:val="ListBullet"/>
        <w:numPr>
          <w:ilvl w:val="0"/>
          <w:numId w:val="102"/>
        </w:numPr>
        <w:rPr>
          <w:lang w:val="pt-PT"/>
        </w:rPr>
      </w:pPr>
      <w:r w:rsidRPr="002C2AFB">
        <w:rPr>
          <w:lang w:val="pt-PT"/>
        </w:rPr>
        <w:t>O valor e intervalos de valor.</w:t>
      </w:r>
    </w:p>
    <w:p w:rsidR="002C2AFB" w:rsidRDefault="002C2AFB" w:rsidP="002C2AFB">
      <w:pPr>
        <w:pStyle w:val="BodyText"/>
        <w:ind w:left="0"/>
        <w:rPr>
          <w:lang w:val="pt-PT"/>
        </w:rPr>
      </w:pPr>
      <w:r w:rsidRPr="002C2AFB">
        <w:rPr>
          <w:lang w:val="pt-PT"/>
        </w:rPr>
        <w:t>A estrelinha marcada a amarelo, no canto direito da imagem, corresponde ao marcador de acompanhamento. Uma vez desmarcado (clicando na estrelinha para retirar a cor correspondente à marcação), deixa de fazer parte da lista de dados a acompanhar.</w:t>
      </w:r>
    </w:p>
    <w:p w:rsidR="002C2AFB" w:rsidRPr="002A797A" w:rsidRDefault="002C2AFB" w:rsidP="002C2AFB">
      <w:pPr>
        <w:pStyle w:val="Heading2"/>
        <w:spacing w:before="200" w:after="0" w:line="276" w:lineRule="auto"/>
        <w:jc w:val="left"/>
      </w:pPr>
      <w:bookmarkStart w:id="260" w:name="_Toc386529578"/>
      <w:bookmarkStart w:id="261" w:name="_Ref390415568"/>
      <w:bookmarkStart w:id="262" w:name="_Toc390424451"/>
      <w:r w:rsidRPr="002A797A">
        <w:t>Disponibilizar os dados para validação</w:t>
      </w:r>
      <w:bookmarkEnd w:id="260"/>
      <w:bookmarkEnd w:id="261"/>
      <w:bookmarkEnd w:id="262"/>
    </w:p>
    <w:p w:rsidR="002C2AFB" w:rsidRPr="002C2AFB" w:rsidRDefault="002C2AFB" w:rsidP="002C2AFB">
      <w:pPr>
        <w:pStyle w:val="BodyText"/>
        <w:ind w:left="0"/>
        <w:rPr>
          <w:lang w:val="pt-PT"/>
        </w:rPr>
      </w:pPr>
      <w:r w:rsidRPr="002C2AFB">
        <w:rPr>
          <w:lang w:val="pt-PT"/>
        </w:rPr>
        <w:t>Após as análises de 1ª e 2ª ordem, o Responsável do NEP/SIS deverá disponibilizar os dados para apreciação do Médico Chefe, para que se possa fazer a análise de 3ª ordem. Esta disponibilização de dados deverá ser informada ao Médico Chefe através de uma mensagem no SIS-MA, um email ou telefonicamente.</w:t>
      </w:r>
    </w:p>
    <w:p w:rsidR="002C2AFB" w:rsidRPr="002A797A" w:rsidRDefault="002C2AFB" w:rsidP="002C2AFB">
      <w:pPr>
        <w:pStyle w:val="Heading2"/>
        <w:spacing w:before="200" w:after="0" w:line="276" w:lineRule="auto"/>
        <w:jc w:val="left"/>
      </w:pPr>
      <w:bookmarkStart w:id="263" w:name="_Toc378156843"/>
      <w:bookmarkStart w:id="264" w:name="_Ref378183215"/>
      <w:bookmarkStart w:id="265" w:name="_Ref378183229"/>
      <w:bookmarkStart w:id="266" w:name="_Toc386529579"/>
      <w:bookmarkStart w:id="267" w:name="_Toc390424452"/>
      <w:r w:rsidRPr="002A797A">
        <w:t>Análise de 3ª ordem</w:t>
      </w:r>
      <w:bookmarkEnd w:id="263"/>
      <w:bookmarkEnd w:id="264"/>
      <w:bookmarkEnd w:id="265"/>
      <w:bookmarkEnd w:id="266"/>
      <w:bookmarkEnd w:id="267"/>
    </w:p>
    <w:p w:rsidR="002C2AFB" w:rsidRPr="002C2AFB" w:rsidRDefault="002C2AFB" w:rsidP="002C2AFB">
      <w:pPr>
        <w:pStyle w:val="BodyText"/>
        <w:ind w:left="0"/>
        <w:rPr>
          <w:lang w:val="pt-PT"/>
        </w:rPr>
      </w:pPr>
      <w:r w:rsidRPr="002C2AFB">
        <w:rPr>
          <w:lang w:val="pt-PT"/>
        </w:rPr>
        <w:t>O Responsável do NEP/SIS fará uma validação de 3ª Ordem, que consiste em avaliar a consistência dos Elementos de Dados de formulário específico ou de um conjunto de indicadores, isto é, uma avaliação dos dados inseridos nas diferentes Unidades Sanitárias, recorrendo a consultas dos mesmos.</w:t>
      </w:r>
    </w:p>
    <w:p w:rsidR="002C2AFB" w:rsidRPr="002C2AFB" w:rsidRDefault="002C2AFB" w:rsidP="002C2AFB">
      <w:pPr>
        <w:pStyle w:val="BodyText"/>
        <w:ind w:left="0"/>
        <w:rPr>
          <w:lang w:val="pt-PT"/>
        </w:rPr>
      </w:pPr>
      <w:r w:rsidRPr="002C2AFB">
        <w:rPr>
          <w:lang w:val="pt-PT"/>
        </w:rPr>
        <w:t>O utilizador terá a opção de exportar para PDF, CSV ou Excel, o resultado da validação, de forma a enviar as inconsistências de dados para correcção. Esta exportação faz sentido nos casos em que a validação é feita na Província e o Distrito se encontra offline. Sendo enviado por correio electrónico as inconsistências detectadas nos dados enviados pelo Distrito.</w:t>
      </w:r>
    </w:p>
    <w:p w:rsidR="002C2AFB" w:rsidRPr="002C2AFB" w:rsidRDefault="002C2AFB" w:rsidP="002C2AFB">
      <w:pPr>
        <w:pStyle w:val="BodyText"/>
        <w:ind w:left="0"/>
        <w:rPr>
          <w:lang w:val="pt-PT"/>
        </w:rPr>
      </w:pPr>
      <w:r w:rsidRPr="002C2AFB">
        <w:rPr>
          <w:lang w:val="pt-PT"/>
        </w:rPr>
        <w:t>Este deverá validar os dados e enviar (caso estejam correctos) para o que o Director de Saúde também os analise (análise de 3ª ordem)</w:t>
      </w:r>
      <w:r w:rsidR="00644E18">
        <w:rPr>
          <w:lang w:val="pt-PT"/>
        </w:rPr>
        <w:t xml:space="preserve">. </w:t>
      </w:r>
      <w:r w:rsidRPr="002C2AFB">
        <w:rPr>
          <w:lang w:val="pt-PT"/>
        </w:rPr>
        <w:t xml:space="preserve">Esta consulta é feita através de relatórios (mais detalhes veja o subcapítulo </w:t>
      </w:r>
      <w:r>
        <w:fldChar w:fldCharType="begin"/>
      </w:r>
      <w:r w:rsidRPr="002C2AFB">
        <w:rPr>
          <w:lang w:val="pt-PT"/>
        </w:rPr>
        <w:instrText xml:space="preserve"> REF _Ref378179679 \r \h  \* MERGEFORMAT </w:instrText>
      </w:r>
      <w:r>
        <w:fldChar w:fldCharType="separate"/>
      </w:r>
      <w:r w:rsidR="006C2B15" w:rsidRPr="006C2B15">
        <w:rPr>
          <w:b/>
          <w:lang w:val="pt-PT"/>
        </w:rPr>
        <w:t>4.3</w:t>
      </w:r>
      <w:r>
        <w:fldChar w:fldCharType="end"/>
      </w:r>
      <w:r w:rsidRPr="002C2AFB">
        <w:rPr>
          <w:b/>
          <w:lang w:val="pt-PT"/>
        </w:rPr>
        <w:t xml:space="preserve"> </w:t>
      </w:r>
      <w:r>
        <w:fldChar w:fldCharType="begin"/>
      </w:r>
      <w:r w:rsidRPr="002C2AFB">
        <w:rPr>
          <w:lang w:val="pt-PT"/>
        </w:rPr>
        <w:instrText xml:space="preserve"> REF _Ref378179686 \h  \* MERGEFORMAT </w:instrText>
      </w:r>
      <w:r>
        <w:fldChar w:fldCharType="separate"/>
      </w:r>
      <w:r w:rsidR="00961564" w:rsidRPr="00961564">
        <w:rPr>
          <w:b/>
          <w:lang w:val="pt-PT"/>
        </w:rPr>
        <w:t>Efectuar consulta aos dados e relatórios</w:t>
      </w:r>
      <w:r>
        <w:fldChar w:fldCharType="end"/>
      </w:r>
      <w:r w:rsidRPr="002C2AFB">
        <w:rPr>
          <w:lang w:val="pt-PT"/>
        </w:rPr>
        <w:t>), através do Visualizador de Dados, através do SIG e através das Tabelas Dinâmicas</w:t>
      </w:r>
      <w:r>
        <w:rPr>
          <w:lang w:val="pt-PT"/>
        </w:rPr>
        <w:t>.</w:t>
      </w:r>
    </w:p>
    <w:p w:rsidR="002C2AFB" w:rsidRPr="002A797A" w:rsidRDefault="002C2AFB" w:rsidP="002C2AFB">
      <w:pPr>
        <w:pStyle w:val="Heading2"/>
        <w:spacing w:before="200" w:after="0" w:line="276" w:lineRule="auto"/>
        <w:jc w:val="left"/>
      </w:pPr>
      <w:bookmarkStart w:id="268" w:name="_Toc386529580"/>
      <w:bookmarkStart w:id="269" w:name="_Toc390424453"/>
      <w:r>
        <w:t>Visualizador de d</w:t>
      </w:r>
      <w:r w:rsidRPr="002A797A">
        <w:t>ados</w:t>
      </w:r>
      <w:bookmarkEnd w:id="268"/>
      <w:bookmarkEnd w:id="269"/>
      <w:r w:rsidRPr="002A797A">
        <w:t xml:space="preserve"> </w:t>
      </w:r>
    </w:p>
    <w:p w:rsidR="002C2AFB" w:rsidRDefault="006C2B15" w:rsidP="00107B34">
      <w:pPr>
        <w:pStyle w:val="BodyText"/>
        <w:ind w:left="0"/>
        <w:rPr>
          <w:lang w:val="pt-PT" w:bidi="en-US"/>
        </w:rPr>
      </w:pPr>
      <w:r w:rsidRPr="002A797A">
        <w:rPr>
          <w:noProof/>
          <w:lang w:val="en-US"/>
        </w:rPr>
        <w:drawing>
          <wp:anchor distT="0" distB="0" distL="114300" distR="114300" simplePos="0" relativeHeight="252221440" behindDoc="0" locked="0" layoutInCell="1" allowOverlap="1" wp14:anchorId="4C794F34" wp14:editId="64E065F7">
            <wp:simplePos x="0" y="0"/>
            <wp:positionH relativeFrom="column">
              <wp:posOffset>581025</wp:posOffset>
            </wp:positionH>
            <wp:positionV relativeFrom="paragraph">
              <wp:posOffset>702945</wp:posOffset>
            </wp:positionV>
            <wp:extent cx="4987290" cy="2273935"/>
            <wp:effectExtent l="19050" t="19050" r="22860" b="12065"/>
            <wp:wrapSquare wrapText="bothSides"/>
            <wp:docPr id="722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987290" cy="227393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2C2AFB" w:rsidRPr="002C2AFB">
        <w:rPr>
          <w:lang w:val="pt-PT" w:bidi="en-US"/>
        </w:rPr>
        <w:t>O módulo de visualização de dados permite aos utilizadores criar facilmente análises de dados e visualizações dinâmicas através de gráficos ou tabelas de dados. Para a análise, seleccione livremente o conteúdo desejado (por exemplo, indicadores, prazos e UOs).</w:t>
      </w:r>
    </w:p>
    <w:p w:rsidR="002C2AFB" w:rsidRDefault="002C2AFB" w:rsidP="002C2AFB">
      <w:pPr>
        <w:pStyle w:val="BodyText"/>
        <w:ind w:left="0"/>
        <w:rPr>
          <w:lang w:val="pt-PT" w:bidi="en-US"/>
        </w:rPr>
      </w:pPr>
    </w:p>
    <w:p w:rsidR="002C2AFB" w:rsidRDefault="002C2AFB" w:rsidP="002C2AFB">
      <w:pPr>
        <w:pStyle w:val="BodyText"/>
        <w:ind w:left="0"/>
        <w:rPr>
          <w:lang w:val="pt-PT" w:bidi="en-US"/>
        </w:rPr>
      </w:pPr>
    </w:p>
    <w:p w:rsidR="002C2AFB" w:rsidRDefault="002C2AFB" w:rsidP="002C2AFB">
      <w:pPr>
        <w:pStyle w:val="BodyText"/>
        <w:ind w:left="0"/>
        <w:rPr>
          <w:lang w:val="pt-PT" w:bidi="en-US"/>
        </w:rPr>
      </w:pPr>
    </w:p>
    <w:p w:rsidR="002C2AFB" w:rsidRDefault="002C2AFB" w:rsidP="002C2AFB">
      <w:pPr>
        <w:pStyle w:val="BodyText"/>
        <w:ind w:left="0"/>
        <w:rPr>
          <w:lang w:val="pt-PT" w:bidi="en-US"/>
        </w:rPr>
      </w:pPr>
    </w:p>
    <w:p w:rsidR="002C2AFB" w:rsidRDefault="002C2AFB" w:rsidP="002C2AFB">
      <w:pPr>
        <w:pStyle w:val="BodyText"/>
        <w:ind w:left="0"/>
        <w:rPr>
          <w:lang w:val="pt-PT" w:bidi="en-US"/>
        </w:rPr>
      </w:pPr>
    </w:p>
    <w:p w:rsidR="00107B34" w:rsidRDefault="00107B34" w:rsidP="002C2AFB">
      <w:pPr>
        <w:pStyle w:val="BodyText"/>
        <w:ind w:left="0"/>
        <w:rPr>
          <w:lang w:val="pt-PT" w:bidi="en-US"/>
        </w:rPr>
      </w:pPr>
    </w:p>
    <w:p w:rsidR="006C2B15" w:rsidRDefault="006C2B15" w:rsidP="002C2AFB">
      <w:pPr>
        <w:pStyle w:val="BodyText"/>
        <w:ind w:left="0"/>
        <w:rPr>
          <w:lang w:val="pt-PT" w:bidi="en-US"/>
        </w:rPr>
      </w:pPr>
    </w:p>
    <w:p w:rsidR="006C2B15" w:rsidRDefault="006C2B15" w:rsidP="002C2AFB">
      <w:pPr>
        <w:pStyle w:val="BodyText"/>
        <w:ind w:left="0"/>
        <w:rPr>
          <w:lang w:val="pt-PT" w:bidi="en-US"/>
        </w:rPr>
      </w:pPr>
    </w:p>
    <w:p w:rsidR="002C2AFB" w:rsidRPr="002C2AFB" w:rsidRDefault="006C2B15" w:rsidP="002C2AFB">
      <w:pPr>
        <w:pStyle w:val="BodyText"/>
        <w:ind w:left="0"/>
        <w:rPr>
          <w:lang w:val="pt-PT" w:bidi="en-US"/>
        </w:rPr>
      </w:pPr>
      <w:r>
        <w:rPr>
          <w:lang w:val="pt-PT" w:bidi="en-US"/>
        </w:rPr>
        <w:t xml:space="preserve">Para aceder </w:t>
      </w:r>
      <w:r w:rsidR="002C2AFB" w:rsidRPr="002C2AFB">
        <w:rPr>
          <w:lang w:val="pt-PT" w:bidi="en-US"/>
        </w:rPr>
        <w:t>ao módulo partimos do menu principal "Serviços" e seleccionamos o Submenu "Visualização de Dados", de onde surgirá uma janela como a apresentada na imagem acima.</w:t>
      </w:r>
    </w:p>
    <w:p w:rsidR="002C2AFB" w:rsidRPr="002C2AFB" w:rsidRDefault="002C2AFB" w:rsidP="002C2AFB">
      <w:pPr>
        <w:pStyle w:val="BodyText"/>
        <w:ind w:left="0"/>
        <w:rPr>
          <w:lang w:val="pt-PT"/>
        </w:rPr>
      </w:pPr>
      <w:r w:rsidRPr="002C2AFB">
        <w:rPr>
          <w:lang w:val="pt-PT"/>
        </w:rPr>
        <w:t>A visualização dos dados foi desenhada para ser de fácil utilização. Pode-se seleccionar os indicadores, os elementos de dados, os períodos e unidades organizacionais desejadas e incluir, em seguida, clique em "Actualizar" para realizar a visualização. A visualização dos dados foi desenhada também para ser rápida e proporcionar um bom funcionamento, mesmo com conexões de Internet lentas: os gráficos são gerados no navegador web e são muito poucos os dados que realmente se enviam através da rede.</w:t>
      </w:r>
    </w:p>
    <w:p w:rsidR="00896B70" w:rsidRPr="002C2AFB" w:rsidRDefault="002C2AFB" w:rsidP="002C2AFB">
      <w:pPr>
        <w:pStyle w:val="BodyText"/>
        <w:ind w:left="0"/>
        <w:rPr>
          <w:lang w:val="pt-PT"/>
        </w:rPr>
      </w:pPr>
      <w:r w:rsidRPr="002C2AFB">
        <w:rPr>
          <w:lang w:val="pt-PT"/>
        </w:rPr>
        <w:t>Podemos mostrar um gráfico com base nas selecções feitas clicando no botão "Actualizar" no menu de Topo Central de gráfico. Isso exige que se seleccione um ou mais elementos em cada uma das três dimensões - dados (indicadores, elementos de dados, taxas de reporte), períodos e unidades organizacionais (ou grupos). Lembre-se, que "Meses de Ano Actual", no período de dimensão e a unidade organizativa de raiz aparecem seleccionadas por padrão.</w:t>
      </w:r>
    </w:p>
    <w:p w:rsidR="002C2AFB" w:rsidRPr="002C2AFB" w:rsidRDefault="002C2AFB" w:rsidP="002C2AFB">
      <w:pPr>
        <w:pStyle w:val="BodyText"/>
        <w:ind w:left="0"/>
        <w:rPr>
          <w:lang w:val="pt-PT"/>
        </w:rPr>
      </w:pPr>
      <w:r w:rsidRPr="002C2AFB">
        <w:rPr>
          <w:lang w:val="pt-PT"/>
        </w:rPr>
        <w:t xml:space="preserve">Para maiores detalhes, veja o subcapítulo </w:t>
      </w:r>
      <w:r w:rsidR="006C2B15" w:rsidRPr="006C2B15">
        <w:fldChar w:fldCharType="begin"/>
      </w:r>
      <w:r w:rsidR="006C2B15" w:rsidRPr="006C2B15">
        <w:rPr>
          <w:lang w:val="pt-PT"/>
        </w:rPr>
        <w:instrText xml:space="preserve"> REF _Ref379962489 \r \h </w:instrText>
      </w:r>
      <w:r w:rsidR="006C2B15" w:rsidRPr="006C2B15">
        <w:rPr>
          <w:lang w:val="pt-PT"/>
        </w:rPr>
        <w:instrText xml:space="preserve"> \* MERGEFORMAT </w:instrText>
      </w:r>
      <w:r w:rsidR="006C2B15" w:rsidRPr="006C2B15">
        <w:fldChar w:fldCharType="separate"/>
      </w:r>
      <w:r w:rsidR="006C2B15" w:rsidRPr="006C2B15">
        <w:rPr>
          <w:lang w:val="pt-PT"/>
        </w:rPr>
        <w:t>9.2</w:t>
      </w:r>
      <w:r w:rsidR="006C2B15" w:rsidRPr="006C2B15">
        <w:fldChar w:fldCharType="end"/>
      </w:r>
      <w:r w:rsidR="006C2B15" w:rsidRPr="006C2B15">
        <w:rPr>
          <w:lang w:val="pt-PT"/>
        </w:rPr>
        <w:t xml:space="preserve"> </w:t>
      </w:r>
      <w:r w:rsidR="006C2B15" w:rsidRPr="006C2B15">
        <w:fldChar w:fldCharType="begin"/>
      </w:r>
      <w:r w:rsidR="006C2B15" w:rsidRPr="006C2B15">
        <w:rPr>
          <w:lang w:val="pt-PT"/>
        </w:rPr>
        <w:instrText xml:space="preserve"> REF _Ref379962489 \h </w:instrText>
      </w:r>
      <w:r w:rsidR="006C2B15" w:rsidRPr="006C2B15">
        <w:rPr>
          <w:lang w:val="pt-PT"/>
        </w:rPr>
        <w:instrText xml:space="preserve"> \* MERGEFORMAT </w:instrText>
      </w:r>
      <w:r w:rsidR="006C2B15" w:rsidRPr="006C2B15">
        <w:fldChar w:fldCharType="separate"/>
      </w:r>
      <w:r w:rsidR="00961564" w:rsidRPr="00961564">
        <w:rPr>
          <w:lang w:val="pt-PT"/>
        </w:rPr>
        <w:t>Utilizando o visualizador de dados</w:t>
      </w:r>
      <w:r w:rsidR="006C2B15" w:rsidRPr="006C2B15">
        <w:fldChar w:fldCharType="end"/>
      </w:r>
      <w:r w:rsidRPr="006C2B15">
        <w:rPr>
          <w:lang w:val="pt-PT"/>
        </w:rPr>
        <w:t>)</w:t>
      </w:r>
      <w:r w:rsidRPr="002C2AFB">
        <w:rPr>
          <w:color w:val="FF0000"/>
          <w:lang w:val="pt-PT"/>
        </w:rPr>
        <w:t>.</w:t>
      </w:r>
    </w:p>
    <w:p w:rsidR="002C2AFB" w:rsidRPr="002C2AFB" w:rsidRDefault="002C2AFB" w:rsidP="002C2AFB">
      <w:pPr>
        <w:pStyle w:val="Heading2"/>
        <w:spacing w:before="200" w:after="0" w:line="276" w:lineRule="auto"/>
        <w:jc w:val="left"/>
        <w:rPr>
          <w:lang w:val="pt-PT"/>
        </w:rPr>
      </w:pPr>
      <w:bookmarkStart w:id="270" w:name="_Toc386529581"/>
      <w:bookmarkStart w:id="271" w:name="_Toc390424454"/>
      <w:r w:rsidRPr="002C2AFB">
        <w:rPr>
          <w:lang w:val="pt-PT"/>
        </w:rPr>
        <w:t>Sistema de informação geográfica (SIG)</w:t>
      </w:r>
      <w:bookmarkEnd w:id="270"/>
      <w:bookmarkEnd w:id="271"/>
    </w:p>
    <w:p w:rsidR="002C2AFB" w:rsidRPr="002C2AFB" w:rsidRDefault="002C2AFB" w:rsidP="002C2AFB">
      <w:pPr>
        <w:pStyle w:val="BodyText"/>
        <w:ind w:left="0"/>
        <w:rPr>
          <w:lang w:val="pt-PT"/>
        </w:rPr>
      </w:pPr>
      <w:r w:rsidRPr="002C2AFB">
        <w:rPr>
          <w:lang w:val="pt-PT"/>
        </w:rPr>
        <w:t xml:space="preserve">O módulo integrado SIG mostra facilmente os nossos dados em mapas, tanto em polígonos (áreas) como em pontos (unidades sanitárias), assim como pode mostrar os elementos de dados e indicadores, permitindo-nos </w:t>
      </w:r>
      <w:r w:rsidRPr="002C2AFB">
        <w:rPr>
          <w:rFonts w:cs="Franklin Gothic Book"/>
          <w:color w:val="272A34"/>
          <w:lang w:val="pt-PT"/>
        </w:rPr>
        <w:t>visualizar as unidades organizacionais nos seus diferentes níveis geograficamente em forma de mapa</w:t>
      </w:r>
      <w:r w:rsidRPr="002C2AFB">
        <w:rPr>
          <w:lang w:val="pt-PT"/>
        </w:rPr>
        <w:t>.</w:t>
      </w:r>
    </w:p>
    <w:p w:rsidR="002C2AFB" w:rsidRPr="002C2AFB" w:rsidRDefault="002C2AFB" w:rsidP="002C2AFB">
      <w:pPr>
        <w:pStyle w:val="BodyText"/>
        <w:ind w:left="0"/>
        <w:rPr>
          <w:b/>
          <w:lang w:val="pt-PT"/>
        </w:rPr>
      </w:pPr>
      <w:r w:rsidRPr="002C2AFB">
        <w:rPr>
          <w:lang w:val="pt-PT"/>
        </w:rPr>
        <w:t>Para maiores detalhes, veja subcapítulo</w:t>
      </w:r>
      <w:r w:rsidR="006C2B15">
        <w:rPr>
          <w:lang w:val="pt-PT"/>
        </w:rPr>
        <w:t xml:space="preserve"> </w:t>
      </w:r>
      <w:r w:rsidR="006C2B15">
        <w:rPr>
          <w:lang w:val="pt-PT"/>
        </w:rPr>
        <w:fldChar w:fldCharType="begin"/>
      </w:r>
      <w:r w:rsidR="006C2B15">
        <w:rPr>
          <w:lang w:val="pt-PT"/>
        </w:rPr>
        <w:instrText xml:space="preserve"> REF _Ref390416669 \r \h </w:instrText>
      </w:r>
      <w:r w:rsidR="006C2B15">
        <w:rPr>
          <w:lang w:val="pt-PT"/>
        </w:rPr>
      </w:r>
      <w:r w:rsidR="006C2B15">
        <w:rPr>
          <w:lang w:val="pt-PT"/>
        </w:rPr>
        <w:fldChar w:fldCharType="separate"/>
      </w:r>
      <w:r w:rsidR="006C2B15">
        <w:rPr>
          <w:lang w:val="pt-PT"/>
        </w:rPr>
        <w:t>9.5</w:t>
      </w:r>
      <w:r w:rsidR="006C2B15">
        <w:rPr>
          <w:lang w:val="pt-PT"/>
        </w:rPr>
        <w:fldChar w:fldCharType="end"/>
      </w:r>
      <w:r w:rsidR="006C2B15">
        <w:rPr>
          <w:lang w:val="pt-PT"/>
        </w:rPr>
        <w:t xml:space="preserve"> </w:t>
      </w:r>
      <w:r w:rsidR="006C2B15">
        <w:rPr>
          <w:lang w:val="pt-PT"/>
        </w:rPr>
        <w:fldChar w:fldCharType="begin"/>
      </w:r>
      <w:r w:rsidR="006C2B15">
        <w:rPr>
          <w:lang w:val="pt-PT"/>
        </w:rPr>
        <w:instrText xml:space="preserve"> REF _Ref390416673 \h </w:instrText>
      </w:r>
      <w:r w:rsidR="006C2B15">
        <w:rPr>
          <w:lang w:val="pt-PT"/>
        </w:rPr>
      </w:r>
      <w:r w:rsidR="006C2B15">
        <w:rPr>
          <w:lang w:val="pt-PT"/>
        </w:rPr>
        <w:fldChar w:fldCharType="separate"/>
      </w:r>
      <w:r w:rsidR="006C2B15" w:rsidRPr="00DB78BF">
        <w:rPr>
          <w:lang w:val="pt-PT"/>
        </w:rPr>
        <w:t>Utilizando a funcionalidade de sistema de informação geográfica (SIG)</w:t>
      </w:r>
      <w:r w:rsidR="006C2B15">
        <w:rPr>
          <w:lang w:val="pt-PT"/>
        </w:rPr>
        <w:fldChar w:fldCharType="end"/>
      </w:r>
      <w:r w:rsidRPr="002C2AFB">
        <w:rPr>
          <w:lang w:val="pt-PT"/>
        </w:rPr>
        <w:t>.</w:t>
      </w:r>
    </w:p>
    <w:p w:rsidR="002C2AFB" w:rsidRPr="002A797A" w:rsidRDefault="002C2AFB" w:rsidP="002C2AFB">
      <w:pPr>
        <w:pStyle w:val="Heading2"/>
        <w:spacing w:before="200" w:after="0" w:line="276" w:lineRule="auto"/>
        <w:jc w:val="left"/>
      </w:pPr>
      <w:bookmarkStart w:id="272" w:name="_Toc378156844"/>
      <w:bookmarkStart w:id="273" w:name="_Ref378183218"/>
      <w:bookmarkStart w:id="274" w:name="_Ref378183237"/>
      <w:bookmarkStart w:id="275" w:name="_Toc386529582"/>
      <w:bookmarkStart w:id="276" w:name="_Toc390424455"/>
      <w:r w:rsidRPr="002A797A">
        <w:t>Validar os dados</w:t>
      </w:r>
      <w:bookmarkEnd w:id="272"/>
      <w:bookmarkEnd w:id="273"/>
      <w:bookmarkEnd w:id="274"/>
      <w:bookmarkEnd w:id="275"/>
      <w:bookmarkEnd w:id="276"/>
    </w:p>
    <w:p w:rsidR="002C2AFB" w:rsidRPr="002C2AFB" w:rsidRDefault="002C2AFB" w:rsidP="002C2AFB">
      <w:pPr>
        <w:pStyle w:val="BodyText"/>
        <w:ind w:left="0"/>
        <w:rPr>
          <w:lang w:val="pt-PT"/>
        </w:rPr>
      </w:pPr>
      <w:r w:rsidRPr="002C2AFB">
        <w:rPr>
          <w:lang w:val="pt-PT"/>
        </w:rPr>
        <w:t>Uma vez analisados os dados e verificado que estes estão correctos, o Médico Chefe valida os dados e envia ao Director de Saúde. Caso haja alguma falha nos dados, envia-se um alerta ao Responsável do NEP/SIS correcção dos mesmos.</w:t>
      </w:r>
    </w:p>
    <w:p w:rsidR="002C2AFB" w:rsidRPr="002C2AFB" w:rsidRDefault="002C2AFB" w:rsidP="002C2AFB">
      <w:pPr>
        <w:pStyle w:val="BodyText"/>
        <w:ind w:left="0"/>
        <w:rPr>
          <w:lang w:val="pt-PT"/>
        </w:rPr>
      </w:pPr>
      <w:r w:rsidRPr="002C2AFB">
        <w:rPr>
          <w:lang w:val="pt-PT"/>
        </w:rPr>
        <w:t>Por sua vez, o Director de Saúde faz também a análise (3ª ordem) dos dados. Caso haja alguma incorrecção, enviar-se-á um alerta para o Responsável do NEP/SIS para sua correcção.</w:t>
      </w:r>
    </w:p>
    <w:p w:rsidR="002C2AFB" w:rsidRPr="002C2AFB" w:rsidRDefault="002C2AFB" w:rsidP="002C2AFB">
      <w:pPr>
        <w:pStyle w:val="Heading2"/>
        <w:spacing w:before="200" w:after="0" w:line="276" w:lineRule="auto"/>
        <w:jc w:val="left"/>
        <w:rPr>
          <w:lang w:val="pt-PT"/>
        </w:rPr>
      </w:pPr>
      <w:bookmarkStart w:id="277" w:name="_Toc378156845"/>
      <w:bookmarkStart w:id="278" w:name="_Ref378183266"/>
      <w:bookmarkStart w:id="279" w:name="_Toc386529583"/>
      <w:bookmarkStart w:id="280" w:name="_Ref390415579"/>
      <w:bookmarkStart w:id="281" w:name="_Toc390424456"/>
      <w:r w:rsidRPr="002C2AFB">
        <w:rPr>
          <w:lang w:val="pt-PT"/>
        </w:rPr>
        <w:t>Disponibilizar os dados a nível provincial</w:t>
      </w:r>
      <w:bookmarkEnd w:id="277"/>
      <w:bookmarkEnd w:id="278"/>
      <w:bookmarkEnd w:id="279"/>
      <w:bookmarkEnd w:id="280"/>
      <w:bookmarkEnd w:id="281"/>
    </w:p>
    <w:p w:rsidR="002C2AFB" w:rsidRPr="002C2AFB" w:rsidRDefault="002C2AFB" w:rsidP="002C2AFB">
      <w:pPr>
        <w:pStyle w:val="BodyText"/>
        <w:ind w:left="0"/>
        <w:rPr>
          <w:lang w:val="pt-PT"/>
        </w:rPr>
      </w:pPr>
      <w:r w:rsidRPr="002C2AFB">
        <w:rPr>
          <w:lang w:val="pt-PT"/>
        </w:rPr>
        <w:t>Se os dados estiverem correctos, serão validados e enviados pelo Director de Saúde para o Responsável do NEP/SIS para que este possa disponibilizar os exportar (instâncias offline) os dados a nível provincial.</w:t>
      </w:r>
    </w:p>
    <w:p w:rsidR="002C2AFB" w:rsidRPr="002A797A" w:rsidRDefault="002C2AFB" w:rsidP="002C2AFB">
      <w:pPr>
        <w:pStyle w:val="Heading2"/>
        <w:spacing w:before="200" w:after="0" w:line="276" w:lineRule="auto"/>
        <w:jc w:val="left"/>
      </w:pPr>
      <w:bookmarkStart w:id="282" w:name="_Toc386529584"/>
      <w:bookmarkStart w:id="283" w:name="_Toc390424457"/>
      <w:r>
        <w:t>Passos s</w:t>
      </w:r>
      <w:r w:rsidRPr="002A797A">
        <w:t>ubsequentes</w:t>
      </w:r>
      <w:bookmarkEnd w:id="282"/>
      <w:bookmarkEnd w:id="283"/>
    </w:p>
    <w:p w:rsidR="00896B70" w:rsidRPr="002C2AFB" w:rsidRDefault="002C2AFB" w:rsidP="002C2AFB">
      <w:pPr>
        <w:pStyle w:val="BodyText"/>
        <w:ind w:left="0"/>
        <w:rPr>
          <w:lang w:val="pt-PT"/>
        </w:rPr>
      </w:pPr>
      <w:r w:rsidRPr="002C2AFB">
        <w:rPr>
          <w:lang w:val="pt-PT"/>
        </w:rPr>
        <w:t>Após efectuado o processo de validação e controlo de dados a nível distrital, dá-se origem ao Processo de Validação e Controlo de Qualidade dos Dados na Província, onde será feita uma análise de 3ª ordem, e caso os dados estejam correctos será feita então uma análise de 4ª ordem, dando-se continuidade ao processo até ao final do processo.</w:t>
      </w:r>
    </w:p>
    <w:p w:rsidR="00896B70" w:rsidRDefault="00896B70" w:rsidP="009339C0">
      <w:pPr>
        <w:pStyle w:val="BodyText"/>
        <w:rPr>
          <w:lang w:val="pt-PT"/>
        </w:rPr>
      </w:pPr>
    </w:p>
    <w:p w:rsidR="00896B70" w:rsidRDefault="00896B70" w:rsidP="009339C0">
      <w:pPr>
        <w:pStyle w:val="BodyText"/>
        <w:rPr>
          <w:lang w:val="pt-PT"/>
        </w:rPr>
      </w:pPr>
    </w:p>
    <w:p w:rsidR="00896B70" w:rsidRDefault="00896B70" w:rsidP="009339C0">
      <w:pPr>
        <w:pStyle w:val="BodyText"/>
        <w:rPr>
          <w:lang w:val="pt-PT"/>
        </w:rPr>
      </w:pPr>
    </w:p>
    <w:p w:rsidR="00937B48" w:rsidRPr="002A797A" w:rsidRDefault="009F7A9B" w:rsidP="00060465">
      <w:pPr>
        <w:pStyle w:val="Heading1"/>
        <w:rPr>
          <w:lang w:val="pt-PT"/>
        </w:rPr>
      </w:pPr>
      <w:bookmarkStart w:id="284" w:name="_Toc390424458"/>
      <w:bookmarkStart w:id="285" w:name="_Ref390424515"/>
      <w:bookmarkStart w:id="286" w:name="_Ref390424551"/>
      <w:bookmarkEnd w:id="167"/>
      <w:r>
        <w:rPr>
          <w:lang w:val="pt-PT"/>
        </w:rPr>
        <w:lastRenderedPageBreak/>
        <w:t>Actualização de Novas Versões Offline</w:t>
      </w:r>
      <w:bookmarkEnd w:id="284"/>
      <w:bookmarkEnd w:id="285"/>
      <w:bookmarkEnd w:id="286"/>
    </w:p>
    <w:p w:rsidR="009F7A9B" w:rsidRPr="009F7A9B" w:rsidRDefault="009F7A9B" w:rsidP="009F7A9B">
      <w:pPr>
        <w:pStyle w:val="BodyText"/>
        <w:ind w:left="0"/>
        <w:rPr>
          <w:lang w:val="pt-PT"/>
        </w:rPr>
      </w:pPr>
      <w:r w:rsidRPr="009F7A9B">
        <w:rPr>
          <w:lang w:val="pt-PT"/>
        </w:rPr>
        <w:t>Os principais objectivos deste capítulo são:</w:t>
      </w:r>
    </w:p>
    <w:p w:rsidR="009F7A9B" w:rsidRPr="009F7A9B" w:rsidRDefault="009F7A9B" w:rsidP="009F7A9B">
      <w:pPr>
        <w:pStyle w:val="BodyText"/>
        <w:numPr>
          <w:ilvl w:val="0"/>
          <w:numId w:val="34"/>
        </w:numPr>
        <w:tabs>
          <w:tab w:val="clear" w:pos="680"/>
          <w:tab w:val="left" w:pos="567"/>
        </w:tabs>
        <w:spacing w:after="0" w:line="276" w:lineRule="auto"/>
        <w:ind w:left="567" w:hanging="283"/>
        <w:rPr>
          <w:lang w:val="pt-PT"/>
        </w:rPr>
      </w:pPr>
      <w:r w:rsidRPr="009F7A9B">
        <w:rPr>
          <w:lang w:val="pt-PT"/>
        </w:rPr>
        <w:t>Explicar o processo de actualização de novas versões do SIS-MA no modo offline;</w:t>
      </w:r>
    </w:p>
    <w:p w:rsidR="009F7A9B" w:rsidRPr="009F7A9B" w:rsidRDefault="009F7A9B" w:rsidP="009F7A9B">
      <w:pPr>
        <w:pStyle w:val="BodyText"/>
        <w:numPr>
          <w:ilvl w:val="0"/>
          <w:numId w:val="34"/>
        </w:numPr>
        <w:tabs>
          <w:tab w:val="clear" w:pos="680"/>
          <w:tab w:val="left" w:pos="567"/>
        </w:tabs>
        <w:spacing w:after="0" w:line="276" w:lineRule="auto"/>
        <w:ind w:left="567" w:hanging="283"/>
        <w:rPr>
          <w:lang w:val="pt-PT"/>
        </w:rPr>
      </w:pPr>
      <w:r w:rsidRPr="009F7A9B">
        <w:rPr>
          <w:lang w:val="pt-PT"/>
        </w:rPr>
        <w:t>Explicar os procedimentos e a importância do backup do sistema e da base de dados;</w:t>
      </w:r>
    </w:p>
    <w:p w:rsidR="009F7A9B" w:rsidRPr="009F7A9B" w:rsidRDefault="009F7A9B" w:rsidP="009F7A9B">
      <w:pPr>
        <w:pStyle w:val="BodyText"/>
        <w:numPr>
          <w:ilvl w:val="0"/>
          <w:numId w:val="34"/>
        </w:numPr>
        <w:tabs>
          <w:tab w:val="clear" w:pos="680"/>
          <w:tab w:val="left" w:pos="567"/>
        </w:tabs>
        <w:spacing w:after="0" w:line="276" w:lineRule="auto"/>
        <w:ind w:left="567" w:hanging="283"/>
        <w:rPr>
          <w:lang w:val="pt-PT"/>
        </w:rPr>
      </w:pPr>
      <w:r w:rsidRPr="009F7A9B">
        <w:rPr>
          <w:lang w:val="pt-PT"/>
        </w:rPr>
        <w:t>Explicar a instalação da nova versão da plataforma.</w:t>
      </w:r>
    </w:p>
    <w:p w:rsidR="00937B48" w:rsidRPr="002A797A" w:rsidRDefault="00937B48" w:rsidP="00937B48">
      <w:pPr>
        <w:pStyle w:val="BodyText"/>
        <w:tabs>
          <w:tab w:val="clear" w:pos="680"/>
        </w:tabs>
        <w:spacing w:after="0"/>
        <w:rPr>
          <w:lang w:val="pt-PT"/>
        </w:rPr>
      </w:pPr>
    </w:p>
    <w:p w:rsidR="00937B48" w:rsidRPr="002A797A" w:rsidRDefault="00A30725" w:rsidP="00A43DE2">
      <w:pPr>
        <w:pStyle w:val="Heading2"/>
        <w:ind w:left="709" w:hanging="567"/>
        <w:rPr>
          <w:lang w:val="pt-PT"/>
        </w:rPr>
      </w:pPr>
      <w:bookmarkStart w:id="287" w:name="_Ref378155558"/>
      <w:bookmarkStart w:id="288" w:name="_Toc390424459"/>
      <w:r>
        <w:rPr>
          <w:lang w:val="pt-PT"/>
        </w:rPr>
        <w:t>Resumo do processo &amp; f</w:t>
      </w:r>
      <w:r w:rsidR="00937B48" w:rsidRPr="002A797A">
        <w:rPr>
          <w:lang w:val="pt-PT"/>
        </w:rPr>
        <w:t>luxograma</w:t>
      </w:r>
      <w:bookmarkEnd w:id="287"/>
      <w:bookmarkEnd w:id="288"/>
    </w:p>
    <w:p w:rsidR="009F7A9B" w:rsidRPr="009F7A9B" w:rsidRDefault="009F7A9B" w:rsidP="009F7A9B">
      <w:pPr>
        <w:pStyle w:val="BodyText"/>
        <w:rPr>
          <w:lang w:val="pt-PT"/>
        </w:rPr>
      </w:pPr>
      <w:r w:rsidRPr="009F7A9B">
        <w:rPr>
          <w:lang w:val="pt-PT"/>
        </w:rPr>
        <w:t>O processo de actualização de novas versões offline tem início a nível nacional, onde o Administrador do Sistema disponibiliza o Package para instalação de actualizações em instâncias offline.</w:t>
      </w:r>
    </w:p>
    <w:p w:rsidR="009F7A9B" w:rsidRPr="009F7A9B" w:rsidRDefault="009F7A9B" w:rsidP="009F7A9B">
      <w:pPr>
        <w:pStyle w:val="BodyText"/>
        <w:rPr>
          <w:lang w:val="pt-PT"/>
        </w:rPr>
      </w:pPr>
      <w:r w:rsidRPr="009F7A9B">
        <w:rPr>
          <w:lang w:val="pt-PT"/>
        </w:rPr>
        <w:t>O Package normalmente deve conter: Instalação da nova versão da plataforma, o passo-a-passo de acções a realizar para instalação da versão, configurações a importar após instalação (caso seja aplicável).</w:t>
      </w:r>
    </w:p>
    <w:p w:rsidR="009F7A9B" w:rsidRPr="009F7A9B" w:rsidRDefault="009F7A9B" w:rsidP="009F7A9B">
      <w:pPr>
        <w:pStyle w:val="BodyText"/>
        <w:rPr>
          <w:lang w:val="pt-PT"/>
        </w:rPr>
      </w:pPr>
      <w:r w:rsidRPr="009F7A9B">
        <w:rPr>
          <w:lang w:val="pt-PT"/>
        </w:rPr>
        <w:t>Após receber o Package, o Responsável do NEP/SIS distrital deve fazer o backup da base de dados e do sistema actual, para de seguida instalar a nova versão da plataforma SIS-MA. O passo seguinte consiste em importar as configurações (se necessário) para a nova versão do SIS-MA.</w:t>
      </w:r>
    </w:p>
    <w:p w:rsidR="00937B48" w:rsidRDefault="009F7A9B" w:rsidP="009F7A9B">
      <w:pPr>
        <w:pStyle w:val="BodyText"/>
        <w:rPr>
          <w:lang w:val="pt-PT"/>
        </w:rPr>
      </w:pPr>
      <w:r w:rsidRPr="009F7A9B">
        <w:rPr>
          <w:lang w:val="pt-PT"/>
        </w:rPr>
        <w:t>O Processo, é finalizado na Província, quando o Responsável do NEP/SIS (Distrital) informa da conclusão da instalação da nova versão do SIS-MA offline.</w:t>
      </w:r>
    </w:p>
    <w:tbl>
      <w:tblPr>
        <w:tblStyle w:val="CSWTableWithVerticalTotals"/>
        <w:tblW w:w="8789" w:type="dxa"/>
        <w:jc w:val="left"/>
        <w:tblInd w:w="255" w:type="dxa"/>
        <w:tblLook w:val="04A0" w:firstRow="1" w:lastRow="0" w:firstColumn="1" w:lastColumn="0" w:noHBand="0" w:noVBand="1"/>
      </w:tblPr>
      <w:tblGrid>
        <w:gridCol w:w="1701"/>
        <w:gridCol w:w="5387"/>
        <w:gridCol w:w="1701"/>
      </w:tblGrid>
      <w:tr w:rsidR="009F7A9B" w:rsidRPr="002A797A" w:rsidTr="003C05E2">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9F7A9B" w:rsidRPr="002A797A" w:rsidRDefault="009F7A9B" w:rsidP="003C05E2">
            <w:pPr>
              <w:keepNext/>
              <w:keepLines/>
              <w:spacing w:before="60" w:after="20"/>
              <w:rPr>
                <w:rFonts w:ascii="Franklin Gothic Demi Cond" w:hAnsi="Franklin Gothic Demi Cond"/>
                <w:color w:val="FFFFFF" w:themeColor="background1"/>
                <w:sz w:val="16"/>
                <w:szCs w:val="20"/>
              </w:rPr>
            </w:pPr>
            <w:r w:rsidRPr="002A797A">
              <w:rPr>
                <w:rFonts w:ascii="Franklin Gothic Demi Cond" w:hAnsi="Franklin Gothic Demi Cond"/>
                <w:color w:val="FFFFFF" w:themeColor="background1"/>
                <w:sz w:val="16"/>
              </w:rPr>
              <w:t>Intervenientes e Responsabilidades</w:t>
            </w:r>
          </w:p>
        </w:tc>
      </w:tr>
      <w:tr w:rsidR="009F7A9B" w:rsidRPr="002A797A" w:rsidTr="003C05E2">
        <w:trPr>
          <w:cnfStyle w:val="100000000000" w:firstRow="1" w:lastRow="0" w:firstColumn="0" w:lastColumn="0" w:oddVBand="0" w:evenVBand="0" w:oddHBand="0" w:evenHBand="0" w:firstRowFirstColumn="0" w:firstRowLastColumn="0" w:lastRowFirstColumn="0" w:lastRowLastColumn="0"/>
          <w:tblHeader/>
          <w:jc w:val="left"/>
        </w:trPr>
        <w:tc>
          <w:tcPr>
            <w:tcW w:w="1701" w:type="dxa"/>
            <w:tcBorders>
              <w:top w:val="single" w:sz="4" w:space="0" w:color="696A72"/>
              <w:bottom w:val="single" w:sz="4" w:space="0" w:color="696A72"/>
              <w:right w:val="single" w:sz="4" w:space="0" w:color="696A72"/>
            </w:tcBorders>
            <w:shd w:val="clear" w:color="auto" w:fill="D9D9D9" w:themeFill="background1" w:themeFillShade="D9"/>
            <w:hideMark/>
          </w:tcPr>
          <w:p w:rsidR="009F7A9B" w:rsidRPr="002A797A" w:rsidRDefault="009F7A9B" w:rsidP="003C05E2">
            <w:pPr>
              <w:keepNext/>
              <w:keepLines/>
              <w:spacing w:before="60" w:after="20"/>
              <w:jc w:val="center"/>
              <w:rPr>
                <w:rFonts w:ascii="Franklin Gothic Demi Cond" w:hAnsi="Franklin Gothic Demi Cond"/>
                <w:color w:val="000000" w:themeColor="text1"/>
              </w:rPr>
            </w:pPr>
            <w:r w:rsidRPr="002A797A">
              <w:rPr>
                <w:rFonts w:ascii="Franklin Gothic Demi Cond" w:hAnsi="Franklin Gothic Demi Cond"/>
                <w:color w:val="000000" w:themeColor="text1"/>
              </w:rPr>
              <w:t>Intervenientes</w:t>
            </w:r>
          </w:p>
        </w:tc>
        <w:tc>
          <w:tcPr>
            <w:tcW w:w="5387"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9F7A9B" w:rsidRPr="002A797A" w:rsidRDefault="009F7A9B" w:rsidP="003C05E2">
            <w:pPr>
              <w:keepNext/>
              <w:keepLines/>
              <w:spacing w:before="60" w:after="20"/>
              <w:jc w:val="center"/>
              <w:rPr>
                <w:rFonts w:ascii="Franklin Gothic Demi Cond" w:hAnsi="Franklin Gothic Demi Cond"/>
                <w:color w:val="000000" w:themeColor="text1"/>
              </w:rPr>
            </w:pPr>
            <w:r w:rsidRPr="002A797A">
              <w:rPr>
                <w:rFonts w:ascii="Franklin Gothic Demi Cond" w:hAnsi="Franklin Gothic Demi Cond"/>
                <w:color w:val="000000" w:themeColor="text1"/>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9F7A9B" w:rsidRPr="002A797A" w:rsidRDefault="009F7A9B" w:rsidP="003C05E2">
            <w:pPr>
              <w:keepNext/>
              <w:keepLines/>
              <w:spacing w:before="60" w:after="20"/>
              <w:jc w:val="center"/>
              <w:rPr>
                <w:rFonts w:ascii="Franklin Gothic Demi Cond" w:hAnsi="Franklin Gothic Demi Cond"/>
                <w:color w:val="000000" w:themeColor="text1"/>
              </w:rPr>
            </w:pPr>
            <w:r w:rsidRPr="002A797A">
              <w:rPr>
                <w:rFonts w:ascii="Franklin Gothic Demi Cond" w:hAnsi="Franklin Gothic Demi Cond"/>
                <w:color w:val="000000" w:themeColor="text1"/>
              </w:rPr>
              <w:t>Secções relevantes</w:t>
            </w:r>
          </w:p>
        </w:tc>
      </w:tr>
      <w:tr w:rsidR="009F7A9B" w:rsidRPr="002A797A" w:rsidTr="003C05E2">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9F7A9B" w:rsidRPr="002A797A" w:rsidRDefault="009F7A9B" w:rsidP="003C05E2">
            <w:pPr>
              <w:spacing w:before="60" w:after="20"/>
            </w:pPr>
            <w:r w:rsidRPr="002A797A">
              <w:t>Administrador de Sistema (Nacional);</w:t>
            </w:r>
          </w:p>
        </w:tc>
        <w:tc>
          <w:tcPr>
            <w:tcW w:w="5387" w:type="dxa"/>
            <w:tcBorders>
              <w:top w:val="single" w:sz="4" w:space="0" w:color="696A72"/>
              <w:left w:val="single" w:sz="4" w:space="0" w:color="696A72"/>
              <w:bottom w:val="single" w:sz="4" w:space="0" w:color="696A72"/>
              <w:right w:val="single" w:sz="4" w:space="0" w:color="auto"/>
            </w:tcBorders>
          </w:tcPr>
          <w:p w:rsidR="009F7A9B" w:rsidRPr="009F7A9B" w:rsidRDefault="009F7A9B" w:rsidP="009F7A9B">
            <w:pPr>
              <w:pStyle w:val="ListParagraph"/>
              <w:numPr>
                <w:ilvl w:val="0"/>
                <w:numId w:val="25"/>
              </w:numPr>
              <w:ind w:left="176" w:hanging="142"/>
              <w:rPr>
                <w:lang w:val="pt-PT"/>
              </w:rPr>
            </w:pPr>
            <w:r w:rsidRPr="009F7A9B">
              <w:rPr>
                <w:lang w:val="pt-PT"/>
              </w:rPr>
              <w:t>Disponibiliza o package de instalação (ficheiros e passos a seguir) para instalação nos Distritos offline.</w:t>
            </w:r>
          </w:p>
        </w:tc>
        <w:tc>
          <w:tcPr>
            <w:tcW w:w="1701" w:type="dxa"/>
            <w:tcBorders>
              <w:top w:val="single" w:sz="4" w:space="0" w:color="696A72"/>
              <w:left w:val="single" w:sz="4" w:space="0" w:color="auto"/>
              <w:bottom w:val="single" w:sz="4" w:space="0" w:color="696A72"/>
              <w:right w:val="single" w:sz="4" w:space="0" w:color="696A72"/>
            </w:tcBorders>
          </w:tcPr>
          <w:p w:rsidR="009F7A9B" w:rsidRPr="002A797A" w:rsidRDefault="009F7A9B" w:rsidP="003C05E2">
            <w:pPr>
              <w:spacing w:before="60" w:after="20"/>
              <w:jc w:val="both"/>
            </w:pPr>
            <w:r w:rsidRPr="002A797A">
              <w:t>N/A</w:t>
            </w:r>
          </w:p>
        </w:tc>
      </w:tr>
      <w:tr w:rsidR="009F7A9B" w:rsidRPr="002A797A" w:rsidTr="003C05E2">
        <w:trPr>
          <w:jc w:val="left"/>
        </w:trPr>
        <w:tc>
          <w:tcPr>
            <w:tcW w:w="1701" w:type="dxa"/>
            <w:tcBorders>
              <w:top w:val="single" w:sz="4" w:space="0" w:color="696A72"/>
              <w:left w:val="single" w:sz="4" w:space="0" w:color="9D1B33"/>
              <w:bottom w:val="single" w:sz="4" w:space="0" w:color="696A72"/>
              <w:right w:val="single" w:sz="4" w:space="0" w:color="696A72"/>
            </w:tcBorders>
            <w:hideMark/>
          </w:tcPr>
          <w:p w:rsidR="009F7A9B" w:rsidRPr="009F7A9B" w:rsidRDefault="009F7A9B" w:rsidP="003C05E2">
            <w:pPr>
              <w:spacing w:before="60" w:after="20"/>
              <w:rPr>
                <w:lang w:val="pt-PT"/>
              </w:rPr>
            </w:pPr>
            <w:r w:rsidRPr="009F7A9B">
              <w:rPr>
                <w:lang w:val="pt-PT"/>
              </w:rPr>
              <w:t>O Responsável do SIS (Distrital);</w:t>
            </w:r>
          </w:p>
          <w:p w:rsidR="009F7A9B" w:rsidRPr="009F7A9B" w:rsidRDefault="009F7A9B" w:rsidP="003C05E2">
            <w:pPr>
              <w:spacing w:before="60" w:after="20"/>
              <w:rPr>
                <w:lang w:val="pt-PT"/>
              </w:rPr>
            </w:pPr>
          </w:p>
        </w:tc>
        <w:tc>
          <w:tcPr>
            <w:tcW w:w="5387" w:type="dxa"/>
            <w:tcBorders>
              <w:top w:val="single" w:sz="4" w:space="0" w:color="696A72"/>
              <w:left w:val="single" w:sz="4" w:space="0" w:color="696A72"/>
              <w:bottom w:val="single" w:sz="4" w:space="0" w:color="696A72"/>
              <w:right w:val="single" w:sz="4" w:space="0" w:color="auto"/>
            </w:tcBorders>
          </w:tcPr>
          <w:p w:rsidR="009F7A9B" w:rsidRPr="009F7A9B" w:rsidRDefault="009F7A9B" w:rsidP="009F7A9B">
            <w:pPr>
              <w:pStyle w:val="ListParagraph"/>
              <w:numPr>
                <w:ilvl w:val="0"/>
                <w:numId w:val="25"/>
              </w:numPr>
              <w:ind w:left="176" w:hanging="142"/>
              <w:rPr>
                <w:lang w:val="pt-PT"/>
              </w:rPr>
            </w:pPr>
            <w:r w:rsidRPr="009F7A9B">
              <w:rPr>
                <w:lang w:val="pt-PT"/>
              </w:rPr>
              <w:t>Tem como responsabilidades, realizar as devidas tarefas de backup do sistema, instalar e importar configurações, se necessário, para nova versão do SIS-MA.</w:t>
            </w:r>
          </w:p>
        </w:tc>
        <w:tc>
          <w:tcPr>
            <w:tcW w:w="1701" w:type="dxa"/>
            <w:tcBorders>
              <w:top w:val="single" w:sz="4" w:space="0" w:color="696A72"/>
              <w:left w:val="single" w:sz="4" w:space="0" w:color="auto"/>
              <w:bottom w:val="single" w:sz="4" w:space="0" w:color="696A72"/>
              <w:right w:val="single" w:sz="4" w:space="0" w:color="696A72"/>
            </w:tcBorders>
          </w:tcPr>
          <w:p w:rsidR="009F7A9B" w:rsidRPr="002A797A" w:rsidRDefault="00961564" w:rsidP="003C05E2">
            <w:pPr>
              <w:spacing w:before="60" w:after="20"/>
            </w:pPr>
            <w:r>
              <w:fldChar w:fldCharType="begin"/>
            </w:r>
            <w:r>
              <w:instrText xml:space="preserve"> REF _Ref390416783 \r \h </w:instrText>
            </w:r>
            <w:r>
              <w:fldChar w:fldCharType="separate"/>
            </w:r>
            <w:r>
              <w:t>3</w:t>
            </w:r>
            <w:r>
              <w:fldChar w:fldCharType="end"/>
            </w:r>
            <w:r>
              <w:t xml:space="preserve"> - </w:t>
            </w:r>
            <w:r>
              <w:fldChar w:fldCharType="begin"/>
            </w:r>
            <w:r>
              <w:instrText xml:space="preserve"> REF _Ref390416799 \r \h </w:instrText>
            </w:r>
            <w:r>
              <w:fldChar w:fldCharType="separate"/>
            </w:r>
            <w:r>
              <w:t>3.1.1</w:t>
            </w:r>
            <w:r>
              <w:fldChar w:fldCharType="end"/>
            </w:r>
            <w:r>
              <w:t xml:space="preserve"> / </w:t>
            </w:r>
            <w:r>
              <w:fldChar w:fldCharType="begin"/>
            </w:r>
            <w:r>
              <w:instrText xml:space="preserve"> REF _Ref390416816 \r \h </w:instrText>
            </w:r>
            <w:r>
              <w:fldChar w:fldCharType="separate"/>
            </w:r>
            <w:r>
              <w:t>3.2</w:t>
            </w:r>
            <w:r>
              <w:fldChar w:fldCharType="end"/>
            </w:r>
          </w:p>
        </w:tc>
      </w:tr>
    </w:tbl>
    <w:p w:rsidR="009F7A9B" w:rsidRPr="009F7A9B" w:rsidRDefault="009F7A9B" w:rsidP="009F7A9B">
      <w:pPr>
        <w:spacing w:before="80" w:after="240"/>
        <w:ind w:left="142"/>
        <w:rPr>
          <w:lang w:val="pt-PT"/>
        </w:rPr>
      </w:pPr>
      <w:r>
        <w:rPr>
          <w:rFonts w:ascii="Franklin Gothic Medium Cond" w:hAnsi="Franklin Gothic Medium Cond"/>
          <w:spacing w:val="0"/>
          <w:sz w:val="16"/>
          <w:szCs w:val="18"/>
          <w:lang w:val="pt-PT"/>
        </w:rPr>
        <w:tab/>
      </w:r>
      <w:r>
        <w:rPr>
          <w:rFonts w:ascii="Franklin Gothic Medium Cond" w:hAnsi="Franklin Gothic Medium Cond"/>
          <w:spacing w:val="0"/>
          <w:sz w:val="16"/>
          <w:szCs w:val="18"/>
          <w:lang w:val="pt-PT"/>
        </w:rPr>
        <w:tab/>
      </w:r>
      <w:bookmarkStart w:id="289" w:name="_Toc386529649"/>
      <w:bookmarkStart w:id="290" w:name="_Toc390424637"/>
      <w:r w:rsidRPr="009F7A9B">
        <w:rPr>
          <w:rFonts w:ascii="Franklin Gothic Medium Cond" w:hAnsi="Franklin Gothic Medium Cond"/>
          <w:sz w:val="16"/>
          <w:szCs w:val="18"/>
          <w:lang w:val="pt-PT"/>
        </w:rPr>
        <w:t xml:space="preserve">Tabela </w:t>
      </w:r>
      <w:r w:rsidRPr="002A797A">
        <w:rPr>
          <w:rFonts w:ascii="Franklin Gothic Medium Cond" w:hAnsi="Franklin Gothic Medium Cond"/>
          <w:sz w:val="16"/>
          <w:szCs w:val="18"/>
        </w:rPr>
        <w:fldChar w:fldCharType="begin"/>
      </w:r>
      <w:r w:rsidRPr="009F7A9B">
        <w:rPr>
          <w:rFonts w:ascii="Franklin Gothic Medium Cond" w:hAnsi="Franklin Gothic Medium Cond"/>
          <w:sz w:val="16"/>
          <w:szCs w:val="18"/>
          <w:lang w:val="pt-PT"/>
        </w:rPr>
        <w:instrText xml:space="preserve"> SEQ Tabela \* ARABIC </w:instrText>
      </w:r>
      <w:r w:rsidRPr="002A797A">
        <w:rPr>
          <w:rFonts w:ascii="Franklin Gothic Medium Cond" w:hAnsi="Franklin Gothic Medium Cond"/>
          <w:sz w:val="16"/>
          <w:szCs w:val="18"/>
        </w:rPr>
        <w:fldChar w:fldCharType="separate"/>
      </w:r>
      <w:r w:rsidRPr="009F7A9B">
        <w:rPr>
          <w:rFonts w:ascii="Franklin Gothic Medium Cond" w:hAnsi="Franklin Gothic Medium Cond"/>
          <w:noProof/>
          <w:sz w:val="16"/>
          <w:szCs w:val="18"/>
          <w:lang w:val="pt-PT"/>
        </w:rPr>
        <w:t>8</w:t>
      </w:r>
      <w:r w:rsidRPr="002A797A">
        <w:rPr>
          <w:rFonts w:ascii="Franklin Gothic Medium Cond" w:hAnsi="Franklin Gothic Medium Cond"/>
          <w:sz w:val="16"/>
          <w:szCs w:val="18"/>
        </w:rPr>
        <w:fldChar w:fldCharType="end"/>
      </w:r>
      <w:r w:rsidRPr="009F7A9B">
        <w:rPr>
          <w:rFonts w:ascii="Franklin Gothic Medium Cond" w:hAnsi="Franklin Gothic Medium Cond"/>
          <w:sz w:val="16"/>
          <w:szCs w:val="18"/>
          <w:lang w:val="pt-PT"/>
        </w:rPr>
        <w:t>: Intervenientes e responsabilidades no processo de actualização de novas versões offline</w:t>
      </w:r>
      <w:bookmarkEnd w:id="289"/>
      <w:bookmarkEnd w:id="290"/>
    </w:p>
    <w:p w:rsidR="00053C17" w:rsidRDefault="004B6136" w:rsidP="00961564">
      <w:pPr>
        <w:tabs>
          <w:tab w:val="left" w:pos="680"/>
        </w:tabs>
        <w:spacing w:after="240" w:line="260" w:lineRule="atLeast"/>
        <w:jc w:val="both"/>
        <w:rPr>
          <w:spacing w:val="0"/>
          <w:lang w:val="pt-PT"/>
        </w:rPr>
      </w:pPr>
      <w:r w:rsidRPr="002A797A">
        <w:rPr>
          <w:spacing w:val="0"/>
          <w:lang w:val="pt-PT"/>
        </w:rPr>
        <w:t>Para melhor percepção deste processo veja o fluxograma apresentado na figura abaixo.</w:t>
      </w:r>
    </w:p>
    <w:p w:rsidR="002403E9" w:rsidRDefault="00053C17" w:rsidP="002403E9">
      <w:pPr>
        <w:rPr>
          <w:noProof/>
          <w:lang w:val="pt-PT"/>
        </w:rPr>
      </w:pPr>
      <w:r>
        <w:rPr>
          <w:spacing w:val="0"/>
          <w:lang w:val="pt-PT"/>
        </w:rPr>
        <w:br w:type="page"/>
      </w:r>
    </w:p>
    <w:p w:rsidR="002403E9" w:rsidRDefault="002403E9" w:rsidP="00961564">
      <w:pPr>
        <w:pStyle w:val="Caption"/>
        <w:rPr>
          <w:lang w:val="pt-PT"/>
        </w:rPr>
      </w:pPr>
      <w:r w:rsidRPr="002A797A">
        <w:rPr>
          <w:noProof/>
          <w:lang w:val="en-US"/>
        </w:rPr>
        <w:lastRenderedPageBreak/>
        <w:drawing>
          <wp:inline distT="0" distB="0" distL="0" distR="0" wp14:anchorId="674C76F6" wp14:editId="7B7CBC3E">
            <wp:extent cx="5657850" cy="8048625"/>
            <wp:effectExtent l="19050" t="19050" r="19050" b="28575"/>
            <wp:docPr id="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69855" cy="8065703"/>
                    </a:xfrm>
                    <a:prstGeom prst="rect">
                      <a:avLst/>
                    </a:prstGeom>
                    <a:noFill/>
                    <a:ln>
                      <a:solidFill>
                        <a:schemeClr val="tx1"/>
                      </a:solidFill>
                    </a:ln>
                  </pic:spPr>
                </pic:pic>
              </a:graphicData>
            </a:graphic>
          </wp:inline>
        </w:drawing>
      </w:r>
    </w:p>
    <w:p w:rsidR="00053C17" w:rsidRPr="00961564" w:rsidRDefault="002403E9" w:rsidP="00961564">
      <w:pPr>
        <w:spacing w:before="80" w:after="240"/>
        <w:jc w:val="center"/>
        <w:rPr>
          <w:rFonts w:ascii="Franklin Gothic Medium Cond" w:hAnsi="Franklin Gothic Medium Cond"/>
          <w:sz w:val="16"/>
          <w:szCs w:val="18"/>
          <w:lang w:val="pt-PT"/>
        </w:rPr>
      </w:pPr>
      <w:bookmarkStart w:id="291" w:name="_Toc386529657"/>
      <w:bookmarkStart w:id="292" w:name="_Toc390424627"/>
      <w:r w:rsidRPr="002403E9">
        <w:rPr>
          <w:rFonts w:ascii="Franklin Gothic Medium Cond" w:hAnsi="Franklin Gothic Medium Cond"/>
          <w:sz w:val="16"/>
          <w:szCs w:val="18"/>
          <w:lang w:val="pt-PT"/>
        </w:rPr>
        <w:t xml:space="preserve">Figura </w:t>
      </w:r>
      <w:r w:rsidRPr="002A797A">
        <w:rPr>
          <w:rFonts w:ascii="Franklin Gothic Medium Cond" w:hAnsi="Franklin Gothic Medium Cond"/>
          <w:sz w:val="16"/>
          <w:szCs w:val="18"/>
        </w:rPr>
        <w:fldChar w:fldCharType="begin"/>
      </w:r>
      <w:r w:rsidRPr="002403E9">
        <w:rPr>
          <w:rFonts w:ascii="Franklin Gothic Medium Cond" w:hAnsi="Franklin Gothic Medium Cond"/>
          <w:sz w:val="16"/>
          <w:szCs w:val="18"/>
          <w:lang w:val="pt-PT"/>
        </w:rPr>
        <w:instrText xml:space="preserve"> SEQ Figura \* ARABIC </w:instrText>
      </w:r>
      <w:r w:rsidRPr="002A797A">
        <w:rPr>
          <w:rFonts w:ascii="Franklin Gothic Medium Cond" w:hAnsi="Franklin Gothic Medium Cond"/>
          <w:sz w:val="16"/>
          <w:szCs w:val="18"/>
        </w:rPr>
        <w:fldChar w:fldCharType="separate"/>
      </w:r>
      <w:r w:rsidR="00D6749A">
        <w:rPr>
          <w:rFonts w:ascii="Franklin Gothic Medium Cond" w:hAnsi="Franklin Gothic Medium Cond"/>
          <w:noProof/>
          <w:sz w:val="16"/>
          <w:szCs w:val="18"/>
          <w:lang w:val="pt-PT"/>
        </w:rPr>
        <w:t>7</w:t>
      </w:r>
      <w:r w:rsidRPr="002A797A">
        <w:rPr>
          <w:rFonts w:ascii="Franklin Gothic Medium Cond" w:hAnsi="Franklin Gothic Medium Cond"/>
          <w:sz w:val="16"/>
          <w:szCs w:val="18"/>
        </w:rPr>
        <w:fldChar w:fldCharType="end"/>
      </w:r>
      <w:r w:rsidRPr="002403E9">
        <w:rPr>
          <w:rFonts w:ascii="Franklin Gothic Medium Cond" w:hAnsi="Franklin Gothic Medium Cond"/>
          <w:sz w:val="16"/>
          <w:szCs w:val="18"/>
          <w:lang w:val="pt-PT"/>
        </w:rPr>
        <w:t>: Processo e fluxo para actualização de novas versões offline (no nível distrital)</w:t>
      </w:r>
      <w:bookmarkEnd w:id="291"/>
      <w:bookmarkEnd w:id="292"/>
    </w:p>
    <w:p w:rsidR="002403E9" w:rsidRPr="00961564" w:rsidRDefault="002403E9" w:rsidP="002403E9">
      <w:pPr>
        <w:pStyle w:val="Heading2"/>
        <w:spacing w:before="200" w:after="0" w:line="276" w:lineRule="auto"/>
        <w:jc w:val="left"/>
        <w:rPr>
          <w:lang w:val="pt-PT"/>
        </w:rPr>
      </w:pPr>
      <w:bookmarkStart w:id="293" w:name="_Toc386529587"/>
      <w:bookmarkStart w:id="294" w:name="_Ref378155564"/>
      <w:bookmarkStart w:id="295" w:name="_Toc390424460"/>
      <w:r w:rsidRPr="00961564">
        <w:rPr>
          <w:lang w:val="pt-PT"/>
        </w:rPr>
        <w:lastRenderedPageBreak/>
        <w:t>Backup da base de dados</w:t>
      </w:r>
      <w:bookmarkEnd w:id="293"/>
      <w:bookmarkEnd w:id="295"/>
    </w:p>
    <w:p w:rsidR="002403E9" w:rsidRPr="002403E9" w:rsidRDefault="002403E9" w:rsidP="002403E9">
      <w:pPr>
        <w:pStyle w:val="BodyText"/>
        <w:ind w:left="142"/>
        <w:rPr>
          <w:lang w:val="pt-PT"/>
        </w:rPr>
      </w:pPr>
      <w:r w:rsidRPr="002403E9">
        <w:rPr>
          <w:lang w:val="pt-PT"/>
        </w:rPr>
        <w:t xml:space="preserve">O responsável do NEP/SIS deve parar a aplicação </w:t>
      </w:r>
      <w:r>
        <w:rPr>
          <w:lang w:val="pt-PT"/>
        </w:rPr>
        <w:t>fechando o browser “Google Chrome” aberto para a aplicação</w:t>
      </w:r>
      <w:r w:rsidRPr="002403E9">
        <w:rPr>
          <w:lang w:val="pt-PT"/>
        </w:rPr>
        <w:t>(que vem na barra do Windows) e fazer uma cópia (backup) da base de dados. Para tal, o utilizador deve ir ao directório de instalação da aplicação, copiar base de dados para uma pasta de backup da base de dados.</w:t>
      </w:r>
    </w:p>
    <w:p w:rsidR="002403E9" w:rsidRPr="002403E9" w:rsidRDefault="002403E9" w:rsidP="002403E9">
      <w:pPr>
        <w:pStyle w:val="BodyText"/>
        <w:ind w:left="142"/>
        <w:rPr>
          <w:lang w:val="pt-PT"/>
        </w:rPr>
      </w:pPr>
      <w:r w:rsidRPr="002403E9">
        <w:rPr>
          <w:lang w:val="pt-PT"/>
        </w:rPr>
        <w:t xml:space="preserve">O backup é muito importante uma vez que, ao fazer instalação da nova versão e caso ocorra algum problema, o responsável do NEP/SIS poderá repor a versão anterior da base de dados que foi copiada e guardada. </w:t>
      </w:r>
    </w:p>
    <w:p w:rsidR="002403E9" w:rsidRDefault="002403E9" w:rsidP="002403E9">
      <w:pPr>
        <w:pStyle w:val="CSWNote"/>
        <w:tabs>
          <w:tab w:val="num" w:pos="1031"/>
        </w:tabs>
        <w:ind w:left="1032" w:hanging="748"/>
        <w:rPr>
          <w:lang w:val="pt-PT"/>
        </w:rPr>
      </w:pPr>
      <w:r>
        <w:rPr>
          <w:lang w:val="pt-PT"/>
        </w:rPr>
        <w:t>O tema de backup da base de dados será detalhado no Manual Técnico do Administrador.</w:t>
      </w:r>
    </w:p>
    <w:p w:rsidR="002403E9" w:rsidRPr="002A797A" w:rsidRDefault="002403E9" w:rsidP="002403E9">
      <w:pPr>
        <w:pStyle w:val="Heading2"/>
        <w:spacing w:before="200" w:after="0" w:line="276" w:lineRule="auto"/>
        <w:jc w:val="left"/>
      </w:pPr>
      <w:bookmarkStart w:id="296" w:name="_Toc386529588"/>
      <w:bookmarkStart w:id="297" w:name="_Toc390424461"/>
      <w:r w:rsidRPr="002A797A">
        <w:t>Backup da plataforma actual</w:t>
      </w:r>
      <w:bookmarkEnd w:id="296"/>
      <w:bookmarkEnd w:id="297"/>
    </w:p>
    <w:p w:rsidR="002403E9" w:rsidRPr="002403E9" w:rsidRDefault="002403E9" w:rsidP="002403E9">
      <w:pPr>
        <w:pStyle w:val="BodyText"/>
        <w:ind w:left="142"/>
        <w:rPr>
          <w:lang w:val="pt-PT"/>
        </w:rPr>
      </w:pPr>
      <w:r w:rsidRPr="002403E9">
        <w:rPr>
          <w:lang w:val="pt-PT"/>
        </w:rPr>
        <w:t>O responsável do NEP/SIS deve parar a aplicação (que vem na barra do Windows) e fazer uma cópia (backup) da aplicação. Para tal, o utilizador deve ir ao directório de instalação da aplicação, copiar a pasta da aplicação para uma pasta de backup e só depois é que que executa a instalação da nova versão em offline.</w:t>
      </w:r>
    </w:p>
    <w:p w:rsidR="002403E9" w:rsidRPr="002403E9" w:rsidRDefault="002403E9" w:rsidP="002403E9">
      <w:pPr>
        <w:pStyle w:val="BodyText"/>
        <w:ind w:left="142"/>
        <w:rPr>
          <w:lang w:val="pt-PT"/>
        </w:rPr>
      </w:pPr>
      <w:r w:rsidRPr="002403E9">
        <w:rPr>
          <w:lang w:val="pt-PT"/>
        </w:rPr>
        <w:t xml:space="preserve">O backup é muito importante uma vez que, ao fazer instalação da nova versão e caso ocorra algum problema, o responsável do NEP/SIS poderá repor a versão anterior que foi copiada e guardada. </w:t>
      </w:r>
    </w:p>
    <w:p w:rsidR="002403E9" w:rsidRPr="002A5F26" w:rsidRDefault="002403E9" w:rsidP="002403E9">
      <w:pPr>
        <w:pStyle w:val="CSWNote"/>
        <w:tabs>
          <w:tab w:val="num" w:pos="1031"/>
        </w:tabs>
        <w:ind w:left="1032" w:hanging="748"/>
        <w:rPr>
          <w:lang w:val="pt-PT"/>
        </w:rPr>
      </w:pPr>
      <w:r>
        <w:rPr>
          <w:lang w:val="pt-PT"/>
        </w:rPr>
        <w:t xml:space="preserve">O tema de backup da plataforma será detalhado no Manual Técnico do Administrador. </w:t>
      </w:r>
    </w:p>
    <w:p w:rsidR="002403E9" w:rsidRPr="002A797A" w:rsidRDefault="002403E9" w:rsidP="002403E9">
      <w:pPr>
        <w:pStyle w:val="Heading2"/>
        <w:spacing w:before="200" w:after="0" w:line="276" w:lineRule="auto"/>
        <w:jc w:val="left"/>
      </w:pPr>
      <w:bookmarkStart w:id="298" w:name="_Toc386529589"/>
      <w:bookmarkStart w:id="299" w:name="_Toc390424462"/>
      <w:r w:rsidRPr="002A797A">
        <w:t>Instalar nova versão</w:t>
      </w:r>
      <w:bookmarkEnd w:id="298"/>
      <w:bookmarkEnd w:id="299"/>
    </w:p>
    <w:p w:rsidR="002403E9" w:rsidRPr="002403E9" w:rsidRDefault="002403E9" w:rsidP="002403E9">
      <w:pPr>
        <w:pStyle w:val="BodyText"/>
        <w:rPr>
          <w:lang w:val="pt-PT"/>
        </w:rPr>
      </w:pPr>
      <w:r w:rsidRPr="002403E9">
        <w:rPr>
          <w:lang w:val="pt-PT"/>
        </w:rPr>
        <w:t>Para instalação da nova versão, o responsável do NEP/SIS deve importar as configurações, uma vez que quando se instala a aplicação ela ainda não apresenta as configurações.</w:t>
      </w:r>
    </w:p>
    <w:p w:rsidR="002403E9" w:rsidRPr="002403E9" w:rsidRDefault="002403E9" w:rsidP="002403E9">
      <w:pPr>
        <w:pStyle w:val="BodyText"/>
        <w:rPr>
          <w:lang w:val="pt-PT"/>
        </w:rPr>
      </w:pPr>
      <w:r w:rsidRPr="002403E9">
        <w:rPr>
          <w:lang w:val="pt-PT"/>
        </w:rPr>
        <w:t>A nova versão do SIS-MA é instalada na máquina carregando a aplicação em algum dispositivo (USB flash, cd, disco duro) e fazendo correr o aplicativo na máquina.</w:t>
      </w:r>
    </w:p>
    <w:p w:rsidR="002403E9" w:rsidRPr="002403E9" w:rsidRDefault="002403E9" w:rsidP="002403E9">
      <w:pPr>
        <w:pStyle w:val="BodyText"/>
        <w:rPr>
          <w:lang w:val="pt-PT"/>
        </w:rPr>
      </w:pPr>
      <w:r w:rsidRPr="002403E9">
        <w:rPr>
          <w:lang w:val="pt-PT"/>
        </w:rPr>
        <w:t>A instalação da aplicação é de fácil execução, e o utilizador poderá guiar-se pelas instruções que vão aparecendo na janela de instalação.</w:t>
      </w:r>
    </w:p>
    <w:p w:rsidR="002403E9" w:rsidRPr="002403E9" w:rsidRDefault="002403E9" w:rsidP="002403E9">
      <w:pPr>
        <w:pStyle w:val="BodyText"/>
        <w:rPr>
          <w:b/>
          <w:color w:val="FF0000"/>
          <w:lang w:val="pt-PT"/>
        </w:rPr>
      </w:pPr>
      <w:r w:rsidRPr="002403E9">
        <w:rPr>
          <w:lang w:val="pt-PT"/>
        </w:rPr>
        <w:t>Para maiores detalhes, veja subcapítulo</w:t>
      </w:r>
      <w:r w:rsidR="00961564">
        <w:rPr>
          <w:lang w:val="pt-PT"/>
        </w:rPr>
        <w:t xml:space="preserve"> </w:t>
      </w:r>
      <w:r w:rsidR="00961564">
        <w:rPr>
          <w:lang w:val="pt-PT"/>
        </w:rPr>
        <w:fldChar w:fldCharType="begin"/>
      </w:r>
      <w:r w:rsidR="00961564">
        <w:rPr>
          <w:lang w:val="pt-PT"/>
        </w:rPr>
        <w:instrText xml:space="preserve"> REF _Ref390416955 \r \h </w:instrText>
      </w:r>
      <w:r w:rsidR="00961564">
        <w:rPr>
          <w:lang w:val="pt-PT"/>
        </w:rPr>
      </w:r>
      <w:r w:rsidR="00961564">
        <w:rPr>
          <w:lang w:val="pt-PT"/>
        </w:rPr>
        <w:fldChar w:fldCharType="separate"/>
      </w:r>
      <w:r w:rsidR="00961564">
        <w:rPr>
          <w:lang w:val="pt-PT"/>
        </w:rPr>
        <w:t>9.1.3</w:t>
      </w:r>
      <w:r w:rsidR="00961564">
        <w:rPr>
          <w:lang w:val="pt-PT"/>
        </w:rPr>
        <w:fldChar w:fldCharType="end"/>
      </w:r>
      <w:r w:rsidR="00961564">
        <w:rPr>
          <w:lang w:val="pt-PT"/>
        </w:rPr>
        <w:t xml:space="preserve"> </w:t>
      </w:r>
      <w:r w:rsidR="00961564">
        <w:rPr>
          <w:lang w:val="pt-PT"/>
        </w:rPr>
        <w:fldChar w:fldCharType="begin"/>
      </w:r>
      <w:r w:rsidR="00961564">
        <w:rPr>
          <w:lang w:val="pt-PT"/>
        </w:rPr>
        <w:instrText xml:space="preserve"> REF _Ref390416959 \h </w:instrText>
      </w:r>
      <w:r w:rsidR="00961564">
        <w:rPr>
          <w:lang w:val="pt-PT"/>
        </w:rPr>
      </w:r>
      <w:r w:rsidR="00961564">
        <w:rPr>
          <w:lang w:val="pt-PT"/>
        </w:rPr>
        <w:fldChar w:fldCharType="separate"/>
      </w:r>
      <w:r w:rsidR="00961564" w:rsidRPr="003C05E2">
        <w:rPr>
          <w:lang w:val="pt-PT"/>
        </w:rPr>
        <w:t>Instalação do SIS-MA nas máquinas em modo offline</w:t>
      </w:r>
      <w:r w:rsidR="00961564">
        <w:rPr>
          <w:lang w:val="pt-PT"/>
        </w:rPr>
        <w:fldChar w:fldCharType="end"/>
      </w:r>
      <w:r w:rsidRPr="002403E9">
        <w:rPr>
          <w:color w:val="FF0000"/>
          <w:lang w:val="pt-PT"/>
        </w:rPr>
        <w:t>.</w:t>
      </w:r>
    </w:p>
    <w:p w:rsidR="002403E9" w:rsidRPr="002A797A" w:rsidRDefault="002403E9" w:rsidP="002403E9">
      <w:pPr>
        <w:pStyle w:val="CSWNote"/>
        <w:tabs>
          <w:tab w:val="num" w:pos="1031"/>
        </w:tabs>
        <w:ind w:left="1032" w:hanging="748"/>
        <w:rPr>
          <w:lang w:val="pt-PT"/>
        </w:rPr>
      </w:pPr>
      <w:r w:rsidRPr="002A797A">
        <w:rPr>
          <w:lang w:val="pt-PT"/>
        </w:rPr>
        <w:t>Nota: Na versão online</w:t>
      </w:r>
      <w:r>
        <w:rPr>
          <w:lang w:val="pt-PT"/>
        </w:rPr>
        <w:t>,</w:t>
      </w:r>
      <w:r w:rsidRPr="002A797A">
        <w:rPr>
          <w:lang w:val="pt-PT"/>
        </w:rPr>
        <w:t xml:space="preserve"> todo o processo de backup e actualização é feito a nível central e posteriormente informado o Responsável do NEP/SIS a nível distrital, para que este possa verificar o acesso e disponibilidade da nova versão.</w:t>
      </w:r>
    </w:p>
    <w:p w:rsidR="002403E9" w:rsidRPr="002403E9" w:rsidRDefault="002403E9" w:rsidP="002403E9">
      <w:pPr>
        <w:pStyle w:val="BodyText"/>
        <w:rPr>
          <w:lang w:val="pt-PT"/>
        </w:rPr>
      </w:pPr>
    </w:p>
    <w:p w:rsidR="002403E9" w:rsidRPr="002403E9" w:rsidRDefault="002403E9" w:rsidP="002403E9">
      <w:pPr>
        <w:pStyle w:val="Heading2"/>
        <w:spacing w:before="200" w:after="0" w:line="276" w:lineRule="auto"/>
        <w:jc w:val="left"/>
        <w:rPr>
          <w:lang w:val="pt-PT"/>
        </w:rPr>
      </w:pPr>
      <w:bookmarkStart w:id="300" w:name="_Toc386529590"/>
      <w:bookmarkStart w:id="301" w:name="_Toc390424463"/>
      <w:r w:rsidRPr="002403E9">
        <w:rPr>
          <w:lang w:val="pt-PT"/>
        </w:rPr>
        <w:t>Importar configurações (metadados) para a nova versão</w:t>
      </w:r>
      <w:bookmarkEnd w:id="300"/>
      <w:bookmarkEnd w:id="301"/>
    </w:p>
    <w:p w:rsidR="002403E9" w:rsidRPr="002403E9" w:rsidRDefault="002403E9" w:rsidP="002403E9">
      <w:pPr>
        <w:pStyle w:val="BodyText"/>
        <w:rPr>
          <w:lang w:val="pt-PT"/>
        </w:rPr>
      </w:pPr>
      <w:r w:rsidRPr="002403E9">
        <w:rPr>
          <w:lang w:val="pt-PT"/>
        </w:rPr>
        <w:t>O responsável do NEP/SIS deve import</w:t>
      </w:r>
      <w:r w:rsidR="000834AA">
        <w:rPr>
          <w:lang w:val="pt-PT"/>
        </w:rPr>
        <w:t>ar as configurações que vêm no p</w:t>
      </w:r>
      <w:r w:rsidRPr="002403E9">
        <w:rPr>
          <w:lang w:val="pt-PT"/>
        </w:rPr>
        <w:t>ac</w:t>
      </w:r>
      <w:r w:rsidR="000834AA">
        <w:rPr>
          <w:lang w:val="pt-PT"/>
        </w:rPr>
        <w:t>ote</w:t>
      </w:r>
      <w:r w:rsidRPr="002403E9">
        <w:rPr>
          <w:lang w:val="pt-PT"/>
        </w:rPr>
        <w:t xml:space="preserve"> do administrador, e caso necessite de dados deverá solicitar ao Administrador para que este lhe envie uma cópia da base de dados actualizada para importação, uma vez que a nível central os dados já estão actualizados.</w:t>
      </w:r>
    </w:p>
    <w:p w:rsidR="000834AA" w:rsidRPr="00377402" w:rsidRDefault="002403E9" w:rsidP="002403E9">
      <w:pPr>
        <w:pStyle w:val="BodyText"/>
        <w:ind w:left="0"/>
        <w:rPr>
          <w:color w:val="FF0000"/>
          <w:lang w:val="pt-PT"/>
        </w:rPr>
      </w:pPr>
      <w:r w:rsidRPr="002403E9">
        <w:rPr>
          <w:lang w:val="pt-PT"/>
        </w:rPr>
        <w:t xml:space="preserve">Para mais detalhe sobre o processo de importação de configurações, veja subcapítulo </w:t>
      </w:r>
      <w:r w:rsidR="00377402">
        <w:rPr>
          <w:lang w:val="pt-PT"/>
        </w:rPr>
        <w:fldChar w:fldCharType="begin"/>
      </w:r>
      <w:r w:rsidR="00377402">
        <w:rPr>
          <w:lang w:val="pt-PT"/>
        </w:rPr>
        <w:instrText xml:space="preserve"> REF _Ref390417271 \r \h </w:instrText>
      </w:r>
      <w:r w:rsidR="00377402">
        <w:rPr>
          <w:lang w:val="pt-PT"/>
        </w:rPr>
      </w:r>
      <w:r w:rsidR="00377402">
        <w:rPr>
          <w:lang w:val="pt-PT"/>
        </w:rPr>
        <w:fldChar w:fldCharType="separate"/>
      </w:r>
      <w:r w:rsidR="00377402">
        <w:rPr>
          <w:lang w:val="pt-PT"/>
        </w:rPr>
        <w:t>3.2</w:t>
      </w:r>
      <w:r w:rsidR="00377402">
        <w:rPr>
          <w:lang w:val="pt-PT"/>
        </w:rPr>
        <w:fldChar w:fldCharType="end"/>
      </w:r>
      <w:r w:rsidR="00377402">
        <w:rPr>
          <w:lang w:val="pt-PT"/>
        </w:rPr>
        <w:t xml:space="preserve">- </w:t>
      </w:r>
      <w:r w:rsidR="00377402">
        <w:rPr>
          <w:lang w:val="pt-PT"/>
        </w:rPr>
        <w:fldChar w:fldCharType="begin"/>
      </w:r>
      <w:r w:rsidR="00377402">
        <w:rPr>
          <w:lang w:val="pt-PT"/>
        </w:rPr>
        <w:instrText xml:space="preserve"> REF _Ref390417274 \h </w:instrText>
      </w:r>
      <w:r w:rsidR="00377402">
        <w:rPr>
          <w:lang w:val="pt-PT"/>
        </w:rPr>
      </w:r>
      <w:r w:rsidR="00377402">
        <w:rPr>
          <w:lang w:val="pt-PT"/>
        </w:rPr>
        <w:fldChar w:fldCharType="separate"/>
      </w:r>
      <w:r w:rsidR="00377402" w:rsidRPr="00377402">
        <w:rPr>
          <w:lang w:val="pt-PT"/>
        </w:rPr>
        <w:t>Importar as configurações</w:t>
      </w:r>
      <w:r w:rsidR="00377402">
        <w:rPr>
          <w:lang w:val="pt-PT"/>
        </w:rPr>
        <w:fldChar w:fldCharType="end"/>
      </w:r>
      <w:r w:rsidR="00377402">
        <w:rPr>
          <w:color w:val="FF0000"/>
          <w:lang w:val="pt-PT"/>
        </w:rPr>
        <w:t>.</w:t>
      </w:r>
    </w:p>
    <w:p w:rsidR="000834AA" w:rsidRPr="000834AA" w:rsidRDefault="000834AA" w:rsidP="000834AA">
      <w:pPr>
        <w:pStyle w:val="Heading2"/>
        <w:spacing w:before="200" w:after="0" w:line="276" w:lineRule="auto"/>
        <w:jc w:val="left"/>
        <w:rPr>
          <w:lang w:val="pt-PT"/>
        </w:rPr>
      </w:pPr>
      <w:bookmarkStart w:id="302" w:name="_Toc386529591"/>
      <w:bookmarkStart w:id="303" w:name="_Toc390424464"/>
      <w:r w:rsidRPr="000834AA">
        <w:rPr>
          <w:lang w:val="pt-PT"/>
        </w:rPr>
        <w:lastRenderedPageBreak/>
        <w:t>Verificar acessos, disponibilidade e consistência da actualização</w:t>
      </w:r>
      <w:bookmarkEnd w:id="302"/>
      <w:bookmarkEnd w:id="303"/>
    </w:p>
    <w:p w:rsidR="000834AA" w:rsidRPr="000834AA" w:rsidRDefault="000834AA" w:rsidP="000834AA">
      <w:pPr>
        <w:pStyle w:val="BodyText"/>
        <w:ind w:left="0"/>
        <w:rPr>
          <w:lang w:val="pt-PT"/>
        </w:rPr>
      </w:pPr>
      <w:r w:rsidRPr="000834AA">
        <w:rPr>
          <w:lang w:val="pt-PT"/>
        </w:rPr>
        <w:t>Esta verificação consiste em verificar se após a instalação a aplicação está a correr na perfeição e se não faltam dados ou funcionalidades (por exemplo se existem todas unidades organizacionais, fichas, entre outras).</w:t>
      </w:r>
    </w:p>
    <w:p w:rsidR="000834AA" w:rsidRPr="000834AA" w:rsidRDefault="000834AA" w:rsidP="000834AA">
      <w:pPr>
        <w:pStyle w:val="BodyText"/>
        <w:ind w:left="0"/>
        <w:rPr>
          <w:lang w:val="pt-PT"/>
        </w:rPr>
      </w:pPr>
      <w:r w:rsidRPr="000834AA">
        <w:rPr>
          <w:lang w:val="pt-PT"/>
        </w:rPr>
        <w:t>Após essa verificação, o responsável do NEP/SIS deve informar ao administrador se existe algum problema ou não, e essa notificação poderá ser feita por email ou por telefone.</w:t>
      </w:r>
    </w:p>
    <w:p w:rsidR="000834AA" w:rsidRPr="002A797A" w:rsidRDefault="000834AA" w:rsidP="000834AA">
      <w:pPr>
        <w:pStyle w:val="Heading2"/>
        <w:spacing w:before="200" w:after="0" w:line="276" w:lineRule="auto"/>
        <w:jc w:val="left"/>
      </w:pPr>
      <w:bookmarkStart w:id="304" w:name="_Toc386529592"/>
      <w:bookmarkStart w:id="305" w:name="_Toc390424465"/>
      <w:r w:rsidRPr="002A797A">
        <w:t>Passos subsequentes</w:t>
      </w:r>
      <w:bookmarkEnd w:id="304"/>
      <w:bookmarkEnd w:id="305"/>
    </w:p>
    <w:p w:rsidR="000834AA" w:rsidRPr="000834AA" w:rsidRDefault="000834AA" w:rsidP="000834AA">
      <w:pPr>
        <w:pStyle w:val="BodyText"/>
        <w:ind w:left="0"/>
        <w:rPr>
          <w:color w:val="FF0000"/>
          <w:lang w:val="pt-PT"/>
        </w:rPr>
      </w:pPr>
      <w:r w:rsidRPr="000834AA">
        <w:rPr>
          <w:lang w:val="pt-PT"/>
        </w:rPr>
        <w:t>O processo de Actualização de novas versões offline (a nível Distrital) termina com a instalação da nova versão, não tendo um passo subsequente em específico.</w:t>
      </w:r>
    </w:p>
    <w:p w:rsidR="002403E9" w:rsidRDefault="002403E9" w:rsidP="002403E9">
      <w:pPr>
        <w:pStyle w:val="Heading2"/>
        <w:numPr>
          <w:ilvl w:val="0"/>
          <w:numId w:val="0"/>
        </w:numPr>
        <w:ind w:left="576" w:hanging="576"/>
        <w:rPr>
          <w:lang w:val="pt-PT"/>
        </w:rPr>
      </w:pPr>
    </w:p>
    <w:p w:rsidR="002403E9" w:rsidRDefault="002403E9" w:rsidP="002403E9">
      <w:pPr>
        <w:pStyle w:val="BodyText"/>
        <w:rPr>
          <w:lang w:val="pt-PT"/>
        </w:rPr>
      </w:pPr>
    </w:p>
    <w:p w:rsidR="002403E9" w:rsidRDefault="002403E9" w:rsidP="002403E9">
      <w:pPr>
        <w:pStyle w:val="BodyText"/>
        <w:rPr>
          <w:lang w:val="pt-PT"/>
        </w:rPr>
      </w:pPr>
    </w:p>
    <w:p w:rsidR="002403E9" w:rsidRDefault="002403E9" w:rsidP="002403E9">
      <w:pPr>
        <w:pStyle w:val="BodyText"/>
        <w:rPr>
          <w:lang w:val="pt-PT"/>
        </w:rPr>
      </w:pPr>
    </w:p>
    <w:p w:rsidR="002403E9" w:rsidRDefault="002403E9" w:rsidP="002403E9">
      <w:pPr>
        <w:pStyle w:val="BodyText"/>
        <w:rPr>
          <w:lang w:val="pt-PT"/>
        </w:rPr>
      </w:pPr>
    </w:p>
    <w:p w:rsidR="002403E9" w:rsidRDefault="002403E9" w:rsidP="002403E9">
      <w:pPr>
        <w:pStyle w:val="BodyText"/>
        <w:rPr>
          <w:lang w:val="pt-PT"/>
        </w:rPr>
      </w:pPr>
    </w:p>
    <w:p w:rsidR="002403E9" w:rsidRDefault="002403E9" w:rsidP="002403E9">
      <w:pPr>
        <w:pStyle w:val="BodyText"/>
        <w:rPr>
          <w:lang w:val="pt-PT"/>
        </w:rPr>
      </w:pPr>
    </w:p>
    <w:p w:rsidR="002403E9" w:rsidRDefault="002403E9" w:rsidP="002403E9">
      <w:pPr>
        <w:pStyle w:val="BodyText"/>
        <w:rPr>
          <w:lang w:val="pt-PT"/>
        </w:rPr>
      </w:pPr>
    </w:p>
    <w:p w:rsidR="002403E9" w:rsidRDefault="002403E9" w:rsidP="002403E9">
      <w:pPr>
        <w:pStyle w:val="BodyText"/>
        <w:rPr>
          <w:lang w:val="pt-PT"/>
        </w:rPr>
      </w:pPr>
    </w:p>
    <w:p w:rsidR="002403E9" w:rsidRDefault="002403E9" w:rsidP="002403E9">
      <w:pPr>
        <w:pStyle w:val="BodyText"/>
        <w:rPr>
          <w:lang w:val="pt-PT"/>
        </w:rPr>
      </w:pPr>
    </w:p>
    <w:p w:rsidR="002403E9" w:rsidRDefault="002403E9" w:rsidP="002403E9">
      <w:pPr>
        <w:pStyle w:val="BodyText"/>
        <w:rPr>
          <w:lang w:val="pt-PT"/>
        </w:rPr>
      </w:pPr>
    </w:p>
    <w:p w:rsidR="002403E9" w:rsidRDefault="002403E9" w:rsidP="002403E9">
      <w:pPr>
        <w:pStyle w:val="BodyText"/>
        <w:rPr>
          <w:lang w:val="pt-PT"/>
        </w:rPr>
      </w:pPr>
    </w:p>
    <w:p w:rsidR="002403E9" w:rsidRDefault="002403E9" w:rsidP="002403E9">
      <w:pPr>
        <w:pStyle w:val="BodyText"/>
        <w:rPr>
          <w:lang w:val="pt-PT"/>
        </w:rPr>
      </w:pPr>
    </w:p>
    <w:p w:rsidR="002403E9" w:rsidRDefault="002403E9" w:rsidP="002403E9">
      <w:pPr>
        <w:pStyle w:val="BodyText"/>
        <w:rPr>
          <w:lang w:val="pt-PT"/>
        </w:rPr>
      </w:pPr>
    </w:p>
    <w:p w:rsidR="002403E9" w:rsidRDefault="002403E9" w:rsidP="002403E9">
      <w:pPr>
        <w:pStyle w:val="BodyText"/>
        <w:rPr>
          <w:lang w:val="pt-PT"/>
        </w:rPr>
      </w:pPr>
    </w:p>
    <w:p w:rsidR="002403E9" w:rsidRDefault="002403E9" w:rsidP="002403E9">
      <w:pPr>
        <w:pStyle w:val="BodyText"/>
        <w:rPr>
          <w:lang w:val="pt-PT"/>
        </w:rPr>
      </w:pPr>
    </w:p>
    <w:p w:rsidR="002403E9" w:rsidRDefault="002403E9" w:rsidP="002403E9">
      <w:pPr>
        <w:pStyle w:val="BodyText"/>
        <w:rPr>
          <w:lang w:val="pt-PT"/>
        </w:rPr>
      </w:pPr>
    </w:p>
    <w:p w:rsidR="002403E9" w:rsidRDefault="002403E9" w:rsidP="002403E9">
      <w:pPr>
        <w:pStyle w:val="BodyText"/>
        <w:rPr>
          <w:lang w:val="pt-PT"/>
        </w:rPr>
      </w:pPr>
    </w:p>
    <w:p w:rsidR="002403E9" w:rsidRDefault="002403E9" w:rsidP="002403E9">
      <w:pPr>
        <w:pStyle w:val="BodyText"/>
        <w:rPr>
          <w:lang w:val="pt-PT"/>
        </w:rPr>
      </w:pPr>
    </w:p>
    <w:p w:rsidR="002403E9" w:rsidRDefault="002403E9" w:rsidP="002403E9">
      <w:pPr>
        <w:pStyle w:val="BodyText"/>
        <w:rPr>
          <w:lang w:val="pt-PT"/>
        </w:rPr>
      </w:pPr>
    </w:p>
    <w:p w:rsidR="002403E9" w:rsidRDefault="002403E9" w:rsidP="002403E9">
      <w:pPr>
        <w:pStyle w:val="BodyText"/>
        <w:rPr>
          <w:lang w:val="pt-PT"/>
        </w:rPr>
      </w:pPr>
    </w:p>
    <w:p w:rsidR="003952B1" w:rsidRPr="002A797A" w:rsidRDefault="000834AA" w:rsidP="003952B1">
      <w:pPr>
        <w:pStyle w:val="Heading1"/>
        <w:rPr>
          <w:lang w:val="pt-PT"/>
        </w:rPr>
      </w:pPr>
      <w:bookmarkStart w:id="306" w:name="_Ref390417389"/>
      <w:bookmarkStart w:id="307" w:name="_Toc390424466"/>
      <w:bookmarkEnd w:id="294"/>
      <w:r>
        <w:rPr>
          <w:lang w:val="pt-PT"/>
        </w:rPr>
        <w:lastRenderedPageBreak/>
        <w:t>Criar Relatórios de dados Agregados</w:t>
      </w:r>
      <w:bookmarkEnd w:id="306"/>
      <w:bookmarkEnd w:id="307"/>
    </w:p>
    <w:p w:rsidR="000834AA" w:rsidRPr="000834AA" w:rsidRDefault="000834AA" w:rsidP="000834AA">
      <w:pPr>
        <w:pStyle w:val="BodyText"/>
        <w:ind w:left="0"/>
        <w:rPr>
          <w:lang w:val="pt-PT"/>
        </w:rPr>
      </w:pPr>
      <w:r w:rsidRPr="000834AA">
        <w:rPr>
          <w:lang w:val="pt-PT"/>
        </w:rPr>
        <w:t>Os principais objectivos deste capítulo são:</w:t>
      </w:r>
    </w:p>
    <w:p w:rsidR="000834AA" w:rsidRPr="000834AA" w:rsidRDefault="000834AA" w:rsidP="000834AA">
      <w:pPr>
        <w:pStyle w:val="BodyText"/>
        <w:numPr>
          <w:ilvl w:val="0"/>
          <w:numId w:val="34"/>
        </w:numPr>
        <w:tabs>
          <w:tab w:val="clear" w:pos="680"/>
          <w:tab w:val="left" w:pos="567"/>
        </w:tabs>
        <w:spacing w:after="0" w:line="276" w:lineRule="auto"/>
        <w:ind w:left="567" w:hanging="283"/>
        <w:rPr>
          <w:lang w:val="pt-PT"/>
        </w:rPr>
      </w:pPr>
      <w:r w:rsidRPr="000834AA">
        <w:rPr>
          <w:lang w:val="pt-PT"/>
        </w:rPr>
        <w:t>Explicar o processo de criação de dados agregados;</w:t>
      </w:r>
    </w:p>
    <w:p w:rsidR="000834AA" w:rsidRPr="000834AA" w:rsidRDefault="000834AA" w:rsidP="000834AA">
      <w:pPr>
        <w:pStyle w:val="BodyText"/>
        <w:numPr>
          <w:ilvl w:val="0"/>
          <w:numId w:val="34"/>
        </w:numPr>
        <w:tabs>
          <w:tab w:val="clear" w:pos="680"/>
          <w:tab w:val="left" w:pos="567"/>
        </w:tabs>
        <w:spacing w:after="0" w:line="276" w:lineRule="auto"/>
        <w:ind w:left="567" w:hanging="283"/>
        <w:rPr>
          <w:lang w:val="pt-PT"/>
        </w:rPr>
      </w:pPr>
      <w:r w:rsidRPr="000834AA">
        <w:rPr>
          <w:lang w:val="pt-PT"/>
        </w:rPr>
        <w:t>Explicar em detalhe os passos para a criação e exportação de um relatório;</w:t>
      </w:r>
    </w:p>
    <w:p w:rsidR="000834AA" w:rsidRPr="000834AA" w:rsidRDefault="000834AA" w:rsidP="000834AA">
      <w:pPr>
        <w:pStyle w:val="BodyText"/>
        <w:numPr>
          <w:ilvl w:val="0"/>
          <w:numId w:val="34"/>
        </w:numPr>
        <w:tabs>
          <w:tab w:val="clear" w:pos="680"/>
          <w:tab w:val="left" w:pos="567"/>
        </w:tabs>
        <w:spacing w:after="0" w:line="276" w:lineRule="auto"/>
        <w:ind w:left="567" w:hanging="283"/>
        <w:rPr>
          <w:lang w:val="pt-PT"/>
        </w:rPr>
      </w:pPr>
      <w:r w:rsidRPr="000834AA">
        <w:rPr>
          <w:lang w:val="pt-PT"/>
        </w:rPr>
        <w:t>Explicar as funcionalidades do relatório.</w:t>
      </w:r>
    </w:p>
    <w:p w:rsidR="000834AA" w:rsidRPr="000834AA" w:rsidRDefault="000834AA" w:rsidP="000834AA">
      <w:pPr>
        <w:pStyle w:val="BodyText"/>
        <w:rPr>
          <w:lang w:val="pt-PT"/>
        </w:rPr>
      </w:pPr>
    </w:p>
    <w:p w:rsidR="000834AA" w:rsidRPr="002A797A" w:rsidRDefault="000834AA" w:rsidP="000834AA">
      <w:pPr>
        <w:pStyle w:val="Heading2"/>
        <w:spacing w:before="200" w:after="0" w:line="276" w:lineRule="auto"/>
        <w:jc w:val="left"/>
      </w:pPr>
      <w:bookmarkStart w:id="308" w:name="_Toc386529594"/>
      <w:bookmarkStart w:id="309" w:name="_Ref390417411"/>
      <w:bookmarkStart w:id="310" w:name="_Toc390424467"/>
      <w:r>
        <w:t>Resumo do processo &amp; f</w:t>
      </w:r>
      <w:r w:rsidRPr="002A797A">
        <w:t>luxograma</w:t>
      </w:r>
      <w:bookmarkEnd w:id="308"/>
      <w:bookmarkEnd w:id="309"/>
      <w:bookmarkEnd w:id="310"/>
    </w:p>
    <w:p w:rsidR="000834AA" w:rsidRPr="000834AA" w:rsidRDefault="000834AA" w:rsidP="000834AA">
      <w:pPr>
        <w:pStyle w:val="BodyText"/>
        <w:tabs>
          <w:tab w:val="clear" w:pos="680"/>
          <w:tab w:val="left" w:pos="142"/>
        </w:tabs>
        <w:ind w:left="142"/>
        <w:rPr>
          <w:lang w:val="pt-PT" w:bidi="en-US"/>
        </w:rPr>
      </w:pPr>
      <w:r w:rsidRPr="000834AA">
        <w:rPr>
          <w:lang w:val="pt-PT"/>
        </w:rPr>
        <w:t xml:space="preserve">O processo de criação de relatórios de dados agregados pode ser acedido sempre que houver necessidade de verificação e visualização da informação. </w:t>
      </w:r>
      <w:r w:rsidRPr="000834AA">
        <w:rPr>
          <w:lang w:val="pt-PT" w:bidi="en-US"/>
        </w:rPr>
        <w:t>O módulo de relatórios no SIS-MA oferece uma variedade de alternativas.</w:t>
      </w:r>
    </w:p>
    <w:p w:rsidR="003952B1" w:rsidRPr="000834AA" w:rsidRDefault="000834AA" w:rsidP="000834AA">
      <w:pPr>
        <w:pStyle w:val="BodyText"/>
        <w:rPr>
          <w:lang w:val="pt-PT"/>
        </w:rPr>
      </w:pPr>
      <w:r w:rsidRPr="000834AA">
        <w:rPr>
          <w:lang w:val="pt-PT"/>
        </w:rPr>
        <w:t>Como possíveis intervenientes do processo, são identificados na tabela abaixo os elementos com Role de acessos à Criação/Partilha de Relatórios de Dados Agregados:</w:t>
      </w:r>
    </w:p>
    <w:tbl>
      <w:tblPr>
        <w:tblStyle w:val="CSWTableWithVerticalTotals"/>
        <w:tblW w:w="8789" w:type="dxa"/>
        <w:jc w:val="left"/>
        <w:tblInd w:w="255" w:type="dxa"/>
        <w:tblLook w:val="04A0" w:firstRow="1" w:lastRow="0" w:firstColumn="1" w:lastColumn="0" w:noHBand="0" w:noVBand="1"/>
      </w:tblPr>
      <w:tblGrid>
        <w:gridCol w:w="2693"/>
        <w:gridCol w:w="4395"/>
        <w:gridCol w:w="1701"/>
      </w:tblGrid>
      <w:tr w:rsidR="000834AA" w:rsidRPr="002A797A" w:rsidTr="003C05E2">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0834AA" w:rsidRPr="002A797A" w:rsidRDefault="000834AA" w:rsidP="003C05E2">
            <w:pPr>
              <w:keepNext/>
              <w:keepLines/>
              <w:spacing w:before="60" w:after="20"/>
              <w:rPr>
                <w:rFonts w:ascii="Franklin Gothic Demi Cond" w:hAnsi="Franklin Gothic Demi Cond"/>
                <w:color w:val="FFFFFF" w:themeColor="background1"/>
                <w:sz w:val="16"/>
                <w:szCs w:val="20"/>
              </w:rPr>
            </w:pPr>
            <w:r w:rsidRPr="002A797A">
              <w:rPr>
                <w:rFonts w:ascii="Franklin Gothic Demi Cond" w:hAnsi="Franklin Gothic Demi Cond"/>
                <w:color w:val="FFFFFF" w:themeColor="background1"/>
                <w:sz w:val="16"/>
              </w:rPr>
              <w:t>Intervenientes e Responsabilidades</w:t>
            </w:r>
          </w:p>
        </w:tc>
      </w:tr>
      <w:tr w:rsidR="000834AA" w:rsidRPr="002A797A" w:rsidTr="003C05E2">
        <w:trPr>
          <w:cnfStyle w:val="100000000000" w:firstRow="1" w:lastRow="0" w:firstColumn="0" w:lastColumn="0" w:oddVBand="0" w:evenVBand="0" w:oddHBand="0" w:evenHBand="0" w:firstRowFirstColumn="0" w:firstRowLastColumn="0" w:lastRowFirstColumn="0" w:lastRowLastColumn="0"/>
          <w:tblHeader/>
          <w:jc w:val="left"/>
        </w:trPr>
        <w:tc>
          <w:tcPr>
            <w:tcW w:w="2693" w:type="dxa"/>
            <w:tcBorders>
              <w:top w:val="single" w:sz="4" w:space="0" w:color="696A72"/>
              <w:bottom w:val="single" w:sz="4" w:space="0" w:color="696A72"/>
              <w:right w:val="single" w:sz="4" w:space="0" w:color="696A72"/>
            </w:tcBorders>
            <w:shd w:val="clear" w:color="auto" w:fill="D9D9D9" w:themeFill="background1" w:themeFillShade="D9"/>
            <w:hideMark/>
          </w:tcPr>
          <w:p w:rsidR="000834AA" w:rsidRPr="002A797A" w:rsidRDefault="000834AA" w:rsidP="003C05E2">
            <w:pPr>
              <w:keepNext/>
              <w:keepLines/>
              <w:spacing w:before="60" w:after="20"/>
              <w:jc w:val="center"/>
              <w:rPr>
                <w:rFonts w:ascii="Franklin Gothic Demi Cond" w:hAnsi="Franklin Gothic Demi Cond"/>
                <w:color w:val="000000" w:themeColor="text1"/>
              </w:rPr>
            </w:pPr>
            <w:r w:rsidRPr="002A797A">
              <w:rPr>
                <w:rFonts w:ascii="Franklin Gothic Demi Cond" w:hAnsi="Franklin Gothic Demi Cond"/>
                <w:color w:val="000000" w:themeColor="text1"/>
              </w:rPr>
              <w:t>Possíveis Intervenientes</w:t>
            </w:r>
          </w:p>
        </w:tc>
        <w:tc>
          <w:tcPr>
            <w:tcW w:w="4395"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0834AA" w:rsidRPr="002A797A" w:rsidRDefault="000834AA" w:rsidP="003C05E2">
            <w:pPr>
              <w:keepNext/>
              <w:keepLines/>
              <w:spacing w:before="60" w:after="20"/>
              <w:jc w:val="center"/>
              <w:rPr>
                <w:rFonts w:ascii="Franklin Gothic Demi Cond" w:hAnsi="Franklin Gothic Demi Cond"/>
                <w:color w:val="000000" w:themeColor="text1"/>
              </w:rPr>
            </w:pPr>
            <w:r w:rsidRPr="002A797A">
              <w:rPr>
                <w:rFonts w:ascii="Franklin Gothic Demi Cond" w:hAnsi="Franklin Gothic Demi Cond"/>
                <w:color w:val="000000" w:themeColor="text1"/>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0834AA" w:rsidRPr="002A797A" w:rsidRDefault="000834AA" w:rsidP="003C05E2">
            <w:pPr>
              <w:keepNext/>
              <w:keepLines/>
              <w:spacing w:before="60" w:after="20"/>
              <w:jc w:val="center"/>
              <w:rPr>
                <w:rFonts w:ascii="Franklin Gothic Demi Cond" w:hAnsi="Franklin Gothic Demi Cond"/>
                <w:color w:val="000000" w:themeColor="text1"/>
              </w:rPr>
            </w:pPr>
            <w:r w:rsidRPr="002A797A">
              <w:rPr>
                <w:rFonts w:ascii="Franklin Gothic Demi Cond" w:hAnsi="Franklin Gothic Demi Cond"/>
                <w:color w:val="000000" w:themeColor="text1"/>
              </w:rPr>
              <w:t>Secções relevantes</w:t>
            </w:r>
          </w:p>
        </w:tc>
      </w:tr>
      <w:tr w:rsidR="000834AA" w:rsidRPr="002A797A" w:rsidTr="003C05E2">
        <w:trPr>
          <w:jc w:val="left"/>
        </w:trPr>
        <w:tc>
          <w:tcPr>
            <w:tcW w:w="2693" w:type="dxa"/>
            <w:tcBorders>
              <w:top w:val="single" w:sz="4" w:space="0" w:color="696A72"/>
              <w:left w:val="single" w:sz="4" w:space="0" w:color="9D1B33"/>
              <w:bottom w:val="single" w:sz="4" w:space="0" w:color="696A72"/>
              <w:right w:val="single" w:sz="4" w:space="0" w:color="696A72"/>
            </w:tcBorders>
            <w:hideMark/>
          </w:tcPr>
          <w:p w:rsidR="000834AA" w:rsidRPr="000834AA" w:rsidRDefault="000834AA" w:rsidP="003C05E2">
            <w:pPr>
              <w:spacing w:before="60" w:after="20"/>
              <w:rPr>
                <w:lang w:val="pt-PT"/>
              </w:rPr>
            </w:pPr>
            <w:r w:rsidRPr="000834AA">
              <w:rPr>
                <w:lang w:val="pt-PT"/>
              </w:rPr>
              <w:t>Responsável do NEP/SIS (Distrital)</w:t>
            </w:r>
          </w:p>
          <w:p w:rsidR="000834AA" w:rsidRPr="002A797A" w:rsidRDefault="000834AA" w:rsidP="003C05E2">
            <w:pPr>
              <w:spacing w:before="60" w:after="20"/>
            </w:pPr>
            <w:r w:rsidRPr="002A797A">
              <w:t>Director de Saúde (Distrital)</w:t>
            </w:r>
          </w:p>
        </w:tc>
        <w:tc>
          <w:tcPr>
            <w:tcW w:w="4395" w:type="dxa"/>
            <w:tcBorders>
              <w:top w:val="single" w:sz="4" w:space="0" w:color="696A72"/>
              <w:left w:val="single" w:sz="4" w:space="0" w:color="696A72"/>
              <w:bottom w:val="single" w:sz="4" w:space="0" w:color="696A72"/>
              <w:right w:val="single" w:sz="4" w:space="0" w:color="auto"/>
            </w:tcBorders>
          </w:tcPr>
          <w:p w:rsidR="000834AA" w:rsidRPr="000834AA" w:rsidRDefault="000834AA" w:rsidP="000834AA">
            <w:pPr>
              <w:pStyle w:val="ListParagraph"/>
              <w:numPr>
                <w:ilvl w:val="0"/>
                <w:numId w:val="25"/>
              </w:numPr>
              <w:ind w:left="176" w:hanging="142"/>
              <w:rPr>
                <w:lang w:val="pt-PT"/>
              </w:rPr>
            </w:pPr>
            <w:r w:rsidRPr="000834AA">
              <w:rPr>
                <w:lang w:val="pt-PT"/>
              </w:rPr>
              <w:t>Tem a possibilidade de consultar relatórios de Dados Agregados e podem, após a sua configuração, partilhar as análises realizadas (aos diferentes níveis e em diferentes períodos).</w:t>
            </w:r>
          </w:p>
        </w:tc>
        <w:tc>
          <w:tcPr>
            <w:tcW w:w="1701" w:type="dxa"/>
            <w:tcBorders>
              <w:top w:val="single" w:sz="4" w:space="0" w:color="696A72"/>
              <w:left w:val="single" w:sz="4" w:space="0" w:color="auto"/>
              <w:bottom w:val="single" w:sz="4" w:space="0" w:color="696A72"/>
              <w:right w:val="single" w:sz="4" w:space="0" w:color="696A72"/>
            </w:tcBorders>
          </w:tcPr>
          <w:p w:rsidR="000834AA" w:rsidRPr="002A797A" w:rsidRDefault="00377402" w:rsidP="003C05E2">
            <w:pPr>
              <w:spacing w:before="60" w:after="20"/>
            </w:pPr>
            <w:r>
              <w:fldChar w:fldCharType="begin"/>
            </w:r>
            <w:r>
              <w:instrText xml:space="preserve"> REF _Ref390417389 \r \h </w:instrText>
            </w:r>
            <w:r>
              <w:fldChar w:fldCharType="separate"/>
            </w:r>
            <w:r>
              <w:t>7</w:t>
            </w:r>
            <w:r>
              <w:fldChar w:fldCharType="end"/>
            </w:r>
            <w:r>
              <w:t xml:space="preserve"> - </w:t>
            </w:r>
            <w:r>
              <w:fldChar w:fldCharType="begin"/>
            </w:r>
            <w:r>
              <w:instrText xml:space="preserve"> REF _Ref390417411 \r \h </w:instrText>
            </w:r>
            <w:r>
              <w:fldChar w:fldCharType="separate"/>
            </w:r>
            <w:r>
              <w:t>7.1</w:t>
            </w:r>
            <w:r>
              <w:fldChar w:fldCharType="end"/>
            </w:r>
            <w:r>
              <w:t xml:space="preserve"> / </w:t>
            </w:r>
            <w:r>
              <w:fldChar w:fldCharType="begin"/>
            </w:r>
            <w:r>
              <w:instrText xml:space="preserve"> REF _Ref390417450 \r \h </w:instrText>
            </w:r>
            <w:r>
              <w:fldChar w:fldCharType="separate"/>
            </w:r>
            <w:r>
              <w:t>7.2</w:t>
            </w:r>
            <w:r>
              <w:fldChar w:fldCharType="end"/>
            </w:r>
            <w:r>
              <w:t xml:space="preserve"> / </w:t>
            </w:r>
            <w:r>
              <w:fldChar w:fldCharType="begin"/>
            </w:r>
            <w:r>
              <w:instrText xml:space="preserve"> REF _Ref390417458 \r \h </w:instrText>
            </w:r>
            <w:r>
              <w:fldChar w:fldCharType="separate"/>
            </w:r>
            <w:r>
              <w:t>7.3</w:t>
            </w:r>
            <w:r>
              <w:fldChar w:fldCharType="end"/>
            </w:r>
            <w:r>
              <w:t xml:space="preserve"> / </w:t>
            </w:r>
            <w:r>
              <w:fldChar w:fldCharType="begin"/>
            </w:r>
            <w:r>
              <w:instrText xml:space="preserve"> REF _Ref390417468 \r \h </w:instrText>
            </w:r>
            <w:r>
              <w:fldChar w:fldCharType="separate"/>
            </w:r>
            <w:r>
              <w:t>7.4</w:t>
            </w:r>
            <w:r>
              <w:fldChar w:fldCharType="end"/>
            </w:r>
          </w:p>
        </w:tc>
      </w:tr>
    </w:tbl>
    <w:p w:rsidR="000834AA" w:rsidRPr="000834AA" w:rsidRDefault="000834AA" w:rsidP="000834AA">
      <w:pPr>
        <w:spacing w:before="80" w:after="240"/>
        <w:ind w:left="142"/>
        <w:jc w:val="center"/>
        <w:rPr>
          <w:lang w:val="pt-PT"/>
        </w:rPr>
      </w:pPr>
      <w:bookmarkStart w:id="311" w:name="_Toc386529650"/>
      <w:bookmarkStart w:id="312" w:name="_Toc390424638"/>
      <w:r w:rsidRPr="000834AA">
        <w:rPr>
          <w:rFonts w:ascii="Franklin Gothic Medium Cond" w:hAnsi="Franklin Gothic Medium Cond"/>
          <w:sz w:val="16"/>
          <w:szCs w:val="18"/>
          <w:lang w:val="pt-PT"/>
        </w:rPr>
        <w:t xml:space="preserve">Tabela </w:t>
      </w:r>
      <w:r w:rsidRPr="002A797A">
        <w:rPr>
          <w:rFonts w:ascii="Franklin Gothic Medium Cond" w:hAnsi="Franklin Gothic Medium Cond"/>
          <w:sz w:val="16"/>
          <w:szCs w:val="18"/>
        </w:rPr>
        <w:fldChar w:fldCharType="begin"/>
      </w:r>
      <w:r w:rsidRPr="000834AA">
        <w:rPr>
          <w:rFonts w:ascii="Franklin Gothic Medium Cond" w:hAnsi="Franklin Gothic Medium Cond"/>
          <w:sz w:val="16"/>
          <w:szCs w:val="18"/>
          <w:lang w:val="pt-PT"/>
        </w:rPr>
        <w:instrText xml:space="preserve"> SEQ Tabela \* ARABIC </w:instrText>
      </w:r>
      <w:r w:rsidRPr="002A797A">
        <w:rPr>
          <w:rFonts w:ascii="Franklin Gothic Medium Cond" w:hAnsi="Franklin Gothic Medium Cond"/>
          <w:sz w:val="16"/>
          <w:szCs w:val="18"/>
        </w:rPr>
        <w:fldChar w:fldCharType="separate"/>
      </w:r>
      <w:r>
        <w:rPr>
          <w:rFonts w:ascii="Franklin Gothic Medium Cond" w:hAnsi="Franklin Gothic Medium Cond"/>
          <w:noProof/>
          <w:sz w:val="16"/>
          <w:szCs w:val="18"/>
          <w:lang w:val="pt-PT"/>
        </w:rPr>
        <w:t>9</w:t>
      </w:r>
      <w:r w:rsidRPr="002A797A">
        <w:rPr>
          <w:rFonts w:ascii="Franklin Gothic Medium Cond" w:hAnsi="Franklin Gothic Medium Cond"/>
          <w:sz w:val="16"/>
          <w:szCs w:val="18"/>
        </w:rPr>
        <w:fldChar w:fldCharType="end"/>
      </w:r>
      <w:r w:rsidRPr="000834AA">
        <w:rPr>
          <w:rFonts w:ascii="Franklin Gothic Medium Cond" w:hAnsi="Franklin Gothic Medium Cond"/>
          <w:sz w:val="16"/>
          <w:szCs w:val="18"/>
          <w:lang w:val="pt-PT"/>
        </w:rPr>
        <w:t>: Intervenientes e responsabilidades no processo de criação de relatórios de dados agregados</w:t>
      </w:r>
      <w:bookmarkEnd w:id="311"/>
      <w:bookmarkEnd w:id="312"/>
    </w:p>
    <w:p w:rsidR="001C52ED" w:rsidRDefault="004B6136" w:rsidP="004B6136">
      <w:pPr>
        <w:tabs>
          <w:tab w:val="left" w:pos="680"/>
        </w:tabs>
        <w:spacing w:after="240" w:line="260" w:lineRule="atLeast"/>
        <w:ind w:left="113"/>
        <w:jc w:val="both"/>
        <w:rPr>
          <w:spacing w:val="0"/>
          <w:lang w:val="pt-PT"/>
        </w:rPr>
      </w:pPr>
      <w:r w:rsidRPr="002A797A">
        <w:rPr>
          <w:spacing w:val="0"/>
          <w:lang w:val="pt-PT"/>
        </w:rPr>
        <w:t>Para melhor percepção deste processo veja o fluxograma apresentado na figura abaixo.</w:t>
      </w:r>
    </w:p>
    <w:p w:rsidR="001C52ED" w:rsidRDefault="001C52ED">
      <w:pPr>
        <w:rPr>
          <w:spacing w:val="0"/>
          <w:lang w:val="pt-PT"/>
        </w:rPr>
      </w:pPr>
      <w:r>
        <w:rPr>
          <w:spacing w:val="0"/>
          <w:lang w:val="pt-PT"/>
        </w:rPr>
        <w:br w:type="page"/>
      </w:r>
    </w:p>
    <w:p w:rsidR="000834AA" w:rsidRDefault="000834AA" w:rsidP="000834AA">
      <w:pPr>
        <w:pStyle w:val="Caption"/>
        <w:rPr>
          <w:noProof/>
          <w:lang w:val="en-US"/>
        </w:rPr>
      </w:pPr>
      <w:r w:rsidRPr="002A797A">
        <w:rPr>
          <w:noProof/>
          <w:lang w:val="en-US"/>
        </w:rPr>
        <w:lastRenderedPageBreak/>
        <w:drawing>
          <wp:inline distT="0" distB="0" distL="0" distR="0" wp14:anchorId="7B4E808B" wp14:editId="0DA6559A">
            <wp:extent cx="4430930" cy="7949216"/>
            <wp:effectExtent l="19050" t="19050" r="27305" b="13970"/>
            <wp:docPr id="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r="9946" b="14502"/>
                    <a:stretch/>
                  </pic:blipFill>
                  <pic:spPr bwMode="auto">
                    <a:xfrm>
                      <a:off x="0" y="0"/>
                      <a:ext cx="4453967" cy="799054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834AA" w:rsidRPr="0066073C" w:rsidRDefault="000834AA" w:rsidP="0066073C">
      <w:pPr>
        <w:spacing w:before="80" w:after="240"/>
        <w:jc w:val="center"/>
        <w:rPr>
          <w:rFonts w:ascii="Franklin Gothic Medium Cond" w:hAnsi="Franklin Gothic Medium Cond"/>
          <w:sz w:val="16"/>
          <w:szCs w:val="18"/>
          <w:lang w:val="pt-PT"/>
        </w:rPr>
      </w:pPr>
      <w:bookmarkStart w:id="313" w:name="_Toc386529658"/>
      <w:bookmarkStart w:id="314" w:name="_Toc377943072"/>
      <w:bookmarkStart w:id="315" w:name="_Ref378156711"/>
      <w:bookmarkStart w:id="316" w:name="_Toc390424628"/>
      <w:r w:rsidRPr="000834AA">
        <w:rPr>
          <w:rFonts w:ascii="Franklin Gothic Medium Cond" w:hAnsi="Franklin Gothic Medium Cond"/>
          <w:sz w:val="16"/>
          <w:szCs w:val="18"/>
          <w:lang w:val="pt-PT"/>
        </w:rPr>
        <w:t xml:space="preserve">Figura </w:t>
      </w:r>
      <w:r w:rsidRPr="002A797A">
        <w:rPr>
          <w:rFonts w:ascii="Franklin Gothic Medium Cond" w:hAnsi="Franklin Gothic Medium Cond"/>
          <w:sz w:val="16"/>
          <w:szCs w:val="18"/>
        </w:rPr>
        <w:fldChar w:fldCharType="begin"/>
      </w:r>
      <w:r w:rsidRPr="000834AA">
        <w:rPr>
          <w:rFonts w:ascii="Franklin Gothic Medium Cond" w:hAnsi="Franklin Gothic Medium Cond"/>
          <w:sz w:val="16"/>
          <w:szCs w:val="18"/>
          <w:lang w:val="pt-PT"/>
        </w:rPr>
        <w:instrText xml:space="preserve"> SEQ Figura \* ARABIC </w:instrText>
      </w:r>
      <w:r w:rsidRPr="002A797A">
        <w:rPr>
          <w:rFonts w:ascii="Franklin Gothic Medium Cond" w:hAnsi="Franklin Gothic Medium Cond"/>
          <w:sz w:val="16"/>
          <w:szCs w:val="18"/>
        </w:rPr>
        <w:fldChar w:fldCharType="separate"/>
      </w:r>
      <w:r w:rsidR="00D6749A">
        <w:rPr>
          <w:rFonts w:ascii="Franklin Gothic Medium Cond" w:hAnsi="Franklin Gothic Medium Cond"/>
          <w:noProof/>
          <w:sz w:val="16"/>
          <w:szCs w:val="18"/>
          <w:lang w:val="pt-PT"/>
        </w:rPr>
        <w:t>8</w:t>
      </w:r>
      <w:r w:rsidRPr="002A797A">
        <w:rPr>
          <w:rFonts w:ascii="Franklin Gothic Medium Cond" w:hAnsi="Franklin Gothic Medium Cond"/>
          <w:sz w:val="16"/>
          <w:szCs w:val="18"/>
        </w:rPr>
        <w:fldChar w:fldCharType="end"/>
      </w:r>
      <w:r w:rsidRPr="000834AA">
        <w:rPr>
          <w:rFonts w:ascii="Franklin Gothic Medium Cond" w:hAnsi="Franklin Gothic Medium Cond"/>
          <w:sz w:val="16"/>
          <w:szCs w:val="18"/>
          <w:lang w:val="pt-PT"/>
        </w:rPr>
        <w:t>: Processo e fluxo para criação de relatórios de dados agregados</w:t>
      </w:r>
      <w:bookmarkEnd w:id="313"/>
      <w:bookmarkEnd w:id="316"/>
    </w:p>
    <w:p w:rsidR="00016F31" w:rsidRPr="002A797A" w:rsidRDefault="00016F31" w:rsidP="00016F31">
      <w:pPr>
        <w:pStyle w:val="Heading2"/>
        <w:spacing w:before="200" w:after="0" w:line="276" w:lineRule="auto"/>
        <w:jc w:val="left"/>
      </w:pPr>
      <w:bookmarkStart w:id="317" w:name="_Toc386529595"/>
      <w:bookmarkStart w:id="318" w:name="_Ref390415142"/>
      <w:bookmarkStart w:id="319" w:name="_Ref390415147"/>
      <w:bookmarkStart w:id="320" w:name="_Ref390417450"/>
      <w:bookmarkStart w:id="321" w:name="_Toc390424468"/>
      <w:r w:rsidRPr="002A797A">
        <w:rPr>
          <w:noProof/>
          <w:lang w:val="en-US"/>
        </w:rPr>
        <w:lastRenderedPageBreak/>
        <w:drawing>
          <wp:anchor distT="0" distB="0" distL="114300" distR="114300" simplePos="0" relativeHeight="252223488" behindDoc="0" locked="0" layoutInCell="1" allowOverlap="1" wp14:anchorId="412EA739" wp14:editId="35D20AFA">
            <wp:simplePos x="0" y="0"/>
            <wp:positionH relativeFrom="column">
              <wp:posOffset>4038600</wp:posOffset>
            </wp:positionH>
            <wp:positionV relativeFrom="paragraph">
              <wp:posOffset>-69850</wp:posOffset>
            </wp:positionV>
            <wp:extent cx="2114550" cy="2770505"/>
            <wp:effectExtent l="19050" t="19050" r="19050" b="10795"/>
            <wp:wrapSquare wrapText="bothSides"/>
            <wp:docPr id="72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24632" t="-1" r="17272" b="13026"/>
                    <a:stretch/>
                  </pic:blipFill>
                  <pic:spPr bwMode="auto">
                    <a:xfrm>
                      <a:off x="0" y="0"/>
                      <a:ext cx="2114550" cy="277050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A797A">
        <w:t>Utilizando relatórios padrão</w:t>
      </w:r>
      <w:bookmarkEnd w:id="317"/>
      <w:bookmarkEnd w:id="318"/>
      <w:bookmarkEnd w:id="319"/>
      <w:bookmarkEnd w:id="320"/>
      <w:bookmarkEnd w:id="321"/>
    </w:p>
    <w:p w:rsidR="00016F31" w:rsidRPr="00016F31" w:rsidRDefault="00016F31" w:rsidP="00016F31">
      <w:pPr>
        <w:pStyle w:val="BodyText"/>
        <w:ind w:left="0"/>
        <w:rPr>
          <w:lang w:val="pt-PT" w:bidi="en-US"/>
        </w:rPr>
      </w:pPr>
      <w:r w:rsidRPr="00016F31">
        <w:rPr>
          <w:lang w:val="pt-PT" w:bidi="en-US"/>
        </w:rPr>
        <w:t xml:space="preserve">Os Relatórios Padrão são visualizados como relatórios de "um Clique" que são muito fáceis de usar. Podemos descarregar estes relatórios em formato PDF, tornando-os ideais para se imprimirem, compartilhar e copiar. </w:t>
      </w:r>
      <w:r w:rsidRPr="00016F31">
        <w:rPr>
          <w:color w:val="000000" w:themeColor="text1"/>
          <w:lang w:val="pt-PT" w:bidi="en-US"/>
        </w:rPr>
        <w:t>O SIS-MA também permite extrair os relatórios em formato Excel, tornando a aplicação ainda mais poderosa na gestão da informação.</w:t>
      </w:r>
    </w:p>
    <w:p w:rsidR="00016F31" w:rsidRPr="00016F31" w:rsidRDefault="00016F31" w:rsidP="00016F31">
      <w:pPr>
        <w:pStyle w:val="BodyText"/>
        <w:ind w:left="0"/>
        <w:rPr>
          <w:color w:val="00B050"/>
          <w:lang w:val="pt-PT" w:bidi="en-US"/>
        </w:rPr>
      </w:pPr>
      <w:r w:rsidRPr="00016F31">
        <w:rPr>
          <w:color w:val="000000" w:themeColor="text1"/>
          <w:lang w:val="pt-PT" w:bidi="en-US"/>
        </w:rPr>
        <w:t>O seu acesso é feito através do Menu “Serviços”, clicando de seguida no Submenu “Relatórios”.</w:t>
      </w:r>
    </w:p>
    <w:p w:rsidR="00016F31" w:rsidRPr="00016F31" w:rsidRDefault="00016F31" w:rsidP="00016F31">
      <w:pPr>
        <w:pStyle w:val="BodyText"/>
        <w:ind w:left="0"/>
        <w:rPr>
          <w:color w:val="000000" w:themeColor="text1"/>
          <w:lang w:val="pt-PT" w:bidi="en-US"/>
        </w:rPr>
      </w:pPr>
      <w:r w:rsidRPr="00016F31">
        <w:rPr>
          <w:color w:val="000000" w:themeColor="text1"/>
          <w:lang w:val="pt-PT" w:bidi="en-US"/>
        </w:rPr>
        <w:t>A janela do SIS-MA apresentará, em seguida, as variadas opções de relatórios que o utilizador poderá aceder.</w:t>
      </w:r>
    </w:p>
    <w:p w:rsidR="00016F31" w:rsidRPr="00016F31" w:rsidRDefault="00016F31" w:rsidP="00016F31">
      <w:pPr>
        <w:pStyle w:val="BodyText"/>
        <w:rPr>
          <w:color w:val="000000" w:themeColor="text1"/>
          <w:lang w:val="pt-PT" w:bidi="en-US"/>
        </w:rPr>
      </w:pPr>
      <w:r w:rsidRPr="002A797A">
        <w:rPr>
          <w:noProof/>
          <w:lang w:val="en-US"/>
        </w:rPr>
        <w:drawing>
          <wp:anchor distT="0" distB="0" distL="114300" distR="114300" simplePos="0" relativeHeight="252226560" behindDoc="0" locked="0" layoutInCell="1" allowOverlap="1" wp14:anchorId="55FBE76B" wp14:editId="3BE9E277">
            <wp:simplePos x="0" y="0"/>
            <wp:positionH relativeFrom="column">
              <wp:posOffset>-19685</wp:posOffset>
            </wp:positionH>
            <wp:positionV relativeFrom="paragraph">
              <wp:posOffset>412115</wp:posOffset>
            </wp:positionV>
            <wp:extent cx="3820160" cy="1567180"/>
            <wp:effectExtent l="19050" t="19050" r="27940" b="13970"/>
            <wp:wrapSquare wrapText="bothSides"/>
            <wp:docPr id="4307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r="38256"/>
                    <a:stretch/>
                  </pic:blipFill>
                  <pic:spPr bwMode="auto">
                    <a:xfrm>
                      <a:off x="0" y="0"/>
                      <a:ext cx="3820160" cy="156718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16F31" w:rsidRPr="00016F31" w:rsidRDefault="00016F31" w:rsidP="00016F31">
      <w:pPr>
        <w:pStyle w:val="BodyText"/>
        <w:spacing w:after="0"/>
        <w:rPr>
          <w:color w:val="000000" w:themeColor="text1"/>
          <w:lang w:val="pt-PT" w:bidi="en-US"/>
        </w:rPr>
      </w:pPr>
    </w:p>
    <w:p w:rsidR="00016F31" w:rsidRPr="00016F31" w:rsidRDefault="00016F31" w:rsidP="00016F31">
      <w:pPr>
        <w:pStyle w:val="BodyText"/>
        <w:spacing w:after="0"/>
        <w:rPr>
          <w:color w:val="000000" w:themeColor="text1"/>
          <w:lang w:val="pt-PT" w:bidi="en-US"/>
        </w:rPr>
      </w:pPr>
      <w:r w:rsidRPr="00016F31">
        <w:rPr>
          <w:color w:val="000000" w:themeColor="text1"/>
          <w:lang w:val="pt-PT" w:bidi="en-US"/>
        </w:rPr>
        <w:t>Os Relatórios Padrão podem ser seleccionados tanto pela área de trabalho assim como através do Menu localizado à esquerda da janela da aplicação.</w:t>
      </w:r>
    </w:p>
    <w:p w:rsidR="00016F31" w:rsidRPr="00016F31" w:rsidRDefault="00016F31" w:rsidP="00016F31">
      <w:pPr>
        <w:pStyle w:val="BodyText"/>
        <w:spacing w:after="0"/>
        <w:rPr>
          <w:lang w:val="pt-PT" w:bidi="en-US"/>
        </w:rPr>
      </w:pPr>
    </w:p>
    <w:p w:rsidR="00016F31" w:rsidRPr="00016F31" w:rsidRDefault="00016F31" w:rsidP="00016F31">
      <w:pPr>
        <w:pStyle w:val="BodyText"/>
        <w:rPr>
          <w:lang w:val="pt-PT" w:bidi="en-US"/>
        </w:rPr>
      </w:pPr>
    </w:p>
    <w:p w:rsidR="00016F31" w:rsidRPr="00016F31" w:rsidRDefault="00016F31" w:rsidP="00016F31">
      <w:pPr>
        <w:pStyle w:val="BodyText"/>
        <w:rPr>
          <w:lang w:val="pt-PT" w:bidi="en-US"/>
        </w:rPr>
      </w:pPr>
    </w:p>
    <w:p w:rsidR="00016F31" w:rsidRPr="00016F31" w:rsidRDefault="00016F31" w:rsidP="00016F31">
      <w:pPr>
        <w:pStyle w:val="BodyText"/>
        <w:ind w:left="0"/>
        <w:rPr>
          <w:lang w:val="pt-PT" w:bidi="en-US"/>
        </w:rPr>
      </w:pPr>
      <w:r w:rsidRPr="00016F31">
        <w:rPr>
          <w:lang w:val="pt-PT" w:bidi="en-US"/>
        </w:rPr>
        <w:t>Após seleccionar o Relatório Padrão, é mostrada uma lista dos relatórios que podem ser extraídos.</w:t>
      </w:r>
    </w:p>
    <w:p w:rsidR="00016F31" w:rsidRPr="00016F31" w:rsidRDefault="00016F31" w:rsidP="00016F31">
      <w:pPr>
        <w:pStyle w:val="BodyText"/>
        <w:ind w:left="0"/>
        <w:rPr>
          <w:lang w:val="pt-PT" w:bidi="en-US"/>
        </w:rPr>
      </w:pPr>
      <w:r w:rsidRPr="00016F31">
        <w:rPr>
          <w:lang w:val="pt-PT" w:bidi="en-US"/>
        </w:rPr>
        <w:t>Os relatórios estão listados de acordo com uma estrutura de título, a partir da qual podemos reconhecer:</w:t>
      </w:r>
    </w:p>
    <w:p w:rsidR="00016F31" w:rsidRPr="00016F31" w:rsidRDefault="00016F31" w:rsidP="00016F31">
      <w:pPr>
        <w:pStyle w:val="ListBullet"/>
        <w:numPr>
          <w:ilvl w:val="0"/>
          <w:numId w:val="39"/>
        </w:numPr>
        <w:ind w:left="567" w:hanging="207"/>
        <w:rPr>
          <w:lang w:val="pt-PT" w:bidi="en-US"/>
        </w:rPr>
      </w:pPr>
      <w:r w:rsidRPr="00016F31">
        <w:rPr>
          <w:b/>
          <w:lang w:val="pt-PT" w:bidi="en-US"/>
        </w:rPr>
        <w:t>Código</w:t>
      </w:r>
      <w:r w:rsidRPr="00016F31">
        <w:rPr>
          <w:lang w:val="pt-PT" w:bidi="en-US"/>
        </w:rPr>
        <w:t xml:space="preserve"> – Designação alfanumérica predefinida correspondente a um determinado Formulário ou Programa</w:t>
      </w:r>
    </w:p>
    <w:p w:rsidR="00016F31" w:rsidRPr="00016F31" w:rsidRDefault="00016F31" w:rsidP="00016F31">
      <w:pPr>
        <w:pStyle w:val="ListBullet"/>
        <w:numPr>
          <w:ilvl w:val="0"/>
          <w:numId w:val="39"/>
        </w:numPr>
        <w:ind w:left="567" w:hanging="207"/>
        <w:rPr>
          <w:lang w:val="pt-PT" w:bidi="en-US"/>
        </w:rPr>
      </w:pPr>
      <w:r w:rsidRPr="00016F31">
        <w:rPr>
          <w:b/>
          <w:lang w:val="pt-PT" w:bidi="en-US"/>
        </w:rPr>
        <w:t>Título</w:t>
      </w:r>
      <w:r w:rsidRPr="00016F31">
        <w:rPr>
          <w:lang w:val="pt-PT" w:bidi="en-US"/>
        </w:rPr>
        <w:t xml:space="preserve"> – Designação predefinida para o nome do Formulário ou Programa.</w:t>
      </w:r>
    </w:p>
    <w:p w:rsidR="00016F31" w:rsidRPr="00016F31" w:rsidRDefault="00016F31" w:rsidP="00016F31">
      <w:pPr>
        <w:pStyle w:val="ListBullet"/>
        <w:numPr>
          <w:ilvl w:val="0"/>
          <w:numId w:val="39"/>
        </w:numPr>
        <w:ind w:left="567" w:hanging="207"/>
        <w:rPr>
          <w:lang w:val="pt-PT" w:bidi="en-US"/>
        </w:rPr>
      </w:pPr>
      <w:r w:rsidRPr="00016F31">
        <w:rPr>
          <w:b/>
          <w:lang w:val="pt-PT" w:bidi="en-US"/>
        </w:rPr>
        <w:t xml:space="preserve">Periodicidade </w:t>
      </w:r>
      <w:r w:rsidRPr="00016F31">
        <w:rPr>
          <w:lang w:val="pt-PT" w:bidi="en-US"/>
        </w:rPr>
        <w:t>– Período (Anual, Mensal Trimestral) do qual o utilizador pretende extrair o relatório. Podem ser seleccionados período Anuais (2012, 2013,…), Mensais (Novembro 2012, Novembro 2013,…) e períodos Trimestrais (Outubro a Dezembro 2012, Janeiro a Março 2013, …).</w:t>
      </w:r>
    </w:p>
    <w:p w:rsidR="00016F31" w:rsidRPr="00016F31" w:rsidRDefault="00016F31" w:rsidP="00016F31">
      <w:pPr>
        <w:pStyle w:val="ListBullet"/>
        <w:spacing w:after="0"/>
        <w:ind w:left="567"/>
        <w:rPr>
          <w:lang w:val="pt-PT" w:bidi="en-US"/>
        </w:rPr>
      </w:pPr>
    </w:p>
    <w:p w:rsidR="00016F31" w:rsidRPr="002A797A" w:rsidRDefault="00016F31" w:rsidP="00016F31">
      <w:pPr>
        <w:pStyle w:val="Heading3"/>
        <w:spacing w:before="200" w:after="0" w:line="276" w:lineRule="auto"/>
        <w:ind w:left="720"/>
        <w:jc w:val="left"/>
        <w:rPr>
          <w:lang w:bidi="en-US"/>
        </w:rPr>
      </w:pPr>
      <w:bookmarkStart w:id="322" w:name="_Toc386529596"/>
      <w:bookmarkStart w:id="323" w:name="_Toc390424469"/>
      <w:r w:rsidRPr="002A797A">
        <w:rPr>
          <w:lang w:bidi="en-US"/>
        </w:rPr>
        <w:t>Pesquisar por relatórios a criar</w:t>
      </w:r>
      <w:bookmarkEnd w:id="322"/>
      <w:bookmarkEnd w:id="323"/>
    </w:p>
    <w:p w:rsidR="00016F31" w:rsidRPr="00016F31" w:rsidRDefault="00016F31" w:rsidP="00016F31">
      <w:pPr>
        <w:pStyle w:val="BodyText"/>
        <w:ind w:left="0"/>
        <w:rPr>
          <w:lang w:val="pt-PT" w:bidi="en-US"/>
        </w:rPr>
      </w:pPr>
      <w:r w:rsidRPr="002A797A">
        <w:rPr>
          <w:noProof/>
          <w:color w:val="00B050"/>
          <w:lang w:val="en-US"/>
        </w:rPr>
        <w:drawing>
          <wp:anchor distT="0" distB="0" distL="114300" distR="114300" simplePos="0" relativeHeight="252225536" behindDoc="0" locked="0" layoutInCell="1" allowOverlap="1" wp14:anchorId="16A1CCF8" wp14:editId="5841027C">
            <wp:simplePos x="0" y="0"/>
            <wp:positionH relativeFrom="column">
              <wp:posOffset>3543935</wp:posOffset>
            </wp:positionH>
            <wp:positionV relativeFrom="paragraph">
              <wp:posOffset>480695</wp:posOffset>
            </wp:positionV>
            <wp:extent cx="2658110" cy="457200"/>
            <wp:effectExtent l="19050" t="19050" r="27940" b="19050"/>
            <wp:wrapSquare wrapText="bothSides"/>
            <wp:docPr id="4307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a:stretch/>
                  </pic:blipFill>
                  <pic:spPr bwMode="auto">
                    <a:xfrm>
                      <a:off x="0" y="0"/>
                      <a:ext cx="2658110" cy="45720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016F31">
        <w:rPr>
          <w:lang w:val="pt-PT" w:bidi="en-US"/>
        </w:rPr>
        <w:t>O utilizador poderá fazer uma pesquisa através do campo de Filtragem disponível na janela, introduzindo o código, o nome ou ambas as designações para pesquisar pelo relatório. O Botão “Filtro” executa a pesquisa pelo relatório ou relatórios, após a inserção da designação a ser pesquisada.</w:t>
      </w:r>
    </w:p>
    <w:p w:rsidR="00016F31" w:rsidRPr="00016F31" w:rsidRDefault="00016F31" w:rsidP="00016F31">
      <w:pPr>
        <w:pStyle w:val="BodyText"/>
        <w:ind w:left="0"/>
        <w:rPr>
          <w:lang w:val="pt-PT" w:bidi="en-US"/>
        </w:rPr>
      </w:pPr>
      <w:r w:rsidRPr="00016F31">
        <w:rPr>
          <w:lang w:val="pt-PT" w:bidi="en-US"/>
        </w:rPr>
        <w:t>O botão “Limpar” desfaz a pesquisa, voltando a mostrar Todos os relatórios possíveis que a aplicação pode criar.</w:t>
      </w:r>
    </w:p>
    <w:p w:rsidR="00016F31" w:rsidRDefault="00016F31" w:rsidP="00016F31">
      <w:pPr>
        <w:pStyle w:val="BodyText"/>
        <w:tabs>
          <w:tab w:val="clear" w:pos="680"/>
          <w:tab w:val="left" w:pos="851"/>
        </w:tabs>
        <w:spacing w:after="0"/>
        <w:rPr>
          <w:lang w:val="pt-PT" w:bidi="en-US"/>
        </w:rPr>
      </w:pPr>
    </w:p>
    <w:p w:rsidR="00016F31" w:rsidRDefault="00016F31" w:rsidP="00016F31">
      <w:pPr>
        <w:pStyle w:val="BodyText"/>
        <w:tabs>
          <w:tab w:val="clear" w:pos="680"/>
          <w:tab w:val="left" w:pos="851"/>
        </w:tabs>
        <w:spacing w:after="0"/>
        <w:rPr>
          <w:lang w:val="pt-PT" w:bidi="en-US"/>
        </w:rPr>
      </w:pPr>
    </w:p>
    <w:p w:rsidR="00016F31" w:rsidRDefault="00016F31" w:rsidP="00016F31">
      <w:pPr>
        <w:pStyle w:val="BodyText"/>
        <w:tabs>
          <w:tab w:val="clear" w:pos="680"/>
          <w:tab w:val="left" w:pos="851"/>
        </w:tabs>
        <w:spacing w:after="0"/>
        <w:rPr>
          <w:lang w:val="pt-PT" w:bidi="en-US"/>
        </w:rPr>
      </w:pPr>
    </w:p>
    <w:p w:rsidR="00016F31" w:rsidRPr="00016F31" w:rsidRDefault="00016F31" w:rsidP="00016F31">
      <w:pPr>
        <w:pStyle w:val="BodyText"/>
        <w:tabs>
          <w:tab w:val="clear" w:pos="680"/>
          <w:tab w:val="left" w:pos="851"/>
        </w:tabs>
        <w:spacing w:after="0"/>
        <w:rPr>
          <w:lang w:val="pt-PT" w:bidi="en-US"/>
        </w:rPr>
      </w:pPr>
    </w:p>
    <w:p w:rsidR="00016F31" w:rsidRPr="002A797A" w:rsidRDefault="00016F31" w:rsidP="00016F31">
      <w:pPr>
        <w:pStyle w:val="Heading3"/>
        <w:spacing w:before="200" w:after="0" w:line="276" w:lineRule="auto"/>
        <w:ind w:left="720"/>
        <w:jc w:val="left"/>
      </w:pPr>
      <w:bookmarkStart w:id="324" w:name="_Toc386529597"/>
      <w:bookmarkStart w:id="325" w:name="_Toc390424470"/>
      <w:r w:rsidRPr="002A797A">
        <w:rPr>
          <w:lang w:bidi="en-US"/>
        </w:rPr>
        <w:lastRenderedPageBreak/>
        <w:t xml:space="preserve">Criar </w:t>
      </w:r>
      <w:r>
        <w:t>r</w:t>
      </w:r>
      <w:r w:rsidRPr="002A797A">
        <w:t>elatório</w:t>
      </w:r>
      <w:bookmarkEnd w:id="324"/>
      <w:bookmarkEnd w:id="325"/>
    </w:p>
    <w:p w:rsidR="000834AA" w:rsidRPr="00016F31" w:rsidRDefault="00016F31" w:rsidP="00016F31">
      <w:pPr>
        <w:pStyle w:val="BodyText"/>
        <w:ind w:left="0"/>
        <w:rPr>
          <w:lang w:val="pt-PT"/>
        </w:rPr>
      </w:pPr>
      <w:r w:rsidRPr="002A797A">
        <w:rPr>
          <w:noProof/>
          <w:lang w:val="en-US"/>
        </w:rPr>
        <w:drawing>
          <wp:anchor distT="0" distB="0" distL="114300" distR="114300" simplePos="0" relativeHeight="252224512" behindDoc="0" locked="0" layoutInCell="1" allowOverlap="1" wp14:anchorId="51093852" wp14:editId="69C2837E">
            <wp:simplePos x="0" y="0"/>
            <wp:positionH relativeFrom="column">
              <wp:posOffset>4081780</wp:posOffset>
            </wp:positionH>
            <wp:positionV relativeFrom="paragraph">
              <wp:posOffset>22860</wp:posOffset>
            </wp:positionV>
            <wp:extent cx="2122805" cy="585470"/>
            <wp:effectExtent l="19050" t="19050" r="10795" b="24130"/>
            <wp:wrapSquare wrapText="bothSides"/>
            <wp:docPr id="43074"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22805" cy="585470"/>
                    </a:xfrm>
                    <a:prstGeom prst="rect">
                      <a:avLst/>
                    </a:prstGeom>
                    <a:noFill/>
                    <a:ln>
                      <a:solidFill>
                        <a:schemeClr val="tx1"/>
                      </a:solidFill>
                    </a:ln>
                  </pic:spPr>
                </pic:pic>
              </a:graphicData>
            </a:graphic>
          </wp:anchor>
        </w:drawing>
      </w:r>
      <w:r w:rsidRPr="00016F31">
        <w:rPr>
          <w:lang w:val="pt-PT" w:eastAsia="pt-PT"/>
        </w:rPr>
        <w:t>Para criar um relatório, s</w:t>
      </w:r>
      <w:r w:rsidRPr="00016F31">
        <w:rPr>
          <w:lang w:val="pt-PT" w:bidi="en-US"/>
        </w:rPr>
        <w:t>eleccione o relatório a criar. Preste atenção à periodicidade pois existem três tipos de periodicidade para o mesmo título de relatório.</w:t>
      </w:r>
    </w:p>
    <w:p w:rsidR="00016F31" w:rsidRDefault="00016F31" w:rsidP="00016F31">
      <w:pPr>
        <w:pStyle w:val="BodyText"/>
        <w:ind w:left="0"/>
        <w:rPr>
          <w:lang w:val="pt-PT"/>
        </w:rPr>
      </w:pPr>
      <w:r w:rsidRPr="002A797A">
        <w:rPr>
          <w:noProof/>
          <w:color w:val="00B050"/>
          <w:lang w:val="en-US"/>
        </w:rPr>
        <w:drawing>
          <wp:anchor distT="0" distB="0" distL="114300" distR="114300" simplePos="0" relativeHeight="252228608" behindDoc="0" locked="0" layoutInCell="1" allowOverlap="1" wp14:anchorId="663B7394" wp14:editId="11CDE9CF">
            <wp:simplePos x="0" y="0"/>
            <wp:positionH relativeFrom="column">
              <wp:posOffset>4646930</wp:posOffset>
            </wp:positionH>
            <wp:positionV relativeFrom="paragraph">
              <wp:posOffset>90170</wp:posOffset>
            </wp:positionV>
            <wp:extent cx="1103630" cy="750570"/>
            <wp:effectExtent l="19050" t="19050" r="20320" b="11430"/>
            <wp:wrapSquare wrapText="bothSides"/>
            <wp:docPr id="4307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a:stretch/>
                  </pic:blipFill>
                  <pic:spPr bwMode="auto">
                    <a:xfrm>
                      <a:off x="0" y="0"/>
                      <a:ext cx="1103630" cy="75057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016F31" w:rsidRPr="00016F31" w:rsidRDefault="00016F31" w:rsidP="00016F31">
      <w:pPr>
        <w:pStyle w:val="BodyText"/>
        <w:ind w:left="0"/>
        <w:rPr>
          <w:lang w:val="pt-PT" w:bidi="en-US"/>
        </w:rPr>
      </w:pPr>
      <w:r w:rsidRPr="00016F31">
        <w:rPr>
          <w:lang w:val="pt-PT" w:bidi="en-US"/>
        </w:rPr>
        <w:t>Após escolher o relatório que pretende criar, clique no botão de “Criar” relatório.</w:t>
      </w:r>
    </w:p>
    <w:p w:rsidR="00016F31" w:rsidRDefault="00016F31" w:rsidP="00016F31">
      <w:pPr>
        <w:pStyle w:val="BodyText"/>
        <w:spacing w:after="0"/>
        <w:ind w:left="0"/>
        <w:rPr>
          <w:lang w:val="pt-PT" w:bidi="en-US"/>
        </w:rPr>
      </w:pPr>
      <w:r w:rsidRPr="002A797A">
        <w:rPr>
          <w:noProof/>
          <w:color w:val="00B050"/>
          <w:lang w:val="en-US"/>
        </w:rPr>
        <w:drawing>
          <wp:anchor distT="0" distB="0" distL="114300" distR="114300" simplePos="0" relativeHeight="252230656" behindDoc="0" locked="0" layoutInCell="1" allowOverlap="1" wp14:anchorId="238F530A" wp14:editId="4C7159E2">
            <wp:simplePos x="0" y="0"/>
            <wp:positionH relativeFrom="column">
              <wp:posOffset>3883025</wp:posOffset>
            </wp:positionH>
            <wp:positionV relativeFrom="paragraph">
              <wp:posOffset>340995</wp:posOffset>
            </wp:positionV>
            <wp:extent cx="2154555" cy="1911985"/>
            <wp:effectExtent l="19050" t="19050" r="17145" b="12065"/>
            <wp:wrapSquare wrapText="bothSides"/>
            <wp:docPr id="43083"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54555" cy="1911985"/>
                    </a:xfrm>
                    <a:prstGeom prst="rect">
                      <a:avLst/>
                    </a:prstGeom>
                    <a:noFill/>
                    <a:ln>
                      <a:solidFill>
                        <a:schemeClr val="tx1"/>
                      </a:solidFill>
                    </a:ln>
                  </pic:spPr>
                </pic:pic>
              </a:graphicData>
            </a:graphic>
          </wp:anchor>
        </w:drawing>
      </w:r>
    </w:p>
    <w:p w:rsidR="00016F31" w:rsidRDefault="00016F31" w:rsidP="00016F31">
      <w:pPr>
        <w:pStyle w:val="BodyText"/>
        <w:spacing w:after="0"/>
        <w:ind w:left="0"/>
        <w:rPr>
          <w:lang w:val="pt-PT" w:bidi="en-US"/>
        </w:rPr>
      </w:pPr>
    </w:p>
    <w:p w:rsidR="00016F31" w:rsidRPr="00016F31" w:rsidRDefault="00016F31" w:rsidP="00016F31">
      <w:pPr>
        <w:pStyle w:val="BodyText"/>
        <w:spacing w:after="0"/>
        <w:ind w:left="0"/>
        <w:rPr>
          <w:lang w:val="pt-PT" w:bidi="en-US"/>
        </w:rPr>
      </w:pPr>
      <w:r w:rsidRPr="00016F31">
        <w:rPr>
          <w:lang w:val="pt-PT" w:bidi="en-US"/>
        </w:rPr>
        <w:t xml:space="preserve">Surge uma janela de Parametrização do relatório “Parâmetros da Tabela de Relatório. </w:t>
      </w:r>
    </w:p>
    <w:p w:rsidR="00016F31" w:rsidRPr="00016F31" w:rsidRDefault="00016F31" w:rsidP="00016F31">
      <w:pPr>
        <w:pStyle w:val="BodyText"/>
        <w:numPr>
          <w:ilvl w:val="0"/>
          <w:numId w:val="35"/>
        </w:numPr>
        <w:spacing w:after="0"/>
        <w:ind w:left="426" w:hanging="284"/>
        <w:rPr>
          <w:lang w:val="pt-PT" w:bidi="en-US"/>
        </w:rPr>
      </w:pPr>
      <w:r w:rsidRPr="00016F31">
        <w:rPr>
          <w:lang w:val="pt-PT" w:bidi="en-US"/>
        </w:rPr>
        <w:t>Seleccione o período de criação do relatório “Período de Reporte”</w:t>
      </w:r>
    </w:p>
    <w:p w:rsidR="00016F31" w:rsidRPr="00016F31" w:rsidRDefault="00016F31" w:rsidP="00016F31">
      <w:pPr>
        <w:pStyle w:val="BodyText"/>
        <w:numPr>
          <w:ilvl w:val="0"/>
          <w:numId w:val="35"/>
        </w:numPr>
        <w:spacing w:after="0"/>
        <w:ind w:left="426" w:hanging="284"/>
        <w:rPr>
          <w:lang w:val="pt-PT" w:bidi="en-US"/>
        </w:rPr>
      </w:pPr>
      <w:r w:rsidRPr="00016F31">
        <w:rPr>
          <w:lang w:val="pt-PT" w:bidi="en-US"/>
        </w:rPr>
        <w:t>Seleccione o nível de extracção de informação a reportar seleccionando a Unidade Organizacional na árvore de hierarquia situada abaixo.</w:t>
      </w:r>
    </w:p>
    <w:p w:rsidR="00016F31" w:rsidRPr="00016F31" w:rsidRDefault="00016F31" w:rsidP="00016F31">
      <w:pPr>
        <w:pStyle w:val="BodyText"/>
        <w:numPr>
          <w:ilvl w:val="0"/>
          <w:numId w:val="35"/>
        </w:numPr>
        <w:spacing w:after="0"/>
        <w:ind w:left="426" w:hanging="284"/>
        <w:rPr>
          <w:lang w:val="pt-PT" w:bidi="en-US"/>
        </w:rPr>
      </w:pPr>
      <w:r w:rsidRPr="00016F31">
        <w:rPr>
          <w:lang w:val="pt-PT" w:bidi="en-US"/>
        </w:rPr>
        <w:t>Seleccione o Botão “Obter Relatório” para criar o relatório</w:t>
      </w:r>
    </w:p>
    <w:p w:rsidR="00016F31" w:rsidRDefault="00016F31" w:rsidP="00016F31">
      <w:pPr>
        <w:pStyle w:val="BodyText"/>
        <w:ind w:left="0"/>
        <w:rPr>
          <w:lang w:val="pt-PT" w:bidi="en-US"/>
        </w:rPr>
      </w:pPr>
      <w:r w:rsidRPr="00016F31">
        <w:rPr>
          <w:lang w:val="pt-PT" w:bidi="en-US"/>
        </w:rPr>
        <w:t>Seleccione o Botão “Baixar como Excel” para criar o relatório em Excel</w:t>
      </w:r>
    </w:p>
    <w:p w:rsidR="00016F31" w:rsidRDefault="00016F31" w:rsidP="00016F31">
      <w:pPr>
        <w:pStyle w:val="BodyText"/>
        <w:ind w:left="0"/>
        <w:rPr>
          <w:lang w:val="pt-PT" w:bidi="en-US"/>
        </w:rPr>
      </w:pPr>
    </w:p>
    <w:p w:rsidR="00016F31" w:rsidRPr="00016F31" w:rsidRDefault="00016F31" w:rsidP="00016F31">
      <w:pPr>
        <w:pStyle w:val="BodyText"/>
        <w:spacing w:after="0"/>
        <w:ind w:left="0"/>
        <w:rPr>
          <w:lang w:val="pt-PT" w:bidi="en-US"/>
        </w:rPr>
      </w:pPr>
      <w:r w:rsidRPr="00016F31">
        <w:rPr>
          <w:lang w:val="pt-PT" w:bidi="en-US"/>
        </w:rPr>
        <w:t>A informação do Relatório está estruturada e é apresentada em forma de tabela.</w:t>
      </w:r>
    </w:p>
    <w:p w:rsidR="00016F31" w:rsidRPr="00016F31" w:rsidRDefault="00016F31" w:rsidP="00016F31">
      <w:pPr>
        <w:rPr>
          <w:color w:val="00B050"/>
          <w:lang w:val="pt-PT"/>
        </w:rPr>
      </w:pPr>
      <w:r w:rsidRPr="002A797A">
        <w:rPr>
          <w:noProof/>
          <w:lang w:val="en-US"/>
        </w:rPr>
        <w:drawing>
          <wp:anchor distT="0" distB="0" distL="114300" distR="114300" simplePos="0" relativeHeight="252232704" behindDoc="0" locked="0" layoutInCell="1" allowOverlap="1" wp14:anchorId="3392163C" wp14:editId="066BBB31">
            <wp:simplePos x="0" y="0"/>
            <wp:positionH relativeFrom="column">
              <wp:posOffset>210185</wp:posOffset>
            </wp:positionH>
            <wp:positionV relativeFrom="paragraph">
              <wp:posOffset>99695</wp:posOffset>
            </wp:positionV>
            <wp:extent cx="5615940" cy="1343025"/>
            <wp:effectExtent l="19050" t="19050" r="22860" b="28575"/>
            <wp:wrapSquare wrapText="bothSides"/>
            <wp:docPr id="43084"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9"/>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a:stretch/>
                  </pic:blipFill>
                  <pic:spPr bwMode="auto">
                    <a:xfrm>
                      <a:off x="0" y="0"/>
                      <a:ext cx="5615940" cy="1343025"/>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p>
    <w:p w:rsidR="00016F31" w:rsidRPr="00016F31" w:rsidRDefault="00016F31" w:rsidP="00016F31">
      <w:pPr>
        <w:rPr>
          <w:color w:val="00B050"/>
          <w:lang w:val="pt-PT"/>
        </w:rPr>
      </w:pPr>
    </w:p>
    <w:p w:rsidR="00016F31" w:rsidRPr="00016F31" w:rsidRDefault="00016F31" w:rsidP="00016F31">
      <w:pPr>
        <w:pStyle w:val="Heading3"/>
        <w:spacing w:before="200" w:after="0" w:line="276" w:lineRule="auto"/>
        <w:ind w:left="720"/>
        <w:jc w:val="left"/>
        <w:rPr>
          <w:lang w:val="pt-PT" w:bidi="en-US"/>
        </w:rPr>
      </w:pPr>
      <w:bookmarkStart w:id="326" w:name="_Toc386529598"/>
      <w:bookmarkStart w:id="327" w:name="_Toc390424471"/>
      <w:r w:rsidRPr="00016F31">
        <w:rPr>
          <w:lang w:val="pt-PT" w:bidi="en-US"/>
        </w:rPr>
        <w:t xml:space="preserve">Guardar o relatório em </w:t>
      </w:r>
      <w:r w:rsidRPr="00016F31">
        <w:rPr>
          <w:lang w:val="pt-PT"/>
        </w:rPr>
        <w:t>formato</w:t>
      </w:r>
      <w:r w:rsidRPr="00016F31">
        <w:rPr>
          <w:lang w:val="pt-PT" w:bidi="en-US"/>
        </w:rPr>
        <w:t xml:space="preserve"> pdf</w:t>
      </w:r>
      <w:bookmarkEnd w:id="326"/>
      <w:bookmarkEnd w:id="327"/>
    </w:p>
    <w:p w:rsidR="00016F31" w:rsidRPr="00016F31" w:rsidRDefault="00016F31" w:rsidP="00016F31">
      <w:pPr>
        <w:pStyle w:val="BodyText"/>
        <w:ind w:left="0"/>
        <w:rPr>
          <w:lang w:val="pt-PT" w:bidi="en-US"/>
        </w:rPr>
      </w:pPr>
      <w:r w:rsidRPr="00016F31">
        <w:rPr>
          <w:lang w:val="pt-PT" w:bidi="en-US"/>
        </w:rPr>
        <w:t>Dentro da janela do relatório podemos salvar o relatório em formato PDF. Para tal:</w:t>
      </w:r>
    </w:p>
    <w:p w:rsidR="00016F31" w:rsidRPr="00016F31" w:rsidRDefault="00016F31" w:rsidP="00016F31">
      <w:pPr>
        <w:pStyle w:val="BodyText"/>
        <w:numPr>
          <w:ilvl w:val="0"/>
          <w:numId w:val="40"/>
        </w:numPr>
        <w:tabs>
          <w:tab w:val="clear" w:pos="680"/>
        </w:tabs>
        <w:ind w:left="426" w:hanging="236"/>
        <w:rPr>
          <w:lang w:val="pt-PT" w:bidi="en-US"/>
        </w:rPr>
      </w:pPr>
      <w:r>
        <w:rPr>
          <w:noProof/>
          <w:lang w:val="en-US"/>
        </w:rPr>
        <mc:AlternateContent>
          <mc:Choice Requires="wpg">
            <w:drawing>
              <wp:anchor distT="0" distB="0" distL="114300" distR="114300" simplePos="0" relativeHeight="252234752" behindDoc="0" locked="0" layoutInCell="1" allowOverlap="1" wp14:anchorId="6DF8ED89" wp14:editId="01BD9D74">
                <wp:simplePos x="0" y="0"/>
                <wp:positionH relativeFrom="column">
                  <wp:posOffset>4319905</wp:posOffset>
                </wp:positionH>
                <wp:positionV relativeFrom="paragraph">
                  <wp:posOffset>51435</wp:posOffset>
                </wp:positionV>
                <wp:extent cx="1945640" cy="265430"/>
                <wp:effectExtent l="0" t="0" r="0" b="20320"/>
                <wp:wrapSquare wrapText="bothSides"/>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5640" cy="265430"/>
                          <a:chOff x="0" y="0"/>
                          <a:chExt cx="2514600" cy="400050"/>
                        </a:xfrm>
                      </wpg:grpSpPr>
                      <pic:pic xmlns:pic="http://schemas.openxmlformats.org/drawingml/2006/picture">
                        <pic:nvPicPr>
                          <pic:cNvPr id="194" name="Picture 2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14600" cy="400050"/>
                          </a:xfrm>
                          <a:prstGeom prst="rect">
                            <a:avLst/>
                          </a:prstGeom>
                          <a:noFill/>
                          <a:ln>
                            <a:noFill/>
                          </a:ln>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Rectangle 30"/>
                        <wps:cNvSpPr>
                          <a:spLocks noChangeArrowheads="1"/>
                        </wps:cNvSpPr>
                        <wps:spPr bwMode="auto">
                          <a:xfrm>
                            <a:off x="1584176" y="0"/>
                            <a:ext cx="576064" cy="400050"/>
                          </a:xfrm>
                          <a:prstGeom prst="rect">
                            <a:avLst/>
                          </a:prstGeom>
                          <a:noFill/>
                          <a:ln w="3175" cap="flat" cmpd="sng" algn="ctr">
                            <a:solidFill>
                              <a:srgbClr val="C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3509F4" w:rsidRDefault="003509F4" w:rsidP="00016F31"/>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93" o:spid="_x0000_s1029" style="position:absolute;left:0;text-align:left;margin-left:340.15pt;margin-top:4.05pt;width:153.2pt;height:20.9pt;z-index:252234752" coordsize="25146,4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">
                <v:shape id="Picture 28" o:spid="_x0000_s1030" type="#_x0000_t75" style="position:absolute;width:25146;height:4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2MS/DAAAA3AAAAA8AAABkcnMvZG93bnJldi54bWxET01rwkAQvRf8D8sIXkrdtEhIU1cRIVA8&#10;hBo99DhkxySanY3ZrcZ/7xYEb/N4nzNfDqYVF+pdY1nB+zQCQVxa3XClYL/L3hIQziNrbC2Tghs5&#10;WC5GL3NMtb3yli6Fr0QIYZeigtr7LpXSlTUZdFPbEQfuYHuDPsC+krrHawg3rfyIolgabDg01NjR&#10;uqbyVPwZBXz++c3z1018PLZZXsSzJDsXTqnJeFh9gfA0+Kf44f7WYf7nDP6fCRfIx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DYxL8MAAADcAAAADwAAAAAAAAAAAAAAAACf&#10;AgAAZHJzL2Rvd25yZXYueG1sUEsFBgAAAAAEAAQA9wAAAI8DAAAAAA==&#10;" fillcolor="#4f81bd">
                  <v:imagedata r:id="rId94" o:title=""/>
                </v:shape>
                <v:rect id="Rectangle 30" o:spid="_x0000_s1031" style="position:absolute;left:15841;width:5761;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wnm8cA&#10;AADcAAAADwAAAGRycy9kb3ducmV2LnhtbESPQWvCQBCF7wX/wzKCF6kbbS1tdBUVWvQibZridcyO&#10;STA7G7Krpv76riD0NsN7874303lrKnGmxpWWFQwHEQjizOqScwXp9/vjKwjnkTVWlknBLzmYzzoP&#10;U4y1vfAXnROfixDCLkYFhfd1LKXLCjLoBrYmDtrBNgZ9WJtc6gYvIdxUchRFL9JgyYFQYE2rgrJj&#10;cjKBmw55/Py0d9l6u7n208+Pn93SKNXrtosJCE+t/zffr9c61H8bw+2ZMIG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8J5vHAAAA3AAAAA8AAAAAAAAAAAAAAAAAmAIAAGRy&#10;cy9kb3ducmV2LnhtbFBLBQYAAAAABAAEAPUAAACMAwAAAAA=&#10;" filled="f" strokecolor="#c00000" strokeweight=".25pt">
                  <v:textbox>
                    <w:txbxContent>
                      <w:p w:rsidR="003509F4" w:rsidRDefault="003509F4" w:rsidP="00016F31"/>
                    </w:txbxContent>
                  </v:textbox>
                </v:rect>
                <w10:wrap type="square"/>
              </v:group>
            </w:pict>
          </mc:Fallback>
        </mc:AlternateContent>
      </w:r>
      <w:r w:rsidRPr="00016F31">
        <w:rPr>
          <w:lang w:val="pt-PT" w:bidi="en-US"/>
        </w:rPr>
        <w:t>Desloque o cursor do rato para o canto inferior direito da janela para que apareça a barra de ferramentas relativa ao Relatório em questão;</w:t>
      </w:r>
    </w:p>
    <w:p w:rsidR="00016F31" w:rsidRDefault="00016F31" w:rsidP="00016F31">
      <w:pPr>
        <w:pStyle w:val="BodyText"/>
        <w:numPr>
          <w:ilvl w:val="0"/>
          <w:numId w:val="40"/>
        </w:numPr>
        <w:tabs>
          <w:tab w:val="clear" w:pos="680"/>
        </w:tabs>
        <w:ind w:left="426" w:hanging="236"/>
        <w:rPr>
          <w:lang w:val="pt-PT" w:bidi="en-US"/>
        </w:rPr>
      </w:pPr>
      <w:r w:rsidRPr="00016F31">
        <w:rPr>
          <w:lang w:val="pt-PT" w:bidi="en-US"/>
        </w:rPr>
        <w:t>Seleccione o botão de Salvar. Ser-lhe-á aberta uma janela do Windows para salvar o relatório no seu PC;</w:t>
      </w:r>
    </w:p>
    <w:p w:rsidR="00E85220" w:rsidRDefault="00E85220" w:rsidP="00E85220">
      <w:pPr>
        <w:pStyle w:val="BodyText"/>
        <w:tabs>
          <w:tab w:val="clear" w:pos="680"/>
        </w:tabs>
        <w:rPr>
          <w:lang w:val="pt-PT" w:bidi="en-US"/>
        </w:rPr>
      </w:pPr>
    </w:p>
    <w:p w:rsidR="00E85220" w:rsidRDefault="00E85220" w:rsidP="00E85220">
      <w:pPr>
        <w:pStyle w:val="BodyText"/>
        <w:tabs>
          <w:tab w:val="clear" w:pos="680"/>
        </w:tabs>
        <w:rPr>
          <w:lang w:val="pt-PT" w:bidi="en-US"/>
        </w:rPr>
      </w:pPr>
    </w:p>
    <w:p w:rsidR="00E85220" w:rsidRPr="00016F31" w:rsidRDefault="00E85220" w:rsidP="00E85220">
      <w:pPr>
        <w:pStyle w:val="BodyText"/>
        <w:tabs>
          <w:tab w:val="clear" w:pos="680"/>
        </w:tabs>
        <w:rPr>
          <w:lang w:val="pt-PT" w:bidi="en-US"/>
        </w:rPr>
      </w:pPr>
    </w:p>
    <w:p w:rsidR="00016F31" w:rsidRPr="00016F31" w:rsidRDefault="00016F31" w:rsidP="00016F31">
      <w:pPr>
        <w:pStyle w:val="BodyText"/>
        <w:tabs>
          <w:tab w:val="clear" w:pos="680"/>
        </w:tabs>
        <w:ind w:left="426"/>
        <w:rPr>
          <w:lang w:val="pt-PT" w:bidi="en-US"/>
        </w:rPr>
      </w:pPr>
      <w:r>
        <w:rPr>
          <w:noProof/>
          <w:lang w:val="en-US"/>
        </w:rPr>
        <w:lastRenderedPageBreak/>
        <mc:AlternateContent>
          <mc:Choice Requires="wpg">
            <w:drawing>
              <wp:anchor distT="0" distB="0" distL="114300" distR="114300" simplePos="0" relativeHeight="252233728" behindDoc="0" locked="0" layoutInCell="1" allowOverlap="1" wp14:anchorId="624E2835" wp14:editId="6B695484">
                <wp:simplePos x="0" y="0"/>
                <wp:positionH relativeFrom="column">
                  <wp:posOffset>183515</wp:posOffset>
                </wp:positionH>
                <wp:positionV relativeFrom="paragraph">
                  <wp:posOffset>48260</wp:posOffset>
                </wp:positionV>
                <wp:extent cx="3453130" cy="1485900"/>
                <wp:effectExtent l="19050" t="19050" r="13970" b="19050"/>
                <wp:wrapSquare wrapText="bothSides"/>
                <wp:docPr id="1086" name="Group 1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3130" cy="1485900"/>
                          <a:chOff x="0" y="0"/>
                          <a:chExt cx="6456363" cy="4257675"/>
                        </a:xfrm>
                      </wpg:grpSpPr>
                      <pic:pic xmlns:pic="http://schemas.openxmlformats.org/drawingml/2006/picture">
                        <pic:nvPicPr>
                          <pic:cNvPr id="1087" name="Picture 717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56363" cy="42576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92" name="Rectangle 7173"/>
                        <wps:cNvSpPr/>
                        <wps:spPr>
                          <a:xfrm>
                            <a:off x="4443586" y="3778547"/>
                            <a:ext cx="936104" cy="400050"/>
                          </a:xfrm>
                          <a:prstGeom prst="rect">
                            <a:avLst/>
                          </a:prstGeom>
                          <a:noFill/>
                          <a:ln w="3175" cap="flat" cmpd="sng" algn="ctr">
                            <a:solidFill>
                              <a:schemeClr val="tx1"/>
                            </a:solidFill>
                            <a:prstDash val="solid"/>
                          </a:ln>
                          <a:effectLst/>
                        </wps:spPr>
                        <wps:txbx>
                          <w:txbxContent>
                            <w:p w:rsidR="003509F4" w:rsidRDefault="003509F4" w:rsidP="00016F31"/>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086" o:spid="_x0000_s1032" style="position:absolute;left:0;text-align:left;margin-left:14.45pt;margin-top:3.8pt;width:271.9pt;height:117pt;z-index:252233728;mso-width-relative:margin;mso-height-relative:margin" coordsize="64563,42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">
                <v:shape id="Picture 7171" o:spid="_x0000_s1033" type="#_x0000_t75" style="position:absolute;width:64563;height:42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t/+zCAAAA3QAAAA8AAABkcnMvZG93bnJldi54bWxET81qAjEQvhd8hzBCL0WzCl1lNYoIlYJe&#10;XH2AcTNuFjeTJUl126dvCgVv8/H9znLd21bcyYfGsYLJOANBXDndcK3gfPoYzUGEiKyxdUwKvinA&#10;ejV4WWKh3YOPdC9jLVIIhwIVmBi7QspQGbIYxq4jTtzVeYsxQV9L7fGRwm0rp1mWS4sNpwaDHW0N&#10;Vbfyyyq4lHzI+f3Nzw77idnnP7irS1TqddhvFiAi9fEp/nd/6jQ/m8/g75t0glz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Lf/swgAAAN0AAAAPAAAAAAAAAAAAAAAAAJ8C&#10;AABkcnMvZG93bnJldi54bWxQSwUGAAAAAAQABAD3AAAAjgMAAAAA&#10;" fillcolor="#4f81bd [3204]" stroked="t" strokecolor="black [3213]">
                  <v:imagedata r:id="rId96" o:title=""/>
                </v:shape>
                <v:rect id="Rectangle 7173" o:spid="_x0000_s1034" style="position:absolute;left:44435;top:37785;width:9361;height:4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Nd8MIA&#10;AADcAAAADwAAAGRycy9kb3ducmV2LnhtbERPS2vCQBC+F/wPyxR6KXVTsaLRVaQQ6KngA3sdsmMS&#10;m5kN2dUk/74rCL3Nx/ec1abnWt2o9ZUTA+/jBBRJ7mwlhYHjIXubg/IBxWLthAwM5GGzHj2tMLWu&#10;kx3d9qFQMUR8igbKEJpUa5+XxOjHriGJ3Nm1jCHCttC2xS6Gc60nSTLTjJXEhhIb+iwp/91f2cD0&#10;x7+e5t96SAIfL8xD9nHtMmNenvvtElSgPvyLH+4vG+cvJnB/Jl6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I13wwgAAANwAAAAPAAAAAAAAAAAAAAAAAJgCAABkcnMvZG93&#10;bnJldi54bWxQSwUGAAAAAAQABAD1AAAAhwMAAAAA&#10;" filled="f" strokecolor="black [3213]" strokeweight=".25pt">
                  <v:textbox>
                    <w:txbxContent>
                      <w:p w:rsidR="003509F4" w:rsidRDefault="003509F4" w:rsidP="00016F31"/>
                    </w:txbxContent>
                  </v:textbox>
                </v:rect>
                <w10:wrap type="square"/>
              </v:group>
            </w:pict>
          </mc:Fallback>
        </mc:AlternateContent>
      </w:r>
    </w:p>
    <w:p w:rsidR="00016F31" w:rsidRPr="00016F31" w:rsidRDefault="00016F31" w:rsidP="00016F31">
      <w:pPr>
        <w:pStyle w:val="BodyText"/>
        <w:numPr>
          <w:ilvl w:val="0"/>
          <w:numId w:val="40"/>
        </w:numPr>
        <w:tabs>
          <w:tab w:val="clear" w:pos="680"/>
        </w:tabs>
        <w:ind w:left="426" w:hanging="236"/>
        <w:rPr>
          <w:lang w:val="pt-PT" w:bidi="en-US"/>
        </w:rPr>
      </w:pPr>
      <w:r w:rsidRPr="00016F31">
        <w:rPr>
          <w:lang w:val="pt-PT" w:bidi="en-US"/>
        </w:rPr>
        <w:t>Seleccione o directório no seu PC e Grave o Documento pressionando o botão “Guardar”.</w:t>
      </w:r>
    </w:p>
    <w:p w:rsidR="00016F31" w:rsidRDefault="00016F31" w:rsidP="00016F31">
      <w:pPr>
        <w:pStyle w:val="BodyText"/>
        <w:ind w:left="0"/>
        <w:rPr>
          <w:lang w:val="pt-PT"/>
        </w:rPr>
      </w:pPr>
    </w:p>
    <w:p w:rsidR="00E85220" w:rsidRDefault="00E85220" w:rsidP="00016F31">
      <w:pPr>
        <w:pStyle w:val="BodyText"/>
        <w:ind w:left="0"/>
        <w:rPr>
          <w:lang w:val="pt-PT"/>
        </w:rPr>
      </w:pPr>
    </w:p>
    <w:p w:rsidR="00E85220" w:rsidRDefault="00E85220" w:rsidP="00016F31">
      <w:pPr>
        <w:pStyle w:val="BodyText"/>
        <w:ind w:left="0"/>
        <w:rPr>
          <w:lang w:val="pt-PT"/>
        </w:rPr>
      </w:pPr>
    </w:p>
    <w:p w:rsidR="00E85220" w:rsidRPr="00E85220" w:rsidRDefault="00E85220" w:rsidP="00E85220">
      <w:pPr>
        <w:pStyle w:val="Heading3"/>
        <w:spacing w:before="200" w:after="0" w:line="276" w:lineRule="auto"/>
        <w:ind w:left="720"/>
        <w:jc w:val="left"/>
        <w:rPr>
          <w:lang w:val="pt-PT" w:bidi="en-US"/>
        </w:rPr>
      </w:pPr>
      <w:bookmarkStart w:id="328" w:name="_Toc386529599"/>
      <w:bookmarkStart w:id="329" w:name="_Toc390424472"/>
      <w:r w:rsidRPr="002A797A">
        <w:rPr>
          <w:noProof/>
          <w:lang w:val="en-US"/>
        </w:rPr>
        <w:drawing>
          <wp:anchor distT="0" distB="0" distL="114300" distR="114300" simplePos="0" relativeHeight="252236800" behindDoc="0" locked="0" layoutInCell="1" allowOverlap="1" wp14:anchorId="42DC45F0" wp14:editId="1773D6F1">
            <wp:simplePos x="0" y="0"/>
            <wp:positionH relativeFrom="column">
              <wp:posOffset>3514725</wp:posOffset>
            </wp:positionH>
            <wp:positionV relativeFrom="paragraph">
              <wp:posOffset>125095</wp:posOffset>
            </wp:positionV>
            <wp:extent cx="2613660" cy="2306320"/>
            <wp:effectExtent l="19050" t="19050" r="15240" b="17780"/>
            <wp:wrapSquare wrapText="bothSides"/>
            <wp:docPr id="43085"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13660" cy="23063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E85220">
        <w:rPr>
          <w:lang w:val="pt-PT" w:bidi="en-US"/>
        </w:rPr>
        <w:t xml:space="preserve">Extraindo o relatório em formato </w:t>
      </w:r>
      <w:r w:rsidRPr="00E85220">
        <w:rPr>
          <w:lang w:val="pt-PT"/>
        </w:rPr>
        <w:t>excel</w:t>
      </w:r>
      <w:bookmarkEnd w:id="328"/>
      <w:bookmarkEnd w:id="329"/>
    </w:p>
    <w:p w:rsidR="00E85220" w:rsidRPr="00E85220" w:rsidRDefault="00E85220" w:rsidP="00E85220">
      <w:pPr>
        <w:pStyle w:val="BodyText"/>
        <w:spacing w:after="0"/>
        <w:ind w:left="0"/>
        <w:rPr>
          <w:lang w:val="pt-PT" w:bidi="en-US"/>
        </w:rPr>
      </w:pPr>
      <w:r w:rsidRPr="00E85220">
        <w:rPr>
          <w:lang w:val="pt-PT" w:bidi="en-US"/>
        </w:rPr>
        <w:t>O utilizador poderá extrair o relatório tornando os dados editáveis e alteráveis. Para tal, o utilizador deve extrair o Relatório em formato Microsoft Excel.</w:t>
      </w:r>
    </w:p>
    <w:p w:rsidR="00E85220" w:rsidRPr="00E85220" w:rsidRDefault="00E85220" w:rsidP="00E85220">
      <w:pPr>
        <w:pStyle w:val="BodyText"/>
        <w:spacing w:after="0"/>
        <w:rPr>
          <w:lang w:val="pt-PT" w:bidi="en-US"/>
        </w:rPr>
      </w:pPr>
    </w:p>
    <w:p w:rsidR="00E85220" w:rsidRDefault="00E85220" w:rsidP="00E85220">
      <w:pPr>
        <w:pStyle w:val="ListBullet"/>
        <w:numPr>
          <w:ilvl w:val="0"/>
          <w:numId w:val="41"/>
        </w:numPr>
        <w:rPr>
          <w:lang w:val="pt-PT" w:bidi="en-US"/>
        </w:rPr>
      </w:pPr>
      <w:r w:rsidRPr="00E85220">
        <w:rPr>
          <w:lang w:val="pt-PT" w:bidi="en-US"/>
        </w:rPr>
        <w:t>Na janela “Parâmetros da Tabela de Relatório”, pressione o botão “Descarregar como Excel”.</w:t>
      </w:r>
    </w:p>
    <w:p w:rsidR="00E85220" w:rsidRPr="00E85220" w:rsidRDefault="00E85220" w:rsidP="00E85220">
      <w:pPr>
        <w:pStyle w:val="ListBullet"/>
        <w:numPr>
          <w:ilvl w:val="0"/>
          <w:numId w:val="41"/>
        </w:numPr>
        <w:rPr>
          <w:lang w:val="pt-PT" w:bidi="en-US"/>
        </w:rPr>
      </w:pPr>
      <w:r w:rsidRPr="00E85220">
        <w:rPr>
          <w:lang w:val="pt-PT" w:bidi="en-US"/>
        </w:rPr>
        <w:t>Clique no objecto que aparece no canto inferior esquerdo na janela do SIS-MA para abrir o relatório na planilha do Excel.</w:t>
      </w:r>
    </w:p>
    <w:p w:rsidR="00E85220" w:rsidRPr="00E85220" w:rsidRDefault="00E85220" w:rsidP="00E85220">
      <w:pPr>
        <w:pStyle w:val="ListBullet"/>
        <w:ind w:left="720"/>
        <w:rPr>
          <w:lang w:val="pt-PT" w:bidi="en-US"/>
        </w:rPr>
      </w:pPr>
    </w:p>
    <w:p w:rsidR="00E85220" w:rsidRDefault="00E85220" w:rsidP="00016F31">
      <w:pPr>
        <w:pStyle w:val="BodyText"/>
        <w:ind w:left="0"/>
        <w:rPr>
          <w:lang w:val="pt-PT"/>
        </w:rPr>
      </w:pPr>
    </w:p>
    <w:p w:rsidR="00E85220" w:rsidRPr="007213FA" w:rsidRDefault="00E85220" w:rsidP="00E85220">
      <w:pPr>
        <w:spacing w:after="240" w:line="260" w:lineRule="atLeast"/>
        <w:contextualSpacing/>
        <w:jc w:val="both"/>
        <w:rPr>
          <w:lang w:val="pt-PT" w:bidi="en-US"/>
        </w:rPr>
      </w:pPr>
    </w:p>
    <w:p w:rsidR="00E85220" w:rsidRPr="002A797A" w:rsidRDefault="00E85220" w:rsidP="00E85220">
      <w:pPr>
        <w:pStyle w:val="CSWNote"/>
        <w:pBdr>
          <w:right w:val="single" w:sz="8" w:space="0" w:color="77001E"/>
        </w:pBdr>
        <w:tabs>
          <w:tab w:val="num" w:pos="1031"/>
        </w:tabs>
        <w:ind w:left="1032" w:hanging="748"/>
        <w:rPr>
          <w:lang w:val="pt-PT" w:bidi="en-US"/>
        </w:rPr>
      </w:pPr>
      <w:r w:rsidRPr="002A797A">
        <w:rPr>
          <w:lang w:val="pt-PT" w:bidi="en-US"/>
        </w:rPr>
        <w:t xml:space="preserve">Nota: o PC do </w:t>
      </w:r>
      <w:r>
        <w:rPr>
          <w:lang w:val="pt-PT" w:bidi="en-US"/>
        </w:rPr>
        <w:t xml:space="preserve">utilizador deve ter uma das aplicações compatíveis para leitura </w:t>
      </w:r>
      <w:r w:rsidRPr="002A797A">
        <w:rPr>
          <w:lang w:val="pt-PT" w:bidi="en-US"/>
        </w:rPr>
        <w:t xml:space="preserve">Excel </w:t>
      </w:r>
      <w:r>
        <w:rPr>
          <w:lang w:val="pt-PT" w:bidi="en-US"/>
        </w:rPr>
        <w:t>instalada como por exemplo Microsoft Excel, Libre Office ou Open Office para visualização do relatório.</w:t>
      </w:r>
    </w:p>
    <w:p w:rsidR="00E85220" w:rsidRPr="00E85220" w:rsidRDefault="00E85220" w:rsidP="00E85220">
      <w:pPr>
        <w:rPr>
          <w:lang w:val="pt-PT" w:bidi="en-US"/>
        </w:rPr>
      </w:pPr>
      <w:r w:rsidRPr="002A797A">
        <w:rPr>
          <w:noProof/>
          <w:lang w:val="en-US"/>
        </w:rPr>
        <w:drawing>
          <wp:anchor distT="0" distB="0" distL="114300" distR="114300" simplePos="0" relativeHeight="252238848" behindDoc="0" locked="0" layoutInCell="1" allowOverlap="1" wp14:anchorId="52098B5B" wp14:editId="5333F78D">
            <wp:simplePos x="0" y="0"/>
            <wp:positionH relativeFrom="column">
              <wp:posOffset>3321050</wp:posOffset>
            </wp:positionH>
            <wp:positionV relativeFrom="paragraph">
              <wp:posOffset>137160</wp:posOffset>
            </wp:positionV>
            <wp:extent cx="2807335" cy="2104390"/>
            <wp:effectExtent l="19050" t="19050" r="12065" b="10160"/>
            <wp:wrapSquare wrapText="bothSides"/>
            <wp:docPr id="43086"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a:stretch/>
                  </pic:blipFill>
                  <pic:spPr bwMode="auto">
                    <a:xfrm>
                      <a:off x="0" y="0"/>
                      <a:ext cx="2807335" cy="210439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E85220" w:rsidRPr="002A797A" w:rsidRDefault="00E85220" w:rsidP="00E85220">
      <w:pPr>
        <w:pStyle w:val="Heading2"/>
        <w:spacing w:before="200" w:after="0" w:line="276" w:lineRule="auto"/>
        <w:jc w:val="left"/>
      </w:pPr>
      <w:bookmarkStart w:id="330" w:name="_Toc386529600"/>
      <w:bookmarkStart w:id="331" w:name="_Ref390417458"/>
      <w:bookmarkStart w:id="332" w:name="_Toc390424473"/>
      <w:r w:rsidRPr="002A797A">
        <w:t>Utilizando tabelas de relatórios</w:t>
      </w:r>
      <w:bookmarkEnd w:id="330"/>
      <w:bookmarkEnd w:id="331"/>
      <w:bookmarkEnd w:id="332"/>
    </w:p>
    <w:p w:rsidR="00E85220" w:rsidRPr="00E85220" w:rsidRDefault="00E85220" w:rsidP="00E85220">
      <w:pPr>
        <w:pStyle w:val="BodyText"/>
        <w:ind w:left="0"/>
        <w:rPr>
          <w:lang w:val="pt-PT" w:bidi="en-US"/>
        </w:rPr>
      </w:pPr>
      <w:r w:rsidRPr="00E85220">
        <w:rPr>
          <w:lang w:val="pt-PT" w:bidi="en-US"/>
        </w:rPr>
        <w:t>O utilizador pode adicionar e gerar tabelas de relatórios. As tabelas de relatórios são tabelas de Bases de Dados customizáveis que podem ser usadas como base para os relatórios.</w:t>
      </w:r>
      <w:r w:rsidRPr="00E85220">
        <w:rPr>
          <w:lang w:val="pt-PT" w:bidi="en-US"/>
        </w:rPr>
        <w:tab/>
      </w:r>
    </w:p>
    <w:p w:rsidR="00E85220" w:rsidRPr="002A797A" w:rsidRDefault="00E85220" w:rsidP="00E85220">
      <w:pPr>
        <w:pStyle w:val="Heading3"/>
        <w:spacing w:before="200" w:after="0" w:line="276" w:lineRule="auto"/>
        <w:ind w:left="720"/>
        <w:jc w:val="left"/>
        <w:rPr>
          <w:lang w:bidi="en-US"/>
        </w:rPr>
      </w:pPr>
      <w:bookmarkStart w:id="333" w:name="_Toc386529601"/>
      <w:bookmarkStart w:id="334" w:name="_Toc390424474"/>
      <w:r>
        <w:rPr>
          <w:lang w:bidi="en-US"/>
        </w:rPr>
        <w:t>Acesso às t</w:t>
      </w:r>
      <w:r w:rsidRPr="002A797A">
        <w:rPr>
          <w:lang w:bidi="en-US"/>
        </w:rPr>
        <w:t xml:space="preserve">abelas de </w:t>
      </w:r>
      <w:r>
        <w:rPr>
          <w:lang w:bidi="en-US"/>
        </w:rPr>
        <w:t>r</w:t>
      </w:r>
      <w:r w:rsidRPr="002A797A">
        <w:rPr>
          <w:lang w:bidi="en-US"/>
        </w:rPr>
        <w:t>elatório</w:t>
      </w:r>
      <w:bookmarkEnd w:id="333"/>
      <w:bookmarkEnd w:id="334"/>
    </w:p>
    <w:p w:rsidR="00E85220" w:rsidRPr="00E85220" w:rsidRDefault="00E85220" w:rsidP="00E85220">
      <w:pPr>
        <w:pStyle w:val="BodyText"/>
        <w:ind w:left="0"/>
        <w:rPr>
          <w:lang w:val="pt-PT" w:bidi="en-US"/>
        </w:rPr>
      </w:pPr>
      <w:r w:rsidRPr="00E85220">
        <w:rPr>
          <w:lang w:val="pt-PT" w:bidi="en-US"/>
        </w:rPr>
        <w:t>Relatório de tabelas é uma ferramenta simples de usar para a criação de análise tabular. Para executar uma tabela de relatório, primeiro navegue para a lista de tabelas de relatórios disponíveis no Menu “Serviços”:</w:t>
      </w:r>
    </w:p>
    <w:p w:rsidR="00E85220" w:rsidRPr="002A797A" w:rsidRDefault="00E85220" w:rsidP="00E85220">
      <w:pPr>
        <w:pStyle w:val="ListBullet"/>
        <w:numPr>
          <w:ilvl w:val="0"/>
          <w:numId w:val="49"/>
        </w:numPr>
        <w:rPr>
          <w:lang w:bidi="en-US"/>
        </w:rPr>
      </w:pPr>
      <w:r w:rsidRPr="002A797A">
        <w:rPr>
          <w:lang w:bidi="en-US"/>
        </w:rPr>
        <w:t>Relatórios</w:t>
      </w:r>
    </w:p>
    <w:p w:rsidR="00E85220" w:rsidRPr="002A797A" w:rsidRDefault="00E85220" w:rsidP="00E85220">
      <w:pPr>
        <w:pStyle w:val="ListBullet"/>
        <w:numPr>
          <w:ilvl w:val="0"/>
          <w:numId w:val="49"/>
        </w:numPr>
        <w:rPr>
          <w:lang w:bidi="en-US"/>
        </w:rPr>
      </w:pPr>
      <w:r w:rsidRPr="002A797A">
        <w:rPr>
          <w:lang w:bidi="en-US"/>
        </w:rPr>
        <w:t>Tabelas de relatório.</w:t>
      </w:r>
    </w:p>
    <w:p w:rsidR="00E85220" w:rsidRPr="00E85220" w:rsidRDefault="00E85220" w:rsidP="00E85220">
      <w:pPr>
        <w:pStyle w:val="BodyText"/>
        <w:ind w:firstLine="29"/>
        <w:rPr>
          <w:lang w:val="pt-PT" w:bidi="en-US"/>
        </w:rPr>
      </w:pPr>
      <w:r w:rsidRPr="00E85220">
        <w:rPr>
          <w:lang w:val="pt-PT" w:bidi="en-US"/>
        </w:rPr>
        <w:lastRenderedPageBreak/>
        <w:t>A extracção dos relatórios poderá ser mensal, trimestral e anual, o utilizador deve então seleccionar da lista de relatórios apresentados aquele que pretende extrair a informação.</w:t>
      </w:r>
    </w:p>
    <w:p w:rsidR="00E85220" w:rsidRPr="00E85220" w:rsidRDefault="001A195C" w:rsidP="00E85220">
      <w:pPr>
        <w:pStyle w:val="BodyText"/>
        <w:rPr>
          <w:lang w:val="pt-PT" w:bidi="en-US"/>
        </w:rPr>
      </w:pPr>
      <w:r w:rsidRPr="002A797A">
        <w:rPr>
          <w:noProof/>
          <w:lang w:val="en-US"/>
        </w:rPr>
        <w:drawing>
          <wp:anchor distT="0" distB="0" distL="114300" distR="114300" simplePos="0" relativeHeight="252242944" behindDoc="0" locked="0" layoutInCell="1" allowOverlap="1" wp14:anchorId="0BACBFBB" wp14:editId="7D4424CC">
            <wp:simplePos x="0" y="0"/>
            <wp:positionH relativeFrom="column">
              <wp:posOffset>1630680</wp:posOffset>
            </wp:positionH>
            <wp:positionV relativeFrom="paragraph">
              <wp:posOffset>276860</wp:posOffset>
            </wp:positionV>
            <wp:extent cx="4211955" cy="372110"/>
            <wp:effectExtent l="19050" t="19050" r="17145" b="27940"/>
            <wp:wrapSquare wrapText="bothSides"/>
            <wp:docPr id="43087"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211955" cy="372110"/>
                    </a:xfrm>
                    <a:prstGeom prst="rect">
                      <a:avLst/>
                    </a:prstGeom>
                    <a:noFill/>
                    <a:ln>
                      <a:solidFill>
                        <a:schemeClr val="tx1"/>
                      </a:solidFill>
                    </a:ln>
                  </pic:spPr>
                </pic:pic>
              </a:graphicData>
            </a:graphic>
          </wp:anchor>
        </w:drawing>
      </w:r>
      <w:r w:rsidRPr="002A797A">
        <w:rPr>
          <w:noProof/>
          <w:lang w:val="en-US"/>
        </w:rPr>
        <w:drawing>
          <wp:anchor distT="0" distB="0" distL="114300" distR="114300" simplePos="0" relativeHeight="252240896" behindDoc="0" locked="0" layoutInCell="1" allowOverlap="1" wp14:anchorId="3A44AB55" wp14:editId="776DB437">
            <wp:simplePos x="0" y="0"/>
            <wp:positionH relativeFrom="column">
              <wp:posOffset>66675</wp:posOffset>
            </wp:positionH>
            <wp:positionV relativeFrom="paragraph">
              <wp:posOffset>343535</wp:posOffset>
            </wp:positionV>
            <wp:extent cx="1852295" cy="1056005"/>
            <wp:effectExtent l="19050" t="19050" r="14605" b="10795"/>
            <wp:wrapSquare wrapText="bothSides"/>
            <wp:docPr id="43088"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52295" cy="1056005"/>
                    </a:xfrm>
                    <a:prstGeom prst="rect">
                      <a:avLst/>
                    </a:prstGeom>
                    <a:noFill/>
                    <a:ln>
                      <a:solidFill>
                        <a:schemeClr val="tx1"/>
                      </a:solidFill>
                    </a:ln>
                  </pic:spPr>
                </pic:pic>
              </a:graphicData>
            </a:graphic>
          </wp:anchor>
        </w:drawing>
      </w:r>
      <w:r w:rsidR="00E85220" w:rsidRPr="00E85220" w:rsidDel="00332ACC">
        <w:rPr>
          <w:lang w:val="pt-PT" w:bidi="en-US"/>
        </w:rPr>
        <w:t xml:space="preserve"> </w:t>
      </w:r>
      <w:r w:rsidR="00E85220" w:rsidRPr="00E85220">
        <w:rPr>
          <w:lang w:val="pt-PT" w:bidi="en-US"/>
        </w:rPr>
        <w:t>Crie o relatório desejado:</w:t>
      </w:r>
    </w:p>
    <w:p w:rsidR="00E85220" w:rsidRPr="00E85220" w:rsidRDefault="00E85220" w:rsidP="00E85220">
      <w:pPr>
        <w:tabs>
          <w:tab w:val="left" w:pos="680"/>
        </w:tabs>
        <w:spacing w:after="240" w:line="260" w:lineRule="atLeast"/>
        <w:ind w:left="113"/>
        <w:jc w:val="both"/>
        <w:rPr>
          <w:lang w:val="pt-PT" w:bidi="en-US"/>
        </w:rPr>
      </w:pPr>
    </w:p>
    <w:p w:rsidR="00E85220" w:rsidRPr="00E85220" w:rsidRDefault="00E85220" w:rsidP="00E85220">
      <w:pPr>
        <w:tabs>
          <w:tab w:val="left" w:pos="680"/>
        </w:tabs>
        <w:spacing w:after="240" w:line="260" w:lineRule="atLeast"/>
        <w:ind w:left="113"/>
        <w:jc w:val="both"/>
        <w:rPr>
          <w:lang w:val="pt-PT" w:bidi="en-US"/>
        </w:rPr>
      </w:pPr>
    </w:p>
    <w:p w:rsidR="00E85220" w:rsidRPr="00E85220" w:rsidRDefault="001A195C" w:rsidP="00E85220">
      <w:pPr>
        <w:pStyle w:val="BodyText"/>
        <w:spacing w:after="0"/>
        <w:rPr>
          <w:lang w:val="pt-PT" w:bidi="en-US"/>
        </w:rPr>
      </w:pPr>
      <w:r w:rsidRPr="002A797A">
        <w:rPr>
          <w:noProof/>
          <w:lang w:val="en-US"/>
        </w:rPr>
        <w:drawing>
          <wp:anchor distT="0" distB="0" distL="114300" distR="114300" simplePos="0" relativeHeight="252241920" behindDoc="0" locked="0" layoutInCell="1" allowOverlap="1" wp14:anchorId="46A7A81A" wp14:editId="28E8CCAE">
            <wp:simplePos x="0" y="0"/>
            <wp:positionH relativeFrom="column">
              <wp:posOffset>1870075</wp:posOffset>
            </wp:positionH>
            <wp:positionV relativeFrom="paragraph">
              <wp:posOffset>156845</wp:posOffset>
            </wp:positionV>
            <wp:extent cx="1636395" cy="1791970"/>
            <wp:effectExtent l="19050" t="19050" r="20955" b="17780"/>
            <wp:wrapSquare wrapText="bothSides"/>
            <wp:docPr id="43089"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636395" cy="1791970"/>
                    </a:xfrm>
                    <a:prstGeom prst="rect">
                      <a:avLst/>
                    </a:prstGeom>
                    <a:noFill/>
                    <a:ln>
                      <a:solidFill>
                        <a:schemeClr val="tx1"/>
                      </a:solidFill>
                    </a:ln>
                  </pic:spPr>
                </pic:pic>
              </a:graphicData>
            </a:graphic>
          </wp:anchor>
        </w:drawing>
      </w:r>
    </w:p>
    <w:p w:rsidR="00E85220" w:rsidRPr="00E85220" w:rsidRDefault="00E85220" w:rsidP="00E85220">
      <w:pPr>
        <w:pStyle w:val="BodyText"/>
        <w:ind w:firstLine="29"/>
        <w:rPr>
          <w:lang w:val="pt-PT" w:bidi="en-US"/>
        </w:rPr>
      </w:pPr>
      <w:r w:rsidRPr="00E85220">
        <w:rPr>
          <w:lang w:val="pt-PT" w:bidi="en-US"/>
        </w:rPr>
        <w:t xml:space="preserve">Aparece uma janela para seleccionar os parâmetros desejados: os parâmetros são ferramentas de filtragem das Unidades Organizacionais e dos períodos de tempo desejados para a extracção do relatório. </w:t>
      </w:r>
    </w:p>
    <w:p w:rsidR="00E85220" w:rsidRPr="002A797A" w:rsidRDefault="00E85220" w:rsidP="00E85220">
      <w:pPr>
        <w:pStyle w:val="ListBullet"/>
        <w:numPr>
          <w:ilvl w:val="0"/>
          <w:numId w:val="50"/>
        </w:numPr>
        <w:rPr>
          <w:lang w:bidi="en-US"/>
        </w:rPr>
      </w:pPr>
      <w:r w:rsidRPr="002A797A">
        <w:rPr>
          <w:lang w:bidi="en-US"/>
        </w:rPr>
        <w:t>Seleccione a periodicidade;</w:t>
      </w:r>
    </w:p>
    <w:p w:rsidR="00E85220" w:rsidRPr="00E85220" w:rsidRDefault="00E85220" w:rsidP="00E85220">
      <w:pPr>
        <w:pStyle w:val="ListBullet"/>
        <w:numPr>
          <w:ilvl w:val="0"/>
          <w:numId w:val="50"/>
        </w:numPr>
        <w:rPr>
          <w:lang w:val="pt-PT" w:bidi="en-US"/>
        </w:rPr>
      </w:pPr>
      <w:r w:rsidRPr="00E85220">
        <w:rPr>
          <w:lang w:val="pt-PT" w:bidi="en-US"/>
        </w:rPr>
        <w:t>Seleccione a Unidade Organizacional desejada;</w:t>
      </w:r>
    </w:p>
    <w:p w:rsidR="00E85220" w:rsidRPr="00E85220" w:rsidRDefault="00E85220" w:rsidP="00E85220">
      <w:pPr>
        <w:pStyle w:val="ListBullet"/>
        <w:numPr>
          <w:ilvl w:val="0"/>
          <w:numId w:val="50"/>
        </w:numPr>
        <w:rPr>
          <w:lang w:val="pt-PT" w:bidi="en-US"/>
        </w:rPr>
      </w:pPr>
      <w:r w:rsidRPr="00E85220">
        <w:rPr>
          <w:lang w:val="pt-PT" w:bidi="en-US"/>
        </w:rPr>
        <w:t>Pressione no Botão de “Obter Relatório”.</w:t>
      </w:r>
    </w:p>
    <w:p w:rsidR="00E85220" w:rsidRPr="00E85220" w:rsidRDefault="00E85220" w:rsidP="00E85220">
      <w:pPr>
        <w:pStyle w:val="BodyText"/>
        <w:rPr>
          <w:lang w:val="pt-PT" w:bidi="en-US"/>
        </w:rPr>
      </w:pPr>
    </w:p>
    <w:p w:rsidR="00E85220" w:rsidRPr="00E85220" w:rsidRDefault="00E85220" w:rsidP="001A195C">
      <w:pPr>
        <w:rPr>
          <w:lang w:val="pt-PT" w:bidi="en-US"/>
        </w:rPr>
      </w:pPr>
    </w:p>
    <w:p w:rsidR="00E85220" w:rsidRPr="00E85220" w:rsidRDefault="00E85220" w:rsidP="00E85220">
      <w:pPr>
        <w:pStyle w:val="Heading2"/>
        <w:spacing w:before="200" w:after="0" w:line="276" w:lineRule="auto"/>
        <w:jc w:val="left"/>
        <w:rPr>
          <w:lang w:val="pt-PT"/>
        </w:rPr>
      </w:pPr>
      <w:bookmarkStart w:id="335" w:name="_Toc386529602"/>
      <w:bookmarkStart w:id="336" w:name="_Ref390356855"/>
      <w:bookmarkStart w:id="337" w:name="_Ref390356860"/>
      <w:bookmarkStart w:id="338" w:name="_Ref390417468"/>
      <w:bookmarkStart w:id="339" w:name="_Toc390424475"/>
      <w:r w:rsidRPr="00E85220">
        <w:rPr>
          <w:lang w:val="pt-PT"/>
        </w:rPr>
        <w:t>Utilizando relatórios de conjuntos de dados</w:t>
      </w:r>
      <w:bookmarkEnd w:id="335"/>
      <w:bookmarkEnd w:id="336"/>
      <w:bookmarkEnd w:id="337"/>
      <w:bookmarkEnd w:id="338"/>
      <w:bookmarkEnd w:id="339"/>
    </w:p>
    <w:p w:rsidR="00E85220" w:rsidRPr="00E85220" w:rsidRDefault="00E85220" w:rsidP="00E85220">
      <w:pPr>
        <w:pStyle w:val="BodyText"/>
        <w:ind w:left="0"/>
        <w:rPr>
          <w:lang w:val="pt-PT" w:bidi="en-US"/>
        </w:rPr>
      </w:pPr>
      <w:r w:rsidRPr="002A797A">
        <w:rPr>
          <w:noProof/>
          <w:lang w:val="en-US"/>
        </w:rPr>
        <w:drawing>
          <wp:anchor distT="0" distB="0" distL="114300" distR="114300" simplePos="0" relativeHeight="252243968" behindDoc="0" locked="0" layoutInCell="1" allowOverlap="1" wp14:anchorId="060103E2" wp14:editId="6FFEB251">
            <wp:simplePos x="0" y="0"/>
            <wp:positionH relativeFrom="column">
              <wp:posOffset>4293870</wp:posOffset>
            </wp:positionH>
            <wp:positionV relativeFrom="paragraph">
              <wp:posOffset>27940</wp:posOffset>
            </wp:positionV>
            <wp:extent cx="1828800" cy="2774950"/>
            <wp:effectExtent l="19050" t="19050" r="19050" b="25400"/>
            <wp:wrapSquare wrapText="bothSides"/>
            <wp:docPr id="43090" name="Pictur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3556" r="9072" b="4560"/>
                    <a:stretch/>
                  </pic:blipFill>
                  <pic:spPr bwMode="auto">
                    <a:xfrm>
                      <a:off x="0" y="0"/>
                      <a:ext cx="1828800" cy="277495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E85220">
        <w:rPr>
          <w:lang w:val="pt-PT" w:bidi="en-US"/>
        </w:rPr>
        <w:t>Este tipo de relatório é baseado em telas com entrada de dados, e produzem relatórios com dados de forma agregada.</w:t>
      </w:r>
    </w:p>
    <w:p w:rsidR="00E85220" w:rsidRPr="00E85220" w:rsidRDefault="00E85220" w:rsidP="00E85220">
      <w:pPr>
        <w:pStyle w:val="BodyText"/>
        <w:ind w:left="0"/>
        <w:rPr>
          <w:lang w:val="pt-PT" w:bidi="en-US"/>
        </w:rPr>
      </w:pPr>
      <w:r w:rsidRPr="00E85220">
        <w:rPr>
          <w:lang w:val="pt-PT" w:bidi="en-US"/>
        </w:rPr>
        <w:t>Os relatórios de Conjunto de dados são Vistas amigáveis para impressão das telas de dados preenchidas com dados em linha ou em agregado. Estes relatórios estão disponíveis apenas para os conjuntos de dados que têm formulários de inscrição e sem formulários de dados personalizados para padrão ou secções.</w:t>
      </w:r>
    </w:p>
    <w:p w:rsidR="00E85220" w:rsidRPr="00E85220" w:rsidRDefault="00E85220" w:rsidP="00E85220">
      <w:pPr>
        <w:pStyle w:val="BodyText"/>
        <w:ind w:left="0"/>
        <w:rPr>
          <w:lang w:val="pt-PT"/>
        </w:rPr>
      </w:pPr>
      <w:r w:rsidRPr="00E85220">
        <w:rPr>
          <w:lang w:val="pt-PT"/>
        </w:rPr>
        <w:t>Podemos aceder aos relatórios de conjuntos de dados pelo menu Serviços, através do submenu Relatórios. Após aceder a “Relatório de conjunto de dados, aparece uma janela de parâmetros de pesquisa, onde podemos ver os seguintes elementos:</w:t>
      </w:r>
    </w:p>
    <w:p w:rsidR="00E85220" w:rsidRPr="00E85220" w:rsidRDefault="00E85220" w:rsidP="00E85220">
      <w:pPr>
        <w:pStyle w:val="BodyText"/>
        <w:rPr>
          <w:lang w:val="pt-PT"/>
        </w:rPr>
      </w:pPr>
    </w:p>
    <w:p w:rsidR="00E85220" w:rsidRDefault="00E85220" w:rsidP="00E85220">
      <w:pPr>
        <w:pStyle w:val="BodyText"/>
        <w:rPr>
          <w:lang w:val="pt-PT"/>
        </w:rPr>
      </w:pPr>
    </w:p>
    <w:p w:rsidR="001A195C" w:rsidRPr="00E85220" w:rsidRDefault="001A195C" w:rsidP="00E85220">
      <w:pPr>
        <w:pStyle w:val="BodyText"/>
        <w:rPr>
          <w:lang w:val="pt-PT"/>
        </w:rPr>
      </w:pPr>
    </w:p>
    <w:p w:rsidR="00E85220" w:rsidRPr="00E85220" w:rsidRDefault="00E85220" w:rsidP="00E85220">
      <w:pPr>
        <w:pStyle w:val="BodyText"/>
        <w:rPr>
          <w:lang w:val="pt-PT"/>
        </w:rPr>
      </w:pPr>
      <w:r w:rsidRPr="00E85220">
        <w:rPr>
          <w:lang w:val="pt-PT"/>
        </w:rPr>
        <w:t>O Utilizador pode ainda utilizar os botões para descarregar e guardar o relatório nos formatos Excel e PDF, e ainda imprimir o relatório. Ao clicar no botão “Dados” o utilizador retornará à janela de Selecção de parâmetros para produzir relatórios.</w:t>
      </w:r>
    </w:p>
    <w:p w:rsidR="00E85220" w:rsidRPr="00E85220" w:rsidRDefault="00E85220" w:rsidP="00E85220">
      <w:pPr>
        <w:pStyle w:val="BodyText"/>
        <w:rPr>
          <w:lang w:val="pt-PT"/>
        </w:rPr>
      </w:pPr>
    </w:p>
    <w:p w:rsidR="00E85220" w:rsidRPr="00E85220" w:rsidRDefault="001A195C" w:rsidP="00E85220">
      <w:pPr>
        <w:pStyle w:val="BodyText"/>
        <w:rPr>
          <w:lang w:val="pt-PT"/>
        </w:rPr>
      </w:pPr>
      <w:r w:rsidRPr="002A797A">
        <w:rPr>
          <w:noProof/>
          <w:lang w:val="en-US"/>
        </w:rPr>
        <w:lastRenderedPageBreak/>
        <w:drawing>
          <wp:anchor distT="0" distB="0" distL="114300" distR="114300" simplePos="0" relativeHeight="252244992" behindDoc="0" locked="0" layoutInCell="1" allowOverlap="1" wp14:anchorId="190BB6A1" wp14:editId="7169F2DC">
            <wp:simplePos x="0" y="0"/>
            <wp:positionH relativeFrom="column">
              <wp:posOffset>681355</wp:posOffset>
            </wp:positionH>
            <wp:positionV relativeFrom="paragraph">
              <wp:posOffset>-277495</wp:posOffset>
            </wp:positionV>
            <wp:extent cx="2546985" cy="2228850"/>
            <wp:effectExtent l="19050" t="19050" r="24765" b="19050"/>
            <wp:wrapSquare wrapText="bothSides"/>
            <wp:docPr id="43091" name="Pictur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r="58751" b="19661"/>
                    <a:stretch/>
                  </pic:blipFill>
                  <pic:spPr bwMode="auto">
                    <a:xfrm>
                      <a:off x="0" y="0"/>
                      <a:ext cx="2546985" cy="222885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85220" w:rsidRDefault="00E85220"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Default="001A195C" w:rsidP="00E85220">
      <w:pPr>
        <w:rPr>
          <w:lang w:val="pt-PT" w:bidi="en-US"/>
        </w:rPr>
      </w:pPr>
    </w:p>
    <w:p w:rsidR="001A195C" w:rsidRPr="00E85220" w:rsidRDefault="001A195C" w:rsidP="00E85220">
      <w:pPr>
        <w:rPr>
          <w:lang w:val="pt-PT" w:bidi="en-US"/>
        </w:rPr>
      </w:pPr>
    </w:p>
    <w:p w:rsidR="00E85220" w:rsidRPr="002A797A" w:rsidRDefault="00E85220" w:rsidP="00E85220">
      <w:pPr>
        <w:pStyle w:val="Heading3"/>
        <w:spacing w:before="200" w:after="0" w:line="276" w:lineRule="auto"/>
        <w:ind w:left="720"/>
        <w:jc w:val="left"/>
      </w:pPr>
      <w:bookmarkStart w:id="340" w:name="_Toc386529603"/>
      <w:bookmarkStart w:id="341" w:name="_Toc390424476"/>
      <w:r w:rsidRPr="002A797A">
        <w:rPr>
          <w:noProof/>
          <w:lang w:val="en-US"/>
        </w:rPr>
        <w:drawing>
          <wp:anchor distT="0" distB="0" distL="114300" distR="114300" simplePos="0" relativeHeight="252246016" behindDoc="0" locked="0" layoutInCell="1" allowOverlap="1" wp14:anchorId="0896E0DB" wp14:editId="1F3CD9A6">
            <wp:simplePos x="0" y="0"/>
            <wp:positionH relativeFrom="column">
              <wp:posOffset>3583305</wp:posOffset>
            </wp:positionH>
            <wp:positionV relativeFrom="paragraph">
              <wp:posOffset>-20320</wp:posOffset>
            </wp:positionV>
            <wp:extent cx="2564130" cy="2343150"/>
            <wp:effectExtent l="0" t="0" r="7620" b="0"/>
            <wp:wrapSquare wrapText="bothSides"/>
            <wp:docPr id="4309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64130" cy="2343150"/>
                    </a:xfrm>
                    <a:prstGeom prst="rect">
                      <a:avLst/>
                    </a:prstGeom>
                    <a:noFill/>
                    <a:ln>
                      <a:noFill/>
                    </a:ln>
                  </pic:spPr>
                </pic:pic>
              </a:graphicData>
            </a:graphic>
            <wp14:sizeRelH relativeFrom="margin">
              <wp14:pctWidth>0</wp14:pctWidth>
            </wp14:sizeRelH>
            <wp14:sizeRelV relativeFrom="margin">
              <wp14:pctHeight>0</wp14:pctHeight>
            </wp14:sizeRelV>
          </wp:anchor>
        </w:drawing>
      </w:r>
      <w:r>
        <w:t>Inserir e p</w:t>
      </w:r>
      <w:r w:rsidRPr="002A797A">
        <w:t>artilhar comentário</w:t>
      </w:r>
      <w:bookmarkEnd w:id="340"/>
      <w:bookmarkEnd w:id="341"/>
    </w:p>
    <w:p w:rsidR="00E85220" w:rsidRPr="00E85220" w:rsidRDefault="00E85220" w:rsidP="00E85220">
      <w:pPr>
        <w:pStyle w:val="BodyText"/>
        <w:rPr>
          <w:lang w:val="pt-PT" w:bidi="en-US"/>
        </w:rPr>
      </w:pPr>
      <w:r w:rsidRPr="00E85220">
        <w:rPr>
          <w:lang w:val="pt-PT" w:bidi="en-US"/>
        </w:rPr>
        <w:t>O Utilizador pode ainda inserir e partilhar um comentário. Para tal:</w:t>
      </w:r>
    </w:p>
    <w:p w:rsidR="00E85220" w:rsidRPr="002A797A" w:rsidRDefault="00E85220" w:rsidP="00E85220">
      <w:pPr>
        <w:pStyle w:val="ListBullet"/>
        <w:numPr>
          <w:ilvl w:val="0"/>
          <w:numId w:val="48"/>
        </w:numPr>
        <w:rPr>
          <w:lang w:bidi="en-US"/>
        </w:rPr>
      </w:pPr>
      <w:r w:rsidRPr="002A797A">
        <w:rPr>
          <w:lang w:bidi="en-US"/>
        </w:rPr>
        <w:t>Clique em um campo;</w:t>
      </w:r>
    </w:p>
    <w:p w:rsidR="00E85220" w:rsidRPr="00E85220" w:rsidRDefault="00E85220" w:rsidP="00E85220">
      <w:pPr>
        <w:pStyle w:val="ListBullet"/>
        <w:numPr>
          <w:ilvl w:val="0"/>
          <w:numId w:val="48"/>
        </w:numPr>
        <w:rPr>
          <w:lang w:val="pt-PT" w:bidi="en-US"/>
        </w:rPr>
      </w:pPr>
      <w:r w:rsidRPr="00E85220">
        <w:rPr>
          <w:lang w:val="pt-PT" w:bidi="en-US"/>
        </w:rPr>
        <w:t>Escreva o Comentário na área reservada para escrever comentário;</w:t>
      </w:r>
    </w:p>
    <w:p w:rsidR="00E85220" w:rsidRPr="002A797A" w:rsidRDefault="00E85220" w:rsidP="00E85220">
      <w:pPr>
        <w:pStyle w:val="ListBullet"/>
        <w:numPr>
          <w:ilvl w:val="0"/>
          <w:numId w:val="48"/>
        </w:numPr>
        <w:rPr>
          <w:lang w:bidi="en-US"/>
        </w:rPr>
      </w:pPr>
      <w:r w:rsidRPr="002A797A">
        <w:rPr>
          <w:lang w:bidi="en-US"/>
        </w:rPr>
        <w:t>Carregue em “Grave Comentário”.</w:t>
      </w:r>
    </w:p>
    <w:p w:rsidR="00E85220" w:rsidRPr="002A797A" w:rsidRDefault="00E85220" w:rsidP="00E85220">
      <w:pPr>
        <w:pStyle w:val="ListBullet"/>
        <w:ind w:left="360"/>
        <w:rPr>
          <w:lang w:bidi="en-US"/>
        </w:rPr>
      </w:pPr>
    </w:p>
    <w:p w:rsidR="00E85220" w:rsidRPr="002A797A" w:rsidRDefault="001A195C" w:rsidP="00E85220">
      <w:pPr>
        <w:rPr>
          <w:lang w:bidi="en-US"/>
        </w:rPr>
      </w:pPr>
      <w:r w:rsidRPr="002A797A">
        <w:rPr>
          <w:noProof/>
          <w:lang w:val="en-US"/>
        </w:rPr>
        <w:drawing>
          <wp:anchor distT="0" distB="0" distL="114300" distR="114300" simplePos="0" relativeHeight="252247040" behindDoc="0" locked="0" layoutInCell="1" allowOverlap="1" wp14:anchorId="7C766F98" wp14:editId="66A4268F">
            <wp:simplePos x="0" y="0"/>
            <wp:positionH relativeFrom="column">
              <wp:posOffset>287655</wp:posOffset>
            </wp:positionH>
            <wp:positionV relativeFrom="paragraph">
              <wp:posOffset>45720</wp:posOffset>
            </wp:positionV>
            <wp:extent cx="1807210" cy="1711325"/>
            <wp:effectExtent l="19050" t="19050" r="21590" b="22225"/>
            <wp:wrapSquare wrapText="bothSides"/>
            <wp:docPr id="43094"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rotWithShape="1">
                    <a:blip r:embed="rId105" cstate="print">
                      <a:extLst>
                        <a:ext uri="{28A0092B-C50C-407E-A947-70E740481C1C}">
                          <a14:useLocalDpi xmlns:a14="http://schemas.microsoft.com/office/drawing/2010/main" val="0"/>
                        </a:ext>
                      </a:extLst>
                    </a:blip>
                    <a:srcRect l="12371" b="10056"/>
                    <a:stretch/>
                  </pic:blipFill>
                  <pic:spPr bwMode="auto">
                    <a:xfrm>
                      <a:off x="0" y="0"/>
                      <a:ext cx="1807210" cy="17113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E85220" w:rsidRPr="002A797A" w:rsidRDefault="00E85220" w:rsidP="00E85220">
      <w:pPr>
        <w:pStyle w:val="BodyText"/>
      </w:pPr>
    </w:p>
    <w:p w:rsidR="00E85220" w:rsidRPr="002A797A" w:rsidRDefault="00E85220" w:rsidP="00E85220">
      <w:pPr>
        <w:pStyle w:val="BodyText"/>
        <w:ind w:left="0"/>
      </w:pPr>
    </w:p>
    <w:p w:rsidR="00E85220" w:rsidRPr="00E85220" w:rsidRDefault="00E85220" w:rsidP="00E85220">
      <w:pPr>
        <w:pStyle w:val="ListBullet"/>
        <w:rPr>
          <w:lang w:val="pt-PT" w:bidi="en-US"/>
        </w:rPr>
      </w:pPr>
      <w:r w:rsidRPr="00E85220">
        <w:rPr>
          <w:lang w:val="pt-PT" w:bidi="en-US"/>
        </w:rPr>
        <w:t>Pode ainda partilhar comentários criados nos diferentes tipos de relatórios que são gerados.</w:t>
      </w:r>
    </w:p>
    <w:p w:rsidR="00E85220" w:rsidRPr="00E85220" w:rsidRDefault="00E85220" w:rsidP="00E85220">
      <w:pPr>
        <w:pStyle w:val="ListBullet"/>
        <w:rPr>
          <w:lang w:val="pt-PT" w:bidi="en-US"/>
        </w:rPr>
      </w:pPr>
      <w:r w:rsidRPr="00E85220">
        <w:rPr>
          <w:lang w:val="pt-PT" w:bidi="en-US"/>
        </w:rPr>
        <w:t>Partilhe os dados gravados utilizando a funcionalidade de “Partilhar Interpretação” situada na página inicial do SIS-MA.</w:t>
      </w:r>
    </w:p>
    <w:p w:rsidR="00E85220" w:rsidRPr="00E85220" w:rsidRDefault="00E85220" w:rsidP="00E85220">
      <w:pPr>
        <w:pStyle w:val="ListBullet"/>
        <w:rPr>
          <w:lang w:val="pt-PT" w:bidi="en-US"/>
        </w:rPr>
      </w:pPr>
    </w:p>
    <w:p w:rsidR="00E85220" w:rsidRPr="00E85220" w:rsidRDefault="001A195C" w:rsidP="00E85220">
      <w:pPr>
        <w:pStyle w:val="ListBullet"/>
        <w:numPr>
          <w:ilvl w:val="0"/>
          <w:numId w:val="64"/>
        </w:numPr>
        <w:rPr>
          <w:lang w:val="pt-PT"/>
        </w:rPr>
      </w:pPr>
      <w:r w:rsidRPr="002A797A">
        <w:rPr>
          <w:noProof/>
          <w:lang w:val="en-US"/>
        </w:rPr>
        <w:drawing>
          <wp:anchor distT="0" distB="0" distL="114300" distR="114300" simplePos="0" relativeHeight="252248064" behindDoc="0" locked="0" layoutInCell="1" allowOverlap="1" wp14:anchorId="42681E08" wp14:editId="2F54E9D5">
            <wp:simplePos x="0" y="0"/>
            <wp:positionH relativeFrom="column">
              <wp:posOffset>-1954530</wp:posOffset>
            </wp:positionH>
            <wp:positionV relativeFrom="paragraph">
              <wp:posOffset>151130</wp:posOffset>
            </wp:positionV>
            <wp:extent cx="1819275" cy="2618740"/>
            <wp:effectExtent l="0" t="0" r="9525" b="0"/>
            <wp:wrapSquare wrapText="bothSides"/>
            <wp:docPr id="43095"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19275" cy="2618740"/>
                    </a:xfrm>
                    <a:prstGeom prst="rect">
                      <a:avLst/>
                    </a:prstGeom>
                    <a:noFill/>
                    <a:ln>
                      <a:noFill/>
                    </a:ln>
                  </pic:spPr>
                </pic:pic>
              </a:graphicData>
            </a:graphic>
          </wp:anchor>
        </w:drawing>
      </w:r>
      <w:r w:rsidR="00E85220" w:rsidRPr="00E85220">
        <w:rPr>
          <w:lang w:val="pt-PT"/>
        </w:rPr>
        <w:t>Na página Inicial Clique em “Partilhar Interpretação”;</w:t>
      </w:r>
    </w:p>
    <w:p w:rsidR="00E85220" w:rsidRPr="00E85220" w:rsidRDefault="00E85220" w:rsidP="00E85220">
      <w:pPr>
        <w:pStyle w:val="ListBullet"/>
        <w:numPr>
          <w:ilvl w:val="0"/>
          <w:numId w:val="64"/>
        </w:numPr>
        <w:rPr>
          <w:lang w:val="pt-PT"/>
        </w:rPr>
      </w:pPr>
      <w:r w:rsidRPr="00E85220">
        <w:rPr>
          <w:lang w:val="pt-PT"/>
        </w:rPr>
        <w:t>Seleccione para partilhar, por exemplo “A partir de Relatórios de Dados Agregados”;</w:t>
      </w:r>
    </w:p>
    <w:p w:rsidR="00E85220" w:rsidRPr="00E85220" w:rsidRDefault="00E85220" w:rsidP="00E85220">
      <w:pPr>
        <w:rPr>
          <w:lang w:val="pt-PT"/>
        </w:rPr>
      </w:pPr>
    </w:p>
    <w:p w:rsidR="00E85220" w:rsidRPr="00E85220" w:rsidRDefault="00E85220" w:rsidP="00E85220">
      <w:pPr>
        <w:pStyle w:val="ListBullet"/>
        <w:numPr>
          <w:ilvl w:val="0"/>
          <w:numId w:val="103"/>
        </w:numPr>
        <w:rPr>
          <w:lang w:val="pt-PT"/>
        </w:rPr>
      </w:pPr>
      <w:r w:rsidRPr="00E85220">
        <w:rPr>
          <w:lang w:val="pt-PT"/>
        </w:rPr>
        <w:t>Utilizador será encaminhado para o processo de gerar o relatório de dados agregados;</w:t>
      </w:r>
    </w:p>
    <w:p w:rsidR="00E85220" w:rsidRPr="00E85220" w:rsidRDefault="00E85220" w:rsidP="00E85220">
      <w:pPr>
        <w:pStyle w:val="ListBullet"/>
        <w:ind w:left="720"/>
        <w:rPr>
          <w:lang w:val="pt-PT"/>
        </w:rPr>
      </w:pPr>
    </w:p>
    <w:p w:rsidR="00E85220" w:rsidRPr="00E85220" w:rsidRDefault="00E85220" w:rsidP="00E85220">
      <w:pPr>
        <w:pStyle w:val="ListBullet"/>
        <w:numPr>
          <w:ilvl w:val="0"/>
          <w:numId w:val="103"/>
        </w:numPr>
        <w:rPr>
          <w:lang w:val="pt-PT" w:bidi="en-US"/>
        </w:rPr>
      </w:pPr>
      <w:r w:rsidRPr="00E85220">
        <w:rPr>
          <w:lang w:val="pt-PT"/>
        </w:rPr>
        <w:t>Defina os</w:t>
      </w:r>
      <w:r w:rsidRPr="00E85220">
        <w:rPr>
          <w:lang w:val="pt-PT" w:bidi="en-US"/>
        </w:rPr>
        <w:t xml:space="preserve"> critérios para a geração do relatório:</w:t>
      </w:r>
    </w:p>
    <w:p w:rsidR="00E85220" w:rsidRPr="002A797A" w:rsidRDefault="00E85220" w:rsidP="00E85220">
      <w:pPr>
        <w:pStyle w:val="ListNumber"/>
        <w:numPr>
          <w:ilvl w:val="0"/>
          <w:numId w:val="65"/>
        </w:numPr>
        <w:rPr>
          <w:lang w:bidi="en-US"/>
        </w:rPr>
      </w:pPr>
      <w:r w:rsidRPr="002A797A">
        <w:rPr>
          <w:lang w:bidi="en-US"/>
        </w:rPr>
        <w:t>Escolha o Conjunto de Dados</w:t>
      </w:r>
    </w:p>
    <w:p w:rsidR="00E85220" w:rsidRPr="002A797A" w:rsidRDefault="00E85220" w:rsidP="00E85220">
      <w:pPr>
        <w:pStyle w:val="ListNumber"/>
        <w:numPr>
          <w:ilvl w:val="0"/>
          <w:numId w:val="65"/>
        </w:numPr>
        <w:rPr>
          <w:lang w:bidi="en-US"/>
        </w:rPr>
      </w:pPr>
      <w:r w:rsidRPr="002A797A">
        <w:rPr>
          <w:lang w:bidi="en-US"/>
        </w:rPr>
        <w:t>Defina o Período de Relatório</w:t>
      </w:r>
    </w:p>
    <w:p w:rsidR="00E85220" w:rsidRPr="00E85220" w:rsidRDefault="00E85220" w:rsidP="00E85220">
      <w:pPr>
        <w:pStyle w:val="ListNumber"/>
        <w:numPr>
          <w:ilvl w:val="0"/>
          <w:numId w:val="65"/>
        </w:numPr>
        <w:rPr>
          <w:lang w:val="pt-PT" w:bidi="en-US"/>
        </w:rPr>
      </w:pPr>
      <w:r w:rsidRPr="00E85220">
        <w:rPr>
          <w:lang w:val="pt-PT" w:bidi="en-US"/>
        </w:rPr>
        <w:t>Seleccione o nível da unidade organizacional a obter o relatório (escolha o nível Hierárquico na árvore)</w:t>
      </w:r>
    </w:p>
    <w:p w:rsidR="00E85220" w:rsidRPr="001A195C" w:rsidRDefault="00E85220" w:rsidP="001A195C">
      <w:pPr>
        <w:pStyle w:val="ListNumber"/>
        <w:numPr>
          <w:ilvl w:val="0"/>
          <w:numId w:val="65"/>
        </w:numPr>
        <w:rPr>
          <w:lang w:val="pt-PT" w:bidi="en-US"/>
        </w:rPr>
      </w:pPr>
      <w:r w:rsidRPr="00E85220">
        <w:rPr>
          <w:lang w:val="pt-PT" w:bidi="en-US"/>
        </w:rPr>
        <w:t>Obtenha o relatório Clicando no botão “Obter Relatório”</w:t>
      </w:r>
    </w:p>
    <w:p w:rsidR="00E85220" w:rsidRPr="001A195C" w:rsidRDefault="005B2713" w:rsidP="001A195C">
      <w:pPr>
        <w:pStyle w:val="BodyText"/>
        <w:ind w:left="0"/>
        <w:rPr>
          <w:lang w:val="pt-PT" w:bidi="en-US"/>
        </w:rPr>
      </w:pPr>
      <w:r w:rsidRPr="002A797A">
        <w:rPr>
          <w:noProof/>
          <w:lang w:val="en-US"/>
        </w:rPr>
        <w:lastRenderedPageBreak/>
        <w:drawing>
          <wp:anchor distT="0" distB="0" distL="114300" distR="114300" simplePos="0" relativeHeight="252249088" behindDoc="0" locked="0" layoutInCell="1" allowOverlap="1" wp14:anchorId="679B4A72" wp14:editId="4B83EED9">
            <wp:simplePos x="0" y="0"/>
            <wp:positionH relativeFrom="column">
              <wp:posOffset>1062355</wp:posOffset>
            </wp:positionH>
            <wp:positionV relativeFrom="paragraph">
              <wp:posOffset>92710</wp:posOffset>
            </wp:positionV>
            <wp:extent cx="3437890" cy="1605280"/>
            <wp:effectExtent l="0" t="0" r="0" b="0"/>
            <wp:wrapSquare wrapText="bothSides"/>
            <wp:docPr id="43096"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437890" cy="1605280"/>
                    </a:xfrm>
                    <a:prstGeom prst="rect">
                      <a:avLst/>
                    </a:prstGeom>
                    <a:noFill/>
                    <a:ln>
                      <a:noFill/>
                    </a:ln>
                  </pic:spPr>
                </pic:pic>
              </a:graphicData>
            </a:graphic>
          </wp:anchor>
        </w:drawing>
      </w:r>
    </w:p>
    <w:p w:rsidR="00E85220" w:rsidRPr="00E85220" w:rsidRDefault="00E85220" w:rsidP="00E85220">
      <w:pPr>
        <w:pStyle w:val="BodyText"/>
        <w:rPr>
          <w:lang w:val="pt-PT" w:bidi="en-US"/>
        </w:rPr>
      </w:pPr>
    </w:p>
    <w:p w:rsidR="005B2713" w:rsidRDefault="005B2713" w:rsidP="00E85220">
      <w:pPr>
        <w:pStyle w:val="BodyText"/>
        <w:rPr>
          <w:lang w:val="pt-PT" w:bidi="en-US"/>
        </w:rPr>
      </w:pPr>
    </w:p>
    <w:p w:rsidR="001A195C" w:rsidRDefault="001A195C" w:rsidP="00E85220">
      <w:pPr>
        <w:pStyle w:val="BodyText"/>
        <w:rPr>
          <w:lang w:val="pt-PT" w:bidi="en-US"/>
        </w:rPr>
      </w:pPr>
    </w:p>
    <w:p w:rsidR="001A195C" w:rsidRDefault="001A195C" w:rsidP="00E85220">
      <w:pPr>
        <w:pStyle w:val="BodyText"/>
        <w:rPr>
          <w:lang w:val="pt-PT" w:bidi="en-US"/>
        </w:rPr>
      </w:pPr>
    </w:p>
    <w:p w:rsidR="001A195C" w:rsidRDefault="001A195C" w:rsidP="00E85220">
      <w:pPr>
        <w:pStyle w:val="BodyText"/>
        <w:rPr>
          <w:lang w:val="pt-PT" w:bidi="en-US"/>
        </w:rPr>
      </w:pPr>
    </w:p>
    <w:p w:rsidR="00E85220" w:rsidRPr="00E85220" w:rsidRDefault="00E85220" w:rsidP="00E85220">
      <w:pPr>
        <w:pStyle w:val="BodyText"/>
        <w:rPr>
          <w:lang w:val="pt-PT" w:bidi="en-US"/>
        </w:rPr>
      </w:pPr>
      <w:r w:rsidRPr="00E85220">
        <w:rPr>
          <w:lang w:val="pt-PT" w:bidi="en-US"/>
        </w:rPr>
        <w:t>Surge a janela com o relatório desejado:</w:t>
      </w:r>
    </w:p>
    <w:p w:rsidR="00E85220" w:rsidRPr="005B2713" w:rsidRDefault="00E85220" w:rsidP="00E85220">
      <w:pPr>
        <w:pStyle w:val="BodyText"/>
        <w:rPr>
          <w:lang w:val="pt-PT" w:bidi="en-US"/>
        </w:rPr>
      </w:pPr>
      <w:r w:rsidRPr="005B2713">
        <w:rPr>
          <w:lang w:val="pt-PT" w:bidi="en-US"/>
        </w:rPr>
        <w:t>Para partilhar o relatório:</w:t>
      </w:r>
    </w:p>
    <w:p w:rsidR="00E85220" w:rsidRPr="005B2713" w:rsidRDefault="00E85220" w:rsidP="005B2713">
      <w:pPr>
        <w:pStyle w:val="ListNumber"/>
        <w:numPr>
          <w:ilvl w:val="0"/>
          <w:numId w:val="104"/>
        </w:numPr>
        <w:rPr>
          <w:lang w:val="pt-PT" w:bidi="en-US"/>
        </w:rPr>
      </w:pPr>
      <w:r w:rsidRPr="00E85220">
        <w:rPr>
          <w:lang w:val="pt-PT" w:bidi="en-US"/>
        </w:rPr>
        <w:t>Escreva um comentário, pergunta ou interpretação na área de inserção de escrita</w:t>
      </w:r>
      <w:r w:rsidR="005B2713">
        <w:rPr>
          <w:lang w:val="pt-PT" w:bidi="en-US"/>
        </w:rPr>
        <w:t>.</w:t>
      </w:r>
    </w:p>
    <w:p w:rsidR="00E85220" w:rsidRPr="00E85220" w:rsidRDefault="00E85220" w:rsidP="00E85220">
      <w:pPr>
        <w:pStyle w:val="ListNumber"/>
        <w:numPr>
          <w:ilvl w:val="0"/>
          <w:numId w:val="104"/>
        </w:numPr>
        <w:rPr>
          <w:lang w:val="pt-PT" w:bidi="en-US"/>
        </w:rPr>
      </w:pPr>
      <w:r w:rsidRPr="00E85220">
        <w:rPr>
          <w:lang w:val="pt-PT" w:bidi="en-US"/>
        </w:rPr>
        <w:t>Clique no Botão de “Partilhar” para disponibilizar o relatório para a área de interpretação de partilhas</w:t>
      </w:r>
      <w:r w:rsidR="005B2713">
        <w:rPr>
          <w:lang w:val="pt-PT" w:bidi="en-US"/>
        </w:rPr>
        <w:t>.</w:t>
      </w:r>
    </w:p>
    <w:p w:rsidR="00E85220" w:rsidRPr="00E85220" w:rsidRDefault="00E85220" w:rsidP="00E85220">
      <w:pPr>
        <w:pStyle w:val="BodyText"/>
        <w:rPr>
          <w:lang w:val="pt-PT"/>
        </w:rPr>
      </w:pPr>
    </w:p>
    <w:p w:rsidR="00E85220" w:rsidRPr="00E85220" w:rsidRDefault="00E85220" w:rsidP="00E85220">
      <w:pPr>
        <w:pStyle w:val="BodyText"/>
        <w:jc w:val="left"/>
        <w:rPr>
          <w:lang w:val="pt-PT"/>
        </w:rPr>
      </w:pPr>
      <w:r w:rsidRPr="002A797A">
        <w:rPr>
          <w:noProof/>
          <w:lang w:val="en-US"/>
        </w:rPr>
        <w:drawing>
          <wp:anchor distT="0" distB="0" distL="114300" distR="114300" simplePos="0" relativeHeight="252250112" behindDoc="0" locked="0" layoutInCell="1" allowOverlap="1" wp14:anchorId="1F6EE934" wp14:editId="7CF538B8">
            <wp:simplePos x="0" y="0"/>
            <wp:positionH relativeFrom="column">
              <wp:posOffset>83185</wp:posOffset>
            </wp:positionH>
            <wp:positionV relativeFrom="paragraph">
              <wp:posOffset>503555</wp:posOffset>
            </wp:positionV>
            <wp:extent cx="5612130" cy="557530"/>
            <wp:effectExtent l="19050" t="19050" r="26670" b="13970"/>
            <wp:wrapSquare wrapText="bothSides"/>
            <wp:docPr id="430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612130" cy="557530"/>
                    </a:xfrm>
                    <a:prstGeom prst="rect">
                      <a:avLst/>
                    </a:prstGeom>
                    <a:ln w="3175">
                      <a:solidFill>
                        <a:schemeClr val="tx1"/>
                      </a:solidFill>
                    </a:ln>
                  </pic:spPr>
                </pic:pic>
              </a:graphicData>
            </a:graphic>
          </wp:anchor>
        </w:drawing>
      </w:r>
      <w:r w:rsidRPr="00E85220">
        <w:rPr>
          <w:lang w:val="pt-PT"/>
        </w:rPr>
        <w:t xml:space="preserve">As interpretações são visualizadas clicando no botão dinâmico de “Partilhar Interpretação” que quando tem uma interpretação nova muda o seu nome, neste caso para: “1 Nova Interpretação” </w:t>
      </w:r>
    </w:p>
    <w:p w:rsidR="00E85220" w:rsidRDefault="00E85220" w:rsidP="00E85220">
      <w:pPr>
        <w:pStyle w:val="BodyText"/>
        <w:rPr>
          <w:lang w:val="pt-PT"/>
        </w:rPr>
      </w:pPr>
    </w:p>
    <w:p w:rsidR="005B2713" w:rsidRDefault="005B2713" w:rsidP="00E85220">
      <w:pPr>
        <w:pStyle w:val="BodyText"/>
        <w:rPr>
          <w:lang w:val="pt-PT"/>
        </w:rPr>
      </w:pPr>
    </w:p>
    <w:p w:rsidR="005B2713" w:rsidRPr="00E85220" w:rsidRDefault="005B2713" w:rsidP="00E85220">
      <w:pPr>
        <w:pStyle w:val="BodyText"/>
        <w:rPr>
          <w:lang w:val="pt-PT"/>
        </w:rPr>
      </w:pPr>
    </w:p>
    <w:p w:rsidR="00E85220" w:rsidRPr="002A797A" w:rsidRDefault="00E85220" w:rsidP="00E85220">
      <w:pPr>
        <w:pStyle w:val="Heading2"/>
        <w:spacing w:before="200" w:after="0" w:line="276" w:lineRule="auto"/>
        <w:jc w:val="left"/>
      </w:pPr>
      <w:bookmarkStart w:id="342" w:name="_Toc386529604"/>
      <w:bookmarkStart w:id="343" w:name="_Toc390424477"/>
      <w:r>
        <w:t>Passos s</w:t>
      </w:r>
      <w:r w:rsidRPr="002A797A">
        <w:t>ubsequentes</w:t>
      </w:r>
      <w:bookmarkEnd w:id="342"/>
      <w:bookmarkEnd w:id="343"/>
    </w:p>
    <w:p w:rsidR="00E85220" w:rsidRPr="00E85220" w:rsidRDefault="00E85220" w:rsidP="00E85220">
      <w:pPr>
        <w:pStyle w:val="BodyText"/>
        <w:ind w:left="0"/>
        <w:rPr>
          <w:lang w:val="pt-PT"/>
        </w:rPr>
      </w:pPr>
      <w:r w:rsidRPr="00E85220">
        <w:rPr>
          <w:lang w:val="pt-PT" w:bidi="en-US"/>
        </w:rPr>
        <w:t>O processo para criação de relatórios de dados agregados tem o seu fim com a extracção ou a partilha dos relatórios e não tem passos subsequentes.</w:t>
      </w:r>
    </w:p>
    <w:p w:rsidR="00E85220" w:rsidRDefault="00E85220" w:rsidP="00016F31">
      <w:pPr>
        <w:pStyle w:val="BodyText"/>
        <w:ind w:left="0"/>
        <w:rPr>
          <w:lang w:val="pt-PT"/>
        </w:rPr>
      </w:pPr>
    </w:p>
    <w:p w:rsidR="00E85220" w:rsidRDefault="00E85220" w:rsidP="00016F31">
      <w:pPr>
        <w:pStyle w:val="BodyText"/>
        <w:ind w:left="0"/>
        <w:rPr>
          <w:lang w:val="pt-PT"/>
        </w:rPr>
      </w:pPr>
    </w:p>
    <w:p w:rsidR="00E85220" w:rsidRDefault="00E85220" w:rsidP="00016F31">
      <w:pPr>
        <w:pStyle w:val="BodyText"/>
        <w:ind w:left="0"/>
        <w:rPr>
          <w:lang w:val="pt-PT"/>
        </w:rPr>
      </w:pPr>
    </w:p>
    <w:p w:rsidR="00E85220" w:rsidRPr="00016F31" w:rsidRDefault="00E85220" w:rsidP="00016F31">
      <w:pPr>
        <w:pStyle w:val="BodyText"/>
        <w:ind w:left="0"/>
        <w:rPr>
          <w:lang w:val="pt-PT"/>
        </w:rPr>
      </w:pPr>
    </w:p>
    <w:p w:rsidR="00046664" w:rsidRPr="002A797A" w:rsidRDefault="00130166" w:rsidP="00F9111C">
      <w:pPr>
        <w:pStyle w:val="Heading1"/>
        <w:rPr>
          <w:lang w:val="pt-PT"/>
        </w:rPr>
      </w:pPr>
      <w:bookmarkStart w:id="344" w:name="_Ref378159339"/>
      <w:bookmarkStart w:id="345" w:name="_Toc390424478"/>
      <w:bookmarkStart w:id="346" w:name="_Ref390424516"/>
      <w:bookmarkStart w:id="347" w:name="_Ref390424530"/>
      <w:bookmarkEnd w:id="314"/>
      <w:bookmarkEnd w:id="315"/>
      <w:r>
        <w:rPr>
          <w:lang w:val="pt-PT"/>
        </w:rPr>
        <w:lastRenderedPageBreak/>
        <w:t>Pilotagem de Nova Ficha</w:t>
      </w:r>
      <w:bookmarkEnd w:id="345"/>
      <w:bookmarkEnd w:id="346"/>
      <w:bookmarkEnd w:id="347"/>
    </w:p>
    <w:p w:rsidR="00130166" w:rsidRPr="00130166" w:rsidRDefault="00130166" w:rsidP="00130166">
      <w:pPr>
        <w:pStyle w:val="BodyText"/>
        <w:ind w:left="0"/>
        <w:rPr>
          <w:lang w:val="pt-PT"/>
        </w:rPr>
      </w:pPr>
      <w:r w:rsidRPr="00130166">
        <w:rPr>
          <w:lang w:val="pt-PT"/>
        </w:rPr>
        <w:t>Os principais objectivos deste capítulo são:</w:t>
      </w:r>
    </w:p>
    <w:p w:rsidR="00130166" w:rsidRPr="00130166" w:rsidRDefault="00130166" w:rsidP="00130166">
      <w:pPr>
        <w:pStyle w:val="ListBullet"/>
        <w:numPr>
          <w:ilvl w:val="0"/>
          <w:numId w:val="105"/>
        </w:numPr>
        <w:rPr>
          <w:lang w:val="pt-PT"/>
        </w:rPr>
      </w:pPr>
      <w:r w:rsidRPr="00130166">
        <w:rPr>
          <w:lang w:val="pt-PT"/>
        </w:rPr>
        <w:t>Explicar o processo de pilotagem de nova ficha</w:t>
      </w:r>
    </w:p>
    <w:p w:rsidR="00130166" w:rsidRPr="00130166" w:rsidRDefault="00130166" w:rsidP="00130166">
      <w:pPr>
        <w:pStyle w:val="ListBullet"/>
        <w:numPr>
          <w:ilvl w:val="0"/>
          <w:numId w:val="105"/>
        </w:numPr>
        <w:rPr>
          <w:lang w:val="pt-PT"/>
        </w:rPr>
      </w:pPr>
      <w:r w:rsidRPr="00130166">
        <w:rPr>
          <w:lang w:val="pt-PT"/>
        </w:rPr>
        <w:t>Explicar a Importação das configurações efectuadas a nível distrital</w:t>
      </w:r>
    </w:p>
    <w:p w:rsidR="00130166" w:rsidRPr="00130166" w:rsidRDefault="00130166" w:rsidP="00130166">
      <w:pPr>
        <w:pStyle w:val="ListBullet"/>
        <w:numPr>
          <w:ilvl w:val="0"/>
          <w:numId w:val="105"/>
        </w:numPr>
        <w:rPr>
          <w:lang w:val="pt-PT"/>
        </w:rPr>
      </w:pPr>
      <w:r w:rsidRPr="00130166">
        <w:rPr>
          <w:lang w:val="pt-PT"/>
        </w:rPr>
        <w:t xml:space="preserve">Explicar a método de exportação das fichas/ formulários </w:t>
      </w:r>
    </w:p>
    <w:p w:rsidR="00130166" w:rsidRPr="002A797A" w:rsidRDefault="00130166" w:rsidP="00130166">
      <w:pPr>
        <w:pStyle w:val="ListBullet"/>
        <w:numPr>
          <w:ilvl w:val="0"/>
          <w:numId w:val="105"/>
        </w:numPr>
      </w:pPr>
      <w:r w:rsidRPr="002A797A">
        <w:t xml:space="preserve">Explicar os passos subsequentes </w:t>
      </w:r>
    </w:p>
    <w:p w:rsidR="00130166" w:rsidRPr="00130166" w:rsidRDefault="00130166" w:rsidP="00130166">
      <w:pPr>
        <w:pStyle w:val="BodyText"/>
        <w:ind w:left="0"/>
        <w:rPr>
          <w:lang w:val="pt-PT"/>
        </w:rPr>
      </w:pPr>
      <w:r w:rsidRPr="00130166">
        <w:rPr>
          <w:lang w:val="pt-PT"/>
        </w:rPr>
        <w:t>O processo de pilotagem de nova ficha é um processo subsequente para testar as novas fichas ou formulários criados anteriormente no sistema por decisão do MISAU. O processo é alimentado pelo processo já conhecido de criação de nova ficha/formulário.</w:t>
      </w:r>
    </w:p>
    <w:p w:rsidR="00046664" w:rsidRPr="002A797A" w:rsidRDefault="00046664" w:rsidP="00046664">
      <w:pPr>
        <w:spacing w:after="240" w:line="260" w:lineRule="atLeast"/>
        <w:contextualSpacing/>
        <w:jc w:val="both"/>
        <w:rPr>
          <w:spacing w:val="0"/>
          <w:lang w:val="pt-PT"/>
        </w:rPr>
      </w:pPr>
    </w:p>
    <w:p w:rsidR="00046664" w:rsidRPr="002A797A" w:rsidRDefault="00046664" w:rsidP="00B6707C">
      <w:pPr>
        <w:pStyle w:val="Heading2"/>
        <w:ind w:left="709" w:hanging="567"/>
        <w:rPr>
          <w:lang w:val="pt-PT"/>
        </w:rPr>
      </w:pPr>
      <w:bookmarkStart w:id="348" w:name="_Toc378156839"/>
      <w:bookmarkStart w:id="349" w:name="_Toc390424479"/>
      <w:r w:rsidRPr="002A797A">
        <w:rPr>
          <w:lang w:val="pt-PT"/>
        </w:rPr>
        <w:t xml:space="preserve">Resumo do processo &amp; </w:t>
      </w:r>
      <w:r w:rsidR="003C7632" w:rsidRPr="002A797A">
        <w:rPr>
          <w:lang w:val="pt-PT"/>
        </w:rPr>
        <w:t>f</w:t>
      </w:r>
      <w:r w:rsidRPr="002A797A">
        <w:rPr>
          <w:lang w:val="pt-PT"/>
        </w:rPr>
        <w:t>luxograma</w:t>
      </w:r>
      <w:bookmarkEnd w:id="348"/>
      <w:bookmarkEnd w:id="349"/>
    </w:p>
    <w:p w:rsidR="00130166" w:rsidRPr="00130166" w:rsidRDefault="00130166" w:rsidP="00130166">
      <w:pPr>
        <w:pStyle w:val="BodyText"/>
        <w:ind w:left="142"/>
        <w:rPr>
          <w:lang w:val="pt-PT"/>
        </w:rPr>
      </w:pPr>
      <w:r w:rsidRPr="00130166">
        <w:rPr>
          <w:lang w:val="pt-PT"/>
        </w:rPr>
        <w:t>Este processo de teste piloto, da nova ficha criada, pode ser considerado como a fase de análise e avaliação da estrutura, campos e integridade da ficha recentemente criada.</w:t>
      </w:r>
    </w:p>
    <w:p w:rsidR="00130166" w:rsidRPr="00130166" w:rsidRDefault="00130166" w:rsidP="00130166">
      <w:pPr>
        <w:pStyle w:val="BodyText"/>
        <w:ind w:left="142"/>
        <w:rPr>
          <w:lang w:val="pt-PT"/>
        </w:rPr>
      </w:pPr>
      <w:r w:rsidRPr="00130166">
        <w:rPr>
          <w:lang w:val="pt-PT"/>
        </w:rPr>
        <w:t xml:space="preserve">O processo inicia com o término do processo de “Criação de Nova Ficha/Formulário”. Uma vez criada a ficha (a nível nacional, pelo Administrador do SIS Nacional), para as instâncias em modo online ficam com a ficha automaticamente disponível para a mesma ser impressa e poder-se iniciar o piloto da ficha/ formulário. No modo offline o processo passa pela entrega do ficheiro com as novas configurações (metadados) ao Nível Distrital, concretamente para o Responsável do NEP/SIS – Distrital. As configurações (metadados) recebidas pelo responsável distrital são importadas, procedendo-se com a importação do ficheiro. </w:t>
      </w:r>
    </w:p>
    <w:p w:rsidR="00130166" w:rsidRPr="00130166" w:rsidRDefault="00130166" w:rsidP="00130166">
      <w:pPr>
        <w:pStyle w:val="BodyText"/>
        <w:ind w:left="142"/>
        <w:rPr>
          <w:lang w:val="pt-PT"/>
        </w:rPr>
      </w:pPr>
      <w:r w:rsidRPr="00130166">
        <w:rPr>
          <w:lang w:val="pt-PT"/>
        </w:rPr>
        <w:t>Feita a importação, o Responsável do NEP/SIS Distrital Exporta as Fichas/ Formulários para o formato que possa ser impresso em papel, ou seja, exporta a ficha para o formato PDF por exemplo e imprime algumas cópias da ficha para envio às US.</w:t>
      </w:r>
    </w:p>
    <w:p w:rsidR="00130166" w:rsidRPr="00130166" w:rsidRDefault="00130166" w:rsidP="00130166">
      <w:pPr>
        <w:pStyle w:val="BodyText"/>
        <w:ind w:left="142"/>
        <w:rPr>
          <w:lang w:val="pt-PT"/>
        </w:rPr>
      </w:pPr>
      <w:r w:rsidRPr="00130166">
        <w:rPr>
          <w:lang w:val="pt-PT"/>
        </w:rPr>
        <w:t>A Enfermeira Chefe da Unidade Sanitária recebe as cópias e efectua a análise das fichas. Esta análise é feita através de testes às fichas, realizando o seu preenchimento e verificando se há algo em falta, mal descrito, no posicionamento errado, ou outro tipo de erros que se possa encontrar.</w:t>
      </w:r>
    </w:p>
    <w:p w:rsidR="00130166" w:rsidRPr="00130166" w:rsidRDefault="00130166" w:rsidP="00130166">
      <w:pPr>
        <w:pStyle w:val="BodyText"/>
        <w:ind w:left="142"/>
        <w:rPr>
          <w:lang w:val="pt-PT"/>
        </w:rPr>
      </w:pPr>
      <w:r w:rsidRPr="00130166">
        <w:rPr>
          <w:lang w:val="pt-PT"/>
        </w:rPr>
        <w:t>Caso a Ficha esteja correcta a Enfermeira Chefe valida as fichas e devolve as fichas em papel para o Responsável Distrital informado a esta do sucesso da Ficha. O responsável distrital efectua uma 2ª análise geral e se não encontrar erros, valida as Fichas/Formulário encerrando com esta actividade o processo de pilotagem.</w:t>
      </w:r>
    </w:p>
    <w:p w:rsidR="00130166" w:rsidRPr="00130166" w:rsidRDefault="00130166" w:rsidP="00130166">
      <w:pPr>
        <w:pStyle w:val="BodyText"/>
        <w:ind w:left="142"/>
        <w:rPr>
          <w:lang w:val="pt-PT"/>
        </w:rPr>
      </w:pPr>
      <w:r w:rsidRPr="00130166">
        <w:rPr>
          <w:lang w:val="pt-PT"/>
        </w:rPr>
        <w:t>Caso a Enfermeira Chefe da US detectar erros, estes são assinalado pela Enfermeira Chefe que por sua vez alerta o nível Distrital dos erros para correcção. Os ficheiros em papel são devolvidos ao responsável do NEP/SIS Distrital que faz a sua análise às fichas e alerta o Nível Nacional para a correcção das Fichas. O processo volta para o Administrador do Sistema Nacional para devida correcção das fichas que por sua vez reinicia o processo de pilotagem de Ficha/Formulário</w:t>
      </w:r>
      <w:r w:rsidR="000A5003">
        <w:rPr>
          <w:lang w:val="pt-PT"/>
        </w:rPr>
        <w:t>.</w:t>
      </w:r>
    </w:p>
    <w:p w:rsidR="00046664" w:rsidRDefault="008A0154" w:rsidP="00A478CF">
      <w:pPr>
        <w:tabs>
          <w:tab w:val="left" w:pos="680"/>
        </w:tabs>
        <w:spacing w:after="240" w:line="260" w:lineRule="atLeast"/>
        <w:ind w:left="113"/>
        <w:jc w:val="both"/>
        <w:rPr>
          <w:lang w:val="pt-PT"/>
        </w:rPr>
      </w:pPr>
      <w:r>
        <w:rPr>
          <w:lang w:val="pt-PT"/>
        </w:rPr>
        <w:t>.</w:t>
      </w:r>
    </w:p>
    <w:p w:rsidR="00725E23" w:rsidRDefault="00725E23" w:rsidP="00A478CF">
      <w:pPr>
        <w:tabs>
          <w:tab w:val="left" w:pos="680"/>
        </w:tabs>
        <w:spacing w:after="240" w:line="260" w:lineRule="atLeast"/>
        <w:ind w:left="113"/>
        <w:jc w:val="both"/>
        <w:rPr>
          <w:lang w:val="pt-PT"/>
        </w:rPr>
      </w:pPr>
    </w:p>
    <w:p w:rsidR="00725E23" w:rsidRDefault="00725E23" w:rsidP="00A478CF">
      <w:pPr>
        <w:tabs>
          <w:tab w:val="left" w:pos="680"/>
        </w:tabs>
        <w:spacing w:after="240" w:line="260" w:lineRule="atLeast"/>
        <w:ind w:left="113"/>
        <w:jc w:val="both"/>
        <w:rPr>
          <w:lang w:val="pt-PT"/>
        </w:rPr>
      </w:pPr>
    </w:p>
    <w:p w:rsidR="00725E23" w:rsidRDefault="00725E23" w:rsidP="00A478CF">
      <w:pPr>
        <w:tabs>
          <w:tab w:val="left" w:pos="680"/>
        </w:tabs>
        <w:spacing w:after="240" w:line="260" w:lineRule="atLeast"/>
        <w:ind w:left="113"/>
        <w:jc w:val="both"/>
        <w:rPr>
          <w:lang w:val="pt-PT"/>
        </w:rPr>
      </w:pPr>
    </w:p>
    <w:tbl>
      <w:tblPr>
        <w:tblStyle w:val="CSWTableWithVerticalTotals"/>
        <w:tblW w:w="8789" w:type="dxa"/>
        <w:jc w:val="left"/>
        <w:tblInd w:w="255" w:type="dxa"/>
        <w:tblLook w:val="04A0" w:firstRow="1" w:lastRow="0" w:firstColumn="1" w:lastColumn="0" w:noHBand="0" w:noVBand="1"/>
      </w:tblPr>
      <w:tblGrid>
        <w:gridCol w:w="2410"/>
        <w:gridCol w:w="4678"/>
        <w:gridCol w:w="1701"/>
      </w:tblGrid>
      <w:tr w:rsidR="00725E23" w:rsidRPr="002A797A" w:rsidTr="003C05E2">
        <w:trPr>
          <w:cnfStyle w:val="100000000000" w:firstRow="1" w:lastRow="0" w:firstColumn="0" w:lastColumn="0" w:oddVBand="0" w:evenVBand="0" w:oddHBand="0" w:evenHBand="0" w:firstRowFirstColumn="0" w:firstRowLastColumn="0" w:lastRowFirstColumn="0" w:lastRowLastColumn="0"/>
          <w:tblHeader/>
          <w:jc w:val="left"/>
        </w:trPr>
        <w:tc>
          <w:tcPr>
            <w:tcW w:w="8789" w:type="dxa"/>
            <w:gridSpan w:val="3"/>
            <w:hideMark/>
          </w:tcPr>
          <w:p w:rsidR="00725E23" w:rsidRPr="002A797A" w:rsidRDefault="00725E23" w:rsidP="003C05E2">
            <w:pPr>
              <w:keepNext/>
              <w:keepLines/>
              <w:spacing w:before="60" w:after="20"/>
              <w:rPr>
                <w:rFonts w:ascii="Franklin Gothic Demi Cond" w:hAnsi="Franklin Gothic Demi Cond"/>
                <w:color w:val="FFFFFF" w:themeColor="background1"/>
                <w:sz w:val="16"/>
                <w:szCs w:val="20"/>
              </w:rPr>
            </w:pPr>
            <w:r w:rsidRPr="002A797A">
              <w:rPr>
                <w:rFonts w:ascii="Franklin Gothic Demi Cond" w:hAnsi="Franklin Gothic Demi Cond"/>
                <w:color w:val="FFFFFF" w:themeColor="background1"/>
                <w:sz w:val="16"/>
              </w:rPr>
              <w:lastRenderedPageBreak/>
              <w:t>Intervenientes e Responsabilidades</w:t>
            </w:r>
          </w:p>
        </w:tc>
      </w:tr>
      <w:tr w:rsidR="00725E23" w:rsidRPr="002A797A" w:rsidTr="003C05E2">
        <w:trPr>
          <w:cnfStyle w:val="100000000000" w:firstRow="1" w:lastRow="0" w:firstColumn="0" w:lastColumn="0" w:oddVBand="0" w:evenVBand="0" w:oddHBand="0" w:evenHBand="0" w:firstRowFirstColumn="0" w:firstRowLastColumn="0" w:lastRowFirstColumn="0" w:lastRowLastColumn="0"/>
          <w:tblHeader/>
          <w:jc w:val="left"/>
        </w:trPr>
        <w:tc>
          <w:tcPr>
            <w:tcW w:w="2410" w:type="dxa"/>
            <w:tcBorders>
              <w:top w:val="single" w:sz="4" w:space="0" w:color="696A72"/>
              <w:bottom w:val="single" w:sz="4" w:space="0" w:color="696A72"/>
              <w:right w:val="single" w:sz="4" w:space="0" w:color="696A72"/>
            </w:tcBorders>
            <w:shd w:val="clear" w:color="auto" w:fill="D9D9D9" w:themeFill="background1" w:themeFillShade="D9"/>
            <w:hideMark/>
          </w:tcPr>
          <w:p w:rsidR="00725E23" w:rsidRPr="002A797A" w:rsidRDefault="00725E23" w:rsidP="003C05E2">
            <w:pPr>
              <w:keepNext/>
              <w:keepLines/>
              <w:spacing w:before="60" w:after="20"/>
              <w:jc w:val="center"/>
              <w:rPr>
                <w:rFonts w:ascii="Franklin Gothic Demi Cond" w:hAnsi="Franklin Gothic Demi Cond"/>
                <w:color w:val="000000" w:themeColor="text1"/>
              </w:rPr>
            </w:pPr>
            <w:r w:rsidRPr="002A797A">
              <w:rPr>
                <w:rFonts w:ascii="Franklin Gothic Demi Cond" w:hAnsi="Franklin Gothic Demi Cond"/>
                <w:color w:val="000000" w:themeColor="text1"/>
              </w:rPr>
              <w:t>Possíveis Intervenientes</w:t>
            </w:r>
          </w:p>
        </w:tc>
        <w:tc>
          <w:tcPr>
            <w:tcW w:w="4678" w:type="dxa"/>
            <w:tcBorders>
              <w:top w:val="single" w:sz="4" w:space="0" w:color="696A72"/>
              <w:left w:val="single" w:sz="4" w:space="0" w:color="696A72"/>
              <w:bottom w:val="single" w:sz="4" w:space="0" w:color="696A72"/>
              <w:right w:val="single" w:sz="4" w:space="0" w:color="auto"/>
            </w:tcBorders>
            <w:shd w:val="clear" w:color="auto" w:fill="D9D9D9" w:themeFill="background1" w:themeFillShade="D9"/>
            <w:hideMark/>
          </w:tcPr>
          <w:p w:rsidR="00725E23" w:rsidRPr="002A797A" w:rsidRDefault="00725E23" w:rsidP="003C05E2">
            <w:pPr>
              <w:keepNext/>
              <w:keepLines/>
              <w:spacing w:before="60" w:after="20"/>
              <w:jc w:val="center"/>
              <w:rPr>
                <w:rFonts w:ascii="Franklin Gothic Demi Cond" w:hAnsi="Franklin Gothic Demi Cond"/>
                <w:color w:val="000000" w:themeColor="text1"/>
              </w:rPr>
            </w:pPr>
            <w:r w:rsidRPr="002A797A">
              <w:rPr>
                <w:rFonts w:ascii="Franklin Gothic Demi Cond" w:hAnsi="Franklin Gothic Demi Cond"/>
                <w:color w:val="000000" w:themeColor="text1"/>
              </w:rPr>
              <w:t>Principais Responsabilidades</w:t>
            </w:r>
          </w:p>
        </w:tc>
        <w:tc>
          <w:tcPr>
            <w:tcW w:w="1701" w:type="dxa"/>
            <w:tcBorders>
              <w:top w:val="single" w:sz="4" w:space="0" w:color="696A72"/>
              <w:left w:val="single" w:sz="4" w:space="0" w:color="auto"/>
              <w:bottom w:val="single" w:sz="4" w:space="0" w:color="696A72"/>
              <w:right w:val="single" w:sz="4" w:space="0" w:color="696A72"/>
            </w:tcBorders>
            <w:shd w:val="clear" w:color="auto" w:fill="D9D9D9" w:themeFill="background1" w:themeFillShade="D9"/>
          </w:tcPr>
          <w:p w:rsidR="00725E23" w:rsidRPr="002A797A" w:rsidRDefault="00725E23" w:rsidP="003C05E2">
            <w:pPr>
              <w:keepNext/>
              <w:keepLines/>
              <w:spacing w:before="60" w:after="20"/>
              <w:jc w:val="center"/>
              <w:rPr>
                <w:rFonts w:ascii="Franklin Gothic Demi Cond" w:hAnsi="Franklin Gothic Demi Cond"/>
                <w:color w:val="000000" w:themeColor="text1"/>
              </w:rPr>
            </w:pPr>
            <w:r w:rsidRPr="002A797A">
              <w:rPr>
                <w:rFonts w:ascii="Franklin Gothic Demi Cond" w:hAnsi="Franklin Gothic Demi Cond"/>
                <w:color w:val="000000" w:themeColor="text1"/>
              </w:rPr>
              <w:t>Secções Relevantes</w:t>
            </w:r>
          </w:p>
        </w:tc>
      </w:tr>
      <w:tr w:rsidR="00725E23" w:rsidRPr="002A797A" w:rsidTr="003C05E2">
        <w:trPr>
          <w:jc w:val="left"/>
        </w:trPr>
        <w:tc>
          <w:tcPr>
            <w:tcW w:w="2410" w:type="dxa"/>
            <w:tcBorders>
              <w:top w:val="single" w:sz="4" w:space="0" w:color="696A72"/>
              <w:left w:val="single" w:sz="4" w:space="0" w:color="9D1B33"/>
              <w:bottom w:val="single" w:sz="4" w:space="0" w:color="696A72"/>
              <w:right w:val="single" w:sz="4" w:space="0" w:color="696A72"/>
            </w:tcBorders>
          </w:tcPr>
          <w:p w:rsidR="00725E23" w:rsidRPr="00725E23" w:rsidRDefault="00725E23" w:rsidP="003C05E2">
            <w:pPr>
              <w:spacing w:before="60" w:after="20"/>
              <w:rPr>
                <w:lang w:val="pt-PT"/>
              </w:rPr>
            </w:pPr>
            <w:r w:rsidRPr="00725E23">
              <w:rPr>
                <w:lang w:val="pt-PT"/>
              </w:rPr>
              <w:t>Responsável do NEP/SIS (Distrital)</w:t>
            </w:r>
          </w:p>
        </w:tc>
        <w:tc>
          <w:tcPr>
            <w:tcW w:w="4678" w:type="dxa"/>
            <w:tcBorders>
              <w:top w:val="single" w:sz="4" w:space="0" w:color="696A72"/>
              <w:left w:val="single" w:sz="4" w:space="0" w:color="696A72"/>
              <w:bottom w:val="single" w:sz="4" w:space="0" w:color="696A72"/>
              <w:right w:val="single" w:sz="4" w:space="0" w:color="auto"/>
            </w:tcBorders>
          </w:tcPr>
          <w:p w:rsidR="00725E23" w:rsidRPr="00725E23" w:rsidRDefault="00725E23" w:rsidP="00725E23">
            <w:pPr>
              <w:pStyle w:val="ListParagraph"/>
              <w:numPr>
                <w:ilvl w:val="0"/>
                <w:numId w:val="25"/>
              </w:numPr>
              <w:ind w:left="312" w:hanging="218"/>
              <w:rPr>
                <w:lang w:val="pt-PT"/>
              </w:rPr>
            </w:pPr>
            <w:r w:rsidRPr="00725E23">
              <w:rPr>
                <w:lang w:val="pt-PT"/>
              </w:rPr>
              <w:t>Recebe e instala as configurações para utilização da nova ficha;</w:t>
            </w:r>
          </w:p>
          <w:p w:rsidR="00725E23" w:rsidRPr="00725E23" w:rsidRDefault="00725E23" w:rsidP="00725E23">
            <w:pPr>
              <w:pStyle w:val="ListParagraph"/>
              <w:numPr>
                <w:ilvl w:val="0"/>
                <w:numId w:val="25"/>
              </w:numPr>
              <w:ind w:left="312" w:hanging="218"/>
              <w:rPr>
                <w:lang w:val="pt-PT"/>
              </w:rPr>
            </w:pPr>
            <w:r w:rsidRPr="00725E23">
              <w:rPr>
                <w:lang w:val="pt-PT"/>
              </w:rPr>
              <w:t>Passa a ficha em papel às unidades sanitárias para que seja validada a sua consistência para recolha dos dados,</w:t>
            </w:r>
          </w:p>
          <w:p w:rsidR="00725E23" w:rsidRPr="00725E23" w:rsidRDefault="00725E23" w:rsidP="00725E23">
            <w:pPr>
              <w:pStyle w:val="ListParagraph"/>
              <w:numPr>
                <w:ilvl w:val="0"/>
                <w:numId w:val="25"/>
              </w:numPr>
              <w:ind w:left="312" w:hanging="218"/>
              <w:rPr>
                <w:lang w:val="pt-PT"/>
              </w:rPr>
            </w:pPr>
            <w:r w:rsidRPr="00725E23">
              <w:rPr>
                <w:lang w:val="pt-PT"/>
              </w:rPr>
              <w:t>Após validação da mesma comunica as conclusões ao nível Nacional.</w:t>
            </w:r>
          </w:p>
        </w:tc>
        <w:tc>
          <w:tcPr>
            <w:tcW w:w="1701" w:type="dxa"/>
            <w:tcBorders>
              <w:top w:val="single" w:sz="4" w:space="0" w:color="696A72"/>
              <w:left w:val="single" w:sz="4" w:space="0" w:color="auto"/>
              <w:bottom w:val="single" w:sz="4" w:space="0" w:color="696A72"/>
              <w:right w:val="single" w:sz="4" w:space="0" w:color="696A72"/>
            </w:tcBorders>
          </w:tcPr>
          <w:p w:rsidR="00725E23" w:rsidRPr="000A5003" w:rsidRDefault="00725E23" w:rsidP="003C05E2">
            <w:pPr>
              <w:spacing w:before="60" w:after="20"/>
              <w:rPr>
                <w:lang w:val="en-US"/>
              </w:rPr>
            </w:pPr>
            <w:r w:rsidRPr="000A5003">
              <w:fldChar w:fldCharType="begin"/>
            </w:r>
            <w:r w:rsidRPr="000A5003">
              <w:instrText xml:space="preserve"> REF _Ref380072600 \r \h  \* MERGEFORMAT </w:instrText>
            </w:r>
            <w:r w:rsidRPr="000A5003">
              <w:fldChar w:fldCharType="separate"/>
            </w:r>
            <w:r w:rsidR="000A5003" w:rsidRPr="000A5003">
              <w:rPr>
                <w:lang w:val="en-US"/>
              </w:rPr>
              <w:t>8.2</w:t>
            </w:r>
            <w:r w:rsidRPr="000A5003">
              <w:fldChar w:fldCharType="end"/>
            </w:r>
          </w:p>
          <w:p w:rsidR="00725E23" w:rsidRPr="000A5003" w:rsidRDefault="00725E23" w:rsidP="003C05E2">
            <w:pPr>
              <w:spacing w:before="60" w:after="20"/>
              <w:rPr>
                <w:lang w:val="en-US"/>
              </w:rPr>
            </w:pPr>
            <w:r w:rsidRPr="000A5003">
              <w:fldChar w:fldCharType="begin"/>
            </w:r>
            <w:r w:rsidRPr="000A5003">
              <w:instrText xml:space="preserve"> REF _Ref380072630 \r \h  \* MERGEFORMAT </w:instrText>
            </w:r>
            <w:r w:rsidRPr="000A5003">
              <w:fldChar w:fldCharType="separate"/>
            </w:r>
            <w:r w:rsidR="000A5003" w:rsidRPr="000A5003">
              <w:rPr>
                <w:lang w:val="en-US"/>
              </w:rPr>
              <w:t>8.3</w:t>
            </w:r>
            <w:r w:rsidRPr="000A5003">
              <w:fldChar w:fldCharType="end"/>
            </w:r>
          </w:p>
          <w:p w:rsidR="00725E23" w:rsidRPr="002A797A" w:rsidRDefault="00725E23" w:rsidP="003C05E2">
            <w:pPr>
              <w:spacing w:before="60" w:after="20"/>
            </w:pPr>
            <w:r w:rsidRPr="000A5003">
              <w:fldChar w:fldCharType="begin"/>
            </w:r>
            <w:r w:rsidRPr="000A5003">
              <w:instrText xml:space="preserve"> REF _Ref378155571 \r \h  \* MERGEFORMAT </w:instrText>
            </w:r>
            <w:r w:rsidRPr="000A5003">
              <w:fldChar w:fldCharType="separate"/>
            </w:r>
            <w:r w:rsidR="000A5003">
              <w:t>3.4.1</w:t>
            </w:r>
            <w:r w:rsidRPr="000A5003">
              <w:fldChar w:fldCharType="end"/>
            </w:r>
          </w:p>
        </w:tc>
      </w:tr>
      <w:tr w:rsidR="00725E23" w:rsidRPr="002A797A" w:rsidTr="003C05E2">
        <w:trPr>
          <w:jc w:val="left"/>
        </w:trPr>
        <w:tc>
          <w:tcPr>
            <w:tcW w:w="2410" w:type="dxa"/>
            <w:tcBorders>
              <w:top w:val="single" w:sz="4" w:space="0" w:color="696A72"/>
              <w:left w:val="single" w:sz="4" w:space="0" w:color="9D1B33"/>
              <w:bottom w:val="single" w:sz="4" w:space="0" w:color="696A72"/>
              <w:right w:val="single" w:sz="4" w:space="0" w:color="696A72"/>
            </w:tcBorders>
          </w:tcPr>
          <w:p w:rsidR="00725E23" w:rsidRPr="00DD538D" w:rsidRDefault="00725E23" w:rsidP="003C05E2">
            <w:pPr>
              <w:spacing w:before="60" w:after="20"/>
            </w:pPr>
            <w:r w:rsidRPr="00DD538D">
              <w:t>Enfermeira Chefe (Unidade Sanitária)</w:t>
            </w:r>
          </w:p>
        </w:tc>
        <w:tc>
          <w:tcPr>
            <w:tcW w:w="4678" w:type="dxa"/>
            <w:tcBorders>
              <w:top w:val="single" w:sz="4" w:space="0" w:color="696A72"/>
              <w:left w:val="single" w:sz="4" w:space="0" w:color="696A72"/>
              <w:bottom w:val="single" w:sz="4" w:space="0" w:color="696A72"/>
              <w:right w:val="single" w:sz="4" w:space="0" w:color="auto"/>
            </w:tcBorders>
          </w:tcPr>
          <w:p w:rsidR="00725E23" w:rsidRPr="00725E23" w:rsidRDefault="00725E23" w:rsidP="00725E23">
            <w:pPr>
              <w:pStyle w:val="ListParagraph"/>
              <w:numPr>
                <w:ilvl w:val="0"/>
                <w:numId w:val="25"/>
              </w:numPr>
              <w:ind w:left="312" w:hanging="218"/>
              <w:rPr>
                <w:lang w:val="pt-PT"/>
              </w:rPr>
            </w:pPr>
            <w:r w:rsidRPr="00725E23">
              <w:rPr>
                <w:lang w:val="pt-PT"/>
              </w:rPr>
              <w:t>Valida as novas fichas em formato papel para a devida recolha de dados (verifica se é possível recolher os dados e se a ficha é consistente e perceptível).</w:t>
            </w:r>
          </w:p>
        </w:tc>
        <w:tc>
          <w:tcPr>
            <w:tcW w:w="1701" w:type="dxa"/>
            <w:tcBorders>
              <w:top w:val="single" w:sz="4" w:space="0" w:color="696A72"/>
              <w:left w:val="single" w:sz="4" w:space="0" w:color="auto"/>
              <w:bottom w:val="single" w:sz="4" w:space="0" w:color="696A72"/>
              <w:right w:val="single" w:sz="4" w:space="0" w:color="696A72"/>
            </w:tcBorders>
          </w:tcPr>
          <w:p w:rsidR="00725E23" w:rsidRPr="002A797A" w:rsidRDefault="00725E23" w:rsidP="003C05E2">
            <w:pPr>
              <w:spacing w:before="60" w:after="20"/>
            </w:pPr>
            <w:r>
              <w:t>Não Aplicável</w:t>
            </w:r>
          </w:p>
        </w:tc>
      </w:tr>
    </w:tbl>
    <w:p w:rsidR="00467D72" w:rsidRPr="00725E23" w:rsidRDefault="00725E23" w:rsidP="00725E23">
      <w:pPr>
        <w:spacing w:before="80" w:after="240"/>
        <w:ind w:left="142"/>
        <w:jc w:val="center"/>
        <w:rPr>
          <w:lang w:val="pt-PT"/>
        </w:rPr>
      </w:pPr>
      <w:bookmarkStart w:id="350" w:name="_Toc386529651"/>
      <w:bookmarkStart w:id="351" w:name="_Toc390424639"/>
      <w:r w:rsidRPr="00725E23">
        <w:rPr>
          <w:rFonts w:ascii="Franklin Gothic Medium Cond" w:hAnsi="Franklin Gothic Medium Cond"/>
          <w:sz w:val="16"/>
          <w:szCs w:val="18"/>
          <w:lang w:val="pt-PT"/>
        </w:rPr>
        <w:t xml:space="preserve">Tabela </w:t>
      </w:r>
      <w:r w:rsidRPr="002A797A">
        <w:rPr>
          <w:rFonts w:ascii="Franklin Gothic Medium Cond" w:hAnsi="Franklin Gothic Medium Cond"/>
          <w:sz w:val="16"/>
          <w:szCs w:val="18"/>
        </w:rPr>
        <w:fldChar w:fldCharType="begin"/>
      </w:r>
      <w:r w:rsidRPr="00725E23">
        <w:rPr>
          <w:rFonts w:ascii="Franklin Gothic Medium Cond" w:hAnsi="Franklin Gothic Medium Cond"/>
          <w:sz w:val="16"/>
          <w:szCs w:val="18"/>
          <w:lang w:val="pt-PT"/>
        </w:rPr>
        <w:instrText xml:space="preserve"> SEQ Tabela \* ARABIC </w:instrText>
      </w:r>
      <w:r w:rsidRPr="002A797A">
        <w:rPr>
          <w:rFonts w:ascii="Franklin Gothic Medium Cond" w:hAnsi="Franklin Gothic Medium Cond"/>
          <w:sz w:val="16"/>
          <w:szCs w:val="18"/>
        </w:rPr>
        <w:fldChar w:fldCharType="separate"/>
      </w:r>
      <w:r w:rsidRPr="00725E23">
        <w:rPr>
          <w:rFonts w:ascii="Franklin Gothic Medium Cond" w:hAnsi="Franklin Gothic Medium Cond"/>
          <w:noProof/>
          <w:sz w:val="16"/>
          <w:szCs w:val="18"/>
          <w:lang w:val="pt-PT"/>
        </w:rPr>
        <w:t>10</w:t>
      </w:r>
      <w:r w:rsidRPr="002A797A">
        <w:rPr>
          <w:rFonts w:ascii="Franklin Gothic Medium Cond" w:hAnsi="Franklin Gothic Medium Cond"/>
          <w:sz w:val="16"/>
          <w:szCs w:val="18"/>
        </w:rPr>
        <w:fldChar w:fldCharType="end"/>
      </w:r>
      <w:r w:rsidRPr="00725E23">
        <w:rPr>
          <w:rFonts w:ascii="Franklin Gothic Medium Cond" w:hAnsi="Franklin Gothic Medium Cond"/>
          <w:sz w:val="16"/>
          <w:szCs w:val="18"/>
          <w:lang w:val="pt-PT"/>
        </w:rPr>
        <w:t>: Intervenientes e responsabilidades no processo de pilotagem de nova ficha</w:t>
      </w:r>
      <w:bookmarkEnd w:id="350"/>
      <w:bookmarkEnd w:id="351"/>
    </w:p>
    <w:p w:rsidR="00046664" w:rsidRPr="002A797A" w:rsidRDefault="00046664" w:rsidP="00046664">
      <w:pPr>
        <w:tabs>
          <w:tab w:val="left" w:pos="680"/>
        </w:tabs>
        <w:spacing w:after="240" w:line="260" w:lineRule="atLeast"/>
        <w:ind w:left="113"/>
        <w:jc w:val="both"/>
        <w:rPr>
          <w:spacing w:val="0"/>
          <w:lang w:val="pt-PT"/>
        </w:rPr>
      </w:pPr>
      <w:r w:rsidRPr="002A797A">
        <w:rPr>
          <w:spacing w:val="0"/>
          <w:lang w:val="pt-PT"/>
        </w:rPr>
        <w:t>Para melhor percepção deste processo veja o fluxograma apresentado na figura abaixo.</w:t>
      </w:r>
    </w:p>
    <w:p w:rsidR="0091255D" w:rsidRDefault="0091255D" w:rsidP="00046664">
      <w:pPr>
        <w:tabs>
          <w:tab w:val="left" w:pos="680"/>
        </w:tabs>
        <w:spacing w:after="240" w:line="260" w:lineRule="atLeast"/>
        <w:jc w:val="both"/>
        <w:rPr>
          <w:spacing w:val="0"/>
          <w:lang w:val="pt-PT"/>
        </w:rPr>
      </w:pPr>
    </w:p>
    <w:p w:rsidR="00725E23" w:rsidRDefault="00725E23" w:rsidP="00725E23">
      <w:pPr>
        <w:spacing w:before="80" w:after="240"/>
        <w:rPr>
          <w:rFonts w:ascii="Franklin Gothic Medium Cond" w:hAnsi="Franklin Gothic Medium Cond"/>
          <w:sz w:val="16"/>
          <w:szCs w:val="18"/>
          <w:lang w:val="pt-PT"/>
        </w:rPr>
      </w:pPr>
      <w:r w:rsidRPr="002A797A">
        <w:rPr>
          <w:noProof/>
          <w:lang w:val="en-US"/>
        </w:rPr>
        <w:lastRenderedPageBreak/>
        <w:drawing>
          <wp:inline distT="0" distB="0" distL="0" distR="0" wp14:anchorId="668DD9F6" wp14:editId="6AEF9A97">
            <wp:extent cx="6599300" cy="7686676"/>
            <wp:effectExtent l="19050" t="19050" r="11430" b="9525"/>
            <wp:docPr id="104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42" b="19777"/>
                    <a:stretch/>
                  </pic:blipFill>
                  <pic:spPr bwMode="auto">
                    <a:xfrm>
                      <a:off x="0" y="0"/>
                      <a:ext cx="6644040" cy="773878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bookmarkStart w:id="352" w:name="_Toc386529659"/>
    </w:p>
    <w:p w:rsidR="00725E23" w:rsidRPr="00725E23" w:rsidRDefault="00725E23" w:rsidP="00725E23">
      <w:pPr>
        <w:spacing w:before="80" w:after="240"/>
        <w:jc w:val="center"/>
        <w:rPr>
          <w:rFonts w:ascii="Franklin Gothic Medium Cond" w:hAnsi="Franklin Gothic Medium Cond"/>
          <w:sz w:val="16"/>
          <w:szCs w:val="18"/>
          <w:lang w:val="pt-PT"/>
        </w:rPr>
      </w:pPr>
      <w:bookmarkStart w:id="353" w:name="_Toc390424629"/>
      <w:r w:rsidRPr="00725E23">
        <w:rPr>
          <w:rFonts w:ascii="Franklin Gothic Medium Cond" w:hAnsi="Franklin Gothic Medium Cond"/>
          <w:sz w:val="16"/>
          <w:szCs w:val="18"/>
          <w:lang w:val="pt-PT"/>
        </w:rPr>
        <w:t xml:space="preserve">Figura </w:t>
      </w:r>
      <w:r w:rsidRPr="00607FC7">
        <w:rPr>
          <w:rFonts w:ascii="Franklin Gothic Medium Cond" w:hAnsi="Franklin Gothic Medium Cond"/>
          <w:sz w:val="16"/>
          <w:szCs w:val="18"/>
        </w:rPr>
        <w:fldChar w:fldCharType="begin"/>
      </w:r>
      <w:r w:rsidRPr="00725E23">
        <w:rPr>
          <w:rFonts w:ascii="Franklin Gothic Medium Cond" w:hAnsi="Franklin Gothic Medium Cond"/>
          <w:sz w:val="16"/>
          <w:szCs w:val="18"/>
          <w:lang w:val="pt-PT"/>
        </w:rPr>
        <w:instrText xml:space="preserve"> SEQ Figura \* ARABIC </w:instrText>
      </w:r>
      <w:r w:rsidRPr="00607FC7">
        <w:rPr>
          <w:rFonts w:ascii="Franklin Gothic Medium Cond" w:hAnsi="Franklin Gothic Medium Cond"/>
          <w:sz w:val="16"/>
          <w:szCs w:val="18"/>
        </w:rPr>
        <w:fldChar w:fldCharType="separate"/>
      </w:r>
      <w:r w:rsidR="00D6749A">
        <w:rPr>
          <w:rFonts w:ascii="Franklin Gothic Medium Cond" w:hAnsi="Franklin Gothic Medium Cond"/>
          <w:noProof/>
          <w:sz w:val="16"/>
          <w:szCs w:val="18"/>
          <w:lang w:val="pt-PT"/>
        </w:rPr>
        <w:t>9</w:t>
      </w:r>
      <w:r w:rsidRPr="00607FC7">
        <w:rPr>
          <w:rFonts w:ascii="Franklin Gothic Medium Cond" w:hAnsi="Franklin Gothic Medium Cond"/>
          <w:sz w:val="16"/>
          <w:szCs w:val="18"/>
        </w:rPr>
        <w:fldChar w:fldCharType="end"/>
      </w:r>
      <w:r w:rsidRPr="00725E23">
        <w:rPr>
          <w:rFonts w:ascii="Franklin Gothic Medium Cond" w:hAnsi="Franklin Gothic Medium Cond"/>
          <w:sz w:val="16"/>
          <w:szCs w:val="18"/>
          <w:lang w:val="pt-PT"/>
        </w:rPr>
        <w:t>: Processo e fluxo para pilotagem de nova ficha / formulário</w:t>
      </w:r>
      <w:bookmarkEnd w:id="352"/>
      <w:bookmarkEnd w:id="353"/>
    </w:p>
    <w:p w:rsidR="000A5003" w:rsidRDefault="000A5003" w:rsidP="00046664">
      <w:pPr>
        <w:tabs>
          <w:tab w:val="left" w:pos="680"/>
        </w:tabs>
        <w:spacing w:after="240" w:line="260" w:lineRule="atLeast"/>
        <w:jc w:val="both"/>
        <w:rPr>
          <w:spacing w:val="0"/>
          <w:lang w:val="pt-PT"/>
        </w:rPr>
      </w:pPr>
    </w:p>
    <w:p w:rsidR="00725E23" w:rsidRPr="002A797A" w:rsidRDefault="00725E23" w:rsidP="00725E23">
      <w:pPr>
        <w:pStyle w:val="Heading2"/>
        <w:spacing w:before="200" w:after="0" w:line="276" w:lineRule="auto"/>
        <w:jc w:val="left"/>
      </w:pPr>
      <w:bookmarkStart w:id="354" w:name="_Ref380072600"/>
      <w:bookmarkStart w:id="355" w:name="_Toc386529607"/>
      <w:bookmarkStart w:id="356" w:name="_Toc390424480"/>
      <w:r w:rsidRPr="002A797A">
        <w:lastRenderedPageBreak/>
        <w:t>Importar as configurações</w:t>
      </w:r>
      <w:bookmarkEnd w:id="354"/>
      <w:bookmarkEnd w:id="355"/>
      <w:bookmarkEnd w:id="356"/>
    </w:p>
    <w:p w:rsidR="00725E23" w:rsidRPr="00725E23" w:rsidRDefault="00725E23" w:rsidP="00725E23">
      <w:pPr>
        <w:pStyle w:val="BodyText"/>
        <w:ind w:left="0"/>
        <w:rPr>
          <w:b/>
          <w:lang w:val="pt-PT"/>
        </w:rPr>
      </w:pPr>
      <w:r w:rsidRPr="00725E23">
        <w:rPr>
          <w:lang w:val="pt-PT"/>
        </w:rPr>
        <w:t xml:space="preserve">Para esclarecimento da funcionalidade de importar configurações consulte o subcapítulo </w:t>
      </w:r>
      <w:r w:rsidRPr="00725E23">
        <w:rPr>
          <w:b/>
          <w:color w:val="FF0000"/>
          <w:lang w:val="pt-PT"/>
        </w:rPr>
        <w:t xml:space="preserve"> </w:t>
      </w:r>
      <w:r w:rsidR="00661C41" w:rsidRPr="00661C41">
        <w:fldChar w:fldCharType="begin"/>
      </w:r>
      <w:r w:rsidR="00661C41" w:rsidRPr="00661C41">
        <w:rPr>
          <w:lang w:val="pt-PT"/>
        </w:rPr>
        <w:instrText xml:space="preserve"> REF _Ref390423473 \r \h </w:instrText>
      </w:r>
      <w:r w:rsidR="00661C41" w:rsidRPr="00661C41">
        <w:rPr>
          <w:lang w:val="pt-PT"/>
        </w:rPr>
        <w:instrText xml:space="preserve"> \* MERGEFORMAT </w:instrText>
      </w:r>
      <w:r w:rsidR="00661C41" w:rsidRPr="00661C41">
        <w:fldChar w:fldCharType="separate"/>
      </w:r>
      <w:r w:rsidR="00661C41" w:rsidRPr="00661C41">
        <w:rPr>
          <w:lang w:val="pt-PT"/>
        </w:rPr>
        <w:t>3.2</w:t>
      </w:r>
      <w:r w:rsidR="00661C41" w:rsidRPr="00661C41">
        <w:fldChar w:fldCharType="end"/>
      </w:r>
      <w:r w:rsidR="00661C41" w:rsidRPr="00661C41">
        <w:rPr>
          <w:lang w:val="pt-PT"/>
        </w:rPr>
        <w:t xml:space="preserve"> </w:t>
      </w:r>
      <w:r w:rsidR="00661C41" w:rsidRPr="00661C41">
        <w:fldChar w:fldCharType="begin"/>
      </w:r>
      <w:r w:rsidR="00661C41" w:rsidRPr="00661C41">
        <w:rPr>
          <w:lang w:val="pt-PT"/>
        </w:rPr>
        <w:instrText xml:space="preserve"> REF _Ref390423477 \h </w:instrText>
      </w:r>
      <w:r w:rsidR="00661C41" w:rsidRPr="00661C41">
        <w:rPr>
          <w:lang w:val="pt-PT"/>
        </w:rPr>
        <w:instrText xml:space="preserve"> \* MERGEFORMAT </w:instrText>
      </w:r>
      <w:r w:rsidR="00661C41" w:rsidRPr="00661C41">
        <w:fldChar w:fldCharType="separate"/>
      </w:r>
      <w:r w:rsidR="00661C41" w:rsidRPr="00661C41">
        <w:rPr>
          <w:lang w:val="pt-PT"/>
        </w:rPr>
        <w:t>Importar as configurações</w:t>
      </w:r>
      <w:r w:rsidR="00661C41" w:rsidRPr="00661C41">
        <w:fldChar w:fldCharType="end"/>
      </w:r>
      <w:r w:rsidRPr="00661C41">
        <w:rPr>
          <w:b/>
          <w:lang w:val="pt-PT"/>
        </w:rPr>
        <w:t>.</w:t>
      </w:r>
    </w:p>
    <w:p w:rsidR="00725E23" w:rsidRPr="00725E23" w:rsidRDefault="00725E23" w:rsidP="00725E23">
      <w:pPr>
        <w:pStyle w:val="Heading2"/>
        <w:spacing w:before="200" w:after="0" w:line="276" w:lineRule="auto"/>
        <w:jc w:val="left"/>
        <w:rPr>
          <w:lang w:val="pt-PT"/>
        </w:rPr>
      </w:pPr>
      <w:bookmarkStart w:id="357" w:name="_Ref380072630"/>
      <w:bookmarkStart w:id="358" w:name="_Toc386529608"/>
      <w:bookmarkStart w:id="359" w:name="_Toc390424481"/>
      <w:r w:rsidRPr="00725E23">
        <w:rPr>
          <w:lang w:val="pt-PT"/>
        </w:rPr>
        <w:t>Exportar as fichas / formulários (imprimir ficha)</w:t>
      </w:r>
      <w:bookmarkEnd w:id="357"/>
      <w:bookmarkEnd w:id="358"/>
      <w:bookmarkEnd w:id="359"/>
    </w:p>
    <w:p w:rsidR="00725E23" w:rsidRPr="00725E23" w:rsidRDefault="00725E23" w:rsidP="00725E23">
      <w:pPr>
        <w:pStyle w:val="BodyText"/>
        <w:ind w:left="0"/>
        <w:rPr>
          <w:lang w:val="pt-PT"/>
        </w:rPr>
      </w:pPr>
      <w:r w:rsidRPr="00725E23">
        <w:rPr>
          <w:lang w:val="pt-PT"/>
        </w:rPr>
        <w:t>Exportar as fichas neste contexto significa disponibilizar as fichas em formato físico, o que significa imprimir um formulário.</w:t>
      </w:r>
    </w:p>
    <w:p w:rsidR="00725E23" w:rsidRPr="00725E23" w:rsidRDefault="00725E23" w:rsidP="00725E23">
      <w:pPr>
        <w:pStyle w:val="BodyText"/>
        <w:ind w:left="0"/>
        <w:rPr>
          <w:lang w:val="pt-PT"/>
        </w:rPr>
      </w:pPr>
      <w:r w:rsidRPr="00725E23">
        <w:rPr>
          <w:lang w:val="pt-PT"/>
        </w:rPr>
        <w:t>O Utilizador deverá utilizar a funcionalidade de Imprimir Formulário:</w:t>
      </w:r>
    </w:p>
    <w:p w:rsidR="00725E23" w:rsidRPr="00725E23" w:rsidRDefault="00725E23" w:rsidP="00725E23">
      <w:pPr>
        <w:pStyle w:val="BodyText"/>
        <w:ind w:left="142"/>
        <w:rPr>
          <w:lang w:val="pt-PT"/>
        </w:rPr>
      </w:pPr>
      <w:r w:rsidRPr="00725E23">
        <w:rPr>
          <w:lang w:val="pt-PT"/>
        </w:rPr>
        <w:t>Após importação das Configurações (metadados), aceda à Ficha recentemente disponibilizada no Sistema (a título de exemplo utilizaremos uma ficha previamente criada):</w:t>
      </w:r>
    </w:p>
    <w:p w:rsidR="00725E23" w:rsidRPr="00725E23" w:rsidRDefault="00725E23" w:rsidP="00725E23">
      <w:pPr>
        <w:pStyle w:val="ListBullet"/>
        <w:numPr>
          <w:ilvl w:val="0"/>
          <w:numId w:val="106"/>
        </w:numPr>
        <w:ind w:left="714" w:hanging="357"/>
        <w:contextualSpacing w:val="0"/>
        <w:rPr>
          <w:b/>
          <w:lang w:val="pt-PT"/>
        </w:rPr>
      </w:pPr>
      <w:r w:rsidRPr="00725E23">
        <w:rPr>
          <w:lang w:val="pt-PT"/>
        </w:rPr>
        <w:t>Desloque-se para a funcionalidade de Entrada de Dados (ver subcapítulo</w:t>
      </w:r>
      <w:r w:rsidR="00661C41">
        <w:rPr>
          <w:lang w:val="pt-PT"/>
        </w:rPr>
        <w:t xml:space="preserve"> </w:t>
      </w:r>
      <w:r w:rsidR="00661C41">
        <w:rPr>
          <w:color w:val="FF0000"/>
        </w:rPr>
        <w:fldChar w:fldCharType="begin"/>
      </w:r>
      <w:r w:rsidR="00661C41">
        <w:rPr>
          <w:lang w:val="pt-PT"/>
        </w:rPr>
        <w:instrText xml:space="preserve"> REF _Ref390423516 \r \h </w:instrText>
      </w:r>
      <w:r w:rsidR="00661C41">
        <w:rPr>
          <w:color w:val="FF0000"/>
        </w:rPr>
      </w:r>
      <w:r w:rsidR="00661C41">
        <w:rPr>
          <w:color w:val="FF0000"/>
        </w:rPr>
        <w:fldChar w:fldCharType="separate"/>
      </w:r>
      <w:r w:rsidR="00661C41">
        <w:rPr>
          <w:lang w:val="pt-PT"/>
        </w:rPr>
        <w:t>2.2</w:t>
      </w:r>
      <w:r w:rsidR="00661C41">
        <w:rPr>
          <w:color w:val="FF0000"/>
        </w:rPr>
        <w:fldChar w:fldCharType="end"/>
      </w:r>
      <w:r w:rsidR="00661C41" w:rsidRPr="00661C41">
        <w:rPr>
          <w:color w:val="FF0000"/>
          <w:lang w:val="pt-PT"/>
        </w:rPr>
        <w:t xml:space="preserve"> </w:t>
      </w:r>
      <w:r w:rsidR="00661C41">
        <w:rPr>
          <w:color w:val="FF0000"/>
        </w:rPr>
        <w:fldChar w:fldCharType="begin"/>
      </w:r>
      <w:r w:rsidR="00661C41" w:rsidRPr="00661C41">
        <w:rPr>
          <w:color w:val="FF0000"/>
          <w:lang w:val="pt-PT"/>
        </w:rPr>
        <w:instrText xml:space="preserve"> REF _Ref390423519 \h </w:instrText>
      </w:r>
      <w:r w:rsidR="00661C41">
        <w:rPr>
          <w:color w:val="FF0000"/>
        </w:rPr>
      </w:r>
      <w:r w:rsidR="00661C41">
        <w:rPr>
          <w:color w:val="FF0000"/>
        </w:rPr>
        <w:fldChar w:fldCharType="separate"/>
      </w:r>
      <w:r w:rsidR="00661C41" w:rsidRPr="00F70BA7">
        <w:rPr>
          <w:lang w:val="pt-PT"/>
        </w:rPr>
        <w:t>Introduzir/alterar os dados agregados no SIS-MA</w:t>
      </w:r>
      <w:r w:rsidR="00661C41">
        <w:rPr>
          <w:color w:val="FF0000"/>
        </w:rPr>
        <w:fldChar w:fldCharType="end"/>
      </w:r>
      <w:r w:rsidRPr="00725E23">
        <w:rPr>
          <w:lang w:val="pt-PT"/>
        </w:rPr>
        <w:t>);</w:t>
      </w:r>
    </w:p>
    <w:p w:rsidR="00725E23" w:rsidRPr="00725E23" w:rsidRDefault="00725E23" w:rsidP="00725E23">
      <w:pPr>
        <w:pStyle w:val="ListBullet"/>
        <w:numPr>
          <w:ilvl w:val="0"/>
          <w:numId w:val="106"/>
        </w:numPr>
        <w:ind w:left="714" w:hanging="357"/>
        <w:contextualSpacing w:val="0"/>
        <w:rPr>
          <w:lang w:val="pt-PT"/>
        </w:rPr>
      </w:pPr>
      <w:r w:rsidRPr="00725E23">
        <w:rPr>
          <w:lang w:val="pt-PT"/>
        </w:rPr>
        <w:t xml:space="preserve">Proceda com a selecção do Formulário (ver </w:t>
      </w:r>
      <w:r w:rsidRPr="00661C41">
        <w:rPr>
          <w:lang w:val="pt-PT"/>
        </w:rPr>
        <w:t xml:space="preserve">subcapítulo </w:t>
      </w:r>
      <w:r w:rsidRPr="00661C41">
        <w:fldChar w:fldCharType="begin"/>
      </w:r>
      <w:r w:rsidRPr="00661C41">
        <w:rPr>
          <w:lang w:val="pt-PT"/>
        </w:rPr>
        <w:instrText xml:space="preserve"> REF _Ref378154490 \r \h  \* MERGEFORMAT </w:instrText>
      </w:r>
      <w:r w:rsidRPr="00661C41">
        <w:fldChar w:fldCharType="separate"/>
      </w:r>
      <w:r w:rsidR="00661C41" w:rsidRPr="00661C41">
        <w:rPr>
          <w:lang w:val="pt-PT"/>
        </w:rPr>
        <w:t>2.2.1</w:t>
      </w:r>
      <w:r w:rsidRPr="00661C41">
        <w:fldChar w:fldCharType="end"/>
      </w:r>
      <w:r w:rsidRPr="00661C41">
        <w:rPr>
          <w:lang w:val="pt-PT"/>
        </w:rPr>
        <w:t xml:space="preserve"> </w:t>
      </w:r>
      <w:r w:rsidRPr="00661C41">
        <w:fldChar w:fldCharType="begin"/>
      </w:r>
      <w:r w:rsidRPr="00661C41">
        <w:rPr>
          <w:lang w:val="pt-PT"/>
        </w:rPr>
        <w:instrText xml:space="preserve"> REF _Ref378154490 \h  \* MERGEFORMAT </w:instrText>
      </w:r>
      <w:r w:rsidRPr="00661C41">
        <w:fldChar w:fldCharType="separate"/>
      </w:r>
      <w:r w:rsidR="00661C41" w:rsidRPr="00661C41">
        <w:rPr>
          <w:lang w:val="pt-PT"/>
        </w:rPr>
        <w:t>Seleccionar o formulário de registro de dados</w:t>
      </w:r>
      <w:r w:rsidRPr="00661C41">
        <w:fldChar w:fldCharType="end"/>
      </w:r>
      <w:r w:rsidRPr="00661C41">
        <w:rPr>
          <w:lang w:val="pt-PT"/>
        </w:rPr>
        <w:t>);</w:t>
      </w:r>
    </w:p>
    <w:p w:rsidR="00725E23" w:rsidRPr="00725E23" w:rsidRDefault="00725E23" w:rsidP="00725E23">
      <w:pPr>
        <w:pStyle w:val="ListBullet"/>
        <w:numPr>
          <w:ilvl w:val="0"/>
          <w:numId w:val="106"/>
        </w:numPr>
        <w:ind w:left="714" w:hanging="357"/>
        <w:contextualSpacing w:val="0"/>
        <w:rPr>
          <w:b/>
          <w:lang w:val="pt-PT"/>
        </w:rPr>
      </w:pPr>
      <w:r w:rsidRPr="00725E23">
        <w:rPr>
          <w:lang w:val="pt-PT"/>
        </w:rPr>
        <w:t>Com o formulário aberto, clique no botão de “</w:t>
      </w:r>
      <w:r w:rsidRPr="00725E23">
        <w:rPr>
          <w:b/>
          <w:lang w:val="pt-PT"/>
        </w:rPr>
        <w:t>Imprimir Formulário em Branco</w:t>
      </w:r>
      <w:r w:rsidRPr="00725E23">
        <w:rPr>
          <w:lang w:val="pt-PT"/>
        </w:rPr>
        <w:t>”, para abrir a janela de impressão e proceder ao processo de impressão.</w:t>
      </w:r>
    </w:p>
    <w:p w:rsidR="00725E23" w:rsidRDefault="00725E23" w:rsidP="00725E23">
      <w:pPr>
        <w:pStyle w:val="ListBullet"/>
        <w:contextualSpacing w:val="0"/>
        <w:rPr>
          <w:lang w:val="pt-PT"/>
        </w:rPr>
      </w:pPr>
      <w:r w:rsidRPr="002A797A">
        <w:rPr>
          <w:noProof/>
          <w:lang w:val="en-US"/>
        </w:rPr>
        <w:drawing>
          <wp:anchor distT="0" distB="0" distL="114300" distR="114300" simplePos="0" relativeHeight="252252160" behindDoc="0" locked="0" layoutInCell="1" allowOverlap="1" wp14:anchorId="050A8619" wp14:editId="7FC72EA4">
            <wp:simplePos x="0" y="0"/>
            <wp:positionH relativeFrom="column">
              <wp:posOffset>760730</wp:posOffset>
            </wp:positionH>
            <wp:positionV relativeFrom="paragraph">
              <wp:posOffset>36195</wp:posOffset>
            </wp:positionV>
            <wp:extent cx="4431030" cy="3867150"/>
            <wp:effectExtent l="19050" t="19050" r="26670" b="19050"/>
            <wp:wrapSquare wrapText="bothSides"/>
            <wp:docPr id="10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r="1961"/>
                    <a:stretch/>
                  </pic:blipFill>
                  <pic:spPr bwMode="auto">
                    <a:xfrm>
                      <a:off x="0" y="0"/>
                      <a:ext cx="4431030" cy="386715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25E23" w:rsidRDefault="00725E23" w:rsidP="00725E23">
      <w:pPr>
        <w:pStyle w:val="ListBullet"/>
        <w:contextualSpacing w:val="0"/>
        <w:rPr>
          <w:lang w:val="pt-PT"/>
        </w:rPr>
      </w:pPr>
    </w:p>
    <w:p w:rsidR="00725E23" w:rsidRDefault="00725E23" w:rsidP="00725E23">
      <w:pPr>
        <w:pStyle w:val="ListBullet"/>
        <w:contextualSpacing w:val="0"/>
        <w:rPr>
          <w:lang w:val="pt-PT"/>
        </w:rPr>
      </w:pPr>
    </w:p>
    <w:p w:rsidR="00725E23" w:rsidRDefault="00725E23" w:rsidP="00725E23">
      <w:pPr>
        <w:pStyle w:val="ListBullet"/>
        <w:contextualSpacing w:val="0"/>
        <w:rPr>
          <w:lang w:val="pt-PT"/>
        </w:rPr>
      </w:pPr>
    </w:p>
    <w:p w:rsidR="00725E23" w:rsidRDefault="00725E23" w:rsidP="00725E23">
      <w:pPr>
        <w:pStyle w:val="ListBullet"/>
        <w:contextualSpacing w:val="0"/>
        <w:rPr>
          <w:lang w:val="pt-PT"/>
        </w:rPr>
      </w:pPr>
    </w:p>
    <w:p w:rsidR="00725E23" w:rsidRPr="00725E23" w:rsidRDefault="00725E23" w:rsidP="00725E23">
      <w:pPr>
        <w:pStyle w:val="ListBullet"/>
        <w:contextualSpacing w:val="0"/>
        <w:rPr>
          <w:b/>
          <w:lang w:val="pt-PT"/>
        </w:rPr>
      </w:pPr>
    </w:p>
    <w:p w:rsidR="00725E23" w:rsidRDefault="00725E23" w:rsidP="00725E23">
      <w:pPr>
        <w:pStyle w:val="ListBullet"/>
        <w:contextualSpacing w:val="0"/>
        <w:rPr>
          <w:lang w:val="pt-PT"/>
        </w:rPr>
      </w:pPr>
    </w:p>
    <w:p w:rsidR="00725E23" w:rsidRDefault="00725E23" w:rsidP="00725E23">
      <w:pPr>
        <w:pStyle w:val="ListBullet"/>
        <w:contextualSpacing w:val="0"/>
        <w:rPr>
          <w:lang w:val="pt-PT"/>
        </w:rPr>
      </w:pPr>
    </w:p>
    <w:p w:rsidR="00725E23" w:rsidRDefault="00725E23" w:rsidP="00725E23">
      <w:pPr>
        <w:pStyle w:val="ListBullet"/>
        <w:contextualSpacing w:val="0"/>
        <w:rPr>
          <w:lang w:val="pt-PT"/>
        </w:rPr>
      </w:pPr>
    </w:p>
    <w:p w:rsidR="00725E23" w:rsidRDefault="00725E23" w:rsidP="00725E23">
      <w:pPr>
        <w:pStyle w:val="ListBullet"/>
        <w:contextualSpacing w:val="0"/>
        <w:rPr>
          <w:lang w:val="pt-PT"/>
        </w:rPr>
      </w:pPr>
    </w:p>
    <w:p w:rsidR="00725E23" w:rsidRDefault="00725E23" w:rsidP="00725E23">
      <w:pPr>
        <w:pStyle w:val="ListBullet"/>
        <w:contextualSpacing w:val="0"/>
        <w:rPr>
          <w:lang w:val="pt-PT"/>
        </w:rPr>
      </w:pPr>
    </w:p>
    <w:p w:rsidR="00725E23" w:rsidRDefault="00725E23" w:rsidP="00725E23">
      <w:pPr>
        <w:pStyle w:val="ListBullet"/>
        <w:contextualSpacing w:val="0"/>
        <w:rPr>
          <w:lang w:val="pt-PT"/>
        </w:rPr>
      </w:pPr>
    </w:p>
    <w:p w:rsidR="00725E23" w:rsidRPr="00725E23" w:rsidRDefault="00725E23" w:rsidP="00725E23">
      <w:pPr>
        <w:pStyle w:val="BodyText"/>
        <w:ind w:left="0"/>
        <w:rPr>
          <w:lang w:val="pt-PT"/>
        </w:rPr>
      </w:pPr>
    </w:p>
    <w:p w:rsidR="00725E23" w:rsidRPr="002A797A" w:rsidRDefault="00725E23" w:rsidP="00725E23">
      <w:pPr>
        <w:pStyle w:val="CSWNote"/>
        <w:tabs>
          <w:tab w:val="num" w:pos="1031"/>
        </w:tabs>
        <w:ind w:left="1032" w:hanging="748"/>
        <w:rPr>
          <w:lang w:val="pt-PT"/>
        </w:rPr>
      </w:pPr>
      <w:r w:rsidRPr="002A797A">
        <w:rPr>
          <w:lang w:val="pt-PT"/>
        </w:rPr>
        <w:lastRenderedPageBreak/>
        <w:t>Nota: o SIS-MA permite Imprimir os formulário de duas maneiras, uma com dados já inseridos (clicando no botão “Imprimir Formulário”</w:t>
      </w:r>
      <w:r>
        <w:rPr>
          <w:lang w:val="pt-PT"/>
        </w:rPr>
        <w:t>,</w:t>
      </w:r>
      <w:r w:rsidRPr="002A797A">
        <w:rPr>
          <w:lang w:val="pt-PT"/>
        </w:rPr>
        <w:t xml:space="preserve"> e outra que imprime o mesmo formulário mas sem os dados</w:t>
      </w:r>
      <w:r>
        <w:rPr>
          <w:lang w:val="pt-PT"/>
        </w:rPr>
        <w:t>,</w:t>
      </w:r>
      <w:r w:rsidRPr="002A797A">
        <w:rPr>
          <w:lang w:val="pt-PT"/>
        </w:rPr>
        <w:t xml:space="preserve"> seleccionando o botão “Imprimir em Branco”. </w:t>
      </w:r>
    </w:p>
    <w:p w:rsidR="00725E23" w:rsidRPr="00725E23" w:rsidRDefault="00725E23" w:rsidP="00725E23">
      <w:pPr>
        <w:pStyle w:val="BodyText"/>
        <w:rPr>
          <w:lang w:val="pt-PT"/>
        </w:rPr>
      </w:pPr>
    </w:p>
    <w:p w:rsidR="00725E23" w:rsidRPr="002A797A" w:rsidRDefault="00725E23" w:rsidP="00725E23">
      <w:pPr>
        <w:pStyle w:val="Heading2"/>
        <w:spacing w:before="200" w:after="0" w:line="276" w:lineRule="auto"/>
        <w:jc w:val="left"/>
      </w:pPr>
      <w:bookmarkStart w:id="360" w:name="_Toc386529609"/>
      <w:bookmarkStart w:id="361" w:name="_Toc390424482"/>
      <w:r w:rsidRPr="002A797A">
        <w:t>Passos subsequentes</w:t>
      </w:r>
      <w:bookmarkEnd w:id="360"/>
      <w:bookmarkEnd w:id="361"/>
    </w:p>
    <w:p w:rsidR="00725E23" w:rsidRDefault="00725E23" w:rsidP="00725E23">
      <w:pPr>
        <w:tabs>
          <w:tab w:val="left" w:pos="680"/>
        </w:tabs>
        <w:spacing w:after="240" w:line="260" w:lineRule="atLeast"/>
        <w:jc w:val="both"/>
        <w:rPr>
          <w:lang w:val="pt-PT"/>
        </w:rPr>
      </w:pPr>
      <w:r w:rsidRPr="00725E23">
        <w:rPr>
          <w:lang w:val="pt-PT"/>
        </w:rPr>
        <w:t>Uma vez validada a Ficha ou Formulário este passa a fazer parte do Sistema e será usado como qualquer outro formulário para transmissão de dados.</w:t>
      </w:r>
    </w:p>
    <w:p w:rsidR="00956687" w:rsidRPr="002A797A" w:rsidRDefault="001F5F00" w:rsidP="0079577C">
      <w:pPr>
        <w:pStyle w:val="BodyText"/>
        <w:ind w:left="0"/>
        <w:rPr>
          <w:lang w:val="pt-PT"/>
        </w:rPr>
      </w:pPr>
      <w:r w:rsidRPr="002A797A">
        <w:rPr>
          <w:lang w:val="pt-PT"/>
        </w:rPr>
        <w:br w:type="page"/>
      </w:r>
    </w:p>
    <w:p w:rsidR="007613EF" w:rsidRDefault="0079577C" w:rsidP="00811874">
      <w:pPr>
        <w:pStyle w:val="Heading1"/>
        <w:rPr>
          <w:lang w:val="pt-PT"/>
        </w:rPr>
      </w:pPr>
      <w:bookmarkStart w:id="362" w:name="_Ref378250868"/>
      <w:bookmarkStart w:id="363" w:name="_Ref378250875"/>
      <w:bookmarkStart w:id="364" w:name="_Toc390424483"/>
      <w:bookmarkStart w:id="365" w:name="_Ref390424517"/>
      <w:bookmarkStart w:id="366" w:name="_Ref390424518"/>
      <w:r>
        <w:rPr>
          <w:lang w:val="pt-PT"/>
        </w:rPr>
        <w:lastRenderedPageBreak/>
        <w:t>Generalidades</w:t>
      </w:r>
      <w:bookmarkEnd w:id="364"/>
      <w:bookmarkEnd w:id="365"/>
      <w:bookmarkEnd w:id="366"/>
    </w:p>
    <w:p w:rsidR="003C05E2" w:rsidRPr="003C05E2" w:rsidRDefault="003C05E2" w:rsidP="003C05E2">
      <w:pPr>
        <w:pStyle w:val="BodyText"/>
        <w:ind w:left="0"/>
        <w:rPr>
          <w:lang w:val="pt-PT"/>
        </w:rPr>
      </w:pPr>
      <w:r w:rsidRPr="003C05E2">
        <w:rPr>
          <w:lang w:val="pt-PT"/>
        </w:rPr>
        <w:t>O objectivo deste capítulo é explicar a utilidade e o modo de operacionalização de um conjunto de funcionalidades que fazem parte do SIS-MA, mas que não foram detalhados nos principais processos.</w:t>
      </w:r>
    </w:p>
    <w:p w:rsidR="003C05E2" w:rsidRPr="002A797A" w:rsidRDefault="003C05E2" w:rsidP="003C05E2">
      <w:pPr>
        <w:pStyle w:val="Heading2"/>
        <w:spacing w:before="200" w:after="0" w:line="276" w:lineRule="auto"/>
        <w:jc w:val="left"/>
      </w:pPr>
      <w:bookmarkStart w:id="367" w:name="_Toc386529611"/>
      <w:bookmarkStart w:id="368" w:name="_Toc390424484"/>
      <w:r>
        <w:t>Primeiros p</w:t>
      </w:r>
      <w:r w:rsidRPr="002A797A">
        <w:t>assos</w:t>
      </w:r>
      <w:bookmarkEnd w:id="367"/>
      <w:bookmarkEnd w:id="368"/>
    </w:p>
    <w:p w:rsidR="003C05E2" w:rsidRPr="002A797A" w:rsidRDefault="003C05E2" w:rsidP="003C05E2">
      <w:pPr>
        <w:pStyle w:val="Heading3"/>
        <w:spacing w:before="200" w:after="0" w:line="276" w:lineRule="auto"/>
        <w:ind w:left="720"/>
        <w:jc w:val="left"/>
      </w:pPr>
      <w:bookmarkStart w:id="369" w:name="_Toc386529612"/>
      <w:bookmarkStart w:id="370" w:name="_Toc390424485"/>
      <w:r>
        <w:t>Requisitos da m</w:t>
      </w:r>
      <w:r w:rsidRPr="002A797A">
        <w:t>áquina</w:t>
      </w:r>
      <w:bookmarkEnd w:id="369"/>
      <w:bookmarkEnd w:id="370"/>
    </w:p>
    <w:p w:rsidR="003C05E2" w:rsidRPr="003C05E2" w:rsidRDefault="003C05E2" w:rsidP="003C05E2">
      <w:pPr>
        <w:pStyle w:val="BodyText"/>
        <w:ind w:left="0"/>
        <w:rPr>
          <w:lang w:val="pt-PT"/>
        </w:rPr>
      </w:pPr>
      <w:r w:rsidRPr="003C05E2">
        <w:rPr>
          <w:lang w:val="pt-PT"/>
        </w:rPr>
        <w:t>A máquina a suportar a aplicação do SIS-MA</w:t>
      </w:r>
      <w:r w:rsidR="00E9161F">
        <w:rPr>
          <w:lang w:val="pt-PT"/>
        </w:rPr>
        <w:t xml:space="preserve"> Online </w:t>
      </w:r>
      <w:r w:rsidRPr="003C05E2">
        <w:rPr>
          <w:lang w:val="pt-PT"/>
        </w:rPr>
        <w:t>deverá ter um mínimo de Características como requisitos base para o funcionamento:</w:t>
      </w:r>
    </w:p>
    <w:p w:rsidR="003C05E2" w:rsidRPr="003C05E2" w:rsidRDefault="00E9161F" w:rsidP="00E9161F">
      <w:pPr>
        <w:pStyle w:val="BodyText"/>
        <w:numPr>
          <w:ilvl w:val="0"/>
          <w:numId w:val="26"/>
        </w:numPr>
        <w:spacing w:after="0"/>
        <w:rPr>
          <w:lang w:val="pt-PT"/>
        </w:rPr>
      </w:pPr>
      <w:r>
        <w:rPr>
          <w:lang w:val="pt-PT"/>
        </w:rPr>
        <w:t>Computador</w:t>
      </w:r>
      <w:r w:rsidRPr="00E9161F">
        <w:rPr>
          <w:lang w:val="pt-PT"/>
        </w:rPr>
        <w:t xml:space="preserve"> com acesso a internet</w:t>
      </w:r>
    </w:p>
    <w:p w:rsidR="003C05E2" w:rsidRPr="003C05E2" w:rsidRDefault="003C05E2" w:rsidP="003C05E2">
      <w:pPr>
        <w:pStyle w:val="BodyText"/>
        <w:numPr>
          <w:ilvl w:val="0"/>
          <w:numId w:val="26"/>
        </w:numPr>
        <w:spacing w:after="0"/>
        <w:rPr>
          <w:lang w:val="pt-PT"/>
        </w:rPr>
      </w:pPr>
      <w:r w:rsidRPr="003C05E2">
        <w:rPr>
          <w:lang w:val="pt-PT"/>
        </w:rPr>
        <w:t>Motor de Busca (Browser): Google Chrome.</w:t>
      </w:r>
    </w:p>
    <w:p w:rsidR="00E9161F" w:rsidRPr="00E9161F" w:rsidRDefault="003C05E2" w:rsidP="00E9161F">
      <w:pPr>
        <w:pStyle w:val="BodyText"/>
        <w:numPr>
          <w:ilvl w:val="0"/>
          <w:numId w:val="27"/>
        </w:numPr>
        <w:spacing w:after="0"/>
        <w:rPr>
          <w:lang w:val="pt-PT"/>
        </w:rPr>
      </w:pPr>
      <w:r w:rsidRPr="003C05E2">
        <w:rPr>
          <w:lang w:val="pt-PT"/>
        </w:rPr>
        <w:t>Aplicações para leitura de ficheiros Excel : MS Excel, libreOffice, Open Office</w:t>
      </w:r>
      <w:r w:rsidR="00E9161F">
        <w:rPr>
          <w:lang w:val="pt-PT"/>
        </w:rPr>
        <w:t xml:space="preserve"> ou outro.</w:t>
      </w:r>
    </w:p>
    <w:p w:rsidR="003C05E2" w:rsidRPr="003C05E2" w:rsidRDefault="003C05E2" w:rsidP="003C05E2">
      <w:pPr>
        <w:pStyle w:val="BodyText"/>
        <w:spacing w:after="0"/>
        <w:ind w:left="0"/>
        <w:rPr>
          <w:lang w:val="pt-PT"/>
        </w:rPr>
      </w:pPr>
    </w:p>
    <w:p w:rsidR="003C05E2" w:rsidRPr="002A797A" w:rsidRDefault="003C05E2" w:rsidP="003C05E2">
      <w:pPr>
        <w:pStyle w:val="CSWNote"/>
        <w:tabs>
          <w:tab w:val="num" w:pos="1031"/>
        </w:tabs>
        <w:ind w:left="1032" w:hanging="748"/>
        <w:rPr>
          <w:lang w:val="pt-PT"/>
        </w:rPr>
      </w:pPr>
      <w:r w:rsidRPr="002A797A">
        <w:rPr>
          <w:lang w:val="pt-PT"/>
        </w:rPr>
        <w:t>Nota: É recomendável que a máquina que servirá de estação de trabalho do SIS-MA esteja devidamente protegida com um antivírus, e que este esteja sempre actualizado.</w:t>
      </w:r>
    </w:p>
    <w:p w:rsidR="003C05E2" w:rsidRPr="003C05E2" w:rsidRDefault="003C05E2" w:rsidP="003C05E2">
      <w:pPr>
        <w:rPr>
          <w:lang w:val="pt-PT"/>
        </w:rPr>
      </w:pPr>
    </w:p>
    <w:p w:rsidR="003C05E2" w:rsidRPr="003C05E2" w:rsidRDefault="003C05E2" w:rsidP="003C05E2">
      <w:pPr>
        <w:pStyle w:val="Heading3"/>
        <w:spacing w:before="200" w:after="0" w:line="276" w:lineRule="auto"/>
        <w:ind w:left="720"/>
        <w:jc w:val="left"/>
        <w:rPr>
          <w:lang w:val="pt-PT"/>
        </w:rPr>
      </w:pPr>
      <w:bookmarkStart w:id="371" w:name="_Toc386529613"/>
      <w:bookmarkStart w:id="372" w:name="_Toc390424486"/>
      <w:r w:rsidRPr="002A797A">
        <w:rPr>
          <w:noProof/>
          <w:lang w:val="en-US"/>
        </w:rPr>
        <w:drawing>
          <wp:anchor distT="0" distB="0" distL="114300" distR="114300" simplePos="0" relativeHeight="252254208" behindDoc="0" locked="0" layoutInCell="1" allowOverlap="1" wp14:anchorId="17554750" wp14:editId="3D9D73BF">
            <wp:simplePos x="0" y="0"/>
            <wp:positionH relativeFrom="column">
              <wp:posOffset>4839970</wp:posOffset>
            </wp:positionH>
            <wp:positionV relativeFrom="paragraph">
              <wp:posOffset>258445</wp:posOffset>
            </wp:positionV>
            <wp:extent cx="1437640" cy="861695"/>
            <wp:effectExtent l="19050" t="19050" r="10160" b="14605"/>
            <wp:wrapSquare wrapText="bothSides"/>
            <wp:docPr id="43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37640" cy="861695"/>
                    </a:xfrm>
                    <a:prstGeom prst="rect">
                      <a:avLst/>
                    </a:prstGeom>
                    <a:noFill/>
                    <a:ln>
                      <a:solidFill>
                        <a:schemeClr val="tx1"/>
                      </a:solidFill>
                    </a:ln>
                  </pic:spPr>
                </pic:pic>
              </a:graphicData>
            </a:graphic>
          </wp:anchor>
        </w:drawing>
      </w:r>
      <w:r w:rsidRPr="003C05E2">
        <w:rPr>
          <w:lang w:val="pt-PT"/>
        </w:rPr>
        <w:t>Descarregar e instalar o google chrome</w:t>
      </w:r>
      <w:bookmarkEnd w:id="371"/>
      <w:bookmarkEnd w:id="372"/>
    </w:p>
    <w:p w:rsidR="003C05E2" w:rsidRPr="003C05E2" w:rsidRDefault="003C05E2" w:rsidP="003C05E2">
      <w:pPr>
        <w:pStyle w:val="BodyText"/>
        <w:ind w:left="142"/>
        <w:rPr>
          <w:lang w:val="pt-PT"/>
        </w:rPr>
      </w:pPr>
      <w:r w:rsidRPr="003C05E2">
        <w:rPr>
          <w:lang w:val="pt-PT"/>
        </w:rPr>
        <w:t>O utilizador necessita de descarregar e instalar a aplicação de conexão com a internet, neste caso específico, o Google Chrome.</w:t>
      </w:r>
    </w:p>
    <w:p w:rsidR="003C05E2" w:rsidRPr="003C05E2" w:rsidRDefault="003C05E2" w:rsidP="003C05E2">
      <w:pPr>
        <w:pStyle w:val="BodyText"/>
        <w:ind w:left="142"/>
        <w:rPr>
          <w:lang w:val="pt-PT"/>
        </w:rPr>
      </w:pPr>
      <w:r w:rsidRPr="003C05E2">
        <w:rPr>
          <w:lang w:val="pt-PT"/>
        </w:rPr>
        <w:t>A aplicação é instalada através da internet, USB flash, Cd, ou outro tipo de meio que contenha os ficheiros executáveis do próprio Google Crome.</w:t>
      </w:r>
    </w:p>
    <w:p w:rsidR="003C05E2" w:rsidRPr="003C05E2" w:rsidRDefault="003C05E2" w:rsidP="003C05E2">
      <w:pPr>
        <w:pStyle w:val="BodyText"/>
        <w:ind w:left="142"/>
        <w:rPr>
          <w:lang w:val="pt-PT"/>
        </w:rPr>
      </w:pPr>
    </w:p>
    <w:p w:rsidR="003C05E2" w:rsidRPr="002A797A" w:rsidRDefault="003C05E2" w:rsidP="003C05E2">
      <w:pPr>
        <w:pStyle w:val="CSWAttention"/>
        <w:rPr>
          <w:lang w:val="pt-PT"/>
        </w:rPr>
      </w:pPr>
      <w:r w:rsidRPr="002A797A">
        <w:rPr>
          <w:lang w:val="pt-PT"/>
        </w:rPr>
        <w:t>Nota: É recomendável a utilização da versão mais recente do Google Chrome e por questões de segurança recomenda-se sempre que se faça a actualização periódica da própria versão do Browser.</w:t>
      </w:r>
    </w:p>
    <w:p w:rsidR="003C05E2" w:rsidRPr="003C05E2" w:rsidRDefault="003C05E2" w:rsidP="003C05E2">
      <w:pPr>
        <w:pStyle w:val="BodyText"/>
        <w:spacing w:after="0"/>
        <w:ind w:left="142"/>
        <w:rPr>
          <w:lang w:val="pt-PT"/>
        </w:rPr>
      </w:pPr>
    </w:p>
    <w:p w:rsidR="003C05E2" w:rsidRPr="003C05E2" w:rsidRDefault="003C05E2" w:rsidP="003C05E2">
      <w:pPr>
        <w:pStyle w:val="Heading3"/>
        <w:spacing w:before="200" w:after="0" w:line="276" w:lineRule="auto"/>
        <w:ind w:left="720"/>
        <w:jc w:val="left"/>
        <w:rPr>
          <w:lang w:val="pt-PT"/>
        </w:rPr>
      </w:pPr>
      <w:bookmarkStart w:id="373" w:name="_Toc386529614"/>
      <w:bookmarkStart w:id="374" w:name="_Ref390416955"/>
      <w:bookmarkStart w:id="375" w:name="_Ref390416959"/>
      <w:bookmarkStart w:id="376" w:name="_Toc390424487"/>
      <w:r w:rsidRPr="003C05E2">
        <w:rPr>
          <w:lang w:val="pt-PT"/>
        </w:rPr>
        <w:t>Instalação do SIS-MA nas máquinas em modo offline</w:t>
      </w:r>
      <w:bookmarkEnd w:id="373"/>
      <w:bookmarkEnd w:id="374"/>
      <w:bookmarkEnd w:id="375"/>
      <w:bookmarkEnd w:id="376"/>
    </w:p>
    <w:p w:rsidR="003C05E2" w:rsidRDefault="003C05E2" w:rsidP="00E9161F">
      <w:pPr>
        <w:pStyle w:val="BodyText"/>
        <w:ind w:left="0"/>
        <w:rPr>
          <w:lang w:val="pt-PT"/>
        </w:rPr>
      </w:pPr>
      <w:r w:rsidRPr="003C05E2">
        <w:rPr>
          <w:lang w:val="pt-PT"/>
        </w:rPr>
        <w:t>Para máquinas que estejam em modo OFFLINE, o SIS-MA é instalado na máquina carregando a aplicação em algum dispositivo (USB flash, cd, disco duro) e fazendo correr o aplicativo na máquina.</w:t>
      </w:r>
    </w:p>
    <w:p w:rsidR="00E9161F" w:rsidRDefault="00E9161F" w:rsidP="00E9161F">
      <w:pPr>
        <w:pStyle w:val="BodyText"/>
        <w:ind w:left="0"/>
        <w:rPr>
          <w:lang w:val="pt-PT"/>
        </w:rPr>
      </w:pPr>
      <w:r>
        <w:rPr>
          <w:lang w:val="pt-PT"/>
        </w:rPr>
        <w:t>A máquina deve ter como requisitos minimos para o seu funcionamento:</w:t>
      </w:r>
    </w:p>
    <w:p w:rsidR="00E9161F" w:rsidRDefault="00E9161F" w:rsidP="00E9161F">
      <w:pPr>
        <w:pStyle w:val="BodyText"/>
        <w:ind w:left="0"/>
        <w:rPr>
          <w:lang w:val="pt-PT"/>
        </w:rPr>
      </w:pPr>
      <w:r>
        <w:rPr>
          <w:lang w:val="pt-PT"/>
        </w:rPr>
        <w:t>Sistema Operativo: Windows XP ou superior;</w:t>
      </w:r>
    </w:p>
    <w:p w:rsidR="00E9161F" w:rsidRPr="003C05E2" w:rsidRDefault="00E9161F" w:rsidP="00E9161F">
      <w:pPr>
        <w:pStyle w:val="BodyText"/>
        <w:ind w:left="0"/>
        <w:rPr>
          <w:lang w:val="pt-PT"/>
        </w:rPr>
      </w:pPr>
      <w:r>
        <w:rPr>
          <w:lang w:val="pt-PT"/>
        </w:rPr>
        <w:t xml:space="preserve">Memória RAM: 1 GB ou superior </w:t>
      </w:r>
    </w:p>
    <w:p w:rsidR="00A471AE" w:rsidRDefault="003C05E2" w:rsidP="00E9161F">
      <w:pPr>
        <w:pStyle w:val="BodyText"/>
        <w:ind w:left="0"/>
        <w:rPr>
          <w:lang w:val="pt-PT"/>
        </w:rPr>
      </w:pPr>
      <w:r w:rsidRPr="003C05E2">
        <w:rPr>
          <w:lang w:val="pt-PT"/>
        </w:rPr>
        <w:t>A instalação da aplicação é de fácil execução, e o utilizador poderá guiar-se pelas instruções que vão aparecendo na janela de instalação.</w:t>
      </w:r>
    </w:p>
    <w:p w:rsidR="00E9161F" w:rsidRPr="00E9161F" w:rsidRDefault="00E9161F" w:rsidP="00E9161F">
      <w:pPr>
        <w:pStyle w:val="BodyText"/>
        <w:spacing w:after="0"/>
        <w:rPr>
          <w:lang w:val="pt-PT"/>
        </w:rPr>
      </w:pPr>
      <w:r w:rsidRPr="00E9161F">
        <w:rPr>
          <w:lang w:val="pt-PT"/>
        </w:rPr>
        <w:lastRenderedPageBreak/>
        <w:t>Nota: As bases de dados deverão ser carregadas através do dispositivo (para os casos offline).</w:t>
      </w:r>
    </w:p>
    <w:p w:rsidR="00E9161F" w:rsidRPr="00E9161F" w:rsidRDefault="00E9161F" w:rsidP="00E9161F">
      <w:pPr>
        <w:pStyle w:val="BodyText"/>
        <w:spacing w:after="0"/>
        <w:rPr>
          <w:lang w:val="pt-PT"/>
        </w:rPr>
      </w:pPr>
    </w:p>
    <w:p w:rsidR="00E9161F" w:rsidRPr="002A797A" w:rsidRDefault="00E9161F" w:rsidP="00E9161F">
      <w:pPr>
        <w:pStyle w:val="CSWNote"/>
        <w:tabs>
          <w:tab w:val="num" w:pos="1031"/>
        </w:tabs>
        <w:ind w:left="1032" w:hanging="748"/>
        <w:rPr>
          <w:lang w:val="pt-PT"/>
        </w:rPr>
      </w:pPr>
      <w:r w:rsidRPr="002A797A">
        <w:rPr>
          <w:lang w:val="pt-PT"/>
        </w:rPr>
        <w:t>Para a instalação correr sem problemas pode ser necessário efectuar a instalação com</w:t>
      </w:r>
      <w:r>
        <w:rPr>
          <w:lang w:val="pt-PT"/>
        </w:rPr>
        <w:t xml:space="preserve"> o utilizador</w:t>
      </w:r>
      <w:r w:rsidRPr="002A797A">
        <w:rPr>
          <w:lang w:val="pt-PT"/>
        </w:rPr>
        <w:t xml:space="preserve"> administrador</w:t>
      </w:r>
      <w:r>
        <w:rPr>
          <w:lang w:val="pt-PT"/>
        </w:rPr>
        <w:t xml:space="preserve"> do sistema operativo</w:t>
      </w:r>
      <w:r w:rsidRPr="002A797A">
        <w:rPr>
          <w:lang w:val="pt-PT"/>
        </w:rPr>
        <w:t>.</w:t>
      </w:r>
    </w:p>
    <w:p w:rsidR="00E9161F" w:rsidRPr="00E9161F" w:rsidRDefault="00E9161F" w:rsidP="00E9161F">
      <w:pPr>
        <w:pStyle w:val="BodyText"/>
        <w:rPr>
          <w:lang w:val="pt-PT"/>
        </w:rPr>
      </w:pPr>
      <w:r w:rsidRPr="00E9161F">
        <w:rPr>
          <w:lang w:val="pt-PT"/>
        </w:rPr>
        <w:t>A instalação do SIS-MA em Modo Offline é feita através de um ficheiro disponibilizado pelo Administrador do Sistema aos responsáveis distritais e provinciais dos distritos e províncias que tenham a aplicação no modo offline (sem internet).</w:t>
      </w:r>
    </w:p>
    <w:p w:rsidR="00E9161F" w:rsidRPr="00E9161F" w:rsidRDefault="00E9161F" w:rsidP="00E9161F">
      <w:pPr>
        <w:pStyle w:val="BodyText"/>
        <w:rPr>
          <w:lang w:val="pt-PT"/>
        </w:rPr>
      </w:pPr>
      <w:r w:rsidRPr="00E9161F">
        <w:rPr>
          <w:lang w:val="pt-PT"/>
        </w:rPr>
        <w:t>Após entrega do ficheiro o Responsável do SIS procede à instalação seguindo os passos abaixo descritos:</w:t>
      </w:r>
    </w:p>
    <w:p w:rsidR="00E9161F" w:rsidRPr="00E9161F" w:rsidRDefault="00E9161F" w:rsidP="00E9161F">
      <w:pPr>
        <w:pStyle w:val="ListNumber"/>
        <w:numPr>
          <w:ilvl w:val="0"/>
          <w:numId w:val="92"/>
        </w:numPr>
        <w:ind w:left="426"/>
        <w:contextualSpacing w:val="0"/>
        <w:rPr>
          <w:lang w:val="pt-PT"/>
        </w:rPr>
      </w:pPr>
      <w:r w:rsidRPr="00E9161F">
        <w:rPr>
          <w:lang w:val="pt-PT"/>
        </w:rPr>
        <w:t>Aceder ao directório e executar o ficheiro executável da aplicação;</w:t>
      </w:r>
    </w:p>
    <w:p w:rsidR="00E9161F" w:rsidRPr="00E9161F" w:rsidRDefault="00E9161F" w:rsidP="00E9161F">
      <w:pPr>
        <w:pStyle w:val="ListNumber"/>
        <w:numPr>
          <w:ilvl w:val="0"/>
          <w:numId w:val="92"/>
        </w:numPr>
        <w:ind w:left="426"/>
        <w:contextualSpacing w:val="0"/>
        <w:rPr>
          <w:lang w:val="pt-PT"/>
        </w:rPr>
      </w:pPr>
      <w:r w:rsidRPr="002A797A">
        <w:rPr>
          <w:noProof/>
          <w:lang w:val="en-US"/>
        </w:rPr>
        <w:drawing>
          <wp:anchor distT="0" distB="0" distL="114300" distR="114300" simplePos="0" relativeHeight="252256256" behindDoc="0" locked="0" layoutInCell="1" allowOverlap="1" wp14:anchorId="5C6E3C41" wp14:editId="0C0A699A">
            <wp:simplePos x="0" y="0"/>
            <wp:positionH relativeFrom="column">
              <wp:posOffset>3194685</wp:posOffset>
            </wp:positionH>
            <wp:positionV relativeFrom="paragraph">
              <wp:posOffset>49530</wp:posOffset>
            </wp:positionV>
            <wp:extent cx="2829560" cy="2242185"/>
            <wp:effectExtent l="19050" t="19050" r="27940" b="24765"/>
            <wp:wrapSquare wrapText="bothSides"/>
            <wp:docPr id="431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0" y="0"/>
                      <a:ext cx="2829560" cy="224218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E9161F">
        <w:rPr>
          <w:lang w:val="pt-PT"/>
        </w:rPr>
        <w:t>Será aberto o “wizard” de instalação. Os próximos passo são em forma de seguimento das instruções, clicando no botão “Seguinte“ para avançar com a instalação;</w:t>
      </w:r>
    </w:p>
    <w:p w:rsidR="00E9161F" w:rsidRPr="00E9161F" w:rsidRDefault="00E9161F" w:rsidP="00E9161F">
      <w:pPr>
        <w:pStyle w:val="ListNumber"/>
        <w:contextualSpacing w:val="0"/>
        <w:rPr>
          <w:lang w:val="pt-PT"/>
        </w:rPr>
      </w:pPr>
    </w:p>
    <w:p w:rsidR="00E9161F" w:rsidRPr="00E9161F" w:rsidRDefault="00E9161F" w:rsidP="00E9161F">
      <w:pPr>
        <w:pStyle w:val="ListNumber"/>
        <w:contextualSpacing w:val="0"/>
        <w:rPr>
          <w:lang w:val="pt-PT"/>
        </w:rPr>
      </w:pPr>
    </w:p>
    <w:p w:rsidR="00E9161F" w:rsidRPr="00E9161F" w:rsidRDefault="00E9161F" w:rsidP="00E9161F">
      <w:pPr>
        <w:pStyle w:val="TableNumber"/>
        <w:numPr>
          <w:ilvl w:val="0"/>
          <w:numId w:val="0"/>
        </w:numPr>
        <w:ind w:left="426"/>
        <w:rPr>
          <w:lang w:val="pt-PT"/>
        </w:rPr>
      </w:pPr>
    </w:p>
    <w:p w:rsidR="00E9161F" w:rsidRPr="00E9161F" w:rsidRDefault="00E9161F" w:rsidP="00E9161F">
      <w:pPr>
        <w:pStyle w:val="TableNumber"/>
        <w:numPr>
          <w:ilvl w:val="0"/>
          <w:numId w:val="0"/>
        </w:numPr>
        <w:ind w:left="426"/>
        <w:rPr>
          <w:lang w:val="pt-PT"/>
        </w:rPr>
      </w:pPr>
      <w:r w:rsidRPr="002A797A">
        <w:rPr>
          <w:noProof/>
          <w:lang w:val="en-US"/>
        </w:rPr>
        <w:drawing>
          <wp:anchor distT="0" distB="0" distL="114300" distR="114300" simplePos="0" relativeHeight="252257280" behindDoc="0" locked="0" layoutInCell="1" allowOverlap="1" wp14:anchorId="0681E036" wp14:editId="3F8331FD">
            <wp:simplePos x="0" y="0"/>
            <wp:positionH relativeFrom="column">
              <wp:posOffset>121920</wp:posOffset>
            </wp:positionH>
            <wp:positionV relativeFrom="paragraph">
              <wp:posOffset>44450</wp:posOffset>
            </wp:positionV>
            <wp:extent cx="2094865" cy="1652270"/>
            <wp:effectExtent l="19050" t="19050" r="19685" b="24130"/>
            <wp:wrapSquare wrapText="bothSides"/>
            <wp:docPr id="43102" name="Picture 4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94865" cy="1652270"/>
                    </a:xfrm>
                    <a:prstGeom prst="rect">
                      <a:avLst/>
                    </a:prstGeom>
                    <a:noFill/>
                    <a:ln>
                      <a:solidFill>
                        <a:schemeClr val="tx1"/>
                      </a:solidFill>
                    </a:ln>
                  </pic:spPr>
                </pic:pic>
              </a:graphicData>
            </a:graphic>
          </wp:anchor>
        </w:drawing>
      </w:r>
    </w:p>
    <w:p w:rsidR="00E9161F" w:rsidRPr="00E9161F" w:rsidRDefault="00E9161F" w:rsidP="00E9161F">
      <w:pPr>
        <w:pStyle w:val="TableNumber"/>
        <w:numPr>
          <w:ilvl w:val="0"/>
          <w:numId w:val="0"/>
        </w:numPr>
        <w:ind w:left="426" w:firstLine="30"/>
        <w:rPr>
          <w:lang w:val="pt-PT"/>
        </w:rPr>
      </w:pPr>
    </w:p>
    <w:p w:rsidR="00E9161F" w:rsidRPr="00E9161F" w:rsidRDefault="00E9161F" w:rsidP="00E9161F">
      <w:pPr>
        <w:pStyle w:val="TableNumber"/>
        <w:numPr>
          <w:ilvl w:val="0"/>
          <w:numId w:val="0"/>
        </w:numPr>
        <w:ind w:left="426"/>
        <w:rPr>
          <w:lang w:val="pt-PT"/>
        </w:rPr>
      </w:pPr>
    </w:p>
    <w:p w:rsidR="00E9161F" w:rsidRPr="00E9161F" w:rsidRDefault="00E9161F" w:rsidP="00E9161F">
      <w:pPr>
        <w:pStyle w:val="TableNumber"/>
        <w:numPr>
          <w:ilvl w:val="0"/>
          <w:numId w:val="0"/>
        </w:numPr>
        <w:ind w:left="426"/>
        <w:rPr>
          <w:lang w:val="pt-PT"/>
        </w:rPr>
      </w:pPr>
    </w:p>
    <w:p w:rsidR="00E9161F" w:rsidRPr="00E9161F" w:rsidRDefault="00E9161F" w:rsidP="00E9161F">
      <w:pPr>
        <w:pStyle w:val="TableNumber"/>
        <w:numPr>
          <w:ilvl w:val="0"/>
          <w:numId w:val="0"/>
        </w:numPr>
        <w:ind w:left="426"/>
        <w:rPr>
          <w:lang w:val="pt-PT"/>
        </w:rPr>
      </w:pPr>
    </w:p>
    <w:p w:rsidR="00E9161F" w:rsidRPr="00E9161F" w:rsidRDefault="00E9161F" w:rsidP="00E9161F">
      <w:pPr>
        <w:pStyle w:val="ListNumber"/>
        <w:numPr>
          <w:ilvl w:val="0"/>
          <w:numId w:val="92"/>
        </w:numPr>
        <w:ind w:left="426"/>
        <w:rPr>
          <w:lang w:val="pt-PT"/>
        </w:rPr>
      </w:pPr>
      <w:r w:rsidRPr="00E9161F">
        <w:rPr>
          <w:lang w:val="pt-PT"/>
        </w:rPr>
        <w:t>Na janela de tipologia de instalação seleccione a opção “Offline” &gt; clique em “Seguinte”;</w:t>
      </w:r>
    </w:p>
    <w:p w:rsidR="00E9161F" w:rsidRPr="00E9161F" w:rsidRDefault="00E9161F" w:rsidP="00E9161F">
      <w:pPr>
        <w:pStyle w:val="ListNumber"/>
        <w:ind w:left="426"/>
        <w:rPr>
          <w:lang w:val="pt-PT"/>
        </w:rPr>
      </w:pPr>
    </w:p>
    <w:p w:rsidR="00E9161F" w:rsidRPr="00E9161F" w:rsidRDefault="00E9161F" w:rsidP="00E9161F">
      <w:pPr>
        <w:pStyle w:val="ListNumber"/>
        <w:ind w:left="426"/>
        <w:rPr>
          <w:lang w:val="pt-PT"/>
        </w:rPr>
      </w:pPr>
    </w:p>
    <w:p w:rsidR="00E9161F" w:rsidRPr="00E9161F" w:rsidRDefault="00E9161F" w:rsidP="00E9161F">
      <w:pPr>
        <w:pStyle w:val="ListNumber"/>
        <w:ind w:left="426"/>
        <w:rPr>
          <w:lang w:val="pt-PT"/>
        </w:rPr>
      </w:pPr>
    </w:p>
    <w:p w:rsidR="00E9161F" w:rsidRPr="00E9161F" w:rsidRDefault="00E9161F" w:rsidP="00E9161F">
      <w:pPr>
        <w:pStyle w:val="ListNumber"/>
        <w:ind w:left="426"/>
        <w:rPr>
          <w:lang w:val="pt-PT"/>
        </w:rPr>
      </w:pPr>
    </w:p>
    <w:p w:rsidR="00E9161F" w:rsidRPr="00E9161F" w:rsidRDefault="00E9161F" w:rsidP="00E9161F">
      <w:pPr>
        <w:pStyle w:val="ListNumber"/>
        <w:rPr>
          <w:lang w:val="pt-PT"/>
        </w:rPr>
      </w:pPr>
    </w:p>
    <w:p w:rsidR="00E9161F" w:rsidRPr="00E9161F" w:rsidRDefault="00E9161F" w:rsidP="00E9161F">
      <w:pPr>
        <w:pStyle w:val="BodyText"/>
        <w:numPr>
          <w:ilvl w:val="0"/>
          <w:numId w:val="92"/>
        </w:numPr>
        <w:rPr>
          <w:lang w:val="pt-PT"/>
        </w:rPr>
      </w:pPr>
      <w:r>
        <w:rPr>
          <w:noProof/>
          <w:lang w:val="en-US"/>
        </w:rPr>
        <w:drawing>
          <wp:anchor distT="0" distB="0" distL="114300" distR="114300" simplePos="0" relativeHeight="252258304" behindDoc="0" locked="0" layoutInCell="1" allowOverlap="1" wp14:anchorId="27217D7F" wp14:editId="4AD828A9">
            <wp:simplePos x="0" y="0"/>
            <wp:positionH relativeFrom="column">
              <wp:posOffset>3363595</wp:posOffset>
            </wp:positionH>
            <wp:positionV relativeFrom="paragraph">
              <wp:posOffset>198755</wp:posOffset>
            </wp:positionV>
            <wp:extent cx="2829560" cy="2242185"/>
            <wp:effectExtent l="19050" t="19050" r="27940" b="24765"/>
            <wp:wrapSquare wrapText="bothSides"/>
            <wp:docPr id="43103" name="Picture 43103" descr="C:\Users\User\Desktop\instalador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User\Desktop\instalador3.png"/>
                    <pic:cNvPicPr preferRelativeResize="0">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29560" cy="2242185"/>
                    </a:xfrm>
                    <a:prstGeom prst="rect">
                      <a:avLst/>
                    </a:prstGeom>
                    <a:ln w="3175">
                      <a:solidFill>
                        <a:schemeClr val="tx1"/>
                      </a:solidFill>
                    </a:ln>
                    <a:effectLst/>
                  </pic:spPr>
                </pic:pic>
              </a:graphicData>
            </a:graphic>
          </wp:anchor>
        </w:drawing>
      </w:r>
      <w:r w:rsidRPr="00E9161F">
        <w:rPr>
          <w:lang w:val="pt-PT"/>
        </w:rPr>
        <w:t>Na janela “Importação de configurações”, o utilizador tem a possibilidade de escolher as seguintes opções de importação de configurações:</w:t>
      </w:r>
    </w:p>
    <w:p w:rsidR="00E9161F" w:rsidRPr="00E9161F" w:rsidRDefault="00E9161F" w:rsidP="00E9161F">
      <w:pPr>
        <w:pStyle w:val="BodyText"/>
        <w:numPr>
          <w:ilvl w:val="0"/>
          <w:numId w:val="94"/>
        </w:numPr>
        <w:rPr>
          <w:lang w:val="pt-PT"/>
        </w:rPr>
      </w:pPr>
      <w:r w:rsidRPr="00E9161F">
        <w:rPr>
          <w:b/>
          <w:lang w:val="pt-PT"/>
        </w:rPr>
        <w:t xml:space="preserve">Base de dados limpa </w:t>
      </w:r>
      <w:r w:rsidRPr="00E9161F">
        <w:rPr>
          <w:lang w:val="pt-PT"/>
        </w:rPr>
        <w:t>- Criação de uma base de dados limpa, sem dados.</w:t>
      </w:r>
    </w:p>
    <w:p w:rsidR="00E9161F" w:rsidRPr="00E9161F" w:rsidRDefault="00E9161F" w:rsidP="00E9161F">
      <w:pPr>
        <w:pStyle w:val="BodyText"/>
        <w:numPr>
          <w:ilvl w:val="0"/>
          <w:numId w:val="93"/>
        </w:numPr>
        <w:rPr>
          <w:lang w:val="pt-PT"/>
        </w:rPr>
      </w:pPr>
      <w:r w:rsidRPr="00E9161F">
        <w:rPr>
          <w:b/>
          <w:lang w:val="pt-PT"/>
        </w:rPr>
        <w:t xml:space="preserve">Base de dados com configurações </w:t>
      </w:r>
      <w:r w:rsidRPr="00E9161F">
        <w:rPr>
          <w:lang w:val="pt-PT"/>
        </w:rPr>
        <w:t>- Criação de base de dados com configurações</w:t>
      </w:r>
      <w:r w:rsidRPr="00E9161F">
        <w:rPr>
          <w:b/>
          <w:lang w:val="pt-PT"/>
        </w:rPr>
        <w:t>.</w:t>
      </w:r>
    </w:p>
    <w:p w:rsidR="00E9161F" w:rsidRPr="00E9161F" w:rsidRDefault="00E9161F" w:rsidP="00E9161F">
      <w:pPr>
        <w:pStyle w:val="BodyText"/>
        <w:ind w:left="0"/>
        <w:rPr>
          <w:lang w:val="pt-PT"/>
        </w:rPr>
      </w:pPr>
      <w:r w:rsidRPr="00E9161F">
        <w:rPr>
          <w:b/>
          <w:lang w:val="pt-PT"/>
        </w:rPr>
        <w:t xml:space="preserve">Base de dados com configurações e histórico </w:t>
      </w:r>
      <w:r w:rsidRPr="00E9161F">
        <w:rPr>
          <w:lang w:val="pt-PT"/>
        </w:rPr>
        <w:t>- Criação de uma base de dados com a possibilidade de escolha da Província e seu respectivo histórico de dados.</w:t>
      </w:r>
    </w:p>
    <w:p w:rsidR="00E9161F" w:rsidRPr="007213FA" w:rsidRDefault="00E9161F" w:rsidP="00E9161F">
      <w:pPr>
        <w:pStyle w:val="BodyText"/>
        <w:ind w:left="473"/>
        <w:rPr>
          <w:lang w:val="pt-PT"/>
        </w:rPr>
      </w:pPr>
      <w:r>
        <w:rPr>
          <w:noProof/>
          <w:lang w:val="en-US"/>
        </w:rPr>
        <w:lastRenderedPageBreak/>
        <w:drawing>
          <wp:anchor distT="0" distB="0" distL="114300" distR="114300" simplePos="0" relativeHeight="252264448" behindDoc="0" locked="0" layoutInCell="1" allowOverlap="1" wp14:anchorId="619CA5B9" wp14:editId="518E8B3D">
            <wp:simplePos x="0" y="0"/>
            <wp:positionH relativeFrom="column">
              <wp:posOffset>349250</wp:posOffset>
            </wp:positionH>
            <wp:positionV relativeFrom="paragraph">
              <wp:posOffset>-14605</wp:posOffset>
            </wp:positionV>
            <wp:extent cx="2239010" cy="1976120"/>
            <wp:effectExtent l="19050" t="19050" r="27940" b="24130"/>
            <wp:wrapSquare wrapText="bothSides"/>
            <wp:docPr id="7175" name="Picture 7175" descr="C:\Users\User\Desktop\instalador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User\Desktop\instalador5.png"/>
                    <pic:cNvPicPr preferRelativeResize="0">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39010" cy="1976120"/>
                    </a:xfrm>
                    <a:prstGeom prst="rect">
                      <a:avLst/>
                    </a:prstGeom>
                    <a:ln w="3175">
                      <a:solidFill>
                        <a:schemeClr val="tx1"/>
                      </a:solidFill>
                    </a:ln>
                    <a:effectLst/>
                  </pic:spPr>
                </pic:pic>
              </a:graphicData>
            </a:graphic>
          </wp:anchor>
        </w:drawing>
      </w:r>
    </w:p>
    <w:p w:rsidR="00E9161F" w:rsidRPr="00E9161F" w:rsidRDefault="00E9161F" w:rsidP="00E9161F">
      <w:pPr>
        <w:pStyle w:val="BodyText"/>
        <w:ind w:left="473"/>
        <w:rPr>
          <w:lang w:val="pt-PT"/>
        </w:rPr>
      </w:pPr>
      <w:r w:rsidRPr="00E9161F">
        <w:rPr>
          <w:lang w:val="pt-PT"/>
        </w:rPr>
        <w:t>Caso pretenda criar uma base de dados com histórico de dados para uma província específica, Seleccione a província &gt; clique em “Seguinte”;</w:t>
      </w:r>
    </w:p>
    <w:p w:rsidR="00E9161F" w:rsidRPr="00E9161F" w:rsidRDefault="00E9161F" w:rsidP="00E9161F">
      <w:pPr>
        <w:pStyle w:val="BodyText"/>
        <w:rPr>
          <w:lang w:val="pt-PT"/>
        </w:rPr>
      </w:pPr>
      <w:r>
        <w:rPr>
          <w:noProof/>
          <w:lang w:val="en-US"/>
        </w:rPr>
        <w:drawing>
          <wp:anchor distT="0" distB="0" distL="114300" distR="114300" simplePos="0" relativeHeight="252260352" behindDoc="0" locked="0" layoutInCell="1" allowOverlap="1" wp14:anchorId="6480859D" wp14:editId="3192CBCD">
            <wp:simplePos x="0" y="0"/>
            <wp:positionH relativeFrom="column">
              <wp:posOffset>504825</wp:posOffset>
            </wp:positionH>
            <wp:positionV relativeFrom="paragraph">
              <wp:posOffset>259715</wp:posOffset>
            </wp:positionV>
            <wp:extent cx="2829560" cy="2469515"/>
            <wp:effectExtent l="19050" t="19050" r="27940" b="26035"/>
            <wp:wrapSquare wrapText="bothSides"/>
            <wp:docPr id="7185" name="Picture 7185" descr="C:\Users\User\Desktop\instalador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User\Desktop\instalador6.png"/>
                    <pic:cNvPicPr preferRelativeResize="0">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29560" cy="2469515"/>
                    </a:xfrm>
                    <a:prstGeom prst="rect">
                      <a:avLst/>
                    </a:prstGeom>
                    <a:ln w="3175">
                      <a:solidFill>
                        <a:schemeClr val="tx1"/>
                      </a:solidFill>
                    </a:ln>
                    <a:effectLst/>
                  </pic:spPr>
                </pic:pic>
              </a:graphicData>
            </a:graphic>
          </wp:anchor>
        </w:drawing>
      </w:r>
    </w:p>
    <w:p w:rsidR="00E9161F" w:rsidRPr="00E9161F" w:rsidRDefault="00E9161F" w:rsidP="00E9161F">
      <w:pPr>
        <w:pStyle w:val="BodyText"/>
        <w:rPr>
          <w:lang w:val="pt-PT"/>
        </w:rPr>
      </w:pPr>
    </w:p>
    <w:p w:rsidR="00E9161F" w:rsidRPr="00E9161F" w:rsidRDefault="00E9161F" w:rsidP="00E9161F">
      <w:pPr>
        <w:pStyle w:val="BodyText"/>
        <w:rPr>
          <w:lang w:val="pt-PT"/>
        </w:rPr>
      </w:pPr>
    </w:p>
    <w:p w:rsidR="00E9161F" w:rsidRPr="00E9161F" w:rsidRDefault="00E9161F" w:rsidP="00E9161F">
      <w:pPr>
        <w:pStyle w:val="BodyText"/>
        <w:rPr>
          <w:lang w:val="pt-PT"/>
        </w:rPr>
      </w:pPr>
    </w:p>
    <w:p w:rsidR="00E9161F" w:rsidRPr="00E9161F" w:rsidRDefault="00E9161F" w:rsidP="00E9161F">
      <w:pPr>
        <w:pStyle w:val="ListNumber"/>
        <w:numPr>
          <w:ilvl w:val="0"/>
          <w:numId w:val="92"/>
        </w:numPr>
        <w:ind w:left="426"/>
        <w:rPr>
          <w:lang w:val="pt-PT"/>
        </w:rPr>
      </w:pPr>
      <w:r w:rsidRPr="00E9161F">
        <w:rPr>
          <w:lang w:val="pt-PT"/>
        </w:rPr>
        <w:t xml:space="preserve">Na janela “Seleccione a localização de destino” mantenha a localização por defeito e clique em “Seguinte”; </w:t>
      </w:r>
    </w:p>
    <w:p w:rsidR="00E9161F" w:rsidRPr="00E9161F" w:rsidRDefault="00E9161F" w:rsidP="00E9161F">
      <w:pPr>
        <w:pStyle w:val="ListNumber"/>
        <w:rPr>
          <w:lang w:val="pt-PT"/>
        </w:rPr>
      </w:pPr>
    </w:p>
    <w:p w:rsidR="00E9161F" w:rsidRPr="00E9161F" w:rsidRDefault="00E9161F" w:rsidP="00E9161F">
      <w:pPr>
        <w:pStyle w:val="ListNumber"/>
        <w:rPr>
          <w:lang w:val="pt-PT"/>
        </w:rPr>
      </w:pPr>
    </w:p>
    <w:p w:rsidR="00E9161F" w:rsidRPr="00E9161F" w:rsidRDefault="00E9161F" w:rsidP="00E9161F">
      <w:pPr>
        <w:pStyle w:val="ListNumber"/>
        <w:rPr>
          <w:lang w:val="pt-PT"/>
        </w:rPr>
      </w:pPr>
    </w:p>
    <w:p w:rsidR="00E9161F" w:rsidRPr="00E9161F" w:rsidRDefault="00E9161F" w:rsidP="00E9161F">
      <w:pPr>
        <w:pStyle w:val="ListNumber"/>
        <w:rPr>
          <w:lang w:val="pt-PT"/>
        </w:rPr>
      </w:pPr>
    </w:p>
    <w:p w:rsidR="00E9161F" w:rsidRPr="00E9161F" w:rsidRDefault="00E9161F" w:rsidP="00E9161F">
      <w:pPr>
        <w:pStyle w:val="ListNumber"/>
        <w:rPr>
          <w:lang w:val="pt-PT"/>
        </w:rPr>
      </w:pPr>
      <w:r>
        <w:rPr>
          <w:noProof/>
          <w:lang w:val="en-US"/>
        </w:rPr>
        <w:drawing>
          <wp:anchor distT="0" distB="0" distL="114300" distR="114300" simplePos="0" relativeHeight="252261376" behindDoc="0" locked="0" layoutInCell="1" allowOverlap="1" wp14:anchorId="67A1434C" wp14:editId="309FB3EB">
            <wp:simplePos x="0" y="0"/>
            <wp:positionH relativeFrom="column">
              <wp:posOffset>268605</wp:posOffset>
            </wp:positionH>
            <wp:positionV relativeFrom="paragraph">
              <wp:posOffset>301625</wp:posOffset>
            </wp:positionV>
            <wp:extent cx="2829560" cy="2181225"/>
            <wp:effectExtent l="19050" t="19050" r="27940" b="28575"/>
            <wp:wrapSquare wrapText="bothSides"/>
            <wp:docPr id="43104" name="Picture 43104" descr="C:\Users\User\Desktop\instalador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User\Desktop\instalador7.png"/>
                    <pic:cNvPicPr preferRelativeResize="0">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29560" cy="2181225"/>
                    </a:xfrm>
                    <a:prstGeom prst="rect">
                      <a:avLst/>
                    </a:prstGeom>
                    <a:ln w="3175">
                      <a:solidFill>
                        <a:schemeClr val="tx1"/>
                      </a:solidFill>
                    </a:ln>
                    <a:effectLst/>
                  </pic:spPr>
                </pic:pic>
              </a:graphicData>
            </a:graphic>
          </wp:anchor>
        </w:drawing>
      </w:r>
    </w:p>
    <w:p w:rsidR="00E9161F" w:rsidRPr="00E9161F" w:rsidRDefault="00E9161F" w:rsidP="00E9161F">
      <w:pPr>
        <w:pStyle w:val="ListNumber"/>
        <w:rPr>
          <w:lang w:val="pt-PT"/>
        </w:rPr>
      </w:pPr>
      <w:r w:rsidRPr="00E9161F">
        <w:rPr>
          <w:lang w:val="pt-PT"/>
        </w:rPr>
        <w:t xml:space="preserve">                         </w:t>
      </w:r>
    </w:p>
    <w:p w:rsidR="00E9161F" w:rsidRPr="00E9161F" w:rsidRDefault="00E9161F" w:rsidP="00E9161F">
      <w:pPr>
        <w:pStyle w:val="ListNumber"/>
        <w:ind w:left="426"/>
        <w:rPr>
          <w:lang w:val="pt-PT"/>
        </w:rPr>
      </w:pPr>
    </w:p>
    <w:p w:rsidR="00E9161F" w:rsidRDefault="00E9161F" w:rsidP="00E9161F">
      <w:pPr>
        <w:pStyle w:val="ListNumber"/>
        <w:numPr>
          <w:ilvl w:val="0"/>
          <w:numId w:val="92"/>
        </w:numPr>
        <w:ind w:left="426"/>
      </w:pPr>
      <w:r w:rsidRPr="00E9161F">
        <w:rPr>
          <w:lang w:val="pt-PT"/>
        </w:rPr>
        <w:t xml:space="preserve">Na janela “Seleccione os componentes” seleccione a opção de “instalar o Google Chrome” caso a sua máquina não tenha o Browser instalado. Caso contrário seleccione a opção de “não instalar nenhuma componente”. </w:t>
      </w:r>
      <w:r w:rsidRPr="002A797A">
        <w:t xml:space="preserve">Prossiga clicando no </w:t>
      </w:r>
      <w:r>
        <w:t>b</w:t>
      </w:r>
      <w:r w:rsidRPr="002A797A">
        <w:t>otão</w:t>
      </w:r>
      <w:r>
        <w:t xml:space="preserve"> “Seguinte”;</w:t>
      </w:r>
    </w:p>
    <w:p w:rsidR="00E9161F" w:rsidRDefault="00E9161F" w:rsidP="00E9161F">
      <w:pPr>
        <w:pStyle w:val="ListNumber"/>
      </w:pPr>
    </w:p>
    <w:p w:rsidR="00E9161F" w:rsidRDefault="00E9161F" w:rsidP="00E9161F">
      <w:pPr>
        <w:pStyle w:val="ListNumber"/>
      </w:pPr>
    </w:p>
    <w:p w:rsidR="00E9161F" w:rsidRDefault="00E9161F" w:rsidP="00E9161F">
      <w:pPr>
        <w:pStyle w:val="ListNumber"/>
      </w:pPr>
    </w:p>
    <w:p w:rsidR="00E9161F" w:rsidRDefault="00E9161F" w:rsidP="00E9161F">
      <w:pPr>
        <w:pStyle w:val="ListNumber"/>
      </w:pPr>
    </w:p>
    <w:p w:rsidR="00E9161F" w:rsidRDefault="00E9161F" w:rsidP="00E9161F">
      <w:pPr>
        <w:pStyle w:val="ListNumber"/>
      </w:pPr>
    </w:p>
    <w:p w:rsidR="00E9161F" w:rsidRPr="002A797A" w:rsidRDefault="00E9161F" w:rsidP="00E9161F">
      <w:pPr>
        <w:pStyle w:val="ListNumber"/>
      </w:pPr>
    </w:p>
    <w:p w:rsidR="00E9161F" w:rsidRPr="002A797A" w:rsidRDefault="00E9161F" w:rsidP="00E9161F">
      <w:pPr>
        <w:pStyle w:val="ListNumber"/>
        <w:ind w:left="426"/>
      </w:pPr>
      <w:r>
        <w:rPr>
          <w:noProof/>
          <w:lang w:val="en-US"/>
        </w:rPr>
        <w:drawing>
          <wp:anchor distT="0" distB="0" distL="114300" distR="114300" simplePos="0" relativeHeight="252262400" behindDoc="0" locked="0" layoutInCell="1" allowOverlap="1" wp14:anchorId="79C61B21" wp14:editId="400BBC3F">
            <wp:simplePos x="0" y="0"/>
            <wp:positionH relativeFrom="column">
              <wp:posOffset>110490</wp:posOffset>
            </wp:positionH>
            <wp:positionV relativeFrom="paragraph">
              <wp:posOffset>160020</wp:posOffset>
            </wp:positionV>
            <wp:extent cx="2829560" cy="2181225"/>
            <wp:effectExtent l="19050" t="19050" r="27940" b="28575"/>
            <wp:wrapSquare wrapText="bothSides"/>
            <wp:docPr id="43105" name="Picture 43105" descr="C:\Users\User\Desktop\instalador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User\Desktop\instalador8.png"/>
                    <pic:cNvPicPr preferRelativeResize="0">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29560" cy="2181225"/>
                    </a:xfrm>
                    <a:prstGeom prst="rect">
                      <a:avLst/>
                    </a:prstGeom>
                    <a:ln w="3175">
                      <a:solidFill>
                        <a:schemeClr val="tx1"/>
                      </a:solidFill>
                    </a:ln>
                    <a:effectLst/>
                  </pic:spPr>
                </pic:pic>
              </a:graphicData>
            </a:graphic>
          </wp:anchor>
        </w:drawing>
      </w:r>
    </w:p>
    <w:p w:rsidR="00E9161F" w:rsidRPr="00E9161F" w:rsidRDefault="00E9161F" w:rsidP="00E9161F">
      <w:pPr>
        <w:pStyle w:val="ListNumber"/>
        <w:numPr>
          <w:ilvl w:val="0"/>
          <w:numId w:val="92"/>
        </w:numPr>
        <w:ind w:left="426"/>
        <w:rPr>
          <w:lang w:val="pt-PT"/>
        </w:rPr>
      </w:pPr>
      <w:r w:rsidRPr="00E9161F">
        <w:rPr>
          <w:lang w:val="pt-PT"/>
        </w:rPr>
        <w:t xml:space="preserve">Na janela seguinte seleccione a opção de criar ícone no Ambiente de trabalho se assim o desejar ou não seleccione caso não pretenda ter o ícone de atalho da aplicação do SIS-MA. Clique em “Seguinte”;  </w:t>
      </w:r>
    </w:p>
    <w:p w:rsidR="00E9161F" w:rsidRDefault="00E9161F" w:rsidP="007613EF">
      <w:pPr>
        <w:pStyle w:val="Caption"/>
        <w:jc w:val="left"/>
        <w:rPr>
          <w:lang w:val="pt-PT"/>
        </w:rPr>
      </w:pPr>
    </w:p>
    <w:p w:rsidR="00E9161F" w:rsidRDefault="00E9161F" w:rsidP="007613EF">
      <w:pPr>
        <w:pStyle w:val="Caption"/>
        <w:jc w:val="left"/>
        <w:rPr>
          <w:lang w:val="pt-PT"/>
        </w:rPr>
      </w:pPr>
    </w:p>
    <w:p w:rsidR="00E9161F" w:rsidRDefault="00E9161F" w:rsidP="007613EF">
      <w:pPr>
        <w:pStyle w:val="Caption"/>
        <w:jc w:val="left"/>
        <w:rPr>
          <w:lang w:val="pt-PT"/>
        </w:rPr>
      </w:pPr>
    </w:p>
    <w:p w:rsidR="00E9161F" w:rsidRDefault="00E9161F" w:rsidP="007613EF">
      <w:pPr>
        <w:pStyle w:val="Caption"/>
        <w:jc w:val="left"/>
        <w:rPr>
          <w:lang w:val="pt-PT"/>
        </w:rPr>
      </w:pPr>
    </w:p>
    <w:p w:rsidR="00E9161F" w:rsidRDefault="00E9161F" w:rsidP="007613EF">
      <w:pPr>
        <w:pStyle w:val="Caption"/>
        <w:jc w:val="left"/>
        <w:rPr>
          <w:lang w:val="pt-PT"/>
        </w:rPr>
      </w:pPr>
    </w:p>
    <w:p w:rsidR="00E9161F" w:rsidRDefault="00E9161F" w:rsidP="00E9161F">
      <w:pPr>
        <w:pStyle w:val="ListNumber"/>
        <w:ind w:left="426"/>
      </w:pPr>
    </w:p>
    <w:p w:rsidR="00E9161F" w:rsidRDefault="00E9161F" w:rsidP="00E9161F">
      <w:pPr>
        <w:pStyle w:val="ListNumber"/>
        <w:ind w:left="426"/>
      </w:pPr>
    </w:p>
    <w:p w:rsidR="00E9161F" w:rsidRDefault="00E9161F" w:rsidP="00E9161F">
      <w:pPr>
        <w:pStyle w:val="ListNumber"/>
        <w:ind w:left="426"/>
      </w:pPr>
    </w:p>
    <w:p w:rsidR="00E9161F" w:rsidRDefault="00E9161F" w:rsidP="00E9161F">
      <w:pPr>
        <w:pStyle w:val="ListNumber"/>
        <w:ind w:left="426"/>
      </w:pPr>
    </w:p>
    <w:p w:rsidR="00E9161F" w:rsidRPr="002A797A" w:rsidRDefault="00E9161F" w:rsidP="00E9161F">
      <w:pPr>
        <w:pStyle w:val="ListNumber"/>
        <w:ind w:left="426"/>
      </w:pPr>
    </w:p>
    <w:p w:rsidR="00E9161F" w:rsidRPr="00E9161F" w:rsidRDefault="00E9161F" w:rsidP="00E9161F">
      <w:pPr>
        <w:pStyle w:val="ListNumber"/>
        <w:numPr>
          <w:ilvl w:val="0"/>
          <w:numId w:val="92"/>
        </w:numPr>
        <w:ind w:left="426"/>
        <w:rPr>
          <w:lang w:val="pt-PT"/>
        </w:rPr>
      </w:pPr>
      <w:r>
        <w:rPr>
          <w:noProof/>
          <w:lang w:val="en-US"/>
        </w:rPr>
        <w:drawing>
          <wp:anchor distT="0" distB="0" distL="114300" distR="114300" simplePos="0" relativeHeight="252270592" behindDoc="0" locked="0" layoutInCell="1" allowOverlap="1" wp14:anchorId="1D418F16" wp14:editId="771AFC6E">
            <wp:simplePos x="0" y="0"/>
            <wp:positionH relativeFrom="column">
              <wp:posOffset>90805</wp:posOffset>
            </wp:positionH>
            <wp:positionV relativeFrom="paragraph">
              <wp:posOffset>-796925</wp:posOffset>
            </wp:positionV>
            <wp:extent cx="2829560" cy="2188210"/>
            <wp:effectExtent l="19050" t="19050" r="27940" b="21590"/>
            <wp:wrapSquare wrapText="bothSides"/>
            <wp:docPr id="43109" name="Picture 43109" descr="C:\Users\User\Desktop\instalador1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Users\User\Desktop\instalador10.png"/>
                    <pic:cNvPicPr preferRelativeResize="0">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29560" cy="2188210"/>
                    </a:xfrm>
                    <a:prstGeom prst="rect">
                      <a:avLst/>
                    </a:prstGeom>
                    <a:ln w="3175">
                      <a:solidFill>
                        <a:schemeClr val="tx1"/>
                      </a:solidFill>
                    </a:ln>
                    <a:effectLst/>
                  </pic:spPr>
                </pic:pic>
              </a:graphicData>
            </a:graphic>
          </wp:anchor>
        </w:drawing>
      </w:r>
      <w:r w:rsidRPr="00E9161F">
        <w:rPr>
          <w:lang w:val="pt-PT"/>
        </w:rPr>
        <w:t>Esta é uma janela de mera informação do local, tipo e tarefas que serão instaladas. Prossiga com a instalação clicando novamente no botão “ Seguinte”;</w:t>
      </w:r>
    </w:p>
    <w:p w:rsidR="00E9161F" w:rsidRPr="00E9161F" w:rsidRDefault="00E9161F" w:rsidP="00E9161F">
      <w:pPr>
        <w:pStyle w:val="ListNumber"/>
        <w:ind w:left="426"/>
        <w:rPr>
          <w:lang w:val="pt-PT"/>
        </w:rPr>
      </w:pPr>
    </w:p>
    <w:p w:rsidR="00E9161F" w:rsidRPr="00E9161F" w:rsidRDefault="00E9161F" w:rsidP="00E9161F">
      <w:pPr>
        <w:pStyle w:val="ListNumber"/>
        <w:rPr>
          <w:lang w:val="pt-PT"/>
        </w:rPr>
      </w:pPr>
    </w:p>
    <w:p w:rsidR="00E9161F" w:rsidRPr="00E9161F" w:rsidRDefault="00E9161F" w:rsidP="00E9161F">
      <w:pPr>
        <w:pStyle w:val="ListNumber"/>
        <w:rPr>
          <w:lang w:val="pt-PT"/>
        </w:rPr>
      </w:pPr>
    </w:p>
    <w:p w:rsidR="00E9161F" w:rsidRPr="00E9161F" w:rsidRDefault="00E9161F" w:rsidP="00E9161F">
      <w:pPr>
        <w:pStyle w:val="ListNumber"/>
        <w:rPr>
          <w:lang w:val="pt-PT"/>
        </w:rPr>
      </w:pPr>
    </w:p>
    <w:p w:rsidR="00E9161F" w:rsidRPr="00E9161F" w:rsidRDefault="00E9161F" w:rsidP="00E9161F">
      <w:pPr>
        <w:pStyle w:val="ListNumber"/>
        <w:rPr>
          <w:lang w:val="pt-PT"/>
        </w:rPr>
      </w:pPr>
    </w:p>
    <w:p w:rsidR="00E9161F" w:rsidRPr="00E9161F" w:rsidRDefault="00D222A0" w:rsidP="00E9161F">
      <w:pPr>
        <w:pStyle w:val="ListNumber"/>
        <w:rPr>
          <w:lang w:val="pt-PT"/>
        </w:rPr>
      </w:pPr>
      <w:r w:rsidRPr="007F125A">
        <w:rPr>
          <w:noProof/>
          <w:lang w:val="en-US"/>
        </w:rPr>
        <w:drawing>
          <wp:anchor distT="0" distB="0" distL="114300" distR="114300" simplePos="0" relativeHeight="252267520" behindDoc="0" locked="0" layoutInCell="1" allowOverlap="1" wp14:anchorId="61530610" wp14:editId="491C88A0">
            <wp:simplePos x="0" y="0"/>
            <wp:positionH relativeFrom="column">
              <wp:posOffset>617855</wp:posOffset>
            </wp:positionH>
            <wp:positionV relativeFrom="paragraph">
              <wp:posOffset>300355</wp:posOffset>
            </wp:positionV>
            <wp:extent cx="2483485" cy="906780"/>
            <wp:effectExtent l="0" t="0" r="0" b="7620"/>
            <wp:wrapSquare wrapText="bothSides"/>
            <wp:docPr id="43106" name="Picture 43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120" cstate="print">
                      <a:extLst>
                        <a:ext uri="{28A0092B-C50C-407E-A947-70E740481C1C}">
                          <a14:useLocalDpi xmlns:a14="http://schemas.microsoft.com/office/drawing/2010/main" val="0"/>
                        </a:ext>
                      </a:extLst>
                    </a:blip>
                    <a:srcRect l="32482" t="35806" r="35167" b="43388"/>
                    <a:stretch/>
                  </pic:blipFill>
                  <pic:spPr bwMode="auto">
                    <a:xfrm>
                      <a:off x="0" y="0"/>
                      <a:ext cx="2483485" cy="906780"/>
                    </a:xfrm>
                    <a:prstGeom prst="rect">
                      <a:avLst/>
                    </a:prstGeom>
                    <a:ln>
                      <a:noFill/>
                    </a:ln>
                    <a:extLst>
                      <a:ext uri="{53640926-AAD7-44D8-BBD7-CCE9431645EC}">
                        <a14:shadowObscured xmlns:a14="http://schemas.microsoft.com/office/drawing/2010/main"/>
                      </a:ext>
                    </a:extLst>
                  </pic:spPr>
                </pic:pic>
              </a:graphicData>
            </a:graphic>
          </wp:anchor>
        </w:drawing>
      </w:r>
    </w:p>
    <w:p w:rsidR="00E9161F" w:rsidRPr="00E9161F" w:rsidRDefault="00E9161F" w:rsidP="00E9161F">
      <w:pPr>
        <w:rPr>
          <w:rFonts w:ascii="Franklin Gothic Medium Cond" w:hAnsi="Franklin Gothic Medium Cond"/>
          <w:lang w:val="pt-PT"/>
        </w:rPr>
      </w:pPr>
    </w:p>
    <w:p w:rsidR="00E9161F" w:rsidRDefault="00E9161F" w:rsidP="00E9161F">
      <w:pPr>
        <w:pStyle w:val="ListNumber"/>
        <w:numPr>
          <w:ilvl w:val="0"/>
          <w:numId w:val="92"/>
        </w:numPr>
        <w:ind w:left="426"/>
      </w:pPr>
      <w:r w:rsidRPr="00E9161F">
        <w:rPr>
          <w:lang w:val="pt-PT"/>
        </w:rPr>
        <w:t xml:space="preserve">Se a aplicação necessitar do java seleccione o JRE&gt;=1.7 que a janela apresenta. </w:t>
      </w:r>
      <w:r w:rsidRPr="002A797A">
        <w:t>Conclua e passe para a janela seguinte;</w:t>
      </w:r>
    </w:p>
    <w:p w:rsidR="00E9161F" w:rsidRDefault="00E9161F" w:rsidP="00E9161F">
      <w:pPr>
        <w:pStyle w:val="ListParagraph"/>
      </w:pPr>
      <w:r>
        <w:rPr>
          <w:noProof/>
          <w:lang w:val="en-US"/>
        </w:rPr>
        <w:drawing>
          <wp:anchor distT="0" distB="0" distL="114300" distR="114300" simplePos="0" relativeHeight="252268544" behindDoc="0" locked="0" layoutInCell="1" allowOverlap="1" wp14:anchorId="66B242C8" wp14:editId="5FB8D8A2">
            <wp:simplePos x="0" y="0"/>
            <wp:positionH relativeFrom="column">
              <wp:posOffset>74295</wp:posOffset>
            </wp:positionH>
            <wp:positionV relativeFrom="paragraph">
              <wp:posOffset>31115</wp:posOffset>
            </wp:positionV>
            <wp:extent cx="3338195" cy="1957705"/>
            <wp:effectExtent l="0" t="0" r="0" b="4445"/>
            <wp:wrapSquare wrapText="bothSides"/>
            <wp:docPr id="43107" name="Picture 4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cstate="print">
                      <a:extLst>
                        <a:ext uri="{28A0092B-C50C-407E-A947-70E740481C1C}">
                          <a14:useLocalDpi xmlns:a14="http://schemas.microsoft.com/office/drawing/2010/main" val="0"/>
                        </a:ext>
                      </a:extLst>
                    </a:blip>
                    <a:srcRect l="56615" t="19702" r="6154" b="30770"/>
                    <a:stretch/>
                  </pic:blipFill>
                  <pic:spPr bwMode="auto">
                    <a:xfrm>
                      <a:off x="0" y="0"/>
                      <a:ext cx="3338195" cy="1957705"/>
                    </a:xfrm>
                    <a:prstGeom prst="rect">
                      <a:avLst/>
                    </a:prstGeom>
                    <a:ln>
                      <a:noFill/>
                    </a:ln>
                    <a:extLst>
                      <a:ext uri="{53640926-AAD7-44D8-BBD7-CCE9431645EC}">
                        <a14:shadowObscured xmlns:a14="http://schemas.microsoft.com/office/drawing/2010/main"/>
                      </a:ext>
                    </a:extLst>
                  </pic:spPr>
                </pic:pic>
              </a:graphicData>
            </a:graphic>
          </wp:anchor>
        </w:drawing>
      </w:r>
    </w:p>
    <w:p w:rsidR="00E9161F" w:rsidRDefault="00E9161F" w:rsidP="00E9161F">
      <w:pPr>
        <w:pStyle w:val="ListNumber"/>
      </w:pPr>
    </w:p>
    <w:p w:rsidR="00E9161F" w:rsidRDefault="00E9161F" w:rsidP="00E9161F">
      <w:pPr>
        <w:pStyle w:val="ListNumber"/>
      </w:pPr>
    </w:p>
    <w:p w:rsidR="00E9161F" w:rsidRDefault="00E9161F" w:rsidP="00E9161F">
      <w:pPr>
        <w:pStyle w:val="ListNumber"/>
      </w:pPr>
    </w:p>
    <w:p w:rsidR="00E9161F" w:rsidRPr="00E9161F" w:rsidRDefault="00E9161F" w:rsidP="00E9161F">
      <w:pPr>
        <w:pStyle w:val="ListNumber"/>
        <w:numPr>
          <w:ilvl w:val="0"/>
          <w:numId w:val="92"/>
        </w:numPr>
        <w:rPr>
          <w:lang w:val="pt-PT"/>
        </w:rPr>
      </w:pPr>
      <w:r w:rsidRPr="00E9161F">
        <w:rPr>
          <w:lang w:val="pt-PT"/>
        </w:rPr>
        <w:t xml:space="preserve">Na janela seguinte clique em &gt; “Install” para instalar o Java.  </w:t>
      </w:r>
    </w:p>
    <w:p w:rsidR="00E9161F" w:rsidRPr="00E9161F" w:rsidRDefault="00E9161F" w:rsidP="00E9161F">
      <w:pPr>
        <w:pStyle w:val="TableNumber"/>
        <w:numPr>
          <w:ilvl w:val="0"/>
          <w:numId w:val="0"/>
        </w:numPr>
        <w:rPr>
          <w:lang w:val="pt-PT"/>
        </w:rPr>
      </w:pPr>
    </w:p>
    <w:p w:rsidR="00E9161F" w:rsidRPr="00E9161F" w:rsidRDefault="00E9161F" w:rsidP="00E9161F">
      <w:pPr>
        <w:pStyle w:val="TableNumber"/>
        <w:numPr>
          <w:ilvl w:val="0"/>
          <w:numId w:val="0"/>
        </w:numPr>
        <w:rPr>
          <w:lang w:val="pt-PT"/>
        </w:rPr>
      </w:pPr>
    </w:p>
    <w:p w:rsidR="00E9161F" w:rsidRPr="00E9161F" w:rsidRDefault="00E9161F" w:rsidP="00E9161F">
      <w:pPr>
        <w:pStyle w:val="TableNumber"/>
        <w:numPr>
          <w:ilvl w:val="0"/>
          <w:numId w:val="0"/>
        </w:numPr>
        <w:rPr>
          <w:lang w:val="pt-PT"/>
        </w:rPr>
      </w:pPr>
    </w:p>
    <w:p w:rsidR="00E9161F" w:rsidRPr="00E9161F" w:rsidRDefault="00E9161F" w:rsidP="00E9161F">
      <w:pPr>
        <w:pStyle w:val="TableNumber"/>
        <w:numPr>
          <w:ilvl w:val="0"/>
          <w:numId w:val="0"/>
        </w:numPr>
        <w:rPr>
          <w:lang w:val="pt-PT"/>
        </w:rPr>
      </w:pPr>
    </w:p>
    <w:p w:rsidR="00E9161F" w:rsidRPr="00E9161F" w:rsidRDefault="00E9161F" w:rsidP="00E9161F">
      <w:pPr>
        <w:pStyle w:val="TableNumber"/>
        <w:numPr>
          <w:ilvl w:val="0"/>
          <w:numId w:val="0"/>
        </w:numPr>
        <w:rPr>
          <w:lang w:val="pt-PT"/>
        </w:rPr>
      </w:pPr>
    </w:p>
    <w:p w:rsidR="00E9161F" w:rsidRPr="00E9161F" w:rsidRDefault="00E9161F" w:rsidP="00E9161F">
      <w:pPr>
        <w:pStyle w:val="TableNumber"/>
        <w:numPr>
          <w:ilvl w:val="0"/>
          <w:numId w:val="0"/>
        </w:numPr>
        <w:rPr>
          <w:lang w:val="pt-PT"/>
        </w:rPr>
      </w:pPr>
      <w:r w:rsidRPr="002A797A">
        <w:rPr>
          <w:noProof/>
          <w:lang w:val="en-US"/>
        </w:rPr>
        <w:drawing>
          <wp:anchor distT="0" distB="0" distL="114300" distR="114300" simplePos="0" relativeHeight="252266496" behindDoc="0" locked="0" layoutInCell="1" allowOverlap="1" wp14:anchorId="515BA0DB" wp14:editId="4336E1E0">
            <wp:simplePos x="0" y="0"/>
            <wp:positionH relativeFrom="margin">
              <wp:posOffset>3218815</wp:posOffset>
            </wp:positionH>
            <wp:positionV relativeFrom="paragraph">
              <wp:posOffset>31750</wp:posOffset>
            </wp:positionV>
            <wp:extent cx="3008630" cy="2400300"/>
            <wp:effectExtent l="19050" t="19050" r="20320" b="19050"/>
            <wp:wrapSquare wrapText="bothSides"/>
            <wp:docPr id="43108" name="Picture 4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008630" cy="2400300"/>
                    </a:xfrm>
                    <a:prstGeom prst="rect">
                      <a:avLst/>
                    </a:prstGeom>
                    <a:noFill/>
                    <a:ln w="3175">
                      <a:solidFill>
                        <a:schemeClr val="tx1"/>
                      </a:solidFill>
                    </a:ln>
                  </pic:spPr>
                </pic:pic>
              </a:graphicData>
            </a:graphic>
          </wp:anchor>
        </w:drawing>
      </w:r>
    </w:p>
    <w:p w:rsidR="00E9161F" w:rsidRPr="00E9161F" w:rsidRDefault="00E9161F" w:rsidP="00E9161F">
      <w:pPr>
        <w:pStyle w:val="TableNumber"/>
        <w:numPr>
          <w:ilvl w:val="0"/>
          <w:numId w:val="0"/>
        </w:numPr>
        <w:rPr>
          <w:lang w:val="pt-PT"/>
        </w:rPr>
      </w:pPr>
    </w:p>
    <w:p w:rsidR="00E9161F" w:rsidRPr="00E9161F" w:rsidRDefault="00E9161F" w:rsidP="00E9161F">
      <w:pPr>
        <w:pStyle w:val="TableNumber"/>
        <w:numPr>
          <w:ilvl w:val="0"/>
          <w:numId w:val="0"/>
        </w:numPr>
        <w:rPr>
          <w:lang w:val="pt-PT"/>
        </w:rPr>
      </w:pPr>
    </w:p>
    <w:p w:rsidR="00E9161F" w:rsidRPr="00E9161F" w:rsidRDefault="00E9161F" w:rsidP="00E9161F">
      <w:pPr>
        <w:pStyle w:val="ListNumber"/>
        <w:numPr>
          <w:ilvl w:val="0"/>
          <w:numId w:val="92"/>
        </w:numPr>
        <w:rPr>
          <w:lang w:val="pt-PT"/>
        </w:rPr>
      </w:pPr>
      <w:r w:rsidRPr="00E9161F">
        <w:rPr>
          <w:lang w:val="pt-PT"/>
        </w:rPr>
        <w:t>A instalação é iniciada e concluída após algum tempo. Termine a instalação clicando no botão “Concluir”;</w:t>
      </w:r>
    </w:p>
    <w:p w:rsidR="00E9161F" w:rsidRPr="00E9161F" w:rsidRDefault="00E9161F" w:rsidP="00E9161F">
      <w:pPr>
        <w:pStyle w:val="BodyText"/>
        <w:ind w:left="426"/>
        <w:rPr>
          <w:lang w:val="pt-PT"/>
        </w:rPr>
      </w:pPr>
      <w:r w:rsidRPr="00E9161F">
        <w:rPr>
          <w:lang w:val="pt-PT"/>
        </w:rPr>
        <w:t>Neste momento a instalação da aplicação está concluída;</w:t>
      </w:r>
    </w:p>
    <w:p w:rsidR="00E9161F" w:rsidRPr="00E9161F" w:rsidRDefault="00E9161F" w:rsidP="00E9161F">
      <w:pPr>
        <w:pStyle w:val="ListNumber"/>
        <w:ind w:left="66"/>
        <w:rPr>
          <w:lang w:val="pt-PT"/>
        </w:rPr>
      </w:pPr>
    </w:p>
    <w:p w:rsidR="00E9161F" w:rsidRDefault="00E9161F" w:rsidP="007613EF">
      <w:pPr>
        <w:pStyle w:val="Caption"/>
        <w:jc w:val="left"/>
        <w:rPr>
          <w:lang w:val="pt-PT"/>
        </w:rPr>
      </w:pPr>
    </w:p>
    <w:p w:rsidR="00E9161F" w:rsidRDefault="00E9161F" w:rsidP="007613EF">
      <w:pPr>
        <w:pStyle w:val="Caption"/>
        <w:jc w:val="left"/>
        <w:rPr>
          <w:lang w:val="pt-PT"/>
        </w:rPr>
      </w:pPr>
    </w:p>
    <w:p w:rsidR="00E9161F" w:rsidRDefault="00E9161F" w:rsidP="007613EF">
      <w:pPr>
        <w:pStyle w:val="Caption"/>
        <w:jc w:val="left"/>
        <w:rPr>
          <w:lang w:val="pt-PT"/>
        </w:rPr>
      </w:pPr>
    </w:p>
    <w:p w:rsidR="007613EF" w:rsidRPr="007613EF" w:rsidRDefault="007613EF" w:rsidP="007613EF">
      <w:pPr>
        <w:pStyle w:val="Caption"/>
        <w:jc w:val="left"/>
        <w:rPr>
          <w:lang w:val="pt-PT"/>
        </w:rPr>
      </w:pPr>
      <w:r w:rsidRPr="007613EF">
        <w:rPr>
          <w:lang w:val="pt-PT"/>
        </w:rPr>
        <w:br w:type="page"/>
      </w:r>
    </w:p>
    <w:p w:rsidR="00D222A0" w:rsidRPr="00D222A0" w:rsidRDefault="00D222A0" w:rsidP="00D222A0">
      <w:pPr>
        <w:pStyle w:val="ListNumber"/>
        <w:numPr>
          <w:ilvl w:val="0"/>
          <w:numId w:val="92"/>
        </w:numPr>
        <w:rPr>
          <w:lang w:val="pt-PT"/>
        </w:rPr>
      </w:pPr>
      <w:bookmarkStart w:id="377" w:name="_Actualização_de_Novas"/>
      <w:bookmarkStart w:id="378" w:name="_Ref382571208"/>
      <w:bookmarkStart w:id="379" w:name="_Ref382571303"/>
      <w:bookmarkStart w:id="380" w:name="_Ref382571317"/>
      <w:bookmarkEnd w:id="377"/>
      <w:r w:rsidRPr="002A797A">
        <w:rPr>
          <w:noProof/>
          <w:lang w:val="en-US"/>
        </w:rPr>
        <w:lastRenderedPageBreak/>
        <w:drawing>
          <wp:anchor distT="0" distB="0" distL="114300" distR="114300" simplePos="0" relativeHeight="252274688" behindDoc="0" locked="0" layoutInCell="1" allowOverlap="1" wp14:anchorId="2B8432EE" wp14:editId="09A2A52A">
            <wp:simplePos x="0" y="0"/>
            <wp:positionH relativeFrom="margin">
              <wp:posOffset>504825</wp:posOffset>
            </wp:positionH>
            <wp:positionV relativeFrom="paragraph">
              <wp:posOffset>359410</wp:posOffset>
            </wp:positionV>
            <wp:extent cx="5038090" cy="3070860"/>
            <wp:effectExtent l="19050" t="19050" r="10160" b="15240"/>
            <wp:wrapSquare wrapText="bothSides"/>
            <wp:docPr id="43112" name="Picture 4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038090" cy="3070860"/>
                    </a:xfrm>
                    <a:prstGeom prst="rect">
                      <a:avLst/>
                    </a:prstGeom>
                    <a:noFill/>
                    <a:ln w="3175">
                      <a:solidFill>
                        <a:schemeClr val="tx1"/>
                      </a:solidFill>
                    </a:ln>
                  </pic:spPr>
                </pic:pic>
              </a:graphicData>
            </a:graphic>
          </wp:anchor>
        </w:drawing>
      </w:r>
      <w:r w:rsidRPr="00D222A0">
        <w:rPr>
          <w:lang w:val="pt-PT"/>
        </w:rPr>
        <w:t>Aceda à aplicação através do ícone de atalho SIS-MA ou pelo menu de Todos os Programas;</w:t>
      </w:r>
    </w:p>
    <w:p w:rsidR="00D222A0" w:rsidRPr="00D222A0" w:rsidRDefault="00D222A0" w:rsidP="00D222A0">
      <w:pPr>
        <w:pStyle w:val="TableNumber"/>
        <w:numPr>
          <w:ilvl w:val="0"/>
          <w:numId w:val="0"/>
        </w:numPr>
        <w:ind w:left="426"/>
        <w:rPr>
          <w:lang w:val="pt-PT"/>
        </w:rPr>
      </w:pPr>
    </w:p>
    <w:p w:rsidR="00D222A0" w:rsidRPr="00D222A0" w:rsidRDefault="00D222A0" w:rsidP="00D222A0">
      <w:pPr>
        <w:pStyle w:val="TableNumber"/>
        <w:numPr>
          <w:ilvl w:val="0"/>
          <w:numId w:val="0"/>
        </w:numPr>
        <w:ind w:left="426"/>
        <w:rPr>
          <w:lang w:val="pt-PT"/>
        </w:rPr>
      </w:pPr>
    </w:p>
    <w:p w:rsidR="00D222A0" w:rsidRPr="00D222A0" w:rsidRDefault="00D222A0" w:rsidP="00D222A0">
      <w:pPr>
        <w:pStyle w:val="TableNumber"/>
        <w:numPr>
          <w:ilvl w:val="0"/>
          <w:numId w:val="0"/>
        </w:numPr>
        <w:ind w:left="426"/>
        <w:rPr>
          <w:lang w:val="pt-PT"/>
        </w:rPr>
      </w:pPr>
    </w:p>
    <w:p w:rsidR="00D222A0" w:rsidRPr="00D222A0" w:rsidRDefault="00D222A0" w:rsidP="00D222A0">
      <w:pPr>
        <w:pStyle w:val="TableNumber"/>
        <w:numPr>
          <w:ilvl w:val="0"/>
          <w:numId w:val="0"/>
        </w:numPr>
        <w:ind w:left="426"/>
        <w:rPr>
          <w:lang w:val="pt-PT"/>
        </w:rPr>
      </w:pPr>
    </w:p>
    <w:p w:rsidR="00D222A0" w:rsidRPr="00D222A0" w:rsidRDefault="00D222A0" w:rsidP="00D222A0">
      <w:pPr>
        <w:pStyle w:val="TableNumber"/>
        <w:numPr>
          <w:ilvl w:val="0"/>
          <w:numId w:val="0"/>
        </w:numPr>
        <w:ind w:left="426"/>
        <w:rPr>
          <w:lang w:val="pt-PT"/>
        </w:rPr>
      </w:pPr>
    </w:p>
    <w:p w:rsidR="00D222A0" w:rsidRPr="00D222A0" w:rsidRDefault="00D222A0" w:rsidP="00D222A0">
      <w:pPr>
        <w:pStyle w:val="TableNumber"/>
        <w:numPr>
          <w:ilvl w:val="0"/>
          <w:numId w:val="0"/>
        </w:numPr>
        <w:ind w:left="426"/>
        <w:rPr>
          <w:lang w:val="pt-PT"/>
        </w:rPr>
      </w:pPr>
    </w:p>
    <w:p w:rsidR="00D222A0" w:rsidRPr="00D222A0" w:rsidRDefault="00D222A0" w:rsidP="00D222A0">
      <w:pPr>
        <w:pStyle w:val="TableNumber"/>
        <w:numPr>
          <w:ilvl w:val="0"/>
          <w:numId w:val="0"/>
        </w:numPr>
        <w:ind w:left="426"/>
        <w:rPr>
          <w:lang w:val="pt-PT"/>
        </w:rPr>
      </w:pPr>
    </w:p>
    <w:p w:rsidR="00D222A0" w:rsidRPr="00D222A0" w:rsidRDefault="00D222A0" w:rsidP="00D222A0">
      <w:pPr>
        <w:pStyle w:val="TableNumber"/>
        <w:numPr>
          <w:ilvl w:val="0"/>
          <w:numId w:val="0"/>
        </w:numPr>
        <w:ind w:left="426"/>
        <w:rPr>
          <w:lang w:val="pt-PT"/>
        </w:rPr>
      </w:pPr>
    </w:p>
    <w:p w:rsidR="00D222A0" w:rsidRPr="00D222A0" w:rsidRDefault="00D222A0" w:rsidP="00D222A0">
      <w:pPr>
        <w:pStyle w:val="TableNumber"/>
        <w:numPr>
          <w:ilvl w:val="0"/>
          <w:numId w:val="0"/>
        </w:numPr>
        <w:ind w:left="426"/>
        <w:rPr>
          <w:lang w:val="pt-PT"/>
        </w:rPr>
      </w:pPr>
    </w:p>
    <w:p w:rsidR="00D222A0" w:rsidRPr="00D222A0" w:rsidRDefault="00D222A0" w:rsidP="00D222A0">
      <w:pPr>
        <w:pStyle w:val="TableNumber"/>
        <w:numPr>
          <w:ilvl w:val="0"/>
          <w:numId w:val="0"/>
        </w:numPr>
        <w:ind w:left="426"/>
        <w:rPr>
          <w:lang w:val="pt-PT"/>
        </w:rPr>
      </w:pPr>
    </w:p>
    <w:p w:rsidR="00D222A0" w:rsidRPr="00D222A0" w:rsidRDefault="00D222A0" w:rsidP="00D222A0">
      <w:pPr>
        <w:pStyle w:val="TableNumber"/>
        <w:numPr>
          <w:ilvl w:val="0"/>
          <w:numId w:val="0"/>
        </w:numPr>
        <w:rPr>
          <w:lang w:val="pt-PT"/>
        </w:rPr>
      </w:pPr>
    </w:p>
    <w:p w:rsidR="00D222A0" w:rsidRPr="00D222A0" w:rsidRDefault="00D222A0" w:rsidP="00D222A0">
      <w:pPr>
        <w:pStyle w:val="TableNumber"/>
        <w:numPr>
          <w:ilvl w:val="0"/>
          <w:numId w:val="0"/>
        </w:numPr>
        <w:ind w:left="426"/>
        <w:rPr>
          <w:lang w:val="pt-PT"/>
        </w:rPr>
      </w:pPr>
    </w:p>
    <w:p w:rsidR="00D222A0" w:rsidRPr="00D222A0" w:rsidRDefault="00D222A0" w:rsidP="00D222A0">
      <w:pPr>
        <w:pStyle w:val="TableNumber"/>
        <w:numPr>
          <w:ilvl w:val="0"/>
          <w:numId w:val="0"/>
        </w:numPr>
        <w:ind w:left="426"/>
        <w:rPr>
          <w:lang w:val="pt-PT"/>
        </w:rPr>
      </w:pPr>
    </w:p>
    <w:p w:rsidR="00D222A0" w:rsidRPr="00D222A0" w:rsidRDefault="00D222A0" w:rsidP="00D222A0">
      <w:pPr>
        <w:pStyle w:val="TableNumber"/>
        <w:numPr>
          <w:ilvl w:val="0"/>
          <w:numId w:val="0"/>
        </w:numPr>
        <w:ind w:left="426"/>
        <w:rPr>
          <w:lang w:val="pt-PT"/>
        </w:rPr>
      </w:pPr>
    </w:p>
    <w:p w:rsidR="00D222A0" w:rsidRDefault="00D222A0" w:rsidP="00D222A0">
      <w:pPr>
        <w:pStyle w:val="TableNumber"/>
        <w:numPr>
          <w:ilvl w:val="0"/>
          <w:numId w:val="0"/>
        </w:numPr>
        <w:ind w:left="426"/>
        <w:rPr>
          <w:lang w:val="pt-PT"/>
        </w:rPr>
      </w:pPr>
    </w:p>
    <w:p w:rsidR="00D222A0" w:rsidRPr="00D222A0" w:rsidRDefault="00D222A0" w:rsidP="00D222A0">
      <w:pPr>
        <w:pStyle w:val="TableNumber"/>
        <w:numPr>
          <w:ilvl w:val="0"/>
          <w:numId w:val="0"/>
        </w:numPr>
        <w:ind w:left="426"/>
        <w:rPr>
          <w:lang w:val="pt-PT"/>
        </w:rPr>
      </w:pPr>
    </w:p>
    <w:p w:rsidR="00D222A0" w:rsidRPr="00D222A0" w:rsidRDefault="00D222A0" w:rsidP="00D222A0">
      <w:pPr>
        <w:pStyle w:val="ListNumber"/>
        <w:numPr>
          <w:ilvl w:val="0"/>
          <w:numId w:val="92"/>
        </w:numPr>
        <w:rPr>
          <w:lang w:val="pt-PT"/>
        </w:rPr>
      </w:pPr>
      <w:r w:rsidRPr="00D222A0">
        <w:rPr>
          <w:lang w:val="pt-PT"/>
        </w:rPr>
        <w:t>Aguarde enquanto a aplicação abre os serviços necessários. Este processo pode levar algum tempo.</w:t>
      </w:r>
    </w:p>
    <w:p w:rsidR="00D222A0" w:rsidRPr="00D222A0" w:rsidRDefault="00D222A0" w:rsidP="00D222A0">
      <w:pPr>
        <w:pStyle w:val="ListNumber"/>
        <w:ind w:left="426"/>
        <w:rPr>
          <w:lang w:val="pt-PT"/>
        </w:rPr>
      </w:pPr>
      <w:r w:rsidRPr="002A797A">
        <w:rPr>
          <w:noProof/>
          <w:lang w:val="en-US"/>
        </w:rPr>
        <w:drawing>
          <wp:anchor distT="0" distB="0" distL="114300" distR="114300" simplePos="0" relativeHeight="252272640" behindDoc="0" locked="0" layoutInCell="1" allowOverlap="1" wp14:anchorId="3FA6E16C" wp14:editId="0022C9AD">
            <wp:simplePos x="0" y="0"/>
            <wp:positionH relativeFrom="margin">
              <wp:posOffset>897255</wp:posOffset>
            </wp:positionH>
            <wp:positionV relativeFrom="paragraph">
              <wp:posOffset>155575</wp:posOffset>
            </wp:positionV>
            <wp:extent cx="4267200" cy="2911475"/>
            <wp:effectExtent l="19050" t="19050" r="19050" b="22225"/>
            <wp:wrapSquare wrapText="bothSides"/>
            <wp:docPr id="43111" name="Picture 4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267200" cy="2911475"/>
                    </a:xfrm>
                    <a:prstGeom prst="rect">
                      <a:avLst/>
                    </a:prstGeom>
                    <a:noFill/>
                    <a:ln w="3175">
                      <a:solidFill>
                        <a:schemeClr val="tx1"/>
                      </a:solidFill>
                    </a:ln>
                  </pic:spPr>
                </pic:pic>
              </a:graphicData>
            </a:graphic>
          </wp:anchor>
        </w:drawing>
      </w:r>
    </w:p>
    <w:p w:rsidR="00D222A0" w:rsidRPr="00D222A0" w:rsidRDefault="00D222A0" w:rsidP="00D222A0">
      <w:pPr>
        <w:pStyle w:val="ListNumber"/>
        <w:ind w:left="426"/>
        <w:rPr>
          <w:lang w:val="pt-PT"/>
        </w:rPr>
      </w:pPr>
    </w:p>
    <w:p w:rsidR="00D222A0" w:rsidRPr="00D222A0" w:rsidRDefault="00D222A0" w:rsidP="00D222A0">
      <w:pPr>
        <w:pStyle w:val="ListNumber"/>
        <w:ind w:left="426"/>
        <w:rPr>
          <w:lang w:val="pt-PT"/>
        </w:rPr>
      </w:pPr>
    </w:p>
    <w:p w:rsidR="00D222A0" w:rsidRPr="00D222A0" w:rsidRDefault="00D222A0" w:rsidP="00D222A0">
      <w:pPr>
        <w:pStyle w:val="ListNumber"/>
        <w:ind w:left="426"/>
        <w:rPr>
          <w:lang w:val="pt-PT"/>
        </w:rPr>
      </w:pPr>
    </w:p>
    <w:p w:rsidR="00D222A0" w:rsidRPr="00D222A0" w:rsidRDefault="00D222A0" w:rsidP="00D222A0">
      <w:pPr>
        <w:pStyle w:val="ListNumber"/>
        <w:ind w:left="426"/>
        <w:rPr>
          <w:lang w:val="pt-PT"/>
        </w:rPr>
      </w:pPr>
    </w:p>
    <w:p w:rsidR="00D222A0" w:rsidRPr="00D222A0" w:rsidRDefault="00D222A0" w:rsidP="00D222A0">
      <w:pPr>
        <w:pStyle w:val="ListNumber"/>
        <w:ind w:left="426"/>
        <w:rPr>
          <w:lang w:val="pt-PT"/>
        </w:rPr>
      </w:pPr>
    </w:p>
    <w:p w:rsidR="00D222A0" w:rsidRPr="00D222A0" w:rsidRDefault="00D222A0" w:rsidP="00D222A0">
      <w:pPr>
        <w:pStyle w:val="ListNumber"/>
        <w:ind w:left="426"/>
        <w:rPr>
          <w:lang w:val="pt-PT"/>
        </w:rPr>
      </w:pPr>
    </w:p>
    <w:p w:rsidR="00D222A0" w:rsidRPr="00D222A0" w:rsidRDefault="00D222A0" w:rsidP="00D222A0">
      <w:pPr>
        <w:pStyle w:val="ListNumber"/>
        <w:ind w:left="426"/>
        <w:rPr>
          <w:lang w:val="pt-PT"/>
        </w:rPr>
      </w:pPr>
    </w:p>
    <w:p w:rsidR="00D222A0" w:rsidRPr="00D222A0" w:rsidRDefault="00D222A0" w:rsidP="00D222A0">
      <w:pPr>
        <w:pStyle w:val="ListNumber"/>
        <w:ind w:left="426"/>
        <w:rPr>
          <w:lang w:val="pt-PT"/>
        </w:rPr>
      </w:pPr>
    </w:p>
    <w:p w:rsidR="00D222A0" w:rsidRPr="00D222A0" w:rsidRDefault="00D222A0" w:rsidP="00D222A0">
      <w:pPr>
        <w:pStyle w:val="ListNumber"/>
        <w:ind w:left="426"/>
        <w:rPr>
          <w:lang w:val="pt-PT"/>
        </w:rPr>
      </w:pPr>
    </w:p>
    <w:p w:rsidR="00D222A0" w:rsidRPr="00D222A0" w:rsidRDefault="00D222A0" w:rsidP="00D222A0">
      <w:pPr>
        <w:pStyle w:val="ListNumber"/>
        <w:ind w:left="426"/>
        <w:rPr>
          <w:lang w:val="pt-PT"/>
        </w:rPr>
      </w:pPr>
    </w:p>
    <w:p w:rsidR="00D222A0" w:rsidRPr="00D222A0" w:rsidRDefault="00D222A0" w:rsidP="00D222A0">
      <w:pPr>
        <w:pStyle w:val="ListNumber"/>
        <w:ind w:left="426"/>
        <w:rPr>
          <w:lang w:val="pt-PT"/>
        </w:rPr>
      </w:pPr>
    </w:p>
    <w:p w:rsidR="00D222A0" w:rsidRPr="00D222A0" w:rsidRDefault="00D222A0" w:rsidP="00D222A0">
      <w:pPr>
        <w:pStyle w:val="ListNumber"/>
        <w:ind w:left="426"/>
        <w:rPr>
          <w:lang w:val="pt-PT"/>
        </w:rPr>
      </w:pPr>
    </w:p>
    <w:p w:rsidR="00D222A0" w:rsidRDefault="00D222A0" w:rsidP="00D222A0">
      <w:pPr>
        <w:pStyle w:val="BodyText"/>
        <w:ind w:left="0"/>
        <w:rPr>
          <w:lang w:val="pt-PT"/>
        </w:rPr>
      </w:pPr>
    </w:p>
    <w:p w:rsidR="00D222A0" w:rsidRDefault="00D222A0" w:rsidP="00D222A0">
      <w:pPr>
        <w:pStyle w:val="BodyText"/>
        <w:ind w:left="0"/>
        <w:rPr>
          <w:lang w:val="pt-PT"/>
        </w:rPr>
      </w:pPr>
    </w:p>
    <w:p w:rsidR="00D222A0" w:rsidRDefault="00D222A0" w:rsidP="00D222A0">
      <w:pPr>
        <w:pStyle w:val="BodyText"/>
        <w:ind w:left="0"/>
        <w:rPr>
          <w:lang w:val="pt-PT"/>
        </w:rPr>
      </w:pPr>
    </w:p>
    <w:p w:rsidR="00D222A0" w:rsidRPr="00D222A0" w:rsidRDefault="00D222A0" w:rsidP="00D222A0">
      <w:pPr>
        <w:pStyle w:val="BodyText"/>
        <w:ind w:left="0"/>
        <w:rPr>
          <w:lang w:val="pt-PT"/>
        </w:rPr>
      </w:pPr>
      <w:r w:rsidRPr="00D222A0">
        <w:rPr>
          <w:lang w:val="pt-PT"/>
        </w:rPr>
        <w:t>A aplicação termina com a sua abertura. Segue a fase de actualização da base de dados, pois de momento a base de dados da aplicação do SIS-MA Offline está sem dados de qualquer espécie (caso tenha sido feita a instalação com base de dados limpa).</w:t>
      </w:r>
    </w:p>
    <w:p w:rsidR="00D222A0" w:rsidRDefault="00D222A0" w:rsidP="00D222A0">
      <w:pPr>
        <w:pStyle w:val="BodyText"/>
        <w:ind w:left="0"/>
        <w:rPr>
          <w:lang w:val="pt-PT"/>
        </w:rPr>
      </w:pPr>
    </w:p>
    <w:p w:rsidR="00D222A0" w:rsidRPr="00D222A0" w:rsidRDefault="00D222A0" w:rsidP="00D222A0">
      <w:pPr>
        <w:pStyle w:val="BodyText"/>
        <w:rPr>
          <w:lang w:val="pt-PT"/>
        </w:rPr>
      </w:pPr>
    </w:p>
    <w:p w:rsidR="00D222A0" w:rsidRPr="00D222A0" w:rsidRDefault="00D222A0" w:rsidP="00D222A0">
      <w:pPr>
        <w:pStyle w:val="Heading3"/>
        <w:spacing w:before="200" w:after="0" w:line="276" w:lineRule="auto"/>
        <w:ind w:left="720"/>
        <w:jc w:val="left"/>
        <w:rPr>
          <w:lang w:val="pt-PT"/>
        </w:rPr>
      </w:pPr>
      <w:bookmarkStart w:id="381" w:name="_Toc386529615"/>
      <w:bookmarkStart w:id="382" w:name="_Toc390424488"/>
      <w:r w:rsidRPr="00D222A0">
        <w:rPr>
          <w:lang w:val="pt-PT"/>
        </w:rPr>
        <w:lastRenderedPageBreak/>
        <w:t>Actualização da base de dados do SIS-MA offline.</w:t>
      </w:r>
      <w:bookmarkEnd w:id="381"/>
      <w:bookmarkEnd w:id="382"/>
    </w:p>
    <w:p w:rsidR="00D222A0" w:rsidRPr="00D222A0" w:rsidRDefault="00D222A0" w:rsidP="005B29FA">
      <w:pPr>
        <w:pStyle w:val="BodyText"/>
        <w:ind w:left="0"/>
        <w:rPr>
          <w:lang w:val="pt-PT"/>
        </w:rPr>
      </w:pPr>
      <w:r w:rsidRPr="00D222A0">
        <w:rPr>
          <w:lang w:val="pt-PT"/>
        </w:rPr>
        <w:t>A actualização da Base de Dados é feita através dos processos previamente descritos de Importação de Configurações (metadados) e Importação de Dados.</w:t>
      </w:r>
    </w:p>
    <w:p w:rsidR="00D222A0" w:rsidRPr="00D222A0" w:rsidRDefault="00D222A0" w:rsidP="005B29FA">
      <w:pPr>
        <w:pStyle w:val="BodyText"/>
        <w:ind w:left="0"/>
        <w:rPr>
          <w:lang w:val="pt-PT"/>
        </w:rPr>
      </w:pPr>
      <w:r w:rsidRPr="00D222A0">
        <w:rPr>
          <w:lang w:val="pt-PT"/>
        </w:rPr>
        <w:t>Para a devida actualização, o Responsável do NEP/SIS da respectiva instância offline deverá solicitar ao administrador do Sistema Nacional que lhe envie o ficheiro com as configurações actualizadas e e que lhe envie também o ficheiro com os dados actualizados a serem importados.</w:t>
      </w:r>
    </w:p>
    <w:p w:rsidR="00D222A0" w:rsidRPr="00D222A0" w:rsidRDefault="00D222A0" w:rsidP="005B29FA">
      <w:pPr>
        <w:pStyle w:val="BodyText"/>
        <w:ind w:left="0"/>
        <w:rPr>
          <w:lang w:val="pt-PT"/>
        </w:rPr>
      </w:pPr>
      <w:r w:rsidRPr="00D222A0">
        <w:rPr>
          <w:lang w:val="pt-PT"/>
        </w:rPr>
        <w:t>Portanto, a actualização da base de dados não é mais que fazer uso das operações:</w:t>
      </w:r>
    </w:p>
    <w:p w:rsidR="00D222A0" w:rsidRPr="00D222A0" w:rsidRDefault="00D222A0" w:rsidP="00D222A0">
      <w:pPr>
        <w:pStyle w:val="BodyText"/>
        <w:rPr>
          <w:lang w:val="pt-PT"/>
        </w:rPr>
      </w:pPr>
      <w:r w:rsidRPr="00D222A0">
        <w:rPr>
          <w:lang w:val="pt-PT"/>
        </w:rPr>
        <w:t>1 – Importação de configurações provenientes do sistema centrar (configurações exportadas do nível central);</w:t>
      </w:r>
      <w:r w:rsidR="00661C41">
        <w:rPr>
          <w:lang w:val="pt-PT"/>
        </w:rPr>
        <w:t xml:space="preserve"> </w:t>
      </w:r>
      <w:r w:rsidR="00661C41">
        <w:rPr>
          <w:color w:val="FF0000"/>
        </w:rPr>
        <w:fldChar w:fldCharType="begin"/>
      </w:r>
      <w:r w:rsidR="00661C41">
        <w:rPr>
          <w:lang w:val="pt-PT"/>
        </w:rPr>
        <w:instrText xml:space="preserve"> REF _Ref390423594 \r \h </w:instrText>
      </w:r>
      <w:r w:rsidR="00661C41">
        <w:rPr>
          <w:color w:val="FF0000"/>
        </w:rPr>
      </w:r>
      <w:r w:rsidR="00661C41">
        <w:rPr>
          <w:color w:val="FF0000"/>
        </w:rPr>
        <w:fldChar w:fldCharType="separate"/>
      </w:r>
      <w:r w:rsidR="00661C41">
        <w:rPr>
          <w:lang w:val="pt-PT"/>
        </w:rPr>
        <w:t>3.2</w:t>
      </w:r>
      <w:r w:rsidR="00661C41">
        <w:rPr>
          <w:color w:val="FF0000"/>
        </w:rPr>
        <w:fldChar w:fldCharType="end"/>
      </w:r>
      <w:r w:rsidR="00661C41" w:rsidRPr="00661C41">
        <w:rPr>
          <w:color w:val="FF0000"/>
          <w:lang w:val="pt-PT"/>
        </w:rPr>
        <w:t xml:space="preserve"> </w:t>
      </w:r>
      <w:r w:rsidR="00661C41">
        <w:rPr>
          <w:color w:val="FF0000"/>
        </w:rPr>
        <w:fldChar w:fldCharType="begin"/>
      </w:r>
      <w:r w:rsidR="00661C41" w:rsidRPr="00661C41">
        <w:rPr>
          <w:color w:val="FF0000"/>
          <w:lang w:val="pt-PT"/>
        </w:rPr>
        <w:instrText xml:space="preserve"> REF _Ref390423597 \h </w:instrText>
      </w:r>
      <w:r w:rsidR="00661C41">
        <w:rPr>
          <w:color w:val="FF0000"/>
        </w:rPr>
      </w:r>
      <w:r w:rsidR="00661C41">
        <w:rPr>
          <w:color w:val="FF0000"/>
        </w:rPr>
        <w:fldChar w:fldCharType="separate"/>
      </w:r>
      <w:r w:rsidR="00661C41" w:rsidRPr="00661C41">
        <w:rPr>
          <w:lang w:val="pt-PT"/>
        </w:rPr>
        <w:t>Importar as configurações</w:t>
      </w:r>
      <w:r w:rsidR="00661C41">
        <w:rPr>
          <w:color w:val="FF0000"/>
        </w:rPr>
        <w:fldChar w:fldCharType="end"/>
      </w:r>
      <w:r w:rsidRPr="005B29FA">
        <w:rPr>
          <w:b/>
          <w:color w:val="FF0000"/>
          <w:lang w:val="pt-PT"/>
        </w:rPr>
        <w:t>.</w:t>
      </w:r>
    </w:p>
    <w:p w:rsidR="00D222A0" w:rsidRPr="00D222A0" w:rsidRDefault="00D222A0" w:rsidP="00D222A0">
      <w:pPr>
        <w:pStyle w:val="BodyText"/>
        <w:rPr>
          <w:lang w:val="pt-PT"/>
        </w:rPr>
      </w:pPr>
      <w:r w:rsidRPr="00D222A0">
        <w:rPr>
          <w:lang w:val="pt-PT"/>
        </w:rPr>
        <w:t>2 – Importação dos dados refentes ao nível que realiza a exportação (dados exportados do nível central)</w:t>
      </w:r>
      <w:r w:rsidR="00661C41" w:rsidRPr="00661C41">
        <w:rPr>
          <w:b/>
          <w:color w:val="FF0000"/>
          <w:lang w:val="pt-PT"/>
        </w:rPr>
        <w:t xml:space="preserve"> </w:t>
      </w:r>
      <w:r w:rsidR="00661C41" w:rsidRPr="00661C41">
        <w:rPr>
          <w:lang w:val="pt-PT"/>
        </w:rPr>
        <w:fldChar w:fldCharType="begin"/>
      </w:r>
      <w:r w:rsidR="00661C41" w:rsidRPr="00661C41">
        <w:rPr>
          <w:lang w:val="pt-PT"/>
        </w:rPr>
        <w:instrText xml:space="preserve"> REF _Ref390423631 \r \h </w:instrText>
      </w:r>
      <w:r w:rsidR="00661C41" w:rsidRPr="00661C41">
        <w:rPr>
          <w:lang w:val="pt-PT"/>
        </w:rPr>
      </w:r>
      <w:r w:rsidR="00661C41" w:rsidRPr="00661C41">
        <w:rPr>
          <w:lang w:val="pt-PT"/>
        </w:rPr>
        <w:instrText xml:space="preserve"> \* MERGEFORMAT </w:instrText>
      </w:r>
      <w:r w:rsidR="00661C41" w:rsidRPr="00661C41">
        <w:rPr>
          <w:lang w:val="pt-PT"/>
        </w:rPr>
        <w:fldChar w:fldCharType="separate"/>
      </w:r>
      <w:r w:rsidR="00661C41">
        <w:rPr>
          <w:lang w:val="pt-PT"/>
        </w:rPr>
        <w:t>4.2</w:t>
      </w:r>
      <w:r w:rsidR="00661C41" w:rsidRPr="00661C41">
        <w:rPr>
          <w:lang w:val="pt-PT"/>
        </w:rPr>
        <w:fldChar w:fldCharType="end"/>
      </w:r>
      <w:r w:rsidR="00661C41" w:rsidRPr="00661C41">
        <w:rPr>
          <w:lang w:val="pt-PT"/>
        </w:rPr>
        <w:t xml:space="preserve"> </w:t>
      </w:r>
      <w:r w:rsidR="00661C41" w:rsidRPr="00661C41">
        <w:rPr>
          <w:lang w:val="pt-PT"/>
        </w:rPr>
        <w:fldChar w:fldCharType="begin"/>
      </w:r>
      <w:r w:rsidR="00661C41" w:rsidRPr="00661C41">
        <w:rPr>
          <w:lang w:val="pt-PT"/>
        </w:rPr>
        <w:instrText xml:space="preserve"> REF _Ref390423636 \h </w:instrText>
      </w:r>
      <w:r w:rsidR="00661C41" w:rsidRPr="00661C41">
        <w:rPr>
          <w:lang w:val="pt-PT"/>
        </w:rPr>
      </w:r>
      <w:r w:rsidR="00661C41" w:rsidRPr="00661C41">
        <w:rPr>
          <w:lang w:val="pt-PT"/>
        </w:rPr>
        <w:instrText xml:space="preserve"> \* MERGEFORMAT </w:instrText>
      </w:r>
      <w:r w:rsidR="00661C41" w:rsidRPr="00661C41">
        <w:rPr>
          <w:lang w:val="pt-PT"/>
        </w:rPr>
        <w:fldChar w:fldCharType="separate"/>
      </w:r>
      <w:r w:rsidR="00661C41" w:rsidRPr="00661C41">
        <w:rPr>
          <w:lang w:val="pt-PT"/>
        </w:rPr>
        <w:t>Importação de dados (dados corrigidos pelo nível nacional)</w:t>
      </w:r>
      <w:r w:rsidR="00661C41" w:rsidRPr="00661C41">
        <w:rPr>
          <w:lang w:val="pt-PT"/>
        </w:rPr>
        <w:fldChar w:fldCharType="end"/>
      </w:r>
      <w:r w:rsidRPr="005B29FA">
        <w:rPr>
          <w:b/>
          <w:color w:val="FF0000"/>
          <w:lang w:val="pt-PT"/>
        </w:rPr>
        <w:t>.</w:t>
      </w:r>
    </w:p>
    <w:p w:rsidR="00D222A0" w:rsidRPr="00D222A0" w:rsidRDefault="00D222A0" w:rsidP="00D222A0">
      <w:pPr>
        <w:rPr>
          <w:lang w:val="pt-PT"/>
        </w:rPr>
      </w:pPr>
    </w:p>
    <w:p w:rsidR="00D222A0" w:rsidRPr="00D222A0" w:rsidRDefault="00D222A0" w:rsidP="00D222A0">
      <w:pPr>
        <w:pStyle w:val="Heading3"/>
        <w:spacing w:before="200" w:after="0" w:line="276" w:lineRule="auto"/>
        <w:ind w:left="720"/>
        <w:jc w:val="left"/>
        <w:rPr>
          <w:lang w:val="pt-PT"/>
        </w:rPr>
      </w:pPr>
      <w:bookmarkStart w:id="383" w:name="_Toc386529616"/>
      <w:bookmarkStart w:id="384" w:name="_Toc390424489"/>
      <w:r w:rsidRPr="00D222A0">
        <w:rPr>
          <w:lang w:val="pt-PT"/>
        </w:rPr>
        <w:t>Acesso e log in ao SIS-MA</w:t>
      </w:r>
      <w:bookmarkEnd w:id="383"/>
      <w:bookmarkEnd w:id="384"/>
    </w:p>
    <w:p w:rsidR="00D222A0" w:rsidRPr="00D222A0" w:rsidRDefault="00D222A0" w:rsidP="005B29FA">
      <w:pPr>
        <w:pStyle w:val="BodyText"/>
        <w:ind w:left="0"/>
        <w:rPr>
          <w:lang w:val="pt-PT"/>
        </w:rPr>
      </w:pPr>
      <w:r w:rsidRPr="00D222A0">
        <w:rPr>
          <w:lang w:val="pt-PT"/>
        </w:rPr>
        <w:t>O acesso à aplicação do SIS-MA é feita via Browser. Foi instituído que o Browser pré-definido para o uso da aplicação é o Google Chrome. Este é um requisito a ser instalado na máquina que utilizará o SIS-MA.</w:t>
      </w:r>
    </w:p>
    <w:p w:rsidR="00D222A0" w:rsidRPr="00D222A0" w:rsidRDefault="00D222A0" w:rsidP="005B29FA">
      <w:pPr>
        <w:pStyle w:val="BodyText"/>
        <w:ind w:left="0"/>
        <w:rPr>
          <w:lang w:val="pt-PT"/>
        </w:rPr>
      </w:pPr>
      <w:r w:rsidRPr="00D222A0">
        <w:rPr>
          <w:lang w:val="pt-PT"/>
        </w:rPr>
        <w:t>Após instalado o Google Chrome, abra o Browser e aceda à aplicação através da Barra de endereços disponível no cabeçalho da janela do Google Chrome.</w:t>
      </w:r>
    </w:p>
    <w:p w:rsidR="00D222A0" w:rsidRPr="00D222A0" w:rsidRDefault="00D222A0" w:rsidP="005B29FA">
      <w:pPr>
        <w:pStyle w:val="BodyText"/>
        <w:ind w:left="0"/>
        <w:rPr>
          <w:lang w:val="pt-PT"/>
        </w:rPr>
      </w:pPr>
      <w:r w:rsidRPr="00D222A0">
        <w:rPr>
          <w:lang w:val="pt-PT"/>
        </w:rPr>
        <w:t>Ser-lhe-á previamente informado pelo administrador do sistema qual o endereço de acesso do SIS-MA.</w:t>
      </w:r>
    </w:p>
    <w:p w:rsidR="00D222A0" w:rsidRPr="002A797A" w:rsidRDefault="00D222A0" w:rsidP="005B29FA">
      <w:pPr>
        <w:pStyle w:val="BodyText"/>
        <w:ind w:left="0"/>
      </w:pPr>
      <w:r w:rsidRPr="002A797A">
        <w:rPr>
          <w:noProof/>
          <w:lang w:val="en-US"/>
        </w:rPr>
        <w:drawing>
          <wp:anchor distT="0" distB="0" distL="114300" distR="114300" simplePos="0" relativeHeight="252277760" behindDoc="0" locked="0" layoutInCell="1" allowOverlap="1" wp14:anchorId="519F925E" wp14:editId="71BEF38B">
            <wp:simplePos x="0" y="0"/>
            <wp:positionH relativeFrom="column">
              <wp:posOffset>3735070</wp:posOffset>
            </wp:positionH>
            <wp:positionV relativeFrom="paragraph">
              <wp:posOffset>149860</wp:posOffset>
            </wp:positionV>
            <wp:extent cx="2498090" cy="1346200"/>
            <wp:effectExtent l="19050" t="19050" r="16510" b="25400"/>
            <wp:wrapSquare wrapText="bothSides"/>
            <wp:docPr id="43113" name="Picture 4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r="30267"/>
                    <a:stretch/>
                  </pic:blipFill>
                  <pic:spPr bwMode="auto">
                    <a:xfrm>
                      <a:off x="0" y="0"/>
                      <a:ext cx="2498090" cy="13462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2A797A">
        <w:rPr>
          <w:noProof/>
          <w:lang w:val="en-US"/>
        </w:rPr>
        <w:drawing>
          <wp:anchor distT="0" distB="0" distL="114300" distR="114300" simplePos="0" relativeHeight="252276736" behindDoc="0" locked="0" layoutInCell="1" allowOverlap="1" wp14:anchorId="45920A17" wp14:editId="0E99F218">
            <wp:simplePos x="0" y="0"/>
            <wp:positionH relativeFrom="column">
              <wp:posOffset>1343660</wp:posOffset>
            </wp:positionH>
            <wp:positionV relativeFrom="paragraph">
              <wp:posOffset>266329</wp:posOffset>
            </wp:positionV>
            <wp:extent cx="293298" cy="251642"/>
            <wp:effectExtent l="19050" t="19050" r="12065" b="15240"/>
            <wp:wrapNone/>
            <wp:docPr id="10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93298" cy="251642"/>
                    </a:xfrm>
                    <a:prstGeom prst="rect">
                      <a:avLst/>
                    </a:prstGeom>
                    <a:noFill/>
                    <a:ln>
                      <a:solidFill>
                        <a:schemeClr val="tx1"/>
                      </a:solidFill>
                    </a:ln>
                  </pic:spPr>
                </pic:pic>
              </a:graphicData>
            </a:graphic>
          </wp:anchor>
        </w:drawing>
      </w:r>
      <w:r w:rsidRPr="002A797A">
        <w:t xml:space="preserve">Entrar </w:t>
      </w:r>
      <w:proofErr w:type="gramStart"/>
      <w:r w:rsidRPr="002A797A">
        <w:t>na</w:t>
      </w:r>
      <w:proofErr w:type="gramEnd"/>
      <w:r w:rsidRPr="002A797A">
        <w:t xml:space="preserve"> Aplicação:</w:t>
      </w:r>
    </w:p>
    <w:p w:rsidR="00D222A0" w:rsidRPr="002A797A" w:rsidRDefault="00D222A0" w:rsidP="00D222A0">
      <w:pPr>
        <w:pStyle w:val="BodyText"/>
        <w:numPr>
          <w:ilvl w:val="0"/>
          <w:numId w:val="28"/>
        </w:numPr>
        <w:tabs>
          <w:tab w:val="clear" w:pos="680"/>
          <w:tab w:val="left" w:pos="709"/>
        </w:tabs>
        <w:ind w:left="709" w:hanging="425"/>
      </w:pPr>
      <w:r w:rsidRPr="002A797A">
        <w:t>Botão “Iniciar”</w:t>
      </w:r>
    </w:p>
    <w:p w:rsidR="00D222A0" w:rsidRPr="00D222A0" w:rsidRDefault="00D222A0" w:rsidP="00D222A0">
      <w:pPr>
        <w:pStyle w:val="BodyText"/>
        <w:numPr>
          <w:ilvl w:val="0"/>
          <w:numId w:val="28"/>
        </w:numPr>
        <w:tabs>
          <w:tab w:val="clear" w:pos="680"/>
          <w:tab w:val="left" w:pos="709"/>
          <w:tab w:val="left" w:pos="851"/>
        </w:tabs>
        <w:ind w:left="709" w:hanging="425"/>
        <w:jc w:val="left"/>
        <w:rPr>
          <w:lang w:val="pt-PT"/>
        </w:rPr>
      </w:pPr>
      <w:r w:rsidRPr="00D222A0">
        <w:rPr>
          <w:lang w:val="pt-PT"/>
        </w:rPr>
        <w:t>Seleccione o Menu “Todos os programas”;</w:t>
      </w:r>
    </w:p>
    <w:p w:rsidR="00D222A0" w:rsidRPr="00D222A0" w:rsidRDefault="00D222A0" w:rsidP="00D222A0">
      <w:pPr>
        <w:pStyle w:val="BodyText"/>
        <w:numPr>
          <w:ilvl w:val="0"/>
          <w:numId w:val="28"/>
        </w:numPr>
        <w:tabs>
          <w:tab w:val="clear" w:pos="680"/>
          <w:tab w:val="left" w:pos="709"/>
          <w:tab w:val="left" w:pos="851"/>
        </w:tabs>
        <w:ind w:left="709" w:hanging="425"/>
        <w:jc w:val="left"/>
        <w:rPr>
          <w:lang w:val="pt-PT"/>
        </w:rPr>
      </w:pPr>
      <w:r w:rsidRPr="00D222A0">
        <w:rPr>
          <w:lang w:val="pt-PT"/>
        </w:rPr>
        <w:t>Seleccione a pasta “Google Chrome” e Clique na aplicação do “Google Chrome”;</w:t>
      </w:r>
    </w:p>
    <w:p w:rsidR="00D222A0" w:rsidRPr="00D222A0" w:rsidRDefault="00D222A0" w:rsidP="00D222A0">
      <w:pPr>
        <w:pStyle w:val="BodyText"/>
        <w:numPr>
          <w:ilvl w:val="0"/>
          <w:numId w:val="28"/>
        </w:numPr>
        <w:tabs>
          <w:tab w:val="clear" w:pos="680"/>
          <w:tab w:val="left" w:pos="709"/>
        </w:tabs>
        <w:ind w:left="709" w:hanging="425"/>
        <w:jc w:val="left"/>
        <w:rPr>
          <w:lang w:val="pt-PT"/>
        </w:rPr>
      </w:pPr>
      <w:r w:rsidRPr="00D222A0">
        <w:rPr>
          <w:lang w:val="pt-PT"/>
        </w:rPr>
        <w:t>Insira o endereço do SIS-MA na Barra de Endereços situada no cabeçalho do navegador de Internet Google Chrome. (o endereço abaixo é provisório. Será disponibilizado o endereço final);</w:t>
      </w:r>
    </w:p>
    <w:p w:rsidR="00D222A0" w:rsidRPr="002A797A" w:rsidRDefault="00D222A0" w:rsidP="00D222A0">
      <w:pPr>
        <w:pStyle w:val="BodyText"/>
        <w:tabs>
          <w:tab w:val="clear" w:pos="680"/>
          <w:tab w:val="left" w:pos="709"/>
        </w:tabs>
        <w:ind w:left="709"/>
        <w:jc w:val="left"/>
      </w:pPr>
      <w:r>
        <w:rPr>
          <w:noProof/>
          <w:lang w:val="en-US"/>
        </w:rPr>
        <w:drawing>
          <wp:inline distT="0" distB="0" distL="0" distR="0" wp14:anchorId="42E93F1C" wp14:editId="0926FE73">
            <wp:extent cx="1116418" cy="287079"/>
            <wp:effectExtent l="19050" t="19050" r="26670" b="17780"/>
            <wp:docPr id="105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cstate="print"/>
                    <a:srcRect r="80463"/>
                    <a:stretch/>
                  </pic:blipFill>
                  <pic:spPr bwMode="auto">
                    <a:xfrm>
                      <a:off x="0" y="0"/>
                      <a:ext cx="1116049" cy="28698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D222A0" w:rsidRPr="00D222A0" w:rsidRDefault="00D222A0" w:rsidP="00D222A0">
      <w:pPr>
        <w:pStyle w:val="BodyText"/>
        <w:numPr>
          <w:ilvl w:val="0"/>
          <w:numId w:val="28"/>
        </w:numPr>
        <w:tabs>
          <w:tab w:val="clear" w:pos="680"/>
          <w:tab w:val="left" w:pos="709"/>
        </w:tabs>
        <w:ind w:left="709" w:hanging="425"/>
        <w:jc w:val="left"/>
        <w:rPr>
          <w:lang w:val="pt-PT"/>
        </w:rPr>
      </w:pPr>
      <w:r w:rsidRPr="00D222A0">
        <w:rPr>
          <w:lang w:val="pt-PT"/>
        </w:rPr>
        <w:t>Pressione a tecla “Enter” para reencaminhá-lo para a página da aplicação do SIS-MA.</w:t>
      </w:r>
    </w:p>
    <w:p w:rsidR="005B29FA" w:rsidRPr="005B29FA" w:rsidRDefault="00D222A0" w:rsidP="005B29FA">
      <w:pPr>
        <w:pStyle w:val="CSWNote"/>
        <w:tabs>
          <w:tab w:val="num" w:pos="1031"/>
        </w:tabs>
        <w:ind w:left="1032" w:hanging="748"/>
        <w:rPr>
          <w:lang w:val="pt-PT"/>
        </w:rPr>
      </w:pPr>
      <w:r w:rsidRPr="002A797A">
        <w:rPr>
          <w:lang w:val="pt-PT"/>
        </w:rPr>
        <w:t xml:space="preserve">Nota: o endereço de URL da aplicação, a ser inserido na barra de endereço do navegador de internet, deve ser fornecido previamente pelo Administrador </w:t>
      </w:r>
      <w:r w:rsidR="005B29FA">
        <w:rPr>
          <w:lang w:val="pt-PT"/>
        </w:rPr>
        <w:t xml:space="preserve">central </w:t>
      </w:r>
      <w:r w:rsidRPr="002A797A">
        <w:rPr>
          <w:lang w:val="pt-PT"/>
        </w:rPr>
        <w:t>do SIS-MA</w:t>
      </w:r>
      <w:r w:rsidR="005B29FA">
        <w:rPr>
          <w:lang w:val="pt-PT"/>
        </w:rPr>
        <w:t xml:space="preserve"> em Maputo.</w:t>
      </w:r>
    </w:p>
    <w:p w:rsidR="005B29FA" w:rsidRPr="005B29FA" w:rsidRDefault="005B29FA" w:rsidP="005B29FA">
      <w:pPr>
        <w:pStyle w:val="BodyText"/>
        <w:rPr>
          <w:lang w:val="pt-PT"/>
        </w:rPr>
      </w:pPr>
      <w:r w:rsidRPr="002A797A">
        <w:rPr>
          <w:noProof/>
          <w:lang w:val="en-US"/>
        </w:rPr>
        <w:lastRenderedPageBreak/>
        <w:drawing>
          <wp:anchor distT="0" distB="0" distL="114300" distR="114300" simplePos="0" relativeHeight="252279808" behindDoc="0" locked="0" layoutInCell="1" allowOverlap="1" wp14:anchorId="37FC3D1F" wp14:editId="62C1A2B4">
            <wp:simplePos x="0" y="0"/>
            <wp:positionH relativeFrom="column">
              <wp:posOffset>2335530</wp:posOffset>
            </wp:positionH>
            <wp:positionV relativeFrom="paragraph">
              <wp:posOffset>36195</wp:posOffset>
            </wp:positionV>
            <wp:extent cx="3683000" cy="1747520"/>
            <wp:effectExtent l="19050" t="19050" r="12700" b="24130"/>
            <wp:wrapSquare wrapText="bothSides"/>
            <wp:docPr id="43114" name="Picture 4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8159"/>
                    <a:stretch/>
                  </pic:blipFill>
                  <pic:spPr bwMode="auto">
                    <a:xfrm>
                      <a:off x="0" y="0"/>
                      <a:ext cx="3683000" cy="174752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5B29FA">
        <w:rPr>
          <w:lang w:val="pt-PT"/>
        </w:rPr>
        <w:t>A Aplicação do SIS-MA exibe uma primeira janela onde apresenta-se uma breve descrição da aplicação do MISAU, dos parceiros de desenvolvimento da aplicação e da organização que desenvolveu a aplicação.</w:t>
      </w:r>
    </w:p>
    <w:p w:rsidR="005B29FA" w:rsidRPr="005B29FA" w:rsidRDefault="005B29FA" w:rsidP="005B29FA">
      <w:pPr>
        <w:pStyle w:val="BodyText"/>
        <w:rPr>
          <w:lang w:val="pt-PT"/>
        </w:rPr>
      </w:pPr>
      <w:r w:rsidRPr="005B29FA">
        <w:rPr>
          <w:lang w:val="pt-PT"/>
        </w:rPr>
        <w:t xml:space="preserve">A janela exibe também o botão de entrada para a aplicação, o qual reencaminhá-lo-á para a janela de inserção das credenciais de acesso à aplicação, bastando para tal clicar no Botão “Entrar no Sistema”: </w:t>
      </w:r>
    </w:p>
    <w:p w:rsidR="005B29FA" w:rsidRPr="005B29FA" w:rsidRDefault="005B29FA" w:rsidP="005B29FA">
      <w:pPr>
        <w:pStyle w:val="BodyText"/>
        <w:rPr>
          <w:lang w:val="pt-PT"/>
        </w:rPr>
      </w:pPr>
    </w:p>
    <w:p w:rsidR="005B29FA" w:rsidRPr="005B29FA" w:rsidRDefault="005B29FA" w:rsidP="005B29FA">
      <w:pPr>
        <w:pStyle w:val="BodyText"/>
        <w:rPr>
          <w:lang w:val="pt-PT"/>
        </w:rPr>
      </w:pPr>
      <w:r w:rsidRPr="002A797A">
        <w:rPr>
          <w:noProof/>
          <w:lang w:val="en-US"/>
        </w:rPr>
        <w:drawing>
          <wp:anchor distT="0" distB="0" distL="114300" distR="114300" simplePos="0" relativeHeight="252280832" behindDoc="1" locked="0" layoutInCell="1" allowOverlap="1" wp14:anchorId="398BC86E" wp14:editId="4294F329">
            <wp:simplePos x="0" y="0"/>
            <wp:positionH relativeFrom="column">
              <wp:posOffset>4248785</wp:posOffset>
            </wp:positionH>
            <wp:positionV relativeFrom="paragraph">
              <wp:posOffset>403860</wp:posOffset>
            </wp:positionV>
            <wp:extent cx="1771650" cy="1271905"/>
            <wp:effectExtent l="19050" t="19050" r="19050" b="23495"/>
            <wp:wrapNone/>
            <wp:docPr id="43115" name="Picture 4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31749" t="19937" r="37522" b="38924"/>
                    <a:stretch/>
                  </pic:blipFill>
                  <pic:spPr bwMode="auto">
                    <a:xfrm>
                      <a:off x="0" y="0"/>
                      <a:ext cx="1771650" cy="1271905"/>
                    </a:xfrm>
                    <a:prstGeom prst="rect">
                      <a:avLst/>
                    </a:prstGeom>
                    <a:noFill/>
                    <a:ln w="3175">
                      <a:solidFill>
                        <a:schemeClr val="tx1"/>
                      </a:solidFill>
                    </a:ln>
                    <a:extLst>
                      <a:ext uri="{53640926-AAD7-44D8-BBD7-CCE9431645EC}">
                        <a14:shadowObscured xmlns:a14="http://schemas.microsoft.com/office/drawing/2010/main"/>
                      </a:ext>
                    </a:extLst>
                  </pic:spPr>
                </pic:pic>
              </a:graphicData>
            </a:graphic>
          </wp:anchor>
        </w:drawing>
      </w:r>
      <w:r w:rsidRPr="005B29FA">
        <w:rPr>
          <w:lang w:val="pt-PT"/>
        </w:rPr>
        <w:t>Na janela apresentada insira as suas credenciais. Depois de inserir o seu nome de utilizador e a senha, então clique no botão “Sign in”.</w:t>
      </w:r>
    </w:p>
    <w:p w:rsidR="005B29FA" w:rsidRPr="005B29FA" w:rsidRDefault="005B29FA" w:rsidP="005B29FA">
      <w:pPr>
        <w:pStyle w:val="BodyText"/>
        <w:rPr>
          <w:lang w:val="pt-PT"/>
        </w:rPr>
      </w:pPr>
    </w:p>
    <w:p w:rsidR="005B29FA" w:rsidRPr="002A797A" w:rsidRDefault="005B29FA" w:rsidP="005B29FA">
      <w:pPr>
        <w:pStyle w:val="CSWNote"/>
        <w:tabs>
          <w:tab w:val="num" w:pos="1031"/>
          <w:tab w:val="left" w:pos="5812"/>
        </w:tabs>
        <w:ind w:left="1032" w:right="3571" w:hanging="748"/>
        <w:rPr>
          <w:lang w:val="pt-PT"/>
        </w:rPr>
      </w:pPr>
      <w:r w:rsidRPr="002A797A">
        <w:rPr>
          <w:lang w:val="pt-PT"/>
        </w:rPr>
        <w:t xml:space="preserve">Nota: </w:t>
      </w:r>
      <w:r>
        <w:rPr>
          <w:lang w:val="pt-PT"/>
        </w:rPr>
        <w:t>A</w:t>
      </w:r>
      <w:r w:rsidRPr="002A797A">
        <w:rPr>
          <w:lang w:val="pt-PT"/>
        </w:rPr>
        <w:t>s suas credenciais devem ser solicitadas ao administrador geral do SIS-MA que deverá criá-las previamente.</w:t>
      </w:r>
    </w:p>
    <w:p w:rsidR="005B29FA" w:rsidRPr="005B29FA" w:rsidRDefault="005B29FA" w:rsidP="005B29FA">
      <w:pPr>
        <w:pStyle w:val="BodyText"/>
        <w:rPr>
          <w:lang w:val="pt-PT"/>
        </w:rPr>
      </w:pPr>
    </w:p>
    <w:p w:rsidR="005B29FA" w:rsidRPr="002A797A" w:rsidRDefault="005B29FA" w:rsidP="005B29FA">
      <w:pPr>
        <w:pStyle w:val="Heading3"/>
        <w:spacing w:before="200" w:after="0" w:line="276" w:lineRule="auto"/>
        <w:ind w:left="720"/>
        <w:jc w:val="left"/>
      </w:pPr>
      <w:bookmarkStart w:id="385" w:name="_Toc386529617"/>
      <w:bookmarkStart w:id="386" w:name="_Toc390424490"/>
      <w:r w:rsidRPr="002A797A">
        <w:t>Redefinir senha de utilizador</w:t>
      </w:r>
      <w:bookmarkEnd w:id="385"/>
      <w:bookmarkEnd w:id="386"/>
    </w:p>
    <w:p w:rsidR="005B29FA" w:rsidRPr="005B29FA" w:rsidRDefault="005B29FA" w:rsidP="005B29FA">
      <w:pPr>
        <w:pStyle w:val="BodyText"/>
        <w:rPr>
          <w:lang w:val="pt-PT"/>
        </w:rPr>
      </w:pPr>
      <w:r w:rsidRPr="005B29FA">
        <w:rPr>
          <w:lang w:val="pt-PT"/>
        </w:rPr>
        <w:t>Uma vez que o acesso ao sistema deve se limitar única e exclusivamente à pessoa responsável pelo seu uso, o utilizador deve redefinir a sua senha após a criação da sua conta pelo administrador.</w:t>
      </w:r>
    </w:p>
    <w:p w:rsidR="005B29FA" w:rsidRPr="005B29FA" w:rsidRDefault="005B29FA" w:rsidP="005B29FA">
      <w:pPr>
        <w:pStyle w:val="BodyText"/>
        <w:rPr>
          <w:lang w:val="pt-PT"/>
        </w:rPr>
      </w:pPr>
      <w:r w:rsidRPr="005B29FA">
        <w:rPr>
          <w:lang w:val="pt-PT"/>
        </w:rPr>
        <w:t>Para tal, após entrar com a senha genérica oferecida pelo administrador, deve seguir os seguintes passos:</w:t>
      </w:r>
    </w:p>
    <w:p w:rsidR="005B29FA" w:rsidRPr="002A797A" w:rsidRDefault="005B29FA" w:rsidP="005B29FA">
      <w:pPr>
        <w:pStyle w:val="ListNumber"/>
        <w:numPr>
          <w:ilvl w:val="0"/>
          <w:numId w:val="51"/>
        </w:numPr>
      </w:pPr>
      <w:r w:rsidRPr="002A797A">
        <w:t>Menu “Perfil” &gt; Opção “Conta”;</w:t>
      </w:r>
    </w:p>
    <w:p w:rsidR="005B29FA" w:rsidRPr="005B29FA" w:rsidRDefault="005B29FA" w:rsidP="005B29FA">
      <w:pPr>
        <w:pStyle w:val="ListNumber"/>
        <w:numPr>
          <w:ilvl w:val="0"/>
          <w:numId w:val="51"/>
        </w:numPr>
        <w:rPr>
          <w:lang w:val="pt-PT"/>
        </w:rPr>
      </w:pPr>
      <w:r w:rsidRPr="005B29FA">
        <w:rPr>
          <w:lang w:val="pt-PT"/>
        </w:rPr>
        <w:t>Na janela da “Conta” são apresentados os detalhes da conta;</w:t>
      </w:r>
    </w:p>
    <w:p w:rsidR="005B29FA" w:rsidRPr="005B29FA" w:rsidRDefault="005B29FA" w:rsidP="005B29FA">
      <w:pPr>
        <w:pStyle w:val="ListNumber"/>
        <w:numPr>
          <w:ilvl w:val="0"/>
          <w:numId w:val="51"/>
        </w:numPr>
        <w:rPr>
          <w:lang w:val="pt-PT"/>
        </w:rPr>
      </w:pPr>
      <w:r w:rsidRPr="005B29FA">
        <w:rPr>
          <w:lang w:val="pt-PT"/>
        </w:rPr>
        <w:t>Reescreva a senha antiga (Senha Genérica) no campo “Password antiga”;</w:t>
      </w:r>
    </w:p>
    <w:p w:rsidR="005B29FA" w:rsidRPr="005B29FA" w:rsidRDefault="005B29FA" w:rsidP="005B29FA">
      <w:pPr>
        <w:pStyle w:val="ListNumber"/>
        <w:numPr>
          <w:ilvl w:val="0"/>
          <w:numId w:val="51"/>
        </w:numPr>
        <w:rPr>
          <w:lang w:val="pt-PT"/>
        </w:rPr>
      </w:pPr>
      <w:r w:rsidRPr="005B29FA">
        <w:rPr>
          <w:lang w:val="pt-PT"/>
        </w:rPr>
        <w:t>Insira a Senha nova no campo “Nova password”;</w:t>
      </w:r>
    </w:p>
    <w:p w:rsidR="005B29FA" w:rsidRDefault="005B29FA" w:rsidP="005B29FA">
      <w:pPr>
        <w:pStyle w:val="ListNumber"/>
        <w:numPr>
          <w:ilvl w:val="0"/>
          <w:numId w:val="51"/>
        </w:numPr>
        <w:rPr>
          <w:lang w:val="pt-PT"/>
        </w:rPr>
      </w:pPr>
      <w:r w:rsidRPr="005B29FA">
        <w:rPr>
          <w:lang w:val="pt-PT"/>
        </w:rPr>
        <w:t>Reintroduza a nova senha no campo “Reintroduza nova password” para confirmação da senha;</w:t>
      </w:r>
    </w:p>
    <w:p w:rsidR="00797C5A" w:rsidRDefault="00797C5A" w:rsidP="005B29FA">
      <w:pPr>
        <w:pStyle w:val="ListNumber"/>
        <w:numPr>
          <w:ilvl w:val="0"/>
          <w:numId w:val="51"/>
        </w:numPr>
        <w:rPr>
          <w:lang w:val="pt-PT"/>
        </w:rPr>
      </w:pPr>
      <w:r w:rsidRPr="00797C5A">
        <w:rPr>
          <w:lang w:val="pt-PT"/>
        </w:rPr>
        <w:t>Clique no botão “Salvar” para gravar as alterações criadas.</w:t>
      </w:r>
    </w:p>
    <w:p w:rsidR="00D222A0" w:rsidRDefault="00797C5A" w:rsidP="00797C5A">
      <w:pPr>
        <w:pStyle w:val="ListNumber"/>
        <w:jc w:val="center"/>
        <w:rPr>
          <w:lang w:val="pt-PT"/>
        </w:rPr>
      </w:pPr>
      <w:r w:rsidRPr="002A797A">
        <w:rPr>
          <w:noProof/>
          <w:lang w:val="en-US"/>
        </w:rPr>
        <w:lastRenderedPageBreak/>
        <w:drawing>
          <wp:inline distT="0" distB="0" distL="0" distR="0" wp14:anchorId="67414582" wp14:editId="4E146F5B">
            <wp:extent cx="4790902" cy="1971676"/>
            <wp:effectExtent l="19050" t="19050" r="10160" b="9525"/>
            <wp:docPr id="43116" name="Picture 4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245" r="3182" b="22456"/>
                    <a:stretch/>
                  </pic:blipFill>
                  <pic:spPr bwMode="auto">
                    <a:xfrm>
                      <a:off x="0" y="0"/>
                      <a:ext cx="4793023" cy="197254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rsidR="00797C5A" w:rsidRDefault="00797C5A" w:rsidP="00797C5A">
      <w:pPr>
        <w:pStyle w:val="ListNumber"/>
        <w:jc w:val="center"/>
        <w:rPr>
          <w:lang w:val="pt-PT"/>
        </w:rPr>
      </w:pPr>
    </w:p>
    <w:p w:rsidR="00797C5A" w:rsidRPr="002A797A" w:rsidRDefault="00797C5A" w:rsidP="00797C5A">
      <w:pPr>
        <w:pStyle w:val="CSWNote"/>
        <w:tabs>
          <w:tab w:val="num" w:pos="1031"/>
        </w:tabs>
        <w:ind w:left="1032" w:hanging="748"/>
        <w:rPr>
          <w:lang w:val="pt-PT"/>
        </w:rPr>
      </w:pPr>
      <w:r w:rsidRPr="002A797A">
        <w:rPr>
          <w:lang w:val="pt-PT"/>
        </w:rPr>
        <w:t xml:space="preserve">Nota: Quando o administrador cria a conta de um utilizador, utiliza uma senha genérica que deve obrigatoriamente ser redefinida pelo proprietário da conta. </w:t>
      </w:r>
    </w:p>
    <w:p w:rsidR="00797C5A" w:rsidRPr="00797C5A" w:rsidRDefault="00797C5A" w:rsidP="00797C5A">
      <w:pPr>
        <w:rPr>
          <w:rFonts w:ascii="Franklin Gothic Medium Cond" w:hAnsi="Franklin Gothic Medium Cond"/>
          <w:caps/>
          <w:color w:val="B71234"/>
          <w:sz w:val="24"/>
          <w:szCs w:val="24"/>
          <w:lang w:val="pt-PT"/>
        </w:rPr>
      </w:pPr>
    </w:p>
    <w:p w:rsidR="00797C5A" w:rsidRPr="00797C5A" w:rsidRDefault="00797C5A" w:rsidP="00797C5A">
      <w:pPr>
        <w:pStyle w:val="BodyText"/>
        <w:rPr>
          <w:lang w:val="pt-PT"/>
        </w:rPr>
      </w:pPr>
      <w:r w:rsidRPr="00797C5A">
        <w:rPr>
          <w:lang w:val="pt-PT"/>
        </w:rPr>
        <w:t>O Gestor de Utilizadores no SIS-MA, tem o papel de gerir os utilizadores para aquelas instâncias que trabalham em modo offline. E portanto, após a importação das configurações vindas do nível central, o Gestor de Utilizadores deverá colocar em modo activo os utilizadores pré-criados pelo administrador do nível Central.</w:t>
      </w:r>
    </w:p>
    <w:p w:rsidR="00797C5A" w:rsidRPr="00797C5A" w:rsidRDefault="00797C5A" w:rsidP="00797C5A">
      <w:pPr>
        <w:pStyle w:val="BodyText"/>
        <w:rPr>
          <w:lang w:val="pt-PT"/>
        </w:rPr>
      </w:pPr>
      <w:r w:rsidRPr="00797C5A">
        <w:rPr>
          <w:lang w:val="pt-PT"/>
        </w:rPr>
        <w:t>A activação de um utilizador não é mais do que disponibiliza-lo no sistema para poder entrar e operacionalizar no mesmo. Para tal o Gestor de Utilizadores faz uso da funcionalidade de activar utilizador situada no Menu de Manutenção:</w:t>
      </w:r>
    </w:p>
    <w:p w:rsidR="00797C5A" w:rsidRPr="00797C5A" w:rsidRDefault="00797C5A" w:rsidP="00797C5A">
      <w:pPr>
        <w:pStyle w:val="BodyText"/>
        <w:rPr>
          <w:lang w:val="pt-PT"/>
        </w:rPr>
      </w:pPr>
      <w:r w:rsidRPr="00797C5A">
        <w:rPr>
          <w:lang w:val="pt-PT"/>
        </w:rPr>
        <w:t>Activar Utilizadores (Pelo Gestor de Utilizadores Distrital ou Provincial):</w:t>
      </w:r>
    </w:p>
    <w:p w:rsidR="00797C5A" w:rsidRPr="00797C5A" w:rsidRDefault="00797C5A" w:rsidP="00797C5A">
      <w:pPr>
        <w:pStyle w:val="BodyText"/>
        <w:numPr>
          <w:ilvl w:val="0"/>
          <w:numId w:val="62"/>
        </w:numPr>
        <w:rPr>
          <w:lang w:val="pt-PT"/>
        </w:rPr>
      </w:pPr>
      <w:r w:rsidRPr="00797C5A">
        <w:rPr>
          <w:lang w:val="pt-PT"/>
        </w:rPr>
        <w:t>Seleccione o Menu “Manutenção”  &gt; Sub Menu “Utilizadores”</w:t>
      </w:r>
    </w:p>
    <w:p w:rsidR="00797C5A" w:rsidRPr="002A797A" w:rsidRDefault="00797C5A" w:rsidP="00797C5A">
      <w:pPr>
        <w:pStyle w:val="BodyText"/>
        <w:ind w:left="833"/>
      </w:pPr>
      <w:r w:rsidRPr="002A797A">
        <w:rPr>
          <w:noProof/>
          <w:lang w:val="en-US"/>
        </w:rPr>
        <w:drawing>
          <wp:inline distT="0" distB="0" distL="0" distR="0" wp14:anchorId="0100DBD1" wp14:editId="18FD87AB">
            <wp:extent cx="1701165" cy="1052830"/>
            <wp:effectExtent l="0" t="0" r="0" b="0"/>
            <wp:docPr id="43117" name="Picture 4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01165" cy="1052830"/>
                    </a:xfrm>
                    <a:prstGeom prst="rect">
                      <a:avLst/>
                    </a:prstGeom>
                    <a:noFill/>
                    <a:ln>
                      <a:noFill/>
                    </a:ln>
                  </pic:spPr>
                </pic:pic>
              </a:graphicData>
            </a:graphic>
          </wp:inline>
        </w:drawing>
      </w:r>
    </w:p>
    <w:p w:rsidR="00797C5A" w:rsidRPr="00797C5A" w:rsidRDefault="00797C5A" w:rsidP="00797C5A">
      <w:pPr>
        <w:pStyle w:val="BodyText"/>
        <w:numPr>
          <w:ilvl w:val="0"/>
          <w:numId w:val="62"/>
        </w:numPr>
        <w:rPr>
          <w:lang w:val="pt-PT"/>
        </w:rPr>
      </w:pPr>
      <w:r w:rsidRPr="00797C5A">
        <w:rPr>
          <w:lang w:val="pt-PT"/>
        </w:rPr>
        <w:t xml:space="preserve">Para Habilitar o Utilizador: Clique no Botão </w:t>
      </w:r>
      <w:r w:rsidRPr="002A797A">
        <w:rPr>
          <w:noProof/>
          <w:lang w:val="en-US"/>
        </w:rPr>
        <w:drawing>
          <wp:anchor distT="0" distB="0" distL="114300" distR="114300" simplePos="0" relativeHeight="252282880" behindDoc="1" locked="0" layoutInCell="1" allowOverlap="1" wp14:anchorId="514A5B13" wp14:editId="2C94D6D6">
            <wp:simplePos x="0" y="0"/>
            <wp:positionH relativeFrom="column">
              <wp:posOffset>2931795</wp:posOffset>
            </wp:positionH>
            <wp:positionV relativeFrom="paragraph">
              <wp:posOffset>0</wp:posOffset>
            </wp:positionV>
            <wp:extent cx="224155" cy="207010"/>
            <wp:effectExtent l="0" t="0" r="4445" b="2540"/>
            <wp:wrapTight wrapText="bothSides">
              <wp:wrapPolygon edited="0">
                <wp:start x="0" y="0"/>
                <wp:lineTo x="0" y="19877"/>
                <wp:lineTo x="20193" y="19877"/>
                <wp:lineTo x="20193" y="0"/>
                <wp:lineTo x="0" y="0"/>
              </wp:wrapPolygon>
            </wp:wrapTight>
            <wp:docPr id="43118" name="Picture 4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24155" cy="207010"/>
                    </a:xfrm>
                    <a:prstGeom prst="rect">
                      <a:avLst/>
                    </a:prstGeom>
                    <a:noFill/>
                    <a:ln>
                      <a:noFill/>
                    </a:ln>
                  </pic:spPr>
                </pic:pic>
              </a:graphicData>
            </a:graphic>
          </wp:anchor>
        </w:drawing>
      </w:r>
      <w:r w:rsidRPr="00797C5A">
        <w:rPr>
          <w:lang w:val="pt-PT"/>
        </w:rPr>
        <w:t xml:space="preserve"> </w:t>
      </w:r>
    </w:p>
    <w:p w:rsidR="00797C5A" w:rsidRPr="00E82ADA" w:rsidRDefault="00797C5A" w:rsidP="00797C5A">
      <w:pPr>
        <w:pStyle w:val="CSWNote"/>
        <w:tabs>
          <w:tab w:val="num" w:pos="1031"/>
        </w:tabs>
        <w:ind w:left="1032" w:hanging="748"/>
        <w:rPr>
          <w:lang w:val="pt-PT"/>
        </w:rPr>
      </w:pPr>
      <w:r w:rsidRPr="00E82ADA">
        <w:rPr>
          <w:lang w:val="pt-PT"/>
        </w:rPr>
        <w:t xml:space="preserve">Nota: para desabilitar volte a clicar no mesmo botão, este terá o aspecto de </w:t>
      </w:r>
      <w:r w:rsidRPr="00AD4C9E">
        <w:rPr>
          <w:noProof/>
          <w:lang w:val="en-US"/>
        </w:rPr>
        <w:drawing>
          <wp:inline distT="0" distB="0" distL="0" distR="0" wp14:anchorId="65029353" wp14:editId="2EDAD136">
            <wp:extent cx="224155" cy="189865"/>
            <wp:effectExtent l="0" t="0" r="4445" b="635"/>
            <wp:docPr id="43119" name="Picture 4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4155" cy="189865"/>
                    </a:xfrm>
                    <a:prstGeom prst="rect">
                      <a:avLst/>
                    </a:prstGeom>
                    <a:noFill/>
                    <a:ln>
                      <a:noFill/>
                    </a:ln>
                  </pic:spPr>
                </pic:pic>
              </a:graphicData>
            </a:graphic>
          </wp:inline>
        </w:drawing>
      </w:r>
    </w:p>
    <w:p w:rsidR="00797C5A" w:rsidRDefault="00797C5A" w:rsidP="00797C5A">
      <w:pPr>
        <w:pStyle w:val="ListNumber"/>
        <w:jc w:val="left"/>
        <w:rPr>
          <w:lang w:val="pt-PT"/>
        </w:rPr>
      </w:pPr>
    </w:p>
    <w:p w:rsidR="00797C5A" w:rsidRDefault="00797C5A" w:rsidP="00797C5A">
      <w:pPr>
        <w:pStyle w:val="ListNumber"/>
        <w:jc w:val="left"/>
        <w:rPr>
          <w:lang w:val="pt-PT"/>
        </w:rPr>
      </w:pPr>
    </w:p>
    <w:p w:rsidR="00797C5A" w:rsidRDefault="00797C5A" w:rsidP="00797C5A">
      <w:pPr>
        <w:pStyle w:val="ListNumber"/>
        <w:jc w:val="left"/>
        <w:rPr>
          <w:lang w:val="pt-PT"/>
        </w:rPr>
      </w:pPr>
    </w:p>
    <w:p w:rsidR="00797C5A" w:rsidRDefault="00797C5A" w:rsidP="00797C5A">
      <w:pPr>
        <w:pStyle w:val="ListNumber"/>
        <w:jc w:val="left"/>
        <w:rPr>
          <w:lang w:val="pt-PT"/>
        </w:rPr>
      </w:pPr>
    </w:p>
    <w:p w:rsidR="00797C5A" w:rsidRDefault="00797C5A" w:rsidP="00797C5A">
      <w:pPr>
        <w:pStyle w:val="ListNumber"/>
        <w:jc w:val="left"/>
        <w:rPr>
          <w:lang w:val="pt-PT"/>
        </w:rPr>
      </w:pPr>
    </w:p>
    <w:p w:rsidR="00797C5A" w:rsidRDefault="00797C5A" w:rsidP="00797C5A">
      <w:pPr>
        <w:pStyle w:val="ListNumber"/>
        <w:jc w:val="left"/>
        <w:rPr>
          <w:lang w:val="pt-PT"/>
        </w:rPr>
      </w:pPr>
    </w:p>
    <w:p w:rsidR="00797C5A" w:rsidRDefault="00797C5A" w:rsidP="00797C5A">
      <w:pPr>
        <w:pStyle w:val="ListNumber"/>
        <w:jc w:val="left"/>
        <w:rPr>
          <w:lang w:val="pt-PT"/>
        </w:rPr>
      </w:pPr>
      <w:r w:rsidRPr="002A797A">
        <w:rPr>
          <w:noProof/>
          <w:lang w:val="en-US"/>
        </w:rPr>
        <w:lastRenderedPageBreak/>
        <w:drawing>
          <wp:inline distT="0" distB="0" distL="0" distR="0" wp14:anchorId="1B98DA56" wp14:editId="51FCE74A">
            <wp:extent cx="5624623" cy="1118875"/>
            <wp:effectExtent l="0" t="0" r="0" b="5080"/>
            <wp:docPr id="105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679100" cy="1129712"/>
                    </a:xfrm>
                    <a:prstGeom prst="rect">
                      <a:avLst/>
                    </a:prstGeom>
                    <a:noFill/>
                    <a:ln>
                      <a:noFill/>
                    </a:ln>
                  </pic:spPr>
                </pic:pic>
              </a:graphicData>
            </a:graphic>
          </wp:inline>
        </w:drawing>
      </w:r>
    </w:p>
    <w:p w:rsidR="00797C5A" w:rsidRDefault="00797C5A" w:rsidP="00797C5A">
      <w:pPr>
        <w:pStyle w:val="ListNumber"/>
        <w:jc w:val="left"/>
        <w:rPr>
          <w:lang w:val="pt-PT"/>
        </w:rPr>
      </w:pPr>
    </w:p>
    <w:p w:rsidR="00797C5A" w:rsidRPr="00797C5A" w:rsidRDefault="00797C5A" w:rsidP="00797C5A">
      <w:pPr>
        <w:pStyle w:val="BodyText"/>
        <w:ind w:left="0"/>
        <w:rPr>
          <w:lang w:val="pt-PT"/>
        </w:rPr>
      </w:pPr>
      <w:r w:rsidRPr="00797C5A">
        <w:rPr>
          <w:lang w:val="pt-PT"/>
        </w:rPr>
        <w:t>O Gestor de Utilizadores também deve redefinir as senhas para os utilizadores previamente activados:</w:t>
      </w:r>
    </w:p>
    <w:p w:rsidR="00797C5A" w:rsidRPr="002A797A" w:rsidRDefault="00797C5A" w:rsidP="00797C5A">
      <w:pPr>
        <w:pStyle w:val="BodyText"/>
        <w:ind w:left="0"/>
      </w:pPr>
      <w:r w:rsidRPr="002A797A">
        <w:rPr>
          <w:noProof/>
          <w:lang w:val="en-US"/>
        </w:rPr>
        <w:drawing>
          <wp:anchor distT="0" distB="0" distL="114300" distR="114300" simplePos="0" relativeHeight="252286976" behindDoc="0" locked="0" layoutInCell="1" allowOverlap="1" wp14:anchorId="6E41D7C0" wp14:editId="6EFEC0BB">
            <wp:simplePos x="0" y="0"/>
            <wp:positionH relativeFrom="column">
              <wp:posOffset>3201670</wp:posOffset>
            </wp:positionH>
            <wp:positionV relativeFrom="paragraph">
              <wp:posOffset>265430</wp:posOffset>
            </wp:positionV>
            <wp:extent cx="210820" cy="278130"/>
            <wp:effectExtent l="0" t="0" r="0" b="7620"/>
            <wp:wrapSquare wrapText="bothSides"/>
            <wp:docPr id="43120" name="Picture 4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0820" cy="278130"/>
                    </a:xfrm>
                    <a:prstGeom prst="rect">
                      <a:avLst/>
                    </a:prstGeom>
                  </pic:spPr>
                </pic:pic>
              </a:graphicData>
            </a:graphic>
          </wp:anchor>
        </w:drawing>
      </w:r>
      <w:r w:rsidRPr="002A797A">
        <w:t xml:space="preserve">Para </w:t>
      </w:r>
      <w:proofErr w:type="gramStart"/>
      <w:r w:rsidRPr="002A797A">
        <w:t>tal</w:t>
      </w:r>
      <w:proofErr w:type="gramEnd"/>
      <w:r w:rsidRPr="002A797A">
        <w:t>:</w:t>
      </w:r>
    </w:p>
    <w:p w:rsidR="00797C5A" w:rsidRPr="00797C5A" w:rsidRDefault="00797C5A" w:rsidP="00797C5A">
      <w:pPr>
        <w:pStyle w:val="BodyText"/>
        <w:numPr>
          <w:ilvl w:val="0"/>
          <w:numId w:val="63"/>
        </w:numPr>
        <w:rPr>
          <w:lang w:val="pt-PT"/>
        </w:rPr>
      </w:pPr>
      <w:r w:rsidRPr="00797C5A">
        <w:rPr>
          <w:lang w:val="pt-PT"/>
        </w:rPr>
        <w:t xml:space="preserve">Deve utilizar a funcionalidade de Editar Utilizador e inserir a nova senha para os novos utilizadores, </w:t>
      </w:r>
    </w:p>
    <w:p w:rsidR="00797C5A" w:rsidRPr="00797C5A" w:rsidRDefault="00797C5A" w:rsidP="00797C5A">
      <w:pPr>
        <w:pStyle w:val="BodyText"/>
        <w:numPr>
          <w:ilvl w:val="0"/>
          <w:numId w:val="63"/>
        </w:numPr>
        <w:rPr>
          <w:lang w:val="pt-PT"/>
        </w:rPr>
      </w:pPr>
      <w:r w:rsidRPr="002A797A">
        <w:rPr>
          <w:noProof/>
          <w:lang w:val="en-US"/>
        </w:rPr>
        <w:drawing>
          <wp:anchor distT="0" distB="0" distL="114300" distR="114300" simplePos="0" relativeHeight="252285952" behindDoc="0" locked="0" layoutInCell="1" allowOverlap="1" wp14:anchorId="3E34B9FF" wp14:editId="07D0536B">
            <wp:simplePos x="0" y="0"/>
            <wp:positionH relativeFrom="column">
              <wp:posOffset>3415665</wp:posOffset>
            </wp:positionH>
            <wp:positionV relativeFrom="paragraph">
              <wp:posOffset>29845</wp:posOffset>
            </wp:positionV>
            <wp:extent cx="2774950" cy="1583055"/>
            <wp:effectExtent l="0" t="0" r="6350" b="0"/>
            <wp:wrapSquare wrapText="bothSides"/>
            <wp:docPr id="43121" name="Picture 4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74950" cy="1583055"/>
                    </a:xfrm>
                    <a:prstGeom prst="rect">
                      <a:avLst/>
                    </a:prstGeom>
                    <a:noFill/>
                    <a:ln>
                      <a:noFill/>
                    </a:ln>
                  </pic:spPr>
                </pic:pic>
              </a:graphicData>
            </a:graphic>
          </wp:anchor>
        </w:drawing>
      </w:r>
      <w:r w:rsidRPr="00797C5A">
        <w:rPr>
          <w:lang w:val="pt-PT"/>
        </w:rPr>
        <w:t>Fazendo uso dos campos “Password” e “Reintroduza sua Password”.</w:t>
      </w:r>
    </w:p>
    <w:p w:rsidR="00797C5A" w:rsidRPr="00797C5A" w:rsidRDefault="00797C5A" w:rsidP="00797C5A">
      <w:pPr>
        <w:pStyle w:val="BodyText"/>
        <w:numPr>
          <w:ilvl w:val="0"/>
          <w:numId w:val="63"/>
        </w:numPr>
        <w:rPr>
          <w:lang w:val="pt-PT"/>
        </w:rPr>
      </w:pPr>
      <w:r w:rsidRPr="00797C5A">
        <w:rPr>
          <w:lang w:val="pt-PT"/>
        </w:rPr>
        <w:t>No fim deve clicar no botão de “Salvar” para guardar as alterações efectuadas.</w:t>
      </w:r>
    </w:p>
    <w:p w:rsidR="00797C5A" w:rsidRPr="00797C5A" w:rsidRDefault="00797C5A" w:rsidP="00797C5A">
      <w:pPr>
        <w:pStyle w:val="BodyText"/>
        <w:ind w:left="0"/>
        <w:rPr>
          <w:rFonts w:ascii="Franklin Gothic Medium Cond" w:hAnsi="Franklin Gothic Medium Cond"/>
          <w:caps/>
          <w:color w:val="B71234"/>
          <w:sz w:val="24"/>
          <w:szCs w:val="24"/>
          <w:lang w:val="pt-PT"/>
        </w:rPr>
      </w:pPr>
      <w:r w:rsidRPr="00797C5A">
        <w:rPr>
          <w:lang w:val="pt-PT"/>
        </w:rPr>
        <w:t>O gestor de utilizadores depois deverá informar ao utilizador das suas novas senhas, para estes as redefinirem novamente.</w:t>
      </w:r>
    </w:p>
    <w:p w:rsidR="00797C5A" w:rsidRPr="00797C5A" w:rsidRDefault="00797C5A" w:rsidP="00797C5A">
      <w:pPr>
        <w:pStyle w:val="BodyText"/>
        <w:ind w:left="0"/>
        <w:rPr>
          <w:lang w:val="pt-PT" w:eastAsia="pt-PT"/>
        </w:rPr>
      </w:pPr>
      <w:r w:rsidRPr="002A797A">
        <w:rPr>
          <w:noProof/>
          <w:lang w:val="en-US"/>
        </w:rPr>
        <w:drawing>
          <wp:anchor distT="0" distB="0" distL="114300" distR="114300" simplePos="0" relativeHeight="252284928" behindDoc="0" locked="0" layoutInCell="1" allowOverlap="1" wp14:anchorId="5E1CD2F0" wp14:editId="12D51B54">
            <wp:simplePos x="0" y="0"/>
            <wp:positionH relativeFrom="column">
              <wp:posOffset>4295140</wp:posOffset>
            </wp:positionH>
            <wp:positionV relativeFrom="paragraph">
              <wp:posOffset>29845</wp:posOffset>
            </wp:positionV>
            <wp:extent cx="1771650" cy="1546225"/>
            <wp:effectExtent l="19050" t="19050" r="19050" b="15875"/>
            <wp:wrapSquare wrapText="bothSides"/>
            <wp:docPr id="43122" name="Picture 4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27979" t="19366" r="37997" b="20070"/>
                    <a:stretch/>
                  </pic:blipFill>
                  <pic:spPr bwMode="auto">
                    <a:xfrm>
                      <a:off x="0" y="0"/>
                      <a:ext cx="1771650" cy="1546225"/>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797C5A">
        <w:rPr>
          <w:lang w:val="pt-PT"/>
        </w:rPr>
        <w:t>Quando o utilizador inserir incorrectamente o seu nome de utilizador e/ou a sua senha, o sistema apresentará uma mensagem de ERRO logo a seguir ao botão “Sign In”.</w:t>
      </w:r>
      <w:r w:rsidRPr="00797C5A">
        <w:rPr>
          <w:lang w:val="pt-PT" w:eastAsia="pt-PT"/>
        </w:rPr>
        <w:t xml:space="preserve"> </w:t>
      </w:r>
    </w:p>
    <w:p w:rsidR="00797C5A" w:rsidRPr="00797C5A" w:rsidRDefault="00797C5A" w:rsidP="00797C5A">
      <w:pPr>
        <w:pStyle w:val="BodyText"/>
        <w:ind w:left="0"/>
        <w:rPr>
          <w:lang w:val="pt-PT"/>
        </w:rPr>
      </w:pPr>
      <w:r w:rsidRPr="00797C5A">
        <w:rPr>
          <w:lang w:val="pt-PT"/>
        </w:rPr>
        <w:t xml:space="preserve">A aplicação bloqueia o acesso à entrada, impossibilitando que utilizadores não credenciados acedam a aplicação. </w:t>
      </w:r>
    </w:p>
    <w:p w:rsidR="00797C5A" w:rsidRPr="00797C5A" w:rsidRDefault="00797C5A" w:rsidP="00797C5A">
      <w:pPr>
        <w:pStyle w:val="BodyText"/>
        <w:ind w:left="0"/>
        <w:rPr>
          <w:lang w:val="pt-PT"/>
        </w:rPr>
      </w:pPr>
      <w:r w:rsidRPr="00797C5A">
        <w:rPr>
          <w:lang w:val="pt-PT"/>
        </w:rPr>
        <w:t>Neste caso volte a inserir as suas credenciais correctamente. Caso se tenha esquecido da sua senha, poderá recuperá-la seguindo as instruções da funcionalidade “Esqueceu a Password?”.</w:t>
      </w:r>
    </w:p>
    <w:p w:rsidR="00797C5A" w:rsidRPr="00797C5A" w:rsidRDefault="00797C5A" w:rsidP="00797C5A">
      <w:pPr>
        <w:pStyle w:val="BodyText"/>
        <w:ind w:left="0"/>
        <w:rPr>
          <w:caps/>
          <w:lang w:val="pt-PT"/>
        </w:rPr>
      </w:pPr>
      <w:r w:rsidRPr="00797C5A">
        <w:rPr>
          <w:lang w:val="pt-PT"/>
        </w:rPr>
        <w:t>Para recuperar a password siga os seguintes passos:</w:t>
      </w:r>
    </w:p>
    <w:p w:rsidR="00797C5A" w:rsidRPr="00797C5A" w:rsidRDefault="00797C5A" w:rsidP="00797C5A">
      <w:pPr>
        <w:pStyle w:val="ListBullet"/>
        <w:numPr>
          <w:ilvl w:val="0"/>
          <w:numId w:val="108"/>
        </w:numPr>
        <w:ind w:left="425" w:hanging="357"/>
        <w:contextualSpacing w:val="0"/>
        <w:rPr>
          <w:lang w:val="pt-PT"/>
        </w:rPr>
      </w:pPr>
      <w:r>
        <w:rPr>
          <w:noProof/>
          <w:lang w:val="en-US"/>
        </w:rPr>
        <w:drawing>
          <wp:anchor distT="0" distB="0" distL="114300" distR="114300" simplePos="0" relativeHeight="252288000" behindDoc="0" locked="0" layoutInCell="1" allowOverlap="1" wp14:anchorId="14862CB3" wp14:editId="7A6D97EE">
            <wp:simplePos x="0" y="0"/>
            <wp:positionH relativeFrom="column">
              <wp:posOffset>3061970</wp:posOffset>
            </wp:positionH>
            <wp:positionV relativeFrom="paragraph">
              <wp:posOffset>502920</wp:posOffset>
            </wp:positionV>
            <wp:extent cx="3014345" cy="1796415"/>
            <wp:effectExtent l="19050" t="19050" r="14605" b="13335"/>
            <wp:wrapSquare wrapText="bothSides"/>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014345" cy="1796415"/>
                    </a:xfrm>
                    <a:prstGeom prst="rect">
                      <a:avLst/>
                    </a:prstGeom>
                    <a:noFill/>
                    <a:ln w="3175">
                      <a:solidFill>
                        <a:schemeClr val="tx1"/>
                      </a:solidFill>
                    </a:ln>
                  </pic:spPr>
                </pic:pic>
              </a:graphicData>
            </a:graphic>
          </wp:anchor>
        </w:drawing>
      </w:r>
      <w:r w:rsidRPr="00797C5A">
        <w:rPr>
          <w:lang w:val="pt-PT"/>
        </w:rPr>
        <w:t>Quando o utilizador não se lembrar da sua senha é possível a sua recuperação. Clique na hiperligação “Esqueceu a password?” para iniciar a recuperação da senha.</w:t>
      </w:r>
    </w:p>
    <w:p w:rsidR="00797C5A" w:rsidRPr="00797C5A" w:rsidRDefault="00797C5A" w:rsidP="00797C5A">
      <w:pPr>
        <w:pStyle w:val="ListBullet"/>
        <w:numPr>
          <w:ilvl w:val="0"/>
          <w:numId w:val="108"/>
        </w:numPr>
        <w:ind w:left="425" w:hanging="357"/>
        <w:contextualSpacing w:val="0"/>
        <w:rPr>
          <w:lang w:val="pt-PT"/>
        </w:rPr>
      </w:pPr>
      <w:r w:rsidRPr="00797C5A">
        <w:rPr>
          <w:lang w:val="pt-PT"/>
        </w:rPr>
        <w:t>Após o clique é mostrada uma janela onde o utilizador insere o seu nome de utilizador e clica no botão “Recuperar”.</w:t>
      </w:r>
    </w:p>
    <w:p w:rsidR="00797C5A" w:rsidRPr="00797C5A" w:rsidRDefault="00797C5A" w:rsidP="00797C5A">
      <w:pPr>
        <w:pStyle w:val="ListNumber"/>
        <w:rPr>
          <w:lang w:val="pt-PT"/>
        </w:rPr>
      </w:pPr>
      <w:r w:rsidRPr="00797C5A">
        <w:rPr>
          <w:lang w:val="pt-PT"/>
        </w:rPr>
        <w:t>É mostrada uma janela a solicitar que consulte a sua conta de email. É através da sua conta de email (registada aquando da criação da sua conta no SIS-MA) que se inicia o processo de recuperação da Senha.</w:t>
      </w:r>
    </w:p>
    <w:p w:rsidR="000A2F40" w:rsidRPr="002A797A" w:rsidRDefault="000A2F40" w:rsidP="000A2F40">
      <w:pPr>
        <w:pStyle w:val="CSWNote"/>
        <w:tabs>
          <w:tab w:val="num" w:pos="1031"/>
        </w:tabs>
        <w:ind w:left="1032" w:hanging="748"/>
        <w:rPr>
          <w:lang w:val="pt-PT"/>
        </w:rPr>
      </w:pPr>
      <w:r w:rsidRPr="002A797A">
        <w:rPr>
          <w:lang w:val="pt-PT"/>
        </w:rPr>
        <w:lastRenderedPageBreak/>
        <w:t>Nota: O Utilizador pode sempre contactar o Administrador do sistema e solicitar uma nova senha.</w:t>
      </w:r>
    </w:p>
    <w:p w:rsidR="000A2F40" w:rsidRPr="002A797A" w:rsidRDefault="000A2F40" w:rsidP="000A2F40">
      <w:pPr>
        <w:pStyle w:val="Heading3"/>
        <w:spacing w:before="200" w:after="0" w:line="276" w:lineRule="auto"/>
        <w:ind w:left="720"/>
        <w:jc w:val="left"/>
      </w:pPr>
      <w:bookmarkStart w:id="387" w:name="_Toc386529618"/>
      <w:bookmarkStart w:id="388" w:name="_Toc390424491"/>
      <w:r>
        <w:t xml:space="preserve">Painel de </w:t>
      </w:r>
      <w:r w:rsidRPr="008079C2">
        <w:t>controlo</w:t>
      </w:r>
      <w:bookmarkEnd w:id="387"/>
      <w:bookmarkEnd w:id="388"/>
    </w:p>
    <w:p w:rsidR="000A2F40" w:rsidRPr="000A2F40" w:rsidRDefault="000A2F40" w:rsidP="000A2F40">
      <w:pPr>
        <w:pStyle w:val="BodyText"/>
        <w:ind w:left="0"/>
        <w:rPr>
          <w:lang w:val="pt-PT"/>
        </w:rPr>
      </w:pPr>
      <w:r w:rsidRPr="000A2F40">
        <w:rPr>
          <w:lang w:val="pt-PT"/>
        </w:rPr>
        <w:t>Logo que as suas credenciais forem aceites será mostrada uma janela igual a esta:</w:t>
      </w:r>
    </w:p>
    <w:p w:rsidR="000A2F40" w:rsidRPr="000A2F40" w:rsidRDefault="000A2F40" w:rsidP="000A2F40">
      <w:pPr>
        <w:pStyle w:val="BodyText"/>
        <w:ind w:left="0"/>
        <w:rPr>
          <w:lang w:val="pt-PT"/>
        </w:rPr>
      </w:pPr>
      <w:r w:rsidRPr="002A797A">
        <w:rPr>
          <w:noProof/>
          <w:lang w:val="en-US"/>
        </w:rPr>
        <w:drawing>
          <wp:anchor distT="0" distB="0" distL="114300" distR="114300" simplePos="0" relativeHeight="252290048" behindDoc="0" locked="0" layoutInCell="1" allowOverlap="1" wp14:anchorId="596A7B8C" wp14:editId="65128DE3">
            <wp:simplePos x="0" y="0"/>
            <wp:positionH relativeFrom="column">
              <wp:posOffset>2417445</wp:posOffset>
            </wp:positionH>
            <wp:positionV relativeFrom="paragraph">
              <wp:posOffset>26670</wp:posOffset>
            </wp:positionV>
            <wp:extent cx="3724275" cy="1085850"/>
            <wp:effectExtent l="19050" t="19050" r="28575" b="19050"/>
            <wp:wrapSquare wrapText="bothSides"/>
            <wp:docPr id="43123" name="Picture 4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3724275" cy="108585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sidRPr="000A2F40">
        <w:rPr>
          <w:lang w:val="pt-PT"/>
        </w:rPr>
        <w:t xml:space="preserve">Trata-se da Janela Inicial do SIS-MA. Na Barra Azul da aplicação são visualizados os menus Manutenção, Serviços, Ajuda e Perfil. </w:t>
      </w:r>
    </w:p>
    <w:p w:rsidR="000A2F40" w:rsidRPr="000A2F40" w:rsidRDefault="000A2F40" w:rsidP="000A2F40">
      <w:pPr>
        <w:tabs>
          <w:tab w:val="left" w:pos="680"/>
        </w:tabs>
        <w:spacing w:after="240" w:line="260" w:lineRule="atLeast"/>
        <w:ind w:left="113"/>
        <w:jc w:val="both"/>
        <w:rPr>
          <w:lang w:val="pt-PT"/>
        </w:rPr>
      </w:pPr>
    </w:p>
    <w:p w:rsidR="000A2F40" w:rsidRPr="000A2F40" w:rsidRDefault="000A2F40" w:rsidP="000A2F40">
      <w:pPr>
        <w:pStyle w:val="BodyText"/>
        <w:rPr>
          <w:lang w:val="pt-PT"/>
        </w:rPr>
      </w:pPr>
      <w:r w:rsidRPr="002A797A">
        <w:rPr>
          <w:noProof/>
          <w:lang w:val="en-US"/>
        </w:rPr>
        <w:drawing>
          <wp:anchor distT="0" distB="0" distL="114300" distR="114300" simplePos="0" relativeHeight="252291072" behindDoc="0" locked="0" layoutInCell="1" allowOverlap="1" wp14:anchorId="13DA2A1D" wp14:editId="338E5C8C">
            <wp:simplePos x="0" y="0"/>
            <wp:positionH relativeFrom="column">
              <wp:posOffset>3486150</wp:posOffset>
            </wp:positionH>
            <wp:positionV relativeFrom="paragraph">
              <wp:posOffset>170815</wp:posOffset>
            </wp:positionV>
            <wp:extent cx="2754630" cy="989330"/>
            <wp:effectExtent l="19050" t="19050" r="26670" b="20320"/>
            <wp:wrapSquare wrapText="bothSides"/>
            <wp:docPr id="43124" name="Picture 4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r="51591" b="28856"/>
                    <a:stretch/>
                  </pic:blipFill>
                  <pic:spPr bwMode="auto">
                    <a:xfrm>
                      <a:off x="0" y="0"/>
                      <a:ext cx="2754630" cy="98933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0A2F40" w:rsidRPr="000A2F40" w:rsidRDefault="000A2F40" w:rsidP="000A2F40">
      <w:pPr>
        <w:pStyle w:val="BodyText"/>
        <w:ind w:left="0"/>
        <w:rPr>
          <w:lang w:val="pt-PT"/>
        </w:rPr>
      </w:pPr>
      <w:r w:rsidRPr="000A2F40">
        <w:rPr>
          <w:lang w:val="pt-PT"/>
        </w:rPr>
        <w:t xml:space="preserve">Ao clicar no Link com o nome do Utilizador (neste caso o “userm”), é visualizada uma janela com a informação do perfil do utilizador. </w:t>
      </w:r>
    </w:p>
    <w:p w:rsidR="000A2F40" w:rsidRPr="000A2F40" w:rsidRDefault="000A2F40" w:rsidP="000A2F40">
      <w:pPr>
        <w:pStyle w:val="BodyText"/>
        <w:rPr>
          <w:lang w:val="pt-PT"/>
        </w:rPr>
      </w:pPr>
    </w:p>
    <w:p w:rsidR="000A2F40" w:rsidRPr="000A2F40" w:rsidRDefault="000A2F40" w:rsidP="000A2F40">
      <w:pPr>
        <w:pStyle w:val="ListBullet"/>
        <w:numPr>
          <w:ilvl w:val="0"/>
          <w:numId w:val="53"/>
        </w:numPr>
        <w:rPr>
          <w:lang w:val="pt-PT"/>
        </w:rPr>
      </w:pPr>
      <w:r w:rsidRPr="002A797A">
        <w:rPr>
          <w:noProof/>
          <w:lang w:val="en-US"/>
        </w:rPr>
        <w:drawing>
          <wp:anchor distT="0" distB="0" distL="114300" distR="114300" simplePos="0" relativeHeight="252292096" behindDoc="0" locked="0" layoutInCell="1" allowOverlap="1" wp14:anchorId="778141AB" wp14:editId="34C14305">
            <wp:simplePos x="0" y="0"/>
            <wp:positionH relativeFrom="margin">
              <wp:posOffset>3451225</wp:posOffset>
            </wp:positionH>
            <wp:positionV relativeFrom="paragraph">
              <wp:posOffset>270510</wp:posOffset>
            </wp:positionV>
            <wp:extent cx="2792730" cy="1834515"/>
            <wp:effectExtent l="19050" t="19050" r="26670" b="13335"/>
            <wp:wrapSquare wrapText="bothSides"/>
            <wp:docPr id="43125" name="Picture 4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t="12392" r="29572" b="8070"/>
                    <a:stretch/>
                  </pic:blipFill>
                  <pic:spPr bwMode="auto">
                    <a:xfrm>
                      <a:off x="0" y="0"/>
                      <a:ext cx="2792730" cy="1834515"/>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0A2F40">
        <w:rPr>
          <w:lang w:val="pt-PT"/>
        </w:rPr>
        <w:t>O utilizador tem a possibilidade de Editar o seu perfil clicando no botão “Editar perfil”.</w:t>
      </w:r>
    </w:p>
    <w:p w:rsidR="000A2F40" w:rsidRPr="000A2F40" w:rsidRDefault="000A2F40" w:rsidP="000A2F40">
      <w:pPr>
        <w:pStyle w:val="BodyText"/>
        <w:ind w:left="0"/>
        <w:rPr>
          <w:lang w:val="pt-PT"/>
        </w:rPr>
      </w:pPr>
      <w:r w:rsidRPr="002A797A">
        <w:rPr>
          <w:noProof/>
          <w:lang w:val="en-US"/>
        </w:rPr>
        <w:drawing>
          <wp:anchor distT="0" distB="0" distL="114300" distR="114300" simplePos="0" relativeHeight="252293120" behindDoc="0" locked="0" layoutInCell="1" allowOverlap="1" wp14:anchorId="7534E111" wp14:editId="08AB499B">
            <wp:simplePos x="0" y="0"/>
            <wp:positionH relativeFrom="column">
              <wp:posOffset>179070</wp:posOffset>
            </wp:positionH>
            <wp:positionV relativeFrom="paragraph">
              <wp:posOffset>546100</wp:posOffset>
            </wp:positionV>
            <wp:extent cx="2771775" cy="2506345"/>
            <wp:effectExtent l="19050" t="19050" r="28575" b="27305"/>
            <wp:wrapSquare wrapText="bothSides"/>
            <wp:docPr id="43126" name="Picture 4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13951" t="7968" r="32364"/>
                    <a:stretch/>
                  </pic:blipFill>
                  <pic:spPr bwMode="auto">
                    <a:xfrm>
                      <a:off x="0" y="0"/>
                      <a:ext cx="2771775" cy="250634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0A2F40">
        <w:rPr>
          <w:lang w:val="pt-PT"/>
        </w:rPr>
        <w:t>O utilizador pode também obter mais informação do Perfil clicando na hiperligação “Ver o perfil completo”.</w:t>
      </w:r>
    </w:p>
    <w:p w:rsidR="000A2F40" w:rsidRPr="000A2F40" w:rsidRDefault="000A2F40" w:rsidP="000A2F40">
      <w:pPr>
        <w:ind w:left="708"/>
        <w:rPr>
          <w:lang w:val="pt-PT"/>
        </w:rPr>
      </w:pPr>
    </w:p>
    <w:p w:rsidR="000A2F40" w:rsidRPr="000A2F40" w:rsidRDefault="000A2F40" w:rsidP="000A2F40">
      <w:pPr>
        <w:ind w:left="708"/>
        <w:rPr>
          <w:lang w:val="pt-PT"/>
        </w:rPr>
      </w:pPr>
    </w:p>
    <w:p w:rsidR="000A2F40" w:rsidRPr="000A2F40" w:rsidRDefault="000A2F40" w:rsidP="000A2F40">
      <w:pPr>
        <w:ind w:left="708"/>
        <w:rPr>
          <w:lang w:val="pt-PT"/>
        </w:rPr>
      </w:pPr>
    </w:p>
    <w:p w:rsidR="000A2F40" w:rsidRPr="000A2F40" w:rsidRDefault="000A2F40" w:rsidP="000A2F40">
      <w:pPr>
        <w:ind w:left="708"/>
        <w:rPr>
          <w:lang w:val="pt-PT"/>
        </w:rPr>
      </w:pPr>
    </w:p>
    <w:p w:rsidR="000A2F40" w:rsidRPr="000A2F40" w:rsidRDefault="000A2F40" w:rsidP="000A2F40">
      <w:pPr>
        <w:ind w:left="708"/>
        <w:rPr>
          <w:lang w:val="pt-PT"/>
        </w:rPr>
      </w:pPr>
    </w:p>
    <w:p w:rsidR="000A2F40" w:rsidRDefault="000A2F40" w:rsidP="000A2F40">
      <w:pPr>
        <w:pStyle w:val="ListBullet"/>
        <w:jc w:val="left"/>
        <w:rPr>
          <w:lang w:val="pt-PT"/>
        </w:rPr>
      </w:pPr>
    </w:p>
    <w:p w:rsidR="000A2F40" w:rsidRDefault="000A2F40" w:rsidP="000A2F40">
      <w:pPr>
        <w:pStyle w:val="ListBullet"/>
        <w:jc w:val="left"/>
        <w:rPr>
          <w:lang w:val="pt-PT"/>
        </w:rPr>
      </w:pPr>
    </w:p>
    <w:p w:rsidR="000A2F40" w:rsidRDefault="000A2F40" w:rsidP="000A2F40">
      <w:pPr>
        <w:pStyle w:val="ListBullet"/>
        <w:jc w:val="left"/>
        <w:rPr>
          <w:lang w:val="pt-PT"/>
        </w:rPr>
      </w:pPr>
    </w:p>
    <w:p w:rsidR="000A2F40" w:rsidRDefault="000A2F40" w:rsidP="000A2F40">
      <w:pPr>
        <w:pStyle w:val="ListBullet"/>
        <w:jc w:val="left"/>
        <w:rPr>
          <w:lang w:val="pt-PT"/>
        </w:rPr>
      </w:pPr>
    </w:p>
    <w:p w:rsidR="000A2F40" w:rsidRDefault="000A2F40" w:rsidP="000A2F40">
      <w:pPr>
        <w:pStyle w:val="ListBullet"/>
        <w:jc w:val="left"/>
        <w:rPr>
          <w:lang w:val="pt-PT"/>
        </w:rPr>
      </w:pPr>
    </w:p>
    <w:p w:rsidR="000A2F40" w:rsidRDefault="000A2F40" w:rsidP="000A2F40">
      <w:pPr>
        <w:pStyle w:val="ListBullet"/>
        <w:jc w:val="left"/>
        <w:rPr>
          <w:lang w:val="pt-PT"/>
        </w:rPr>
      </w:pPr>
    </w:p>
    <w:p w:rsidR="000A2F40" w:rsidRDefault="000A2F40" w:rsidP="000A2F40">
      <w:pPr>
        <w:pStyle w:val="ListBullet"/>
        <w:numPr>
          <w:ilvl w:val="0"/>
          <w:numId w:val="53"/>
        </w:numPr>
        <w:jc w:val="left"/>
        <w:rPr>
          <w:lang w:val="pt-PT"/>
        </w:rPr>
      </w:pPr>
      <w:r w:rsidRPr="000A2F40">
        <w:rPr>
          <w:lang w:val="pt-PT"/>
        </w:rPr>
        <w:t xml:space="preserve">Após clicar em “Editar perfil” e alterar/inserir os dados, o utilizador deve clicar no Botão de “Salvar” para guardar as alterações feitas. </w:t>
      </w:r>
    </w:p>
    <w:p w:rsidR="000A2F40" w:rsidRDefault="000A2F40" w:rsidP="000A2F40">
      <w:pPr>
        <w:pStyle w:val="ListBullet"/>
        <w:numPr>
          <w:ilvl w:val="0"/>
          <w:numId w:val="53"/>
        </w:numPr>
        <w:jc w:val="left"/>
        <w:rPr>
          <w:lang w:val="pt-PT"/>
        </w:rPr>
      </w:pPr>
      <w:r>
        <w:rPr>
          <w:lang w:val="pt-PT"/>
        </w:rPr>
        <w:t>O uitlizador pode ainda visualizar o seu perfil clicando em “Ver perfil”</w:t>
      </w:r>
    </w:p>
    <w:p w:rsidR="000A2F40" w:rsidRDefault="000A2F40" w:rsidP="000A2F40">
      <w:pPr>
        <w:pStyle w:val="ListBullet"/>
        <w:ind w:left="720"/>
        <w:jc w:val="left"/>
        <w:rPr>
          <w:lang w:val="pt-PT"/>
        </w:rPr>
      </w:pPr>
    </w:p>
    <w:p w:rsidR="000A2F40" w:rsidRDefault="000A2F40" w:rsidP="000A2F40">
      <w:pPr>
        <w:pStyle w:val="ListBullet"/>
        <w:ind w:left="720"/>
        <w:jc w:val="left"/>
        <w:rPr>
          <w:lang w:val="pt-PT"/>
        </w:rPr>
      </w:pPr>
    </w:p>
    <w:p w:rsidR="000A2F40" w:rsidRPr="000A2F40" w:rsidRDefault="000A2F40" w:rsidP="000A2F40">
      <w:pPr>
        <w:spacing w:after="240" w:line="260" w:lineRule="atLeast"/>
        <w:contextualSpacing/>
        <w:jc w:val="both"/>
        <w:rPr>
          <w:lang w:val="pt-PT"/>
        </w:rPr>
      </w:pPr>
      <w:r w:rsidRPr="002A797A">
        <w:rPr>
          <w:noProof/>
          <w:lang w:val="en-US"/>
        </w:rPr>
        <w:lastRenderedPageBreak/>
        <w:drawing>
          <wp:anchor distT="0" distB="0" distL="114300" distR="114300" simplePos="0" relativeHeight="252298240" behindDoc="0" locked="0" layoutInCell="1" allowOverlap="1" wp14:anchorId="2E337FAC" wp14:editId="08B5C473">
            <wp:simplePos x="0" y="0"/>
            <wp:positionH relativeFrom="column">
              <wp:posOffset>3322320</wp:posOffset>
            </wp:positionH>
            <wp:positionV relativeFrom="paragraph">
              <wp:posOffset>118745</wp:posOffset>
            </wp:positionV>
            <wp:extent cx="2794635" cy="1300480"/>
            <wp:effectExtent l="19050" t="19050" r="24765" b="13970"/>
            <wp:wrapSquare wrapText="bothSides"/>
            <wp:docPr id="43127" name="Picture 4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167" t="6167" r="53769" b="6121"/>
                    <a:stretch/>
                  </pic:blipFill>
                  <pic:spPr bwMode="auto">
                    <a:xfrm>
                      <a:off x="0" y="0"/>
                      <a:ext cx="2794635" cy="130048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0A2F40">
        <w:rPr>
          <w:lang w:val="pt-PT"/>
        </w:rPr>
        <w:t xml:space="preserve">Na janela inicial do SIS-MA, é possível encontrar a hiperligação “Escreva Comentário”, que reencaminhá-lo-á para a janela de criação de comentário. </w:t>
      </w:r>
    </w:p>
    <w:p w:rsidR="000A2F40" w:rsidRPr="000A2F40" w:rsidRDefault="000A2F40" w:rsidP="000A2F40">
      <w:pPr>
        <w:pStyle w:val="BodyText"/>
        <w:rPr>
          <w:lang w:val="pt-PT"/>
        </w:rPr>
      </w:pPr>
      <w:r w:rsidRPr="000A2F40">
        <w:rPr>
          <w:lang w:val="pt-PT"/>
        </w:rPr>
        <w:t>O comentário enviado será visualizado na caixa de mensagens do próprio utilizador.</w:t>
      </w:r>
    </w:p>
    <w:p w:rsidR="000A2F40" w:rsidRPr="000A2F40" w:rsidRDefault="000A2F40" w:rsidP="000A2F40">
      <w:pPr>
        <w:pStyle w:val="BodyText"/>
        <w:rPr>
          <w:lang w:val="pt-PT"/>
        </w:rPr>
      </w:pPr>
      <w:r w:rsidRPr="000A2F40">
        <w:rPr>
          <w:lang w:val="pt-PT"/>
        </w:rPr>
        <w:t>Na janela inicial do SIS-MA, encontram-se os seguintes Botões: “Perfil”, “Mensagens”, “Interpretações”, “Grupos” e “Pesquisar”.</w:t>
      </w:r>
    </w:p>
    <w:p w:rsidR="000A2F40" w:rsidRPr="000A2F40" w:rsidRDefault="000A2F40" w:rsidP="000A2F40">
      <w:pPr>
        <w:tabs>
          <w:tab w:val="right" w:pos="8504"/>
        </w:tabs>
        <w:contextualSpacing/>
        <w:jc w:val="both"/>
        <w:rPr>
          <w:lang w:val="pt-PT"/>
        </w:rPr>
      </w:pPr>
      <w:r w:rsidRPr="002A797A">
        <w:rPr>
          <w:noProof/>
          <w:lang w:val="en-US"/>
        </w:rPr>
        <w:drawing>
          <wp:anchor distT="0" distB="0" distL="114300" distR="114300" simplePos="0" relativeHeight="252299264" behindDoc="0" locked="0" layoutInCell="1" allowOverlap="1" wp14:anchorId="403E36E2" wp14:editId="2DCC6467">
            <wp:simplePos x="0" y="0"/>
            <wp:positionH relativeFrom="column">
              <wp:posOffset>365125</wp:posOffset>
            </wp:positionH>
            <wp:positionV relativeFrom="paragraph">
              <wp:posOffset>27940</wp:posOffset>
            </wp:positionV>
            <wp:extent cx="5495925" cy="1295400"/>
            <wp:effectExtent l="19050" t="19050" r="28575" b="19050"/>
            <wp:wrapSquare wrapText="bothSides"/>
            <wp:docPr id="43128" name="Picture 4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340" t="19910" r="2010" b="12397"/>
                    <a:stretch/>
                  </pic:blipFill>
                  <pic:spPr bwMode="auto">
                    <a:xfrm>
                      <a:off x="0" y="0"/>
                      <a:ext cx="5495925" cy="1295400"/>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0A2F40" w:rsidRPr="000A2F40" w:rsidRDefault="000A2F40" w:rsidP="000A2F40">
      <w:pPr>
        <w:pStyle w:val="ListBullet"/>
        <w:numPr>
          <w:ilvl w:val="0"/>
          <w:numId w:val="54"/>
        </w:numPr>
        <w:ind w:hanging="294"/>
        <w:rPr>
          <w:lang w:val="pt-PT"/>
        </w:rPr>
      </w:pPr>
      <w:r w:rsidRPr="000A2F40">
        <w:rPr>
          <w:lang w:val="pt-PT"/>
        </w:rPr>
        <w:t>O Botão “Perfil” permite ao utilizador visualizar o seu perfil.</w:t>
      </w:r>
    </w:p>
    <w:p w:rsidR="000A2F40" w:rsidRPr="000A2F40" w:rsidRDefault="000A2F40" w:rsidP="000A2F40">
      <w:pPr>
        <w:pStyle w:val="ListBullet"/>
        <w:numPr>
          <w:ilvl w:val="0"/>
          <w:numId w:val="54"/>
        </w:numPr>
        <w:spacing w:after="0"/>
        <w:ind w:hanging="294"/>
        <w:rPr>
          <w:lang w:val="pt-PT"/>
        </w:rPr>
      </w:pPr>
      <w:r w:rsidRPr="002A797A">
        <w:rPr>
          <w:noProof/>
          <w:lang w:val="en-US"/>
        </w:rPr>
        <w:drawing>
          <wp:anchor distT="0" distB="0" distL="114300" distR="114300" simplePos="0" relativeHeight="252295168" behindDoc="0" locked="0" layoutInCell="1" allowOverlap="1" wp14:anchorId="15349744" wp14:editId="1D9BC8FF">
            <wp:simplePos x="0" y="0"/>
            <wp:positionH relativeFrom="column">
              <wp:posOffset>2538095</wp:posOffset>
            </wp:positionH>
            <wp:positionV relativeFrom="paragraph">
              <wp:posOffset>55245</wp:posOffset>
            </wp:positionV>
            <wp:extent cx="3657600" cy="1130300"/>
            <wp:effectExtent l="19050" t="19050" r="19050" b="12700"/>
            <wp:wrapSquare wrapText="bothSides"/>
            <wp:docPr id="431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3657600" cy="1130300"/>
                    </a:xfrm>
                    <a:prstGeom prst="rect">
                      <a:avLst/>
                    </a:prstGeom>
                    <a:noFill/>
                    <a:ln>
                      <a:solidFill>
                        <a:schemeClr val="tx1"/>
                      </a:solidFill>
                    </a:ln>
                    <a:extLst/>
                  </pic:spPr>
                </pic:pic>
              </a:graphicData>
            </a:graphic>
          </wp:anchor>
        </w:drawing>
      </w:r>
      <w:r w:rsidRPr="000A2F40">
        <w:rPr>
          <w:lang w:val="pt-PT"/>
        </w:rPr>
        <w:t>O Botão “Mensagens” direcciona o utilizador para a janela das mensagens, onde o utilizador poderá escrever mensagens, escrever comentários, visualizar a sua caixa de mensagens no geral, visualizar as mensagens não lidas e dar seguimento às mensagens.</w:t>
      </w:r>
    </w:p>
    <w:p w:rsidR="000A2F40" w:rsidRPr="000A2F40" w:rsidRDefault="000A2F40" w:rsidP="000A2F40">
      <w:pPr>
        <w:pStyle w:val="ListBullet"/>
        <w:spacing w:after="0"/>
        <w:ind w:left="720"/>
        <w:rPr>
          <w:lang w:val="pt-PT"/>
        </w:rPr>
      </w:pPr>
      <w:r w:rsidRPr="002A797A">
        <w:rPr>
          <w:rStyle w:val="BodyTextChar"/>
          <w:noProof/>
          <w:lang w:val="en-US"/>
        </w:rPr>
        <w:drawing>
          <wp:anchor distT="0" distB="0" distL="114300" distR="114300" simplePos="0" relativeHeight="252296192" behindDoc="0" locked="0" layoutInCell="1" allowOverlap="1" wp14:anchorId="7C7AA870" wp14:editId="089CCDAC">
            <wp:simplePos x="0" y="0"/>
            <wp:positionH relativeFrom="column">
              <wp:posOffset>3790315</wp:posOffset>
            </wp:positionH>
            <wp:positionV relativeFrom="paragraph">
              <wp:posOffset>19685</wp:posOffset>
            </wp:positionV>
            <wp:extent cx="2407285" cy="2200275"/>
            <wp:effectExtent l="19050" t="19050" r="12065" b="28575"/>
            <wp:wrapSquare wrapText="bothSides"/>
            <wp:docPr id="431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407285" cy="2200275"/>
                    </a:xfrm>
                    <a:prstGeom prst="rect">
                      <a:avLst/>
                    </a:prstGeom>
                    <a:noFill/>
                    <a:ln>
                      <a:solidFill>
                        <a:schemeClr val="tx1"/>
                      </a:solidFill>
                    </a:ln>
                    <a:extLst/>
                  </pic:spPr>
                </pic:pic>
              </a:graphicData>
            </a:graphic>
          </wp:anchor>
        </w:drawing>
      </w:r>
    </w:p>
    <w:p w:rsidR="00CF6CA5" w:rsidRDefault="00CF6CA5" w:rsidP="000A2F40">
      <w:pPr>
        <w:pStyle w:val="BodyText"/>
        <w:rPr>
          <w:rStyle w:val="BodyTextChar"/>
          <w:lang w:val="pt-PT"/>
        </w:rPr>
      </w:pPr>
      <w:r w:rsidRPr="002A797A">
        <w:rPr>
          <w:noProof/>
          <w:lang w:val="en-US"/>
        </w:rPr>
        <w:drawing>
          <wp:anchor distT="0" distB="0" distL="114300" distR="114300" simplePos="0" relativeHeight="252297216" behindDoc="0" locked="0" layoutInCell="1" allowOverlap="1" wp14:anchorId="028AF211" wp14:editId="27751A98">
            <wp:simplePos x="0" y="0"/>
            <wp:positionH relativeFrom="column">
              <wp:posOffset>1082675</wp:posOffset>
            </wp:positionH>
            <wp:positionV relativeFrom="paragraph">
              <wp:posOffset>1019175</wp:posOffset>
            </wp:positionV>
            <wp:extent cx="2464435" cy="2630805"/>
            <wp:effectExtent l="19050" t="19050" r="12065" b="17145"/>
            <wp:wrapSquare wrapText="bothSides"/>
            <wp:docPr id="43131" name="Picture 4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a:stretch/>
                  </pic:blipFill>
                  <pic:spPr bwMode="auto">
                    <a:xfrm>
                      <a:off x="0" y="0"/>
                      <a:ext cx="2464435" cy="263080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000A2F40" w:rsidRPr="000A2F40">
        <w:rPr>
          <w:rStyle w:val="BodyTextChar"/>
          <w:lang w:val="pt-PT"/>
        </w:rPr>
        <w:t xml:space="preserve">Esta funcionalidade facilita a intercomunicação dos usuários da aplicação. Pode servir para comunicar o lançamento de dados na base de dados (formulário) por determinado digitador de dados, comunicar correcções e alertas entre outras informações pertinentes relacionadas com o fluxo de informação da aplicação. </w:t>
      </w:r>
    </w:p>
    <w:p w:rsidR="00CF6CA5" w:rsidRDefault="00CF6CA5" w:rsidP="000A2F40">
      <w:pPr>
        <w:pStyle w:val="BodyText"/>
        <w:rPr>
          <w:rStyle w:val="BodyTextChar"/>
          <w:lang w:val="pt-PT"/>
        </w:rPr>
      </w:pPr>
    </w:p>
    <w:p w:rsidR="00CF6CA5" w:rsidRDefault="00CF6CA5" w:rsidP="000A2F40">
      <w:pPr>
        <w:pStyle w:val="BodyText"/>
        <w:rPr>
          <w:rStyle w:val="BodyTextChar"/>
          <w:lang w:val="pt-PT"/>
        </w:rPr>
      </w:pPr>
    </w:p>
    <w:p w:rsidR="00CF6CA5" w:rsidRDefault="00CF6CA5" w:rsidP="000A2F40">
      <w:pPr>
        <w:pStyle w:val="BodyText"/>
        <w:rPr>
          <w:rStyle w:val="BodyTextChar"/>
          <w:lang w:val="pt-PT"/>
        </w:rPr>
      </w:pPr>
    </w:p>
    <w:p w:rsidR="00CF6CA5" w:rsidRDefault="00CF6CA5" w:rsidP="000A2F40">
      <w:pPr>
        <w:pStyle w:val="BodyText"/>
        <w:rPr>
          <w:rStyle w:val="BodyTextChar"/>
          <w:lang w:val="pt-PT"/>
        </w:rPr>
      </w:pPr>
    </w:p>
    <w:p w:rsidR="00CF6CA5" w:rsidRDefault="00CF6CA5" w:rsidP="000A2F40">
      <w:pPr>
        <w:pStyle w:val="BodyText"/>
        <w:rPr>
          <w:rStyle w:val="BodyTextChar"/>
          <w:lang w:val="pt-PT"/>
        </w:rPr>
      </w:pPr>
    </w:p>
    <w:p w:rsidR="00CF6CA5" w:rsidRDefault="00CF6CA5" w:rsidP="000A2F40">
      <w:pPr>
        <w:pStyle w:val="BodyText"/>
        <w:rPr>
          <w:rStyle w:val="BodyTextChar"/>
          <w:lang w:val="pt-PT"/>
        </w:rPr>
      </w:pPr>
    </w:p>
    <w:p w:rsidR="001C6FAD" w:rsidRDefault="001C6FAD" w:rsidP="001C6FAD">
      <w:pPr>
        <w:pStyle w:val="BodyText"/>
        <w:ind w:left="0"/>
        <w:rPr>
          <w:rStyle w:val="BodyTextChar"/>
          <w:lang w:val="pt-PT"/>
        </w:rPr>
      </w:pPr>
    </w:p>
    <w:p w:rsidR="00661C41" w:rsidRDefault="00661C41" w:rsidP="001C6FAD">
      <w:pPr>
        <w:pStyle w:val="BodyText"/>
        <w:ind w:left="0"/>
        <w:rPr>
          <w:rStyle w:val="BodyTextChar"/>
          <w:lang w:val="pt-PT"/>
        </w:rPr>
      </w:pPr>
    </w:p>
    <w:p w:rsidR="000A2F40" w:rsidRPr="000A2F40" w:rsidRDefault="000A2F40" w:rsidP="001C6FAD">
      <w:pPr>
        <w:pStyle w:val="BodyText"/>
        <w:ind w:left="0"/>
        <w:rPr>
          <w:lang w:val="pt-PT"/>
        </w:rPr>
      </w:pPr>
      <w:r w:rsidRPr="000A2F40">
        <w:rPr>
          <w:rStyle w:val="BodyTextChar"/>
          <w:lang w:val="pt-PT"/>
        </w:rPr>
        <w:t>Para tal seleccione o botão “Escreva mensagem” para aceder à janela de criação de mensagem</w:t>
      </w:r>
      <w:r w:rsidRPr="000A2F40">
        <w:rPr>
          <w:lang w:val="pt-PT"/>
        </w:rPr>
        <w:t>.</w:t>
      </w:r>
    </w:p>
    <w:p w:rsidR="000A2F40" w:rsidRPr="000A2F40" w:rsidRDefault="000A2F40" w:rsidP="001C6FAD">
      <w:pPr>
        <w:pStyle w:val="BodyText"/>
        <w:ind w:left="0"/>
        <w:rPr>
          <w:lang w:val="pt-PT"/>
        </w:rPr>
      </w:pPr>
      <w:r w:rsidRPr="000A2F40">
        <w:rPr>
          <w:lang w:val="pt-PT"/>
        </w:rPr>
        <w:t>O Botão “Interpretação” dá acesso a relatórios partilhados por si ou por algum outro utilizador que para visualização e algum tipo de análise ou interpretação, dando a possibilidade de interagir através da criação de comentários.</w:t>
      </w:r>
    </w:p>
    <w:p w:rsidR="000A2F40" w:rsidRPr="000A2F40" w:rsidRDefault="000A2F40" w:rsidP="001C6FAD">
      <w:pPr>
        <w:pStyle w:val="ListBullet"/>
        <w:rPr>
          <w:lang w:val="pt-PT"/>
        </w:rPr>
      </w:pPr>
      <w:r w:rsidRPr="000A2F40">
        <w:rPr>
          <w:lang w:val="pt-PT"/>
        </w:rPr>
        <w:t>Os relatórios apresentados nesta janela são partilhas geradas através das funcionalidades de tabela pivô, do visualizador de dados (gráficos), GIS ou da criação de Relatórios de Dados Agregados.</w:t>
      </w:r>
    </w:p>
    <w:p w:rsidR="001C6FAD" w:rsidRDefault="001C6FAD" w:rsidP="000A2F40">
      <w:pPr>
        <w:pStyle w:val="ListBullet"/>
        <w:ind w:left="720"/>
        <w:jc w:val="left"/>
        <w:rPr>
          <w:lang w:val="pt-PT"/>
        </w:rPr>
      </w:pPr>
    </w:p>
    <w:p w:rsidR="001C6FAD" w:rsidRPr="001C6FAD" w:rsidRDefault="001C6FAD" w:rsidP="001C6FAD">
      <w:pPr>
        <w:pStyle w:val="ListBullet"/>
        <w:rPr>
          <w:lang w:val="pt-PT"/>
        </w:rPr>
      </w:pPr>
      <w:r w:rsidRPr="002A797A">
        <w:rPr>
          <w:noProof/>
          <w:lang w:val="en-US"/>
        </w:rPr>
        <w:drawing>
          <wp:anchor distT="0" distB="0" distL="114300" distR="114300" simplePos="0" relativeHeight="252301312" behindDoc="0" locked="0" layoutInCell="1" allowOverlap="1" wp14:anchorId="5289F756" wp14:editId="11E27EFA">
            <wp:simplePos x="0" y="0"/>
            <wp:positionH relativeFrom="column">
              <wp:posOffset>-214630</wp:posOffset>
            </wp:positionH>
            <wp:positionV relativeFrom="paragraph">
              <wp:posOffset>62230</wp:posOffset>
            </wp:positionV>
            <wp:extent cx="3411855" cy="2526665"/>
            <wp:effectExtent l="19050" t="19050" r="17145" b="26035"/>
            <wp:wrapSquare wrapText="bothSides"/>
            <wp:docPr id="43132" name="Picture 4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a:stretch/>
                  </pic:blipFill>
                  <pic:spPr bwMode="auto">
                    <a:xfrm>
                      <a:off x="0" y="0"/>
                      <a:ext cx="3411855" cy="252666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C6FAD">
        <w:rPr>
          <w:lang w:val="pt-PT"/>
        </w:rPr>
        <w:t>O Botão “Grupos” permite criar grupos de utilizadores para que se envie notificações a vários usuários ao mesmo tempo. Para tal basta clicar em "Novo" a partir da tela "Gestão de grupo de utilizadores". De seguida forneça um nome para o grupo, e adicionar os usuários desejados da lista de "Utilizadores disponíveis" para a lista "Membros do grupo". Para finalizar, clique no botão “Adicionar” para criar o grupo.</w:t>
      </w: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BodyText"/>
        <w:ind w:left="0"/>
        <w:rPr>
          <w:lang w:val="pt-PT"/>
        </w:rPr>
      </w:pPr>
    </w:p>
    <w:p w:rsidR="001C6FAD" w:rsidRPr="001C6FAD" w:rsidRDefault="001C6FAD" w:rsidP="001C6FAD">
      <w:pPr>
        <w:pStyle w:val="BodyText"/>
        <w:ind w:left="0"/>
        <w:rPr>
          <w:lang w:val="pt-PT"/>
        </w:rPr>
      </w:pPr>
      <w:r w:rsidRPr="001C6FAD">
        <w:rPr>
          <w:lang w:val="pt-PT"/>
        </w:rPr>
        <w:t>O Botão “Pesquisar” permite ao usuário fazer uma pesquisa de utilizadores, gráficos, mapas e relatórios, bastando para tal introduzir no campo de pesquisa as palavras-chave e carregar no botão “Pesquisar”.</w:t>
      </w:r>
    </w:p>
    <w:p w:rsidR="001C6FAD" w:rsidRPr="001C6FAD" w:rsidRDefault="001C6FAD" w:rsidP="001C6FAD">
      <w:pPr>
        <w:pStyle w:val="BodyText"/>
        <w:rPr>
          <w:lang w:val="pt-PT"/>
        </w:rPr>
      </w:pPr>
      <w:r w:rsidRPr="002A797A">
        <w:rPr>
          <w:noProof/>
          <w:lang w:val="en-US"/>
        </w:rPr>
        <w:drawing>
          <wp:anchor distT="0" distB="0" distL="114300" distR="114300" simplePos="0" relativeHeight="252303360" behindDoc="0" locked="0" layoutInCell="1" allowOverlap="1" wp14:anchorId="392E0367" wp14:editId="3545644E">
            <wp:simplePos x="0" y="0"/>
            <wp:positionH relativeFrom="column">
              <wp:posOffset>237490</wp:posOffset>
            </wp:positionH>
            <wp:positionV relativeFrom="paragraph">
              <wp:posOffset>64135</wp:posOffset>
            </wp:positionV>
            <wp:extent cx="5688330" cy="1178560"/>
            <wp:effectExtent l="19050" t="19050" r="26670" b="21590"/>
            <wp:wrapSquare wrapText="bothSides"/>
            <wp:docPr id="43133" name="Picture 4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688330" cy="1178560"/>
                    </a:xfrm>
                    <a:prstGeom prst="rect">
                      <a:avLst/>
                    </a:prstGeom>
                    <a:noFill/>
                    <a:ln>
                      <a:solidFill>
                        <a:schemeClr val="tx1"/>
                      </a:solidFill>
                    </a:ln>
                  </pic:spPr>
                </pic:pic>
              </a:graphicData>
            </a:graphic>
          </wp:anchor>
        </w:drawing>
      </w:r>
    </w:p>
    <w:p w:rsidR="001C6FAD" w:rsidRDefault="001C6FAD" w:rsidP="001C6FAD">
      <w:pPr>
        <w:rPr>
          <w:lang w:val="pt-PT"/>
        </w:rPr>
      </w:pPr>
    </w:p>
    <w:p w:rsidR="001C6FAD" w:rsidRDefault="001C6FAD" w:rsidP="001C6FAD">
      <w:pPr>
        <w:rPr>
          <w:lang w:val="pt-PT"/>
        </w:rPr>
      </w:pPr>
    </w:p>
    <w:p w:rsidR="001C6FAD" w:rsidRDefault="001C6FAD" w:rsidP="001C6FAD">
      <w:pPr>
        <w:rPr>
          <w:lang w:val="pt-PT"/>
        </w:rPr>
      </w:pPr>
    </w:p>
    <w:p w:rsidR="00661C41" w:rsidRDefault="00661C41" w:rsidP="001C6FAD">
      <w:pPr>
        <w:rPr>
          <w:lang w:val="pt-PT"/>
        </w:rPr>
      </w:pPr>
    </w:p>
    <w:p w:rsidR="001C6FAD" w:rsidRDefault="001C6FAD" w:rsidP="001C6FAD">
      <w:pPr>
        <w:rPr>
          <w:lang w:val="pt-PT"/>
        </w:rPr>
      </w:pPr>
    </w:p>
    <w:p w:rsidR="001C6FAD" w:rsidRDefault="001C6FAD" w:rsidP="001C6FAD">
      <w:pPr>
        <w:rPr>
          <w:lang w:val="pt-PT"/>
        </w:rPr>
      </w:pPr>
    </w:p>
    <w:p w:rsidR="001C6FAD" w:rsidRDefault="001C6FAD" w:rsidP="001C6FAD">
      <w:pPr>
        <w:rPr>
          <w:lang w:val="pt-PT"/>
        </w:rPr>
      </w:pPr>
    </w:p>
    <w:p w:rsidR="001C6FAD" w:rsidRDefault="001C6FAD" w:rsidP="001C6FAD">
      <w:pPr>
        <w:rPr>
          <w:lang w:val="pt-PT"/>
        </w:rPr>
      </w:pPr>
    </w:p>
    <w:p w:rsidR="001C6FAD" w:rsidRPr="001C6FAD" w:rsidRDefault="001C6FAD" w:rsidP="001C6FAD">
      <w:pPr>
        <w:rPr>
          <w:lang w:val="pt-PT"/>
        </w:rPr>
      </w:pPr>
    </w:p>
    <w:p w:rsidR="001C6FAD" w:rsidRPr="001C6FAD" w:rsidRDefault="001C6FAD" w:rsidP="001C6FAD">
      <w:pPr>
        <w:pStyle w:val="Heading3"/>
        <w:spacing w:before="200" w:after="0" w:line="276" w:lineRule="auto"/>
        <w:ind w:left="720"/>
        <w:jc w:val="left"/>
        <w:rPr>
          <w:lang w:val="pt-PT"/>
        </w:rPr>
      </w:pPr>
      <w:bookmarkStart w:id="389" w:name="_Toc386529619"/>
      <w:bookmarkStart w:id="390" w:name="_Toc390424492"/>
      <w:r w:rsidRPr="001C6FAD">
        <w:rPr>
          <w:lang w:val="pt-PT"/>
        </w:rPr>
        <w:lastRenderedPageBreak/>
        <w:t>Sair do SIS-MA (log out)</w:t>
      </w:r>
      <w:bookmarkEnd w:id="389"/>
      <w:bookmarkEnd w:id="390"/>
    </w:p>
    <w:p w:rsidR="001C6FAD" w:rsidRPr="001C6FAD" w:rsidRDefault="001C6FAD" w:rsidP="001C6FAD">
      <w:pPr>
        <w:pStyle w:val="BodyText"/>
        <w:ind w:left="0"/>
        <w:rPr>
          <w:lang w:val="pt-PT"/>
        </w:rPr>
      </w:pPr>
      <w:r w:rsidRPr="002A797A">
        <w:rPr>
          <w:noProof/>
          <w:lang w:val="en-US"/>
        </w:rPr>
        <w:drawing>
          <wp:anchor distT="0" distB="0" distL="114300" distR="114300" simplePos="0" relativeHeight="252304384" behindDoc="0" locked="0" layoutInCell="1" allowOverlap="1" wp14:anchorId="4225CEAA" wp14:editId="3F7630CA">
            <wp:simplePos x="0" y="0"/>
            <wp:positionH relativeFrom="column">
              <wp:posOffset>173990</wp:posOffset>
            </wp:positionH>
            <wp:positionV relativeFrom="paragraph">
              <wp:posOffset>776605</wp:posOffset>
            </wp:positionV>
            <wp:extent cx="5658485" cy="1543685"/>
            <wp:effectExtent l="19050" t="19050" r="18415" b="18415"/>
            <wp:wrapSquare wrapText="bothSides"/>
            <wp:docPr id="43134" name="Picture 4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a:stretch/>
                  </pic:blipFill>
                  <pic:spPr bwMode="auto">
                    <a:xfrm>
                      <a:off x="0" y="0"/>
                      <a:ext cx="5658485" cy="154368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1C6FAD">
        <w:rPr>
          <w:lang w:val="pt-PT"/>
        </w:rPr>
        <w:t>O utilizador após terminar o seu trabalho no sistema deve sempre sair do sistema, até mesmo por questões de segurança. Para sair do sistema desloque o cursor para o Menu “Perfil” e dê um clique na opção “Sair”. O Sistema retornará à janela Inicial de Sign In onde são mostradas as áreas para inserção das credências.</w:t>
      </w:r>
    </w:p>
    <w:p w:rsidR="001C6FAD" w:rsidRPr="001C6FAD" w:rsidRDefault="001C6FAD" w:rsidP="001C6FAD">
      <w:pPr>
        <w:pStyle w:val="BodyText"/>
        <w:rPr>
          <w:lang w:val="pt-PT"/>
        </w:rPr>
      </w:pPr>
    </w:p>
    <w:p w:rsidR="001C6FAD" w:rsidRPr="002A797A" w:rsidRDefault="001C6FAD" w:rsidP="001C6FAD">
      <w:pPr>
        <w:pStyle w:val="Heading2"/>
        <w:spacing w:before="200" w:after="0" w:line="276" w:lineRule="auto"/>
        <w:jc w:val="left"/>
      </w:pPr>
      <w:bookmarkStart w:id="391" w:name="_Ref379962489"/>
      <w:bookmarkStart w:id="392" w:name="_Ref379962500"/>
      <w:bookmarkStart w:id="393" w:name="_Toc386529620"/>
      <w:bookmarkStart w:id="394" w:name="_Toc390424493"/>
      <w:r w:rsidRPr="002A797A">
        <w:t>Utilizando o visualizador de dados</w:t>
      </w:r>
      <w:bookmarkEnd w:id="391"/>
      <w:bookmarkEnd w:id="392"/>
      <w:bookmarkEnd w:id="393"/>
      <w:bookmarkEnd w:id="394"/>
    </w:p>
    <w:p w:rsidR="001C6FAD" w:rsidRPr="001C6FAD" w:rsidRDefault="001C6FAD" w:rsidP="001C6FAD">
      <w:pPr>
        <w:pStyle w:val="Heading3"/>
        <w:spacing w:before="200" w:after="0" w:line="276" w:lineRule="auto"/>
        <w:ind w:left="720"/>
        <w:jc w:val="left"/>
        <w:rPr>
          <w:lang w:val="pt-PT" w:bidi="en-US"/>
        </w:rPr>
      </w:pPr>
      <w:bookmarkStart w:id="395" w:name="_Toc386529621"/>
      <w:bookmarkStart w:id="396" w:name="_Toc390424494"/>
      <w:r w:rsidRPr="002A797A">
        <w:rPr>
          <w:noProof/>
          <w:lang w:val="en-US"/>
        </w:rPr>
        <w:drawing>
          <wp:anchor distT="0" distB="0" distL="114300" distR="114300" simplePos="0" relativeHeight="252306432" behindDoc="0" locked="0" layoutInCell="1" allowOverlap="1" wp14:anchorId="343A97D7" wp14:editId="46DFE082">
            <wp:simplePos x="0" y="0"/>
            <wp:positionH relativeFrom="column">
              <wp:posOffset>2638425</wp:posOffset>
            </wp:positionH>
            <wp:positionV relativeFrom="paragraph">
              <wp:posOffset>450215</wp:posOffset>
            </wp:positionV>
            <wp:extent cx="3609975" cy="1645920"/>
            <wp:effectExtent l="19050" t="19050" r="28575" b="11430"/>
            <wp:wrapSquare wrapText="bothSides"/>
            <wp:docPr id="4313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09975" cy="1645920"/>
                    </a:xfrm>
                    <a:prstGeom prst="rect">
                      <a:avLst/>
                    </a:prstGeom>
                    <a:noFill/>
                    <a:ln>
                      <a:solidFill>
                        <a:schemeClr val="tx1"/>
                      </a:solidFill>
                    </a:ln>
                  </pic:spPr>
                </pic:pic>
              </a:graphicData>
            </a:graphic>
          </wp:anchor>
        </w:drawing>
      </w:r>
      <w:r w:rsidRPr="001C6FAD">
        <w:rPr>
          <w:lang w:val="pt-PT" w:bidi="en-US"/>
        </w:rPr>
        <w:t xml:space="preserve">Um olhar sobre o </w:t>
      </w:r>
      <w:r w:rsidRPr="001C6FAD">
        <w:rPr>
          <w:lang w:val="pt-PT"/>
        </w:rPr>
        <w:t>visualizador</w:t>
      </w:r>
      <w:r w:rsidRPr="001C6FAD">
        <w:rPr>
          <w:lang w:val="pt-PT" w:bidi="en-US"/>
        </w:rPr>
        <w:t xml:space="preserve"> de dados</w:t>
      </w:r>
      <w:bookmarkEnd w:id="395"/>
      <w:bookmarkEnd w:id="396"/>
    </w:p>
    <w:p w:rsidR="001C6FAD" w:rsidRPr="001C6FAD" w:rsidRDefault="001C6FAD" w:rsidP="001C6FAD">
      <w:pPr>
        <w:pStyle w:val="BodyText"/>
        <w:rPr>
          <w:lang w:val="pt-PT" w:bidi="en-US"/>
        </w:rPr>
      </w:pPr>
      <w:r w:rsidRPr="001C6FAD">
        <w:rPr>
          <w:lang w:val="pt-PT" w:bidi="en-US"/>
        </w:rPr>
        <w:t>O módulo de visualização de dados permite aos utilizadores criar facilmente análises de dados e visualizações dinâmicas através de gráficos ou tabelas de dados. Para a análise, seleccione livremente o conteúdo desejado (por exemplo, indicadores, prazos e UOs).</w:t>
      </w:r>
    </w:p>
    <w:p w:rsidR="001C6FAD" w:rsidRPr="001C6FAD" w:rsidRDefault="001C6FAD" w:rsidP="001C6FAD">
      <w:pPr>
        <w:pStyle w:val="BodyText"/>
        <w:rPr>
          <w:lang w:val="pt-PT" w:bidi="en-US"/>
        </w:rPr>
      </w:pPr>
      <w:r w:rsidRPr="001C6FAD">
        <w:rPr>
          <w:lang w:val="pt-PT" w:bidi="en-US"/>
        </w:rPr>
        <w:t>Para aceder ao módulo partimos do menu principal "Serviços" e seleccionamos o Submenu "Visualização de Dados", de onde surgirá uma janela como a apresentada na imagem ao lado:</w:t>
      </w:r>
    </w:p>
    <w:p w:rsidR="001C6FAD" w:rsidRPr="001C6FAD" w:rsidRDefault="001C6FAD" w:rsidP="001C6FAD">
      <w:pPr>
        <w:pStyle w:val="BodyText"/>
        <w:rPr>
          <w:lang w:val="pt-PT" w:bidi="en-US"/>
        </w:rPr>
      </w:pPr>
      <w:r w:rsidRPr="001C6FAD">
        <w:rPr>
          <w:lang w:val="pt-PT" w:bidi="en-US"/>
        </w:rPr>
        <w:t>Para começar a usá-lo o utilizador deve:</w:t>
      </w:r>
    </w:p>
    <w:p w:rsidR="001C6FAD" w:rsidRPr="001C6FAD" w:rsidRDefault="001C6FAD" w:rsidP="001C6FAD">
      <w:pPr>
        <w:pStyle w:val="ListNumber"/>
        <w:numPr>
          <w:ilvl w:val="0"/>
          <w:numId w:val="29"/>
        </w:numPr>
        <w:ind w:hanging="396"/>
        <w:rPr>
          <w:lang w:val="pt-PT" w:bidi="en-US"/>
        </w:rPr>
      </w:pPr>
      <w:r w:rsidRPr="001C6FAD">
        <w:rPr>
          <w:lang w:val="pt-PT" w:bidi="en-US"/>
        </w:rPr>
        <w:t>Observar o título "indicadores" e seleccione um grupo de indicadores a partir da lista de grupos.</w:t>
      </w:r>
    </w:p>
    <w:p w:rsidR="001C6FAD" w:rsidRPr="001C6FAD" w:rsidRDefault="001C6FAD" w:rsidP="001C6FAD">
      <w:pPr>
        <w:pStyle w:val="ListNumber"/>
        <w:numPr>
          <w:ilvl w:val="0"/>
          <w:numId w:val="29"/>
        </w:numPr>
        <w:ind w:hanging="396"/>
        <w:rPr>
          <w:lang w:val="pt-PT" w:bidi="en-US"/>
        </w:rPr>
      </w:pPr>
      <w:r w:rsidRPr="001C6FAD">
        <w:rPr>
          <w:lang w:val="pt-PT" w:bidi="en-US"/>
        </w:rPr>
        <w:t>A partir da lista “Disponível” de indicadores seleccionar alguns indicadores com um duplo clique em cada.</w:t>
      </w:r>
    </w:p>
    <w:p w:rsidR="001C6FAD" w:rsidRPr="001C6FAD" w:rsidRDefault="001C6FAD" w:rsidP="001C6FAD">
      <w:pPr>
        <w:pStyle w:val="ListNumber"/>
        <w:numPr>
          <w:ilvl w:val="0"/>
          <w:numId w:val="29"/>
        </w:numPr>
        <w:ind w:hanging="396"/>
        <w:rPr>
          <w:lang w:val="pt-PT" w:bidi="en-US"/>
        </w:rPr>
      </w:pPr>
      <w:r w:rsidRPr="001C6FAD">
        <w:rPr>
          <w:lang w:val="pt-PT" w:bidi="en-US"/>
        </w:rPr>
        <w:t>Clicar em "Actualizar" na barra superior para que apareça o gráfico com os indicadores seleccionados.</w:t>
      </w:r>
    </w:p>
    <w:p w:rsidR="001C6FAD" w:rsidRDefault="001C6FAD" w:rsidP="001C6FAD">
      <w:pPr>
        <w:pStyle w:val="BodyText"/>
        <w:rPr>
          <w:lang w:val="pt-PT"/>
        </w:rPr>
      </w:pPr>
      <w:r w:rsidRPr="001C6FAD">
        <w:rPr>
          <w:lang w:val="pt-PT"/>
        </w:rPr>
        <w:t>A visualização dos dados foi desenhada para ser de fácil utilização. Pode-se seleccionar os indicadores, os elementos de dados, os períodos e unidades organizacionais desejadas e incluir, em seguida, clique em "Actualizar" para realizar a visualização. A visualização dos dados foi desenhada também para ser rápida e proporcionar um bom funcionamento, mesmo com conexões de Internet lentas: os gráficos são gerados no navegador web e são muito poucos os dados que realmente se enviam através da rede.</w:t>
      </w:r>
    </w:p>
    <w:p w:rsidR="001C6FAD" w:rsidRDefault="001C6FAD" w:rsidP="001C6FAD">
      <w:pPr>
        <w:pStyle w:val="BodyText"/>
        <w:rPr>
          <w:lang w:val="pt-PT"/>
        </w:rPr>
      </w:pPr>
    </w:p>
    <w:p w:rsidR="001C6FAD" w:rsidRPr="001C6FAD" w:rsidRDefault="001C6FAD" w:rsidP="001C6FAD">
      <w:pPr>
        <w:pStyle w:val="BodyText"/>
        <w:rPr>
          <w:lang w:val="pt-PT"/>
        </w:rPr>
      </w:pPr>
    </w:p>
    <w:p w:rsidR="001C6FAD" w:rsidRPr="002A797A" w:rsidRDefault="001C6FAD" w:rsidP="001C6FAD">
      <w:pPr>
        <w:pStyle w:val="Heading3"/>
        <w:spacing w:before="200" w:after="0" w:line="276" w:lineRule="auto"/>
        <w:ind w:left="720"/>
        <w:jc w:val="left"/>
      </w:pPr>
      <w:bookmarkStart w:id="397" w:name="_Toc386529622"/>
      <w:bookmarkStart w:id="398" w:name="_Toc390424495"/>
      <w:r w:rsidRPr="002A797A">
        <w:lastRenderedPageBreak/>
        <w:t>Mostrando um gráfico</w:t>
      </w:r>
      <w:bookmarkEnd w:id="397"/>
      <w:bookmarkEnd w:id="398"/>
    </w:p>
    <w:p w:rsidR="001C6FAD" w:rsidRPr="001C6FAD" w:rsidRDefault="001C6FAD" w:rsidP="001C6FAD">
      <w:pPr>
        <w:pStyle w:val="BodyText"/>
        <w:ind w:left="0"/>
        <w:rPr>
          <w:lang w:val="pt-PT"/>
        </w:rPr>
      </w:pPr>
      <w:r w:rsidRPr="001C6FAD">
        <w:rPr>
          <w:lang w:val="pt-PT"/>
        </w:rPr>
        <w:t>Podemos mostrar um gráfico com base nas selecções feitas clicando no botão "Actualizar" no menu de Topo Central de gráfico. Isso exige que se seleccione um ou mais elementos em cada uma das três dimensões - dados (indicadores, elementos de dados, taxas de reporte), períodos e unidades organizacionais (ou grupos). Lembre-se, que "Meses de Ano Actual", no período de dimensão e a unidade organizativa de raiz aparecem seleccionadas por padrão.</w:t>
      </w:r>
    </w:p>
    <w:p w:rsidR="001C6FAD" w:rsidRPr="001C6FAD" w:rsidRDefault="001C6FAD" w:rsidP="001C6FAD">
      <w:pPr>
        <w:pStyle w:val="BodyText"/>
        <w:ind w:left="0"/>
        <w:rPr>
          <w:lang w:val="pt-PT"/>
        </w:rPr>
      </w:pPr>
      <w:r w:rsidRPr="001C6FAD">
        <w:rPr>
          <w:lang w:val="pt-PT"/>
        </w:rPr>
        <w:t>É importante ter em conta que podemos ocultar e mostrar séries individuais de dados no gráfico clicando directamente no rótulo da série gráfico - que aparece acima ou à direita do gráfico.</w:t>
      </w:r>
    </w:p>
    <w:p w:rsidR="001C6FAD" w:rsidRDefault="001C6FAD" w:rsidP="001C6FAD">
      <w:pPr>
        <w:pStyle w:val="ListBullet"/>
        <w:rPr>
          <w:lang w:bidi="en-US"/>
        </w:rPr>
      </w:pPr>
      <w:r w:rsidRPr="001C6FAD">
        <w:rPr>
          <w:lang w:val="pt-PT" w:bidi="en-US"/>
        </w:rPr>
        <w:t xml:space="preserve">Se quisermos ampliar o gráfico na tela, podemos clicar no botão de seta no menu central triplo superior. Isso faz com que o menu à esquerda seja recolhido. </w:t>
      </w:r>
      <w:r w:rsidRPr="002A797A">
        <w:rPr>
          <w:lang w:bidi="en-US"/>
        </w:rPr>
        <w:t>Podemos estende-lo novamente clicando no mesmo botão novamente.</w:t>
      </w:r>
    </w:p>
    <w:p w:rsidR="001C6FAD" w:rsidRDefault="001C6FAD" w:rsidP="001C6FAD">
      <w:pPr>
        <w:pStyle w:val="ListBullet"/>
        <w:rPr>
          <w:lang w:bidi="en-US"/>
        </w:rPr>
      </w:pPr>
    </w:p>
    <w:p w:rsidR="001C6FAD" w:rsidRDefault="001C6FAD" w:rsidP="001C6FAD">
      <w:pPr>
        <w:pStyle w:val="ListBullet"/>
        <w:rPr>
          <w:lang w:val="pt-PT"/>
        </w:rPr>
      </w:pPr>
      <w:r w:rsidRPr="002A797A">
        <w:rPr>
          <w:noProof/>
          <w:lang w:val="en-US"/>
        </w:rPr>
        <w:drawing>
          <wp:inline distT="0" distB="0" distL="0" distR="0" wp14:anchorId="15B4A70F" wp14:editId="4E799708">
            <wp:extent cx="5607170" cy="2579298"/>
            <wp:effectExtent l="19050" t="19050" r="12700" b="12065"/>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t="18599" b="3141"/>
                    <a:stretch/>
                  </pic:blipFill>
                  <pic:spPr bwMode="auto">
                    <a:xfrm>
                      <a:off x="0" y="0"/>
                      <a:ext cx="5600483" cy="257622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1C6FAD" w:rsidRDefault="001C6FAD" w:rsidP="001C6FAD">
      <w:pPr>
        <w:pStyle w:val="ListBullet"/>
        <w:rPr>
          <w:lang w:val="pt-PT"/>
        </w:rPr>
      </w:pPr>
    </w:p>
    <w:p w:rsidR="001C6FAD" w:rsidRPr="002A797A" w:rsidRDefault="001C6FAD" w:rsidP="001C6FAD">
      <w:pPr>
        <w:pStyle w:val="Heading3"/>
        <w:spacing w:before="200" w:after="0" w:line="276" w:lineRule="auto"/>
        <w:ind w:left="720"/>
        <w:jc w:val="left"/>
        <w:rPr>
          <w:lang w:bidi="en-US"/>
        </w:rPr>
      </w:pPr>
      <w:bookmarkStart w:id="399" w:name="_Toc386529623"/>
      <w:bookmarkStart w:id="400" w:name="_Toc390424496"/>
      <w:r w:rsidRPr="002A797A">
        <w:rPr>
          <w:lang w:bidi="en-US"/>
        </w:rPr>
        <w:t xml:space="preserve">Seleccionando o </w:t>
      </w:r>
      <w:r>
        <w:rPr>
          <w:lang w:bidi="en-US"/>
        </w:rPr>
        <w:t>t</w:t>
      </w:r>
      <w:r w:rsidRPr="002A797A">
        <w:rPr>
          <w:lang w:bidi="en-US"/>
        </w:rPr>
        <w:t xml:space="preserve">ipo de </w:t>
      </w:r>
      <w:r>
        <w:rPr>
          <w:lang w:bidi="en-US"/>
        </w:rPr>
        <w:t>g</w:t>
      </w:r>
      <w:r w:rsidRPr="002A797A">
        <w:rPr>
          <w:lang w:bidi="en-US"/>
        </w:rPr>
        <w:t>ráfico</w:t>
      </w:r>
      <w:bookmarkEnd w:id="399"/>
      <w:bookmarkEnd w:id="400"/>
    </w:p>
    <w:p w:rsidR="001C6FAD" w:rsidRPr="001C6FAD" w:rsidRDefault="001C6FAD" w:rsidP="001C6FAD">
      <w:pPr>
        <w:pStyle w:val="BodyText"/>
        <w:rPr>
          <w:lang w:val="pt-PT" w:bidi="en-US"/>
        </w:rPr>
      </w:pPr>
      <w:r w:rsidRPr="001C6FAD">
        <w:rPr>
          <w:lang w:val="pt-PT" w:bidi="en-US"/>
        </w:rPr>
        <w:t>O módulo de visualização oferece oito tipos de gráficos diferentes, cada um com características diferentes.</w:t>
      </w:r>
    </w:p>
    <w:p w:rsidR="001C6FAD" w:rsidRPr="001C6FAD" w:rsidRDefault="001C6FAD" w:rsidP="001C6FAD">
      <w:pPr>
        <w:pStyle w:val="BodyText"/>
        <w:rPr>
          <w:lang w:val="pt-PT" w:bidi="en-US"/>
        </w:rPr>
      </w:pPr>
      <w:r w:rsidRPr="001C6FAD">
        <w:rPr>
          <w:lang w:val="pt-PT" w:bidi="en-US"/>
        </w:rPr>
        <w:t>Pode seleccionar o tipo de gráfico que deseja clicando em um dos ícones no canto superior esquerdo, designado "Tipo de Gráfico":</w:t>
      </w:r>
    </w:p>
    <w:p w:rsidR="001C6FAD" w:rsidRPr="001C6FAD" w:rsidRDefault="001C6FAD" w:rsidP="001C6FAD">
      <w:pPr>
        <w:pStyle w:val="ListNumber"/>
        <w:numPr>
          <w:ilvl w:val="0"/>
          <w:numId w:val="30"/>
        </w:numPr>
        <w:rPr>
          <w:lang w:val="pt-PT" w:bidi="en-US"/>
        </w:rPr>
      </w:pPr>
      <w:r w:rsidRPr="001C6FAD">
        <w:rPr>
          <w:lang w:val="pt-PT" w:bidi="en-US"/>
        </w:rPr>
        <w:t>Gráfico de Barras: um gráfico que mostra a informação em forma de colunas verticais rectangulares em que o comprimento é proporcional aos valores que ela representa. É sempre útil para comparar os resultados de diferentes Distritos por exemplo.</w:t>
      </w:r>
    </w:p>
    <w:p w:rsidR="001C6FAD" w:rsidRPr="001C6FAD" w:rsidRDefault="001C6FAD" w:rsidP="001C6FAD">
      <w:pPr>
        <w:pStyle w:val="ListNumber"/>
        <w:numPr>
          <w:ilvl w:val="0"/>
          <w:numId w:val="30"/>
        </w:numPr>
        <w:rPr>
          <w:lang w:val="pt-PT" w:bidi="en-US"/>
        </w:rPr>
      </w:pPr>
      <w:r w:rsidRPr="001C6FAD">
        <w:rPr>
          <w:lang w:val="pt-PT" w:bidi="en-US"/>
        </w:rPr>
        <w:t>Gráfico de Barra Sobrepostas: um gráfico com colunas rectangulares onde as barras verticais representam várias categorias empilhadas umas sobre as outras. É sempre útil para mostrar tendências ou somas de elementos de dados inter-relacionados.</w:t>
      </w:r>
    </w:p>
    <w:p w:rsidR="001C6FAD" w:rsidRPr="001C6FAD" w:rsidRDefault="001C6FAD" w:rsidP="001C6FAD">
      <w:pPr>
        <w:pStyle w:val="ListNumber"/>
        <w:numPr>
          <w:ilvl w:val="0"/>
          <w:numId w:val="30"/>
        </w:numPr>
        <w:rPr>
          <w:lang w:val="pt-PT" w:bidi="en-US"/>
        </w:rPr>
      </w:pPr>
      <w:r w:rsidRPr="001C6FAD">
        <w:rPr>
          <w:lang w:val="pt-PT" w:bidi="en-US"/>
        </w:rPr>
        <w:t>Gráfico de barras horizontais é o mesmo que o gráfico de barras verticais, mas as barras crescem na horizontal da esquerda para a direita.</w:t>
      </w:r>
    </w:p>
    <w:p w:rsidR="001C6FAD" w:rsidRPr="001C6FAD" w:rsidRDefault="001C6FAD" w:rsidP="001C6FAD">
      <w:pPr>
        <w:pStyle w:val="ListNumber"/>
        <w:numPr>
          <w:ilvl w:val="0"/>
          <w:numId w:val="30"/>
        </w:numPr>
        <w:rPr>
          <w:lang w:val="pt-PT" w:bidi="en-US"/>
        </w:rPr>
      </w:pPr>
      <w:r w:rsidRPr="001C6FAD">
        <w:rPr>
          <w:lang w:val="pt-PT" w:bidi="en-US"/>
        </w:rPr>
        <w:t>Gráfico de barras horizontais empilhadas é como o gráfico de barras empilhadas, mas a barra é horizontal.</w:t>
      </w:r>
    </w:p>
    <w:p w:rsidR="001C6FAD" w:rsidRPr="001C6FAD" w:rsidRDefault="001C6FAD" w:rsidP="001C6FAD">
      <w:pPr>
        <w:pStyle w:val="ListNumber"/>
        <w:numPr>
          <w:ilvl w:val="0"/>
          <w:numId w:val="30"/>
        </w:numPr>
        <w:rPr>
          <w:lang w:val="pt-PT" w:bidi="en-US"/>
        </w:rPr>
      </w:pPr>
      <w:r w:rsidRPr="001C6FAD">
        <w:rPr>
          <w:lang w:val="pt-PT" w:bidi="en-US"/>
        </w:rPr>
        <w:t>Gráfico de linha: um gráfico que exibe informações como uma série de pontos conectados por linhas rectas. Também conhecido com o nome de séries temporais. É útil por exemplo para visualizar a tendência dos dados de um indicador ao longo de vários períodos de tempo.</w:t>
      </w:r>
    </w:p>
    <w:p w:rsidR="001C6FAD" w:rsidRPr="001C6FAD" w:rsidRDefault="001C6FAD" w:rsidP="001C6FAD">
      <w:pPr>
        <w:pStyle w:val="ListNumber"/>
        <w:numPr>
          <w:ilvl w:val="0"/>
          <w:numId w:val="30"/>
        </w:numPr>
        <w:rPr>
          <w:lang w:val="pt-PT" w:bidi="en-US"/>
        </w:rPr>
      </w:pPr>
      <w:r w:rsidRPr="001C6FAD">
        <w:rPr>
          <w:lang w:val="pt-PT" w:bidi="en-US"/>
        </w:rPr>
        <w:lastRenderedPageBreak/>
        <w:t>Diagrama de Área: é um gráfico baseado no gráfico linear, em que o espaço entre o eixo e a linha aparece destacado a cores, e as linhas de cada elemento representado se empilham uns sobre os outros. Ele é útil para comparar as tendências entre indicadores relacionados.</w:t>
      </w:r>
    </w:p>
    <w:p w:rsidR="001C6FAD" w:rsidRDefault="001C6FAD" w:rsidP="001C6FAD">
      <w:pPr>
        <w:pStyle w:val="ListNumber"/>
        <w:numPr>
          <w:ilvl w:val="0"/>
          <w:numId w:val="30"/>
        </w:numPr>
        <w:rPr>
          <w:lang w:val="pt-PT" w:bidi="en-US"/>
        </w:rPr>
      </w:pPr>
      <w:r w:rsidRPr="001C6FAD">
        <w:rPr>
          <w:lang w:val="pt-PT" w:bidi="en-US"/>
        </w:rPr>
        <w:t>Gráfico Circular: é um gráfico em forma de torta dividida em sectores (ou fatias). É útil, por exemplo para exibir a taxa de dados de elementos de dados individuais comparado com a soma total de todos os elementos de dados no gráfico.</w:t>
      </w:r>
    </w:p>
    <w:p w:rsidR="001C6FAD" w:rsidRPr="001C6FAD" w:rsidRDefault="001C6FAD" w:rsidP="001C6FAD">
      <w:pPr>
        <w:pStyle w:val="ListNumber"/>
        <w:numPr>
          <w:ilvl w:val="0"/>
          <w:numId w:val="30"/>
        </w:numPr>
        <w:rPr>
          <w:lang w:val="pt-PT" w:bidi="en-US"/>
        </w:rPr>
      </w:pPr>
      <w:r w:rsidRPr="001C6FAD">
        <w:rPr>
          <w:lang w:val="pt-PT" w:bidi="en-US"/>
        </w:rPr>
        <w:t>Gráfico radar: Um gráfico de radar desenha os valores de cada categoria ao longo de um eixo separado, o qual começa no centro do gráfico e termina no anel exterior. É uma boa maneira de exibir uma ou mais variáveis em um gráfico bidimensional, com um raio para cada variável, tendo uma linha que conecta todos os pontos de dados de sua planilha em cada raio.</w:t>
      </w:r>
    </w:p>
    <w:p w:rsidR="001C6FAD" w:rsidRDefault="001C6FAD" w:rsidP="001C6FAD">
      <w:pPr>
        <w:pStyle w:val="ListBullet"/>
        <w:rPr>
          <w:lang w:val="pt-PT"/>
        </w:rPr>
      </w:pPr>
    </w:p>
    <w:p w:rsidR="001C6FAD" w:rsidRDefault="001C6FAD" w:rsidP="001C6FAD">
      <w:pPr>
        <w:pStyle w:val="ListBullet"/>
        <w:rPr>
          <w:lang w:val="pt-PT"/>
        </w:rPr>
      </w:pPr>
      <w:r w:rsidRPr="002A797A">
        <w:rPr>
          <w:noProof/>
          <w:lang w:val="en-US"/>
        </w:rPr>
        <w:drawing>
          <wp:anchor distT="0" distB="0" distL="114300" distR="114300" simplePos="0" relativeHeight="252308480" behindDoc="1" locked="0" layoutInCell="1" allowOverlap="1" wp14:anchorId="29A3EAAB" wp14:editId="106E7705">
            <wp:simplePos x="0" y="0"/>
            <wp:positionH relativeFrom="margin">
              <wp:posOffset>549910</wp:posOffset>
            </wp:positionH>
            <wp:positionV relativeFrom="paragraph">
              <wp:posOffset>26035</wp:posOffset>
            </wp:positionV>
            <wp:extent cx="5069840" cy="3752850"/>
            <wp:effectExtent l="0" t="0" r="0" b="0"/>
            <wp:wrapSquare wrapText="bothSides"/>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069840" cy="3752850"/>
                    </a:xfrm>
                    <a:prstGeom prst="rect">
                      <a:avLst/>
                    </a:prstGeom>
                    <a:noFill/>
                    <a:ln>
                      <a:noFill/>
                    </a:ln>
                  </pic:spPr>
                </pic:pic>
              </a:graphicData>
            </a:graphic>
          </wp:anchor>
        </w:drawing>
      </w: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Default="001C6FAD" w:rsidP="001C6FAD">
      <w:pPr>
        <w:pStyle w:val="ListBullet"/>
        <w:rPr>
          <w:lang w:val="pt-PT"/>
        </w:rPr>
      </w:pPr>
    </w:p>
    <w:p w:rsidR="001C6FAD" w:rsidRPr="001C6FAD" w:rsidRDefault="001C6FAD" w:rsidP="001C6FAD">
      <w:pPr>
        <w:pStyle w:val="ListBullet"/>
        <w:rPr>
          <w:lang w:val="pt-PT"/>
        </w:rPr>
      </w:pPr>
    </w:p>
    <w:p w:rsidR="001C6FAD" w:rsidRDefault="001C6FAD" w:rsidP="00D222A0">
      <w:pPr>
        <w:pStyle w:val="Heading1"/>
        <w:numPr>
          <w:ilvl w:val="0"/>
          <w:numId w:val="0"/>
        </w:numPr>
        <w:ind w:left="432"/>
        <w:rPr>
          <w:lang w:val="pt-PT"/>
        </w:rPr>
      </w:pPr>
    </w:p>
    <w:p w:rsidR="001C6FAD" w:rsidRDefault="001C6FAD" w:rsidP="001C6FAD">
      <w:pPr>
        <w:pStyle w:val="BodyText"/>
        <w:rPr>
          <w:lang w:val="pt-PT"/>
        </w:rPr>
      </w:pPr>
      <w:r w:rsidRPr="002A797A">
        <w:rPr>
          <w:noProof/>
          <w:lang w:val="en-US"/>
        </w:rPr>
        <w:drawing>
          <wp:anchor distT="0" distB="0" distL="114300" distR="114300" simplePos="0" relativeHeight="252310528" behindDoc="0" locked="0" layoutInCell="1" allowOverlap="1" wp14:anchorId="78D8A692" wp14:editId="2A7B323D">
            <wp:simplePos x="0" y="0"/>
            <wp:positionH relativeFrom="margin">
              <wp:posOffset>965835</wp:posOffset>
            </wp:positionH>
            <wp:positionV relativeFrom="paragraph">
              <wp:posOffset>-422275</wp:posOffset>
            </wp:positionV>
            <wp:extent cx="5020310" cy="3695700"/>
            <wp:effectExtent l="0" t="0" r="8890" b="0"/>
            <wp:wrapSquare wrapText="bothSides"/>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020310" cy="3695700"/>
                    </a:xfrm>
                    <a:prstGeom prst="rect">
                      <a:avLst/>
                    </a:prstGeom>
                    <a:noFill/>
                    <a:ln>
                      <a:noFill/>
                    </a:ln>
                  </pic:spPr>
                </pic:pic>
              </a:graphicData>
            </a:graphic>
          </wp:anchor>
        </w:drawing>
      </w:r>
    </w:p>
    <w:p w:rsidR="001C6FAD" w:rsidRDefault="001C6FAD" w:rsidP="001C6FAD">
      <w:pPr>
        <w:pStyle w:val="BodyText"/>
        <w:rPr>
          <w:lang w:val="pt-PT"/>
        </w:rPr>
      </w:pPr>
    </w:p>
    <w:p w:rsidR="001C6FAD" w:rsidRDefault="001C6FAD" w:rsidP="001C6FAD">
      <w:pPr>
        <w:pStyle w:val="BodyText"/>
        <w:rPr>
          <w:lang w:val="pt-PT"/>
        </w:rPr>
      </w:pPr>
    </w:p>
    <w:p w:rsidR="001C6FAD" w:rsidRDefault="001C6FAD" w:rsidP="001C6FAD">
      <w:pPr>
        <w:pStyle w:val="BodyText"/>
        <w:rPr>
          <w:lang w:val="pt-PT"/>
        </w:rPr>
      </w:pPr>
    </w:p>
    <w:p w:rsidR="001C6FAD" w:rsidRDefault="001C6FAD" w:rsidP="001C6FAD">
      <w:pPr>
        <w:pStyle w:val="BodyText"/>
        <w:rPr>
          <w:lang w:val="pt-PT"/>
        </w:rPr>
      </w:pPr>
    </w:p>
    <w:p w:rsidR="001C6FAD" w:rsidRDefault="001C6FAD" w:rsidP="001C6FAD">
      <w:pPr>
        <w:pStyle w:val="BodyText"/>
        <w:rPr>
          <w:lang w:val="pt-PT"/>
        </w:rPr>
      </w:pPr>
    </w:p>
    <w:p w:rsidR="001C6FAD" w:rsidRDefault="001C6FAD" w:rsidP="001C6FAD">
      <w:pPr>
        <w:pStyle w:val="BodyText"/>
        <w:rPr>
          <w:lang w:val="pt-PT"/>
        </w:rPr>
      </w:pPr>
    </w:p>
    <w:p w:rsidR="001C6FAD" w:rsidRDefault="001C6FAD" w:rsidP="001C6FAD">
      <w:pPr>
        <w:pStyle w:val="BodyText"/>
        <w:rPr>
          <w:lang w:val="pt-PT"/>
        </w:rPr>
      </w:pPr>
    </w:p>
    <w:p w:rsidR="001C6FAD" w:rsidRDefault="001C6FAD" w:rsidP="001C6FAD">
      <w:pPr>
        <w:pStyle w:val="BodyText"/>
        <w:rPr>
          <w:lang w:val="pt-PT"/>
        </w:rPr>
      </w:pPr>
    </w:p>
    <w:p w:rsidR="001C6FAD" w:rsidRDefault="001C6FAD" w:rsidP="001C6FAD">
      <w:pPr>
        <w:pStyle w:val="BodyText"/>
        <w:rPr>
          <w:lang w:val="pt-PT"/>
        </w:rPr>
      </w:pPr>
    </w:p>
    <w:p w:rsidR="001C6FAD" w:rsidRDefault="001C6FAD" w:rsidP="001C6FAD">
      <w:pPr>
        <w:pStyle w:val="BodyText"/>
        <w:rPr>
          <w:lang w:val="pt-PT"/>
        </w:rPr>
      </w:pPr>
    </w:p>
    <w:p w:rsidR="001C6FAD" w:rsidRPr="002A797A" w:rsidRDefault="001C6FAD" w:rsidP="001C6FAD">
      <w:pPr>
        <w:pStyle w:val="Heading3"/>
        <w:spacing w:before="200" w:after="0" w:line="276" w:lineRule="auto"/>
        <w:ind w:left="720"/>
        <w:jc w:val="left"/>
        <w:rPr>
          <w:lang w:bidi="en-US"/>
        </w:rPr>
      </w:pPr>
      <w:bookmarkStart w:id="401" w:name="_Toc386529624"/>
      <w:bookmarkStart w:id="402" w:name="_Toc390424497"/>
      <w:r w:rsidRPr="002A797A">
        <w:rPr>
          <w:lang w:bidi="en-US"/>
        </w:rPr>
        <w:t xml:space="preserve">Seleccionando séries, </w:t>
      </w:r>
      <w:r w:rsidRPr="002A797A">
        <w:t>categorias</w:t>
      </w:r>
      <w:r w:rsidRPr="002A797A">
        <w:rPr>
          <w:lang w:bidi="en-US"/>
        </w:rPr>
        <w:t xml:space="preserve"> e filtros</w:t>
      </w:r>
      <w:bookmarkEnd w:id="401"/>
      <w:bookmarkEnd w:id="402"/>
    </w:p>
    <w:p w:rsidR="001C6FAD" w:rsidRPr="001C6FAD" w:rsidRDefault="001C6FAD" w:rsidP="001C6FAD">
      <w:pPr>
        <w:pStyle w:val="BodyText"/>
        <w:rPr>
          <w:lang w:val="pt-PT" w:bidi="en-US"/>
        </w:rPr>
      </w:pPr>
      <w:r w:rsidRPr="001C6FAD">
        <w:rPr>
          <w:lang w:val="pt-PT" w:bidi="en-US"/>
        </w:rPr>
        <w:t>Esta secção permite definir a dimensão de dados que pretendemos visualizar como séries, categorias ou filtros.</w:t>
      </w:r>
    </w:p>
    <w:p w:rsidR="001C6FAD" w:rsidRPr="002A797A" w:rsidRDefault="001C6FAD" w:rsidP="001C6FAD">
      <w:pPr>
        <w:pStyle w:val="BodyText"/>
        <w:rPr>
          <w:lang w:bidi="en-US"/>
        </w:rPr>
      </w:pPr>
      <w:r w:rsidRPr="002A797A">
        <w:rPr>
          <w:noProof/>
          <w:spacing w:val="-5"/>
          <w:lang w:val="en-US"/>
        </w:rPr>
        <w:drawing>
          <wp:anchor distT="0" distB="0" distL="114300" distR="114300" simplePos="0" relativeHeight="252312576" behindDoc="1" locked="0" layoutInCell="1" allowOverlap="1" wp14:anchorId="53432A19" wp14:editId="52B2D60D">
            <wp:simplePos x="0" y="0"/>
            <wp:positionH relativeFrom="column">
              <wp:posOffset>2712720</wp:posOffset>
            </wp:positionH>
            <wp:positionV relativeFrom="paragraph">
              <wp:posOffset>147320</wp:posOffset>
            </wp:positionV>
            <wp:extent cx="3217545" cy="2069465"/>
            <wp:effectExtent l="19050" t="19050" r="20955" b="26035"/>
            <wp:wrapTight wrapText="bothSides">
              <wp:wrapPolygon edited="0">
                <wp:start x="-128" y="-199"/>
                <wp:lineTo x="-128" y="21673"/>
                <wp:lineTo x="21613" y="21673"/>
                <wp:lineTo x="21613" y="-199"/>
                <wp:lineTo x="-128" y="-199"/>
              </wp:wrapPolygon>
            </wp:wrapTight>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a:stretch/>
                  </pic:blipFill>
                  <pic:spPr bwMode="auto">
                    <a:xfrm>
                      <a:off x="0" y="0"/>
                      <a:ext cx="3217545" cy="206946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1C6FAD">
        <w:rPr>
          <w:lang w:val="pt-PT" w:bidi="en-US"/>
        </w:rPr>
        <w:t xml:space="preserve">Entendemos por dimensão os elementos que descrevem os valores dos dados no sistema. </w:t>
      </w:r>
      <w:r w:rsidRPr="002A797A">
        <w:rPr>
          <w:lang w:bidi="en-US"/>
        </w:rPr>
        <w:t>No SIS-MA Existem três dimensões principais:</w:t>
      </w:r>
    </w:p>
    <w:p w:rsidR="001C6FAD" w:rsidRPr="001C6FAD" w:rsidRDefault="001C6FAD" w:rsidP="001C6FAD">
      <w:pPr>
        <w:pStyle w:val="ListNumber"/>
        <w:numPr>
          <w:ilvl w:val="0"/>
          <w:numId w:val="30"/>
        </w:numPr>
        <w:ind w:left="709" w:hanging="283"/>
        <w:rPr>
          <w:lang w:val="pt-PT" w:bidi="en-US"/>
        </w:rPr>
      </w:pPr>
      <w:r w:rsidRPr="001C6FAD">
        <w:rPr>
          <w:lang w:val="pt-PT" w:bidi="en-US"/>
        </w:rPr>
        <w:t>Dados: incluem os elementos de dados, indicadores e conjunto de dados (taxas de reporte), que descrevem fenómenos ou eventos dos dados, ou seja, o sucedido.</w:t>
      </w:r>
    </w:p>
    <w:p w:rsidR="001C6FAD" w:rsidRPr="001C6FAD" w:rsidRDefault="001C6FAD" w:rsidP="001C6FAD">
      <w:pPr>
        <w:pStyle w:val="ListNumber"/>
        <w:numPr>
          <w:ilvl w:val="0"/>
          <w:numId w:val="30"/>
        </w:numPr>
        <w:ind w:hanging="283"/>
        <w:rPr>
          <w:lang w:val="pt-PT" w:bidi="en-US"/>
        </w:rPr>
      </w:pPr>
      <w:r w:rsidRPr="001C6FAD">
        <w:rPr>
          <w:lang w:val="pt-PT" w:bidi="en-US"/>
        </w:rPr>
        <w:t>Períodos: descrevem quando se sucederam os eventos.</w:t>
      </w:r>
    </w:p>
    <w:p w:rsidR="001C6FAD" w:rsidRPr="001C6FAD" w:rsidRDefault="001C6FAD" w:rsidP="001C6FAD">
      <w:pPr>
        <w:pStyle w:val="ListNumber"/>
        <w:numPr>
          <w:ilvl w:val="0"/>
          <w:numId w:val="30"/>
        </w:numPr>
        <w:ind w:hanging="283"/>
        <w:rPr>
          <w:lang w:val="pt-PT" w:bidi="en-US"/>
        </w:rPr>
      </w:pPr>
      <w:r w:rsidRPr="001C6FAD">
        <w:rPr>
          <w:lang w:val="pt-PT" w:bidi="en-US"/>
        </w:rPr>
        <w:t>Unidades organizacionais: descrevem de onde se sucederam os eventos.</w:t>
      </w:r>
    </w:p>
    <w:p w:rsidR="001C6FAD" w:rsidRPr="001C6FAD" w:rsidRDefault="001C6FAD" w:rsidP="001C6FAD">
      <w:pPr>
        <w:pStyle w:val="BodyText"/>
        <w:rPr>
          <w:lang w:val="pt-PT"/>
        </w:rPr>
      </w:pPr>
      <w:r w:rsidRPr="001C6FAD">
        <w:rPr>
          <w:lang w:val="pt-PT"/>
        </w:rPr>
        <w:t>O módulo de visualização permite usar estas dimensões de forma totalmente flexível no sentido de que, aparecem como séries, categorias ou filtros. Para compreender melhor a sua funcionalidade observemos exemplo abaixo:</w:t>
      </w:r>
    </w:p>
    <w:p w:rsidR="001C6FAD" w:rsidRPr="001C6FAD" w:rsidRDefault="001C6FAD" w:rsidP="001C6FAD">
      <w:pPr>
        <w:spacing w:after="240"/>
        <w:rPr>
          <w:lang w:val="pt-PT" w:bidi="en-US"/>
        </w:rPr>
      </w:pPr>
      <w:r w:rsidRPr="001C6FAD" w:rsidDel="00366A2E">
        <w:rPr>
          <w:lang w:val="pt-PT" w:bidi="en-US"/>
        </w:rPr>
        <w:t xml:space="preserve"> </w:t>
      </w:r>
      <w:r w:rsidRPr="001C6FAD">
        <w:rPr>
          <w:lang w:val="pt-PT" w:bidi="en-US"/>
        </w:rPr>
        <w:t>Tendo em conta o exemplo acima, podemos verificar:</w:t>
      </w:r>
    </w:p>
    <w:p w:rsidR="001C6FAD" w:rsidRDefault="001C6FAD" w:rsidP="001C6FAD">
      <w:pPr>
        <w:pStyle w:val="ListNumber"/>
        <w:numPr>
          <w:ilvl w:val="0"/>
          <w:numId w:val="30"/>
        </w:numPr>
        <w:ind w:hanging="283"/>
        <w:rPr>
          <w:lang w:val="pt-PT" w:bidi="en-US"/>
        </w:rPr>
      </w:pPr>
      <w:r w:rsidRPr="001C6FAD">
        <w:rPr>
          <w:lang w:val="pt-PT" w:bidi="en-US"/>
        </w:rPr>
        <w:t>Séries: A série é um conjunto de elementos contínuos e relacionados (por exemplo, períodos ou elementos de dados) que queremos visualizar para destacar tendências ou relações entre estes dados.</w:t>
      </w:r>
    </w:p>
    <w:p w:rsidR="001C6FAD" w:rsidRPr="001C6FAD" w:rsidRDefault="001C6FAD" w:rsidP="001C6FAD">
      <w:pPr>
        <w:pStyle w:val="ListNumber"/>
        <w:numPr>
          <w:ilvl w:val="0"/>
          <w:numId w:val="30"/>
        </w:numPr>
        <w:ind w:hanging="283"/>
        <w:rPr>
          <w:lang w:val="pt-PT" w:bidi="en-US"/>
        </w:rPr>
      </w:pPr>
      <w:r>
        <w:rPr>
          <w:lang w:val="pt-PT" w:bidi="en-US"/>
        </w:rPr>
        <w:t xml:space="preserve">Categorias: </w:t>
      </w:r>
      <w:r w:rsidRPr="001C6FAD">
        <w:rPr>
          <w:lang w:val="pt-PT" w:bidi="en-US"/>
        </w:rPr>
        <w:t>Uma categoria é um conjunto de elementos (por exemplo, indicadores ou unidades organizacionais), cujos dados que pretende comparar.</w:t>
      </w:r>
    </w:p>
    <w:p w:rsidR="001C6FAD" w:rsidRPr="001C6FAD" w:rsidRDefault="001C6FAD" w:rsidP="001C6FAD">
      <w:pPr>
        <w:pStyle w:val="ListNumber"/>
        <w:numPr>
          <w:ilvl w:val="0"/>
          <w:numId w:val="30"/>
        </w:numPr>
        <w:ind w:hanging="283"/>
        <w:rPr>
          <w:lang w:val="pt-PT" w:bidi="en-US"/>
        </w:rPr>
      </w:pPr>
      <w:r w:rsidRPr="001C6FAD">
        <w:rPr>
          <w:lang w:val="pt-PT" w:bidi="en-US"/>
        </w:rPr>
        <w:lastRenderedPageBreak/>
        <w:t>Filtros: dado que a maioria dos gráficos é bidimensional, utilizamos os filtros na terceira dimensão com o objectivo de simplificar a um único elemento que dá sentido ao gráfico.</w:t>
      </w:r>
    </w:p>
    <w:p w:rsidR="001C6FAD" w:rsidRPr="001C6FAD" w:rsidRDefault="001C6FAD" w:rsidP="001C6FAD">
      <w:pPr>
        <w:pStyle w:val="ListParagraph"/>
        <w:rPr>
          <w:lang w:val="pt-PT" w:bidi="en-US"/>
        </w:rPr>
      </w:pPr>
    </w:p>
    <w:p w:rsidR="001C6FAD" w:rsidRPr="001C6FAD" w:rsidRDefault="001C6FAD" w:rsidP="001C6FAD">
      <w:pPr>
        <w:pStyle w:val="Heading3"/>
        <w:spacing w:before="200" w:after="0" w:line="276" w:lineRule="auto"/>
        <w:ind w:left="720"/>
        <w:jc w:val="left"/>
        <w:rPr>
          <w:lang w:val="pt-PT"/>
        </w:rPr>
      </w:pPr>
      <w:bookmarkStart w:id="403" w:name="_Toc386529625"/>
      <w:bookmarkStart w:id="404" w:name="_Toc390424498"/>
      <w:r w:rsidRPr="001C6FAD">
        <w:rPr>
          <w:lang w:val="pt-PT"/>
        </w:rPr>
        <w:t>Seleccionando indicadores e elementos de dados</w:t>
      </w:r>
      <w:bookmarkEnd w:id="403"/>
      <w:bookmarkEnd w:id="404"/>
    </w:p>
    <w:p w:rsidR="001C6FAD" w:rsidRPr="001C6FAD" w:rsidRDefault="001C6FAD" w:rsidP="001C6FAD">
      <w:pPr>
        <w:pStyle w:val="BodyText"/>
        <w:ind w:left="0"/>
        <w:rPr>
          <w:lang w:val="pt-PT"/>
        </w:rPr>
      </w:pPr>
      <w:r w:rsidRPr="002A797A">
        <w:rPr>
          <w:b/>
          <w:noProof/>
          <w:spacing w:val="-5"/>
          <w:lang w:val="en-US"/>
        </w:rPr>
        <w:drawing>
          <wp:anchor distT="0" distB="0" distL="114300" distR="114300" simplePos="0" relativeHeight="252314624" behindDoc="0" locked="0" layoutInCell="1" allowOverlap="1" wp14:anchorId="31CA89D0" wp14:editId="4215C947">
            <wp:simplePos x="0" y="0"/>
            <wp:positionH relativeFrom="column">
              <wp:posOffset>2351405</wp:posOffset>
            </wp:positionH>
            <wp:positionV relativeFrom="paragraph">
              <wp:posOffset>144780</wp:posOffset>
            </wp:positionV>
            <wp:extent cx="3724275" cy="1503680"/>
            <wp:effectExtent l="19050" t="19050" r="28575" b="20320"/>
            <wp:wrapSquare wrapText="bothSides"/>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a:stretch/>
                  </pic:blipFill>
                  <pic:spPr bwMode="auto">
                    <a:xfrm>
                      <a:off x="0" y="0"/>
                      <a:ext cx="3724275" cy="150368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1C6FAD">
        <w:rPr>
          <w:lang w:val="pt-PT"/>
        </w:rPr>
        <w:t>O módulo de visualização pode exibir muitos indicadores e elementos de dados em um gráfico e em tabela de dados. Tanto os indicadores assim como os elementos de dados podem ser seleccionados um de cada vez e aparecerem juntos no gráfico. Podemos seleccionar os indicadores clicando sobre o título "Indicadores" e seleccionar um grupo de indicadores a partir da lista que aparece abaixo na barra "Seleccionar grupo de indicadores". Isso faz com que os indicadores no grupo seleccionado sejam exibidos na lista de Indicadores "Disponíveis" na coluna da esquerda. Nesta lista podemos clicar duas vezes sobre qualquer indicador para seleccionar e passar para a lista de indicadores “Escolhido", do lado direito. Outra maneira de fazê-lo é marcando um ou mais indicadores e, em seguida, clicar no botão de seta única para passa-los para a coluna da direita. Se quisermos seleccionar e passar todos os indicadores para a coluna da direita, então clicamos no botão de seta dupla. Para apagar os indicadores fazemos o mesmo na lista de indicadores “Escolhido".</w:t>
      </w:r>
    </w:p>
    <w:p w:rsidR="001C6FAD" w:rsidRPr="001C6FAD" w:rsidRDefault="001C6FAD" w:rsidP="001C6FAD">
      <w:pPr>
        <w:pStyle w:val="BodyText"/>
        <w:spacing w:after="0"/>
        <w:ind w:left="0"/>
        <w:rPr>
          <w:lang w:val="pt-PT"/>
        </w:rPr>
      </w:pPr>
      <w:r w:rsidRPr="001C6FAD">
        <w:rPr>
          <w:lang w:val="pt-PT" w:bidi="en-US"/>
        </w:rPr>
        <w:t>Para seleccionar elementos de dados clicamos no título de "Elementos de dados". Aqui seguimos o mesmo procedimento descrito acima para marcar e desmarcar os indicadores.</w:t>
      </w:r>
    </w:p>
    <w:p w:rsidR="001C6FAD" w:rsidRPr="002A797A" w:rsidRDefault="001C6FAD" w:rsidP="001C6FAD">
      <w:pPr>
        <w:pStyle w:val="Heading3"/>
        <w:spacing w:before="200" w:after="0" w:line="276" w:lineRule="auto"/>
        <w:ind w:left="720"/>
        <w:jc w:val="left"/>
        <w:rPr>
          <w:lang w:bidi="en-US"/>
        </w:rPr>
      </w:pPr>
      <w:bookmarkStart w:id="405" w:name="_Toc386529626"/>
      <w:bookmarkStart w:id="406" w:name="_Toc390424499"/>
      <w:r w:rsidRPr="002A797A">
        <w:rPr>
          <w:b/>
          <w:noProof/>
          <w:spacing w:val="-5"/>
          <w:lang w:val="en-US"/>
        </w:rPr>
        <w:drawing>
          <wp:anchor distT="0" distB="0" distL="114300" distR="114300" simplePos="0" relativeHeight="252315648" behindDoc="0" locked="0" layoutInCell="1" allowOverlap="1" wp14:anchorId="58D78507" wp14:editId="5F174E62">
            <wp:simplePos x="0" y="0"/>
            <wp:positionH relativeFrom="column">
              <wp:posOffset>3520440</wp:posOffset>
            </wp:positionH>
            <wp:positionV relativeFrom="paragraph">
              <wp:posOffset>316230</wp:posOffset>
            </wp:positionV>
            <wp:extent cx="2561590" cy="1716405"/>
            <wp:effectExtent l="19050" t="19050" r="10160" b="17145"/>
            <wp:wrapSquare wrapText="bothSides"/>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a:stretch/>
                  </pic:blipFill>
                  <pic:spPr bwMode="auto">
                    <a:xfrm>
                      <a:off x="0" y="0"/>
                      <a:ext cx="2561590" cy="1716405"/>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Pr="002A797A">
        <w:rPr>
          <w:lang w:bidi="en-US"/>
        </w:rPr>
        <w:t>Seleccionando taxas de relatório</w:t>
      </w:r>
      <w:bookmarkEnd w:id="405"/>
      <w:bookmarkEnd w:id="406"/>
    </w:p>
    <w:p w:rsidR="001C6FAD" w:rsidRPr="001C6FAD" w:rsidRDefault="001C6FAD" w:rsidP="001C6FAD">
      <w:pPr>
        <w:pStyle w:val="BodyText"/>
        <w:ind w:left="0"/>
        <w:rPr>
          <w:lang w:val="pt-PT" w:bidi="en-US"/>
        </w:rPr>
      </w:pPr>
      <w:r w:rsidRPr="001C6FAD">
        <w:rPr>
          <w:lang w:val="pt-PT" w:bidi="en-US"/>
        </w:rPr>
        <w:t>O visualizador de dados pode mostrar as taxas de Relatório em um gráfico, seja isoladamente ou em juntamente com indicadores e elementos de dados. As taxas de Relatório se seleccionam clicando no título "Taxas de Relatório". As taxas de Relatório são definidas pelos conjuntos de dados, de modo que estes podem ser seleccionados com um duplo clique sobre a lista de conjuntos de dados disponíveis na coluna da esquerda.</w:t>
      </w:r>
    </w:p>
    <w:p w:rsidR="001C6FAD" w:rsidRPr="001C6FAD" w:rsidRDefault="001C6FAD" w:rsidP="001C6FAD">
      <w:pPr>
        <w:rPr>
          <w:b/>
          <w:lang w:val="pt-PT" w:bidi="en-US"/>
        </w:rPr>
      </w:pPr>
    </w:p>
    <w:p w:rsidR="001C6FAD" w:rsidRDefault="001C6FAD" w:rsidP="001C6FAD">
      <w:pPr>
        <w:pStyle w:val="Heading3"/>
        <w:spacing w:before="200" w:after="0" w:line="276" w:lineRule="auto"/>
        <w:ind w:left="720"/>
        <w:jc w:val="left"/>
        <w:rPr>
          <w:lang w:bidi="en-US"/>
        </w:rPr>
      </w:pPr>
      <w:bookmarkStart w:id="407" w:name="_Toc386529627"/>
      <w:bookmarkStart w:id="408" w:name="_Toc390424500"/>
      <w:r w:rsidRPr="002A797A">
        <w:rPr>
          <w:lang w:bidi="en-US"/>
        </w:rPr>
        <w:t xml:space="preserve">Seleccionando </w:t>
      </w:r>
      <w:r w:rsidRPr="002A797A">
        <w:t>períodos</w:t>
      </w:r>
      <w:bookmarkEnd w:id="407"/>
      <w:bookmarkEnd w:id="408"/>
      <w:r w:rsidRPr="002A797A">
        <w:rPr>
          <w:lang w:bidi="en-US"/>
        </w:rPr>
        <w:t xml:space="preserve"> </w:t>
      </w:r>
    </w:p>
    <w:p w:rsidR="001C6FAD" w:rsidRDefault="001C6FAD" w:rsidP="007213FA">
      <w:pPr>
        <w:pStyle w:val="BodyText"/>
        <w:ind w:left="0"/>
        <w:rPr>
          <w:lang w:val="pt-PT" w:bidi="en-US"/>
        </w:rPr>
      </w:pPr>
      <w:r w:rsidRPr="001C6FAD">
        <w:rPr>
          <w:lang w:val="pt-PT" w:bidi="en-US"/>
        </w:rPr>
        <w:t>Para seleccionar períodos relativos clicamos no título de "Períodos". Podemos seleccionar quantos períodos desejarmos do conjunto de períodos listados abaixo do título, como "Mês passado", "Este Ano " ou "últimos 5 anos". Os nomes dos períodos devem ser auto descritivos, para agilizar este processo. Todos os períodos são relativos à data actual, ou seja, se o mês actual é Março e selecciona-se "Mês passado", então ele vai incluir o mês de Fevereiro no gráfico</w:t>
      </w:r>
    </w:p>
    <w:p w:rsidR="001C6FAD" w:rsidRPr="001C6FAD" w:rsidRDefault="001C6FAD" w:rsidP="007213FA">
      <w:pPr>
        <w:pStyle w:val="BodyText"/>
        <w:rPr>
          <w:lang w:val="pt-PT" w:bidi="en-US"/>
        </w:rPr>
      </w:pPr>
    </w:p>
    <w:p w:rsidR="001C6FAD" w:rsidRPr="002A797A" w:rsidRDefault="001C6FAD" w:rsidP="001C6FAD">
      <w:pPr>
        <w:pStyle w:val="CSWNote"/>
        <w:tabs>
          <w:tab w:val="num" w:pos="1031"/>
        </w:tabs>
        <w:ind w:left="1032" w:hanging="748"/>
        <w:rPr>
          <w:lang w:val="pt-PT" w:bidi="en-US"/>
        </w:rPr>
      </w:pPr>
      <w:r w:rsidRPr="002A797A">
        <w:rPr>
          <w:lang w:val="pt-PT" w:bidi="en-US"/>
        </w:rPr>
        <w:lastRenderedPageBreak/>
        <w:t>Nota: A visualização de períodos deve ser combinada com elementos de dados ou indicadores. O utilizador não visualizará nenhum dado se não seleccionar algum tipo de dados.</w:t>
      </w:r>
    </w:p>
    <w:p w:rsidR="001C6FAD" w:rsidRPr="001C6FAD" w:rsidRDefault="001C6FAD" w:rsidP="001C6FAD">
      <w:pPr>
        <w:pStyle w:val="BodyText"/>
        <w:ind w:left="0"/>
        <w:rPr>
          <w:lang w:val="pt-PT" w:bidi="en-US"/>
        </w:rPr>
      </w:pPr>
      <w:r w:rsidRPr="001C6FAD">
        <w:rPr>
          <w:lang w:val="pt-PT" w:bidi="en-US"/>
        </w:rPr>
        <w:t>A selecção dos períodos pode ser combinada gerando gráficos combinados relativos aos períodos seleccionados.</w:t>
      </w:r>
    </w:p>
    <w:p w:rsidR="001C6FAD" w:rsidRPr="002A797A" w:rsidRDefault="001C6FAD" w:rsidP="001C6FAD">
      <w:pPr>
        <w:jc w:val="center"/>
        <w:rPr>
          <w:b/>
          <w:color w:val="00B050"/>
          <w:lang w:bidi="en-US"/>
        </w:rPr>
      </w:pPr>
      <w:r w:rsidRPr="002A797A">
        <w:rPr>
          <w:b/>
          <w:noProof/>
          <w:color w:val="00B050"/>
          <w:lang w:val="en-US"/>
        </w:rPr>
        <w:drawing>
          <wp:inline distT="0" distB="0" distL="0" distR="0" wp14:anchorId="1C26F493" wp14:editId="1D815F41">
            <wp:extent cx="4453808" cy="2971800"/>
            <wp:effectExtent l="19050" t="19050" r="23495" b="1905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451022" cy="2969941"/>
                    </a:xfrm>
                    <a:prstGeom prst="rect">
                      <a:avLst/>
                    </a:prstGeom>
                    <a:noFill/>
                    <a:ln>
                      <a:solidFill>
                        <a:schemeClr val="tx1"/>
                      </a:solidFill>
                    </a:ln>
                  </pic:spPr>
                </pic:pic>
              </a:graphicData>
            </a:graphic>
          </wp:inline>
        </w:drawing>
      </w:r>
    </w:p>
    <w:p w:rsidR="001C6FAD" w:rsidRPr="002A797A" w:rsidRDefault="001C6FAD" w:rsidP="001C6FAD">
      <w:pPr>
        <w:pStyle w:val="Heading3"/>
        <w:spacing w:before="200" w:after="0" w:line="276" w:lineRule="auto"/>
        <w:ind w:left="720"/>
        <w:jc w:val="left"/>
        <w:rPr>
          <w:sz w:val="20"/>
        </w:rPr>
      </w:pPr>
      <w:bookmarkStart w:id="409" w:name="_Toc386529628"/>
      <w:bookmarkStart w:id="410" w:name="_Toc390424501"/>
      <w:r w:rsidRPr="002A797A">
        <w:t>Seleccionando unidades organizacionais</w:t>
      </w:r>
      <w:bookmarkEnd w:id="409"/>
      <w:bookmarkEnd w:id="410"/>
    </w:p>
    <w:p w:rsidR="001C6FAD" w:rsidRPr="001C6FAD" w:rsidRDefault="001C6FAD" w:rsidP="001C6FAD">
      <w:pPr>
        <w:pStyle w:val="BodyText"/>
        <w:rPr>
          <w:lang w:val="pt-PT" w:bidi="en-US"/>
        </w:rPr>
      </w:pPr>
      <w:r w:rsidRPr="001C6FAD">
        <w:rPr>
          <w:lang w:val="pt-PT" w:bidi="en-US"/>
        </w:rPr>
        <w:t xml:space="preserve">Podemos seleccionar que unidades organizacionais incluir no gráfico clicando no título "Unidades Organizacionais". Esta secção pública em árvore inclui todas as unidades organizacionais do sistema. </w:t>
      </w:r>
    </w:p>
    <w:p w:rsidR="001C6FAD" w:rsidRPr="001C6FAD" w:rsidRDefault="008B76A8" w:rsidP="001C6FAD">
      <w:pPr>
        <w:rPr>
          <w:b/>
          <w:lang w:val="pt-PT" w:bidi="en-US"/>
        </w:rPr>
      </w:pPr>
      <w:r w:rsidRPr="002A797A">
        <w:rPr>
          <w:b/>
          <w:noProof/>
          <w:lang w:val="en-US"/>
        </w:rPr>
        <w:drawing>
          <wp:anchor distT="0" distB="0" distL="114300" distR="114300" simplePos="0" relativeHeight="252317696" behindDoc="0" locked="0" layoutInCell="1" allowOverlap="1" wp14:anchorId="07300EC4" wp14:editId="59B339FC">
            <wp:simplePos x="0" y="0"/>
            <wp:positionH relativeFrom="margin">
              <wp:posOffset>932815</wp:posOffset>
            </wp:positionH>
            <wp:positionV relativeFrom="paragraph">
              <wp:posOffset>99695</wp:posOffset>
            </wp:positionV>
            <wp:extent cx="3486150" cy="2402205"/>
            <wp:effectExtent l="19050" t="19050" r="19050" b="17145"/>
            <wp:wrapSquare wrapText="bothSides"/>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486150" cy="240220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rsidR="001C6FAD" w:rsidRPr="001C6FAD" w:rsidRDefault="001C6FAD" w:rsidP="001C6FAD">
      <w:pPr>
        <w:rPr>
          <w:b/>
          <w:lang w:val="pt-PT" w:bidi="en-US"/>
        </w:rPr>
      </w:pPr>
      <w:r w:rsidRPr="001C6FAD">
        <w:rPr>
          <w:b/>
          <w:lang w:val="pt-PT" w:bidi="en-US"/>
        </w:rPr>
        <w:br w:type="page"/>
      </w:r>
    </w:p>
    <w:p w:rsidR="004C5313" w:rsidRDefault="004C5313" w:rsidP="004C5313">
      <w:pPr>
        <w:pStyle w:val="BodyText"/>
        <w:ind w:left="0"/>
        <w:rPr>
          <w:lang w:val="pt-PT" w:bidi="en-US"/>
        </w:rPr>
      </w:pPr>
      <w:r w:rsidRPr="002A797A">
        <w:rPr>
          <w:b/>
          <w:noProof/>
          <w:lang w:val="en-US"/>
        </w:rPr>
        <w:lastRenderedPageBreak/>
        <w:drawing>
          <wp:anchor distT="0" distB="0" distL="114300" distR="114300" simplePos="0" relativeHeight="252319744" behindDoc="0" locked="0" layoutInCell="1" allowOverlap="1" wp14:anchorId="4BC46F02" wp14:editId="49E3803C">
            <wp:simplePos x="0" y="0"/>
            <wp:positionH relativeFrom="column">
              <wp:posOffset>4805045</wp:posOffset>
            </wp:positionH>
            <wp:positionV relativeFrom="paragraph">
              <wp:posOffset>38100</wp:posOffset>
            </wp:positionV>
            <wp:extent cx="1395095" cy="1137920"/>
            <wp:effectExtent l="19050" t="19050" r="14605" b="24130"/>
            <wp:wrapSquare wrapText="bothSides"/>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395095" cy="1137920"/>
                    </a:xfrm>
                    <a:prstGeom prst="rect">
                      <a:avLst/>
                    </a:prstGeom>
                    <a:noFill/>
                    <a:ln>
                      <a:solidFill>
                        <a:schemeClr val="tx1"/>
                      </a:solidFill>
                    </a:ln>
                  </pic:spPr>
                </pic:pic>
              </a:graphicData>
            </a:graphic>
          </wp:anchor>
        </w:drawing>
      </w:r>
      <w:r w:rsidRPr="004C5313">
        <w:rPr>
          <w:lang w:val="pt-PT" w:bidi="en-US"/>
        </w:rPr>
        <w:t xml:space="preserve">Se quisermos seleccionar várias unidades organizacionais, de forma arbitrária, podemos pressionar o botão </w:t>
      </w:r>
      <w:r w:rsidRPr="004C5313">
        <w:rPr>
          <w:i/>
          <w:lang w:val="pt-PT" w:bidi="en-US"/>
        </w:rPr>
        <w:t>Ctrl</w:t>
      </w:r>
      <w:r w:rsidRPr="004C5313">
        <w:rPr>
          <w:lang w:val="pt-PT" w:bidi="en-US"/>
        </w:rPr>
        <w:t xml:space="preserve"> (no teclado) e clicar na árvore. Se quisermos incluir todas as unidades organizacionais de uma determinada unidade (ou seja, todos os filhos de uma UO) clicamos o botão direito do mouse na unidade e seleccionamos a opção "Seleccionar todos os descendentes". </w:t>
      </w:r>
    </w:p>
    <w:p w:rsidR="004C5313" w:rsidRPr="004C5313" w:rsidRDefault="004C5313" w:rsidP="004C5313">
      <w:pPr>
        <w:pStyle w:val="BodyText"/>
        <w:ind w:left="0"/>
        <w:rPr>
          <w:lang w:val="pt-PT" w:bidi="en-US"/>
        </w:rPr>
      </w:pPr>
      <w:r w:rsidRPr="004C5313">
        <w:rPr>
          <w:lang w:val="pt-PT" w:bidi="en-US"/>
        </w:rPr>
        <w:t>Também podemos seleccionar automaticamente todas as unidades organizacionais de um determinado grupo de unidades: clique no botão "Modo de Selecção" no canto esquerdo da barra de ferramentas localizada acima da árvore e clicamos em “seleccionar grupos” na lista suspensa.</w:t>
      </w:r>
    </w:p>
    <w:p w:rsidR="004C5313" w:rsidRPr="004C5313" w:rsidRDefault="004C5313" w:rsidP="004C5313">
      <w:pPr>
        <w:pStyle w:val="BodyText"/>
        <w:ind w:left="0"/>
        <w:rPr>
          <w:color w:val="FF0000"/>
          <w:lang w:val="pt-PT" w:bidi="en-US"/>
        </w:rPr>
      </w:pPr>
      <w:r w:rsidRPr="004C5313">
        <w:rPr>
          <w:lang w:val="pt-PT" w:bidi="en-US"/>
        </w:rPr>
        <w:t xml:space="preserve">Este painel também tem três caixas de selecção. Ao Seleccionar a caixa "Unidade Organizacional de usuário" a árvore de todas as unidades organizacionais será desactivada e passará a mostrar apenas a Unidade Organizacional associada com o usuário conectado actualmente no sistema. Esta funcionalidade é útil para os administradores, para que possam criar um "sistema" coerente predeterminado com esta opção habilitada, de modo que cada usuário encontrará a sua respectiva unidade organizacional quando abrir esta secção. O funcionamento é idêntico para as caixas de "Filhos da unidade organizacional do usuário" e "Netos da unidade organizacional". </w:t>
      </w:r>
    </w:p>
    <w:p w:rsidR="004C5313" w:rsidRPr="002A797A" w:rsidRDefault="004C5313" w:rsidP="004C5313">
      <w:pPr>
        <w:jc w:val="center"/>
        <w:rPr>
          <w:b/>
          <w:lang w:bidi="en-US"/>
        </w:rPr>
      </w:pPr>
      <w:r w:rsidRPr="002A797A">
        <w:rPr>
          <w:b/>
          <w:noProof/>
          <w:lang w:val="en-US"/>
        </w:rPr>
        <w:drawing>
          <wp:inline distT="0" distB="0" distL="0" distR="0" wp14:anchorId="37BB55D7" wp14:editId="28D8DCFE">
            <wp:extent cx="4903953" cy="314325"/>
            <wp:effectExtent l="19050" t="19050" r="11430" b="9525"/>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903953" cy="314325"/>
                    </a:xfrm>
                    <a:prstGeom prst="rect">
                      <a:avLst/>
                    </a:prstGeom>
                    <a:noFill/>
                    <a:ln>
                      <a:solidFill>
                        <a:schemeClr val="tx1"/>
                      </a:solidFill>
                    </a:ln>
                  </pic:spPr>
                </pic:pic>
              </a:graphicData>
            </a:graphic>
          </wp:inline>
        </w:drawing>
      </w:r>
    </w:p>
    <w:p w:rsidR="004C5313" w:rsidRPr="002A797A" w:rsidRDefault="004C5313" w:rsidP="004C5313">
      <w:pPr>
        <w:rPr>
          <w:b/>
          <w:lang w:bidi="en-US"/>
        </w:rPr>
      </w:pPr>
    </w:p>
    <w:p w:rsidR="004C5313" w:rsidRPr="002A797A" w:rsidRDefault="004C5313" w:rsidP="004C5313">
      <w:pPr>
        <w:pStyle w:val="Heading3"/>
        <w:spacing w:before="200" w:after="0" w:line="276" w:lineRule="auto"/>
        <w:ind w:left="720"/>
        <w:jc w:val="left"/>
      </w:pPr>
      <w:bookmarkStart w:id="411" w:name="_Toc386529629"/>
      <w:bookmarkStart w:id="412" w:name="_Toc390424502"/>
      <w:r>
        <w:t>Grupo de unidades o</w:t>
      </w:r>
      <w:r w:rsidRPr="002A797A">
        <w:t>rganizacionais</w:t>
      </w:r>
      <w:bookmarkEnd w:id="411"/>
      <w:bookmarkEnd w:id="412"/>
    </w:p>
    <w:p w:rsidR="004C5313" w:rsidRPr="004C5313" w:rsidRDefault="004C5313" w:rsidP="007213FA">
      <w:pPr>
        <w:pStyle w:val="BodyText"/>
        <w:ind w:left="0"/>
        <w:rPr>
          <w:lang w:val="pt-PT"/>
        </w:rPr>
      </w:pPr>
      <w:r w:rsidRPr="004C5313">
        <w:rPr>
          <w:lang w:val="pt-PT"/>
        </w:rPr>
        <w:t>Os grupos de unidades organizacionais servem para diferenciar o tipo de localização das unidades organizacionais.</w:t>
      </w:r>
    </w:p>
    <w:p w:rsidR="004C5313" w:rsidRPr="004C5313" w:rsidRDefault="004C5313" w:rsidP="004C5313">
      <w:pPr>
        <w:pStyle w:val="BodyText"/>
        <w:rPr>
          <w:lang w:val="pt-PT"/>
        </w:rPr>
      </w:pPr>
      <w:r w:rsidRPr="004C5313">
        <w:rPr>
          <w:lang w:val="pt-PT"/>
        </w:rPr>
        <w:t>Para criar um novo grupo de unidade organizacional, é necessário realizar os seguintes passos:</w:t>
      </w:r>
    </w:p>
    <w:p w:rsidR="004C5313" w:rsidRPr="004C5313" w:rsidRDefault="004C5313" w:rsidP="004C5313">
      <w:pPr>
        <w:pStyle w:val="BodyText"/>
        <w:numPr>
          <w:ilvl w:val="0"/>
          <w:numId w:val="33"/>
        </w:numPr>
        <w:ind w:left="567" w:hanging="283"/>
        <w:rPr>
          <w:lang w:val="pt-PT"/>
        </w:rPr>
      </w:pPr>
      <w:r w:rsidRPr="004C5313">
        <w:rPr>
          <w:lang w:val="pt-PT"/>
        </w:rPr>
        <w:t>Seleccionar em “Manutenção/Unidades Organizacionais/ Grupo de Unidade Organizacional”</w:t>
      </w:r>
    </w:p>
    <w:p w:rsidR="004C5313" w:rsidRPr="004C5313" w:rsidRDefault="004C5313" w:rsidP="004C5313">
      <w:pPr>
        <w:pStyle w:val="BodyText"/>
        <w:numPr>
          <w:ilvl w:val="0"/>
          <w:numId w:val="33"/>
        </w:numPr>
        <w:ind w:left="567" w:hanging="283"/>
        <w:rPr>
          <w:lang w:val="pt-PT"/>
        </w:rPr>
      </w:pPr>
      <w:r w:rsidRPr="004C5313">
        <w:rPr>
          <w:lang w:val="pt-PT"/>
        </w:rPr>
        <w:t>Na interface seguinte é possível visualizar os grupos de unidades organizacionais criadas, criar novos, criar filtros, ordenar, editar e excluir grupos de unidades organizacionais específicas, entre outras funcionalidades.</w:t>
      </w:r>
    </w:p>
    <w:p w:rsidR="004C5313" w:rsidRPr="004C5313" w:rsidRDefault="004C5313" w:rsidP="004C5313">
      <w:pPr>
        <w:pStyle w:val="BodyText"/>
        <w:numPr>
          <w:ilvl w:val="0"/>
          <w:numId w:val="33"/>
        </w:numPr>
        <w:ind w:left="567" w:hanging="283"/>
        <w:rPr>
          <w:lang w:val="pt-PT"/>
        </w:rPr>
      </w:pPr>
      <w:r w:rsidRPr="004C5313">
        <w:rPr>
          <w:lang w:val="pt-PT"/>
        </w:rPr>
        <w:t>Seleccionar “Adicionar Novo” para criar um novo grupo de unidade organizacional.</w:t>
      </w:r>
    </w:p>
    <w:p w:rsidR="004C5313" w:rsidRPr="004C5313" w:rsidRDefault="004C5313" w:rsidP="007213FA">
      <w:pPr>
        <w:pStyle w:val="BodyText"/>
        <w:ind w:left="0"/>
        <w:rPr>
          <w:lang w:val="pt-PT"/>
        </w:rPr>
      </w:pPr>
      <w:r w:rsidRPr="004C5313">
        <w:rPr>
          <w:spacing w:val="-5"/>
          <w:lang w:val="pt-PT" w:bidi="en-US"/>
        </w:rPr>
        <w:t>De salientar que esta funcionalidade está disponível apenas para utilizadores com a respectiva permissão</w:t>
      </w:r>
    </w:p>
    <w:p w:rsidR="004C5313" w:rsidRDefault="004C5313" w:rsidP="004C5313">
      <w:pPr>
        <w:pStyle w:val="Heading2"/>
        <w:spacing w:before="200" w:after="0" w:line="276" w:lineRule="auto"/>
        <w:jc w:val="left"/>
      </w:pPr>
      <w:bookmarkStart w:id="413" w:name="_Toc386529630"/>
      <w:bookmarkStart w:id="414" w:name="_Toc390424503"/>
      <w:r>
        <w:t>Utilizando o painel de control</w:t>
      </w:r>
      <w:bookmarkEnd w:id="413"/>
      <w:bookmarkEnd w:id="414"/>
    </w:p>
    <w:p w:rsidR="001C6FAD" w:rsidRDefault="004C5313" w:rsidP="007213FA">
      <w:pPr>
        <w:pStyle w:val="BodyText"/>
        <w:ind w:left="0"/>
        <w:rPr>
          <w:lang w:val="pt-PT"/>
        </w:rPr>
      </w:pPr>
      <w:r w:rsidRPr="004C5313">
        <w:rPr>
          <w:lang w:val="pt-PT"/>
        </w:rPr>
        <w:t>O Painel de Controlo (dashboard) pretende oferecer a cada utilizador um acesso rápido aos dados que foram armazenados ou gravados no SIS-MA. Este painel tem várias secções, algumas das quais contêm links para os relatórios ou visualizações de mapas definidos e partilhados previamente. Outras secções do painel permitem aos utilizadores adicionarem gráficos que foram definidos e partilhados através do módulo de visualização</w:t>
      </w:r>
      <w:r>
        <w:rPr>
          <w:lang w:val="pt-PT"/>
        </w:rPr>
        <w:t>.</w:t>
      </w:r>
    </w:p>
    <w:p w:rsidR="004C5313" w:rsidRDefault="004C5313" w:rsidP="004C5313">
      <w:pPr>
        <w:pStyle w:val="BodyText"/>
        <w:rPr>
          <w:lang w:val="pt-PT"/>
        </w:rPr>
      </w:pPr>
    </w:p>
    <w:p w:rsidR="004C5313" w:rsidRDefault="004C5313" w:rsidP="004C5313">
      <w:pPr>
        <w:pStyle w:val="BodyText"/>
        <w:rPr>
          <w:lang w:val="pt-PT"/>
        </w:rPr>
      </w:pPr>
    </w:p>
    <w:p w:rsidR="004C5313" w:rsidRDefault="004C5313" w:rsidP="004C5313">
      <w:pPr>
        <w:pStyle w:val="BodyText"/>
        <w:rPr>
          <w:lang w:val="pt-PT"/>
        </w:rPr>
      </w:pPr>
    </w:p>
    <w:p w:rsidR="004C5313" w:rsidRDefault="004C5313" w:rsidP="004C5313">
      <w:pPr>
        <w:pStyle w:val="BodyText"/>
        <w:rPr>
          <w:lang w:val="pt-PT"/>
        </w:rPr>
      </w:pPr>
    </w:p>
    <w:p w:rsidR="004C5313" w:rsidRPr="004C5313" w:rsidRDefault="004C5313" w:rsidP="004C5313">
      <w:pPr>
        <w:pStyle w:val="Heading3"/>
        <w:spacing w:before="200" w:after="0" w:line="276" w:lineRule="auto"/>
        <w:ind w:left="720"/>
        <w:jc w:val="left"/>
        <w:rPr>
          <w:lang w:val="pt-PT"/>
        </w:rPr>
      </w:pPr>
      <w:bookmarkStart w:id="415" w:name="_Toc386529631"/>
      <w:bookmarkStart w:id="416" w:name="_Toc390424504"/>
      <w:r w:rsidRPr="004C5313">
        <w:rPr>
          <w:lang w:val="pt-PT"/>
        </w:rPr>
        <w:lastRenderedPageBreak/>
        <w:t>Pondo em marcha o painel de controlo</w:t>
      </w:r>
      <w:bookmarkEnd w:id="415"/>
      <w:bookmarkEnd w:id="416"/>
    </w:p>
    <w:p w:rsidR="004C5313" w:rsidRPr="002A797A" w:rsidRDefault="004C5313" w:rsidP="004C5313">
      <w:pPr>
        <w:pStyle w:val="BodyText"/>
        <w:ind w:left="0"/>
        <w:rPr>
          <w:lang w:bidi="en-US"/>
        </w:rPr>
      </w:pPr>
      <w:r w:rsidRPr="002A797A">
        <w:rPr>
          <w:noProof/>
          <w:lang w:val="en-US"/>
        </w:rPr>
        <w:drawing>
          <wp:inline distT="0" distB="0" distL="0" distR="0" wp14:anchorId="22A2C57B" wp14:editId="597EC4EB">
            <wp:extent cx="5629275" cy="3158239"/>
            <wp:effectExtent l="19050" t="19050" r="9525" b="23495"/>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631161" cy="3159297"/>
                    </a:xfrm>
                    <a:prstGeom prst="rect">
                      <a:avLst/>
                    </a:prstGeom>
                    <a:noFill/>
                    <a:ln>
                      <a:solidFill>
                        <a:schemeClr val="tx1"/>
                      </a:solidFill>
                    </a:ln>
                  </pic:spPr>
                </pic:pic>
              </a:graphicData>
            </a:graphic>
          </wp:inline>
        </w:drawing>
      </w:r>
    </w:p>
    <w:p w:rsidR="004C5313" w:rsidRPr="004C5313" w:rsidRDefault="004C5313" w:rsidP="004C5313">
      <w:pPr>
        <w:pStyle w:val="BodyText"/>
        <w:rPr>
          <w:lang w:val="pt-PT" w:bidi="en-US"/>
        </w:rPr>
      </w:pPr>
      <w:r w:rsidRPr="004C5313">
        <w:rPr>
          <w:lang w:val="pt-PT" w:bidi="en-US"/>
        </w:rPr>
        <w:t xml:space="preserve">O painel de controlo é dividido em duas seções principais: o painel da esquerda (A na imagem acima) que pode ser usado para reservar links para os relatórios, documentos (relatórios estáticos), tabelas de relatório, visualizações de mapas; o painel da direita (B na imagem acima) que pode ser utilizado para exibir seis gráficos diferentes que foram previamente criadas no módulo de </w:t>
      </w:r>
      <w:r w:rsidRPr="004C5313">
        <w:rPr>
          <w:color w:val="000000" w:themeColor="text1"/>
          <w:lang w:val="pt-PT" w:bidi="en-US"/>
        </w:rPr>
        <w:t>relatório</w:t>
      </w:r>
      <w:r w:rsidRPr="004C5313">
        <w:rPr>
          <w:lang w:val="pt-PT" w:bidi="en-US"/>
        </w:rPr>
        <w:t>.</w:t>
      </w:r>
    </w:p>
    <w:p w:rsidR="004C5313" w:rsidRPr="004C5313" w:rsidRDefault="004C5313" w:rsidP="004C5313">
      <w:pPr>
        <w:rPr>
          <w:lang w:val="pt-PT" w:bidi="en-US"/>
        </w:rPr>
      </w:pPr>
    </w:p>
    <w:p w:rsidR="004C5313" w:rsidRPr="002A797A" w:rsidRDefault="004C5313" w:rsidP="004C5313">
      <w:pPr>
        <w:pStyle w:val="Heading2"/>
        <w:spacing w:before="200" w:after="0" w:line="276" w:lineRule="auto"/>
        <w:jc w:val="left"/>
      </w:pPr>
      <w:bookmarkStart w:id="417" w:name="_Toc386529632"/>
      <w:bookmarkStart w:id="418" w:name="_Ref390415364"/>
      <w:bookmarkStart w:id="419" w:name="_Ref390415371"/>
      <w:bookmarkStart w:id="420" w:name="_Toc390424505"/>
      <w:r w:rsidRPr="002A797A">
        <w:t>Utilizando tabelas dinâmicas web</w:t>
      </w:r>
      <w:bookmarkEnd w:id="417"/>
      <w:bookmarkEnd w:id="418"/>
      <w:bookmarkEnd w:id="419"/>
      <w:bookmarkEnd w:id="420"/>
    </w:p>
    <w:p w:rsidR="004C5313" w:rsidRPr="004C5313" w:rsidRDefault="004C5313" w:rsidP="004C5313">
      <w:pPr>
        <w:pStyle w:val="BodyText"/>
        <w:rPr>
          <w:lang w:val="pt-PT" w:bidi="en-US"/>
        </w:rPr>
      </w:pPr>
      <w:r w:rsidRPr="002A797A">
        <w:rPr>
          <w:noProof/>
          <w:lang w:val="en-US"/>
        </w:rPr>
        <w:drawing>
          <wp:anchor distT="0" distB="0" distL="114300" distR="114300" simplePos="0" relativeHeight="252321792" behindDoc="0" locked="0" layoutInCell="1" allowOverlap="1" wp14:anchorId="6F553EEA" wp14:editId="345B8527">
            <wp:simplePos x="0" y="0"/>
            <wp:positionH relativeFrom="column">
              <wp:posOffset>2915285</wp:posOffset>
            </wp:positionH>
            <wp:positionV relativeFrom="paragraph">
              <wp:posOffset>51435</wp:posOffset>
            </wp:positionV>
            <wp:extent cx="3298190" cy="1790700"/>
            <wp:effectExtent l="19050" t="19050" r="16510" b="19050"/>
            <wp:wrapSquare wrapText="bothSides"/>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298190" cy="17907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4C5313">
        <w:rPr>
          <w:lang w:val="pt-PT" w:bidi="en-US"/>
        </w:rPr>
        <w:t>Esta é uma ferramenta muito útil e de fácil utilização, para análise de dados e tomada de decisão. Com o uso de Tabelas Dinâmicas podemos, facilmente, obter múltiplas visões do mesmo conjunto de dados.</w:t>
      </w:r>
    </w:p>
    <w:p w:rsidR="004C5313" w:rsidRPr="004C5313" w:rsidRDefault="004C5313" w:rsidP="004C5313">
      <w:pPr>
        <w:pStyle w:val="BodyText"/>
        <w:rPr>
          <w:lang w:val="pt-PT" w:bidi="en-US"/>
        </w:rPr>
      </w:pPr>
      <w:r w:rsidRPr="004C5313">
        <w:rPr>
          <w:lang w:val="pt-PT" w:bidi="en-US"/>
        </w:rPr>
        <w:t>Para visualizar os dados em uma tabela dinâmica, o utilizador deve ir ao menu “serviços”, carregar no submenu “Tabela Pivot” e seleccionar itens à partir de qualquer dimensão do menu à esquerda. Após isso clique em “Layout” para configurar dimensões nas linhas e colunas na tabela. Em seguida clique no botão “Actualizar” para criar a tabela.</w:t>
      </w:r>
    </w:p>
    <w:p w:rsidR="004C5313" w:rsidRPr="004C5313" w:rsidRDefault="004C5313" w:rsidP="004C5313">
      <w:pPr>
        <w:pStyle w:val="BodyText"/>
        <w:rPr>
          <w:lang w:val="pt-PT" w:bidi="en-US"/>
        </w:rPr>
      </w:pPr>
      <w:r w:rsidRPr="004C5313">
        <w:rPr>
          <w:lang w:val="pt-PT" w:bidi="en-US"/>
        </w:rPr>
        <w:t>Após criar a tabela dinâmica, o utilizador pode fazer uso das outras opções que aparecem no mesmo menu:</w:t>
      </w:r>
    </w:p>
    <w:p w:rsidR="004C5313" w:rsidRPr="004C5313" w:rsidRDefault="004C5313" w:rsidP="004C5313">
      <w:pPr>
        <w:pStyle w:val="ListNumber"/>
        <w:numPr>
          <w:ilvl w:val="0"/>
          <w:numId w:val="55"/>
        </w:numPr>
        <w:rPr>
          <w:lang w:val="pt-PT" w:bidi="en-US"/>
        </w:rPr>
      </w:pPr>
      <w:r w:rsidRPr="004C5313">
        <w:rPr>
          <w:lang w:val="pt-PT" w:bidi="en-US"/>
        </w:rPr>
        <w:t>Clicando no botão “Opções”, o utilizador pode tomar acções como esconder subtotais ou linhas vazias, ajustar tamanho da fonte, mostrar a hierarquia das unidades organizacionais, entre outras.</w:t>
      </w:r>
    </w:p>
    <w:p w:rsidR="004C5313" w:rsidRDefault="004C5313" w:rsidP="004C5313">
      <w:pPr>
        <w:pStyle w:val="ListNumber"/>
        <w:numPr>
          <w:ilvl w:val="0"/>
          <w:numId w:val="55"/>
        </w:numPr>
        <w:rPr>
          <w:lang w:val="pt-PT" w:bidi="en-US"/>
        </w:rPr>
      </w:pPr>
      <w:r w:rsidRPr="004C5313">
        <w:rPr>
          <w:lang w:val="pt-PT" w:bidi="en-US"/>
        </w:rPr>
        <w:t>Por sua vez, o botão “favorito” possibilita ao utilizador guardar sua tabela para usá-la posteriormente.</w:t>
      </w:r>
    </w:p>
    <w:p w:rsidR="004C5313" w:rsidRPr="004C5313" w:rsidRDefault="004C5313" w:rsidP="004C5313">
      <w:pPr>
        <w:pStyle w:val="BodyText"/>
        <w:numPr>
          <w:ilvl w:val="0"/>
          <w:numId w:val="55"/>
        </w:numPr>
        <w:rPr>
          <w:lang w:val="pt-PT"/>
        </w:rPr>
      </w:pPr>
      <w:r w:rsidRPr="004C5313">
        <w:rPr>
          <w:lang w:val="pt-PT" w:bidi="en-US"/>
        </w:rPr>
        <w:lastRenderedPageBreak/>
        <w:t>Clicando no botão “Download”, o utilizador tem a possibilidade de baixar a tabela em outro formato que desejar, tendo em conta as opções que lhe são apresentadas pelo SIS-MA (como por exemplo Excel, CSV, HTML).</w:t>
      </w:r>
    </w:p>
    <w:p w:rsidR="00DB78BF" w:rsidRDefault="00DB78BF" w:rsidP="004C5313">
      <w:pPr>
        <w:pStyle w:val="ListNumber"/>
        <w:rPr>
          <w:lang w:val="pt-PT" w:bidi="en-US"/>
        </w:rPr>
      </w:pPr>
    </w:p>
    <w:p w:rsidR="00DB78BF" w:rsidRDefault="00DB78BF" w:rsidP="004C5313">
      <w:pPr>
        <w:pStyle w:val="ListNumber"/>
        <w:rPr>
          <w:lang w:val="pt-PT" w:bidi="en-US"/>
        </w:rPr>
      </w:pPr>
      <w:r>
        <w:rPr>
          <w:noProof/>
          <w:lang w:val="en-US"/>
        </w:rPr>
        <mc:AlternateContent>
          <mc:Choice Requires="wpg">
            <w:drawing>
              <wp:anchor distT="0" distB="0" distL="114300" distR="114300" simplePos="0" relativeHeight="252322816" behindDoc="0" locked="0" layoutInCell="1" allowOverlap="1" wp14:anchorId="3610039B" wp14:editId="1F67345E">
                <wp:simplePos x="0" y="0"/>
                <wp:positionH relativeFrom="column">
                  <wp:posOffset>490220</wp:posOffset>
                </wp:positionH>
                <wp:positionV relativeFrom="paragraph">
                  <wp:posOffset>36830</wp:posOffset>
                </wp:positionV>
                <wp:extent cx="5520690" cy="3019425"/>
                <wp:effectExtent l="19050" t="19050" r="22860" b="28575"/>
                <wp:wrapNone/>
                <wp:docPr id="1083" name="Group 1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0690" cy="3019425"/>
                          <a:chOff x="0" y="0"/>
                          <a:chExt cx="5520905" cy="3019245"/>
                        </a:xfrm>
                      </wpg:grpSpPr>
                      <pic:pic xmlns:pic="http://schemas.openxmlformats.org/drawingml/2006/picture">
                        <pic:nvPicPr>
                          <pic:cNvPr id="1084" name="Picture 234"/>
                          <pic:cNvPicPr>
                            <a:picLocks noChangeAspect="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1621766" y="0"/>
                            <a:ext cx="3899139" cy="2622430"/>
                          </a:xfrm>
                          <a:prstGeom prst="rect">
                            <a:avLst/>
                          </a:prstGeom>
                          <a:noFill/>
                          <a:ln>
                            <a:solidFill>
                              <a:schemeClr val="tx1"/>
                            </a:solidFill>
                          </a:ln>
                        </pic:spPr>
                      </pic:pic>
                      <pic:pic xmlns:pic="http://schemas.openxmlformats.org/drawingml/2006/picture">
                        <pic:nvPicPr>
                          <pic:cNvPr id="1085" name="Picture 235"/>
                          <pic:cNvPicPr>
                            <a:picLocks noChangeAspect="1"/>
                          </pic:cNvPicPr>
                        </pic:nvPicPr>
                        <pic:blipFill rotWithShape="1">
                          <a:blip r:embed="rId162" cstate="print">
                            <a:extLst>
                              <a:ext uri="{28A0092B-C50C-407E-A947-70E740481C1C}">
                                <a14:useLocalDpi xmlns:a14="http://schemas.microsoft.com/office/drawing/2010/main" val="0"/>
                              </a:ext>
                            </a:extLst>
                          </a:blip>
                          <a:srcRect/>
                          <a:stretch/>
                        </pic:blipFill>
                        <pic:spPr bwMode="auto">
                          <a:xfrm>
                            <a:off x="0" y="1112808"/>
                            <a:ext cx="3743864" cy="1906437"/>
                          </a:xfrm>
                          <a:prstGeom prst="rect">
                            <a:avLst/>
                          </a:prstGeom>
                          <a:solidFill>
                            <a:schemeClr val="bg1"/>
                          </a:solid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Group 1083" o:spid="_x0000_s1026" style="position:absolute;margin-left:38.6pt;margin-top:2.9pt;width:434.7pt;height:237.75pt;z-index:252322816" coordsize="55209,30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">
                <v:shape id="Picture 234" o:spid="_x0000_s1027" type="#_x0000_t75" style="position:absolute;left:16217;width:38992;height:26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PK3AAAAA3QAAAA8AAABkcnMvZG93bnJldi54bWxET82KwjAQvgu+Qxhhb5qsiCvVKIsgeFrW&#10;rg8wNGNSbCa1iVrffiMI3ubj+53VpveNuFEX68AaPicKBHEVTM1Ww/FvN16AiAnZYBOYNDwowmY9&#10;HKywMOHOB7qVyYocwrFADS6ltpAyVo48xkloiTN3Cp3HlGFnpenwnsN9I6dKzaXHmnODw5a2jqpz&#10;efUa/MHZX7Vr7WX2c9le668yHvGh9ceo/16CSNSnt/jl3ps8Xy1m8PwmnyD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X48rcAAAADdAAAADwAAAAAAAAAAAAAAAACfAgAA&#10;ZHJzL2Rvd25yZXYueG1sUEsFBgAAAAAEAAQA9wAAAIwDAAAAAA==&#10;" stroked="t" strokecolor="black [3213]">
                  <v:imagedata r:id="rId171" o:title=""/>
                  <v:path arrowok="t"/>
                </v:shape>
                <v:shape id="Picture 235" o:spid="_x0000_s1028" type="#_x0000_t75" style="position:absolute;top:11128;width:37438;height:190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9mLbCAAAA3QAAAA8AAABkcnMvZG93bnJldi54bWxET01rAjEQvQv9D2EK3jRRVJatUVRQhPai&#10;lp6HzXR3cTNZk6hbf31TKHibx/uc+bKzjbiRD7VjDaOhAkFcOFNzqeHztB1kIEJENtg4Jg0/FGC5&#10;eOnNMTfuzge6HWMpUgiHHDVUMba5lKGoyGIYupY4cd/OW4wJ+lIaj/cUbhs5VmomLdacGipsaVNR&#10;cT5erYav94e6Trt1u17x5LI7ffgsPrzW/ddu9QYiUhef4n/33qT5KpvC3zfpBLn4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Zi2wgAAAN0AAAAPAAAAAAAAAAAAAAAAAJ8C&#10;AABkcnMvZG93bnJldi54bWxQSwUGAAAAAAQABAD3AAAAjgMAAAAA&#10;" filled="t" fillcolor="white [3212]" stroked="t" strokecolor="black [3213]">
                  <v:stroke joinstyle="round"/>
                  <v:imagedata r:id="rId172" o:title=""/>
                  <v:path arrowok="t"/>
                </v:shape>
              </v:group>
            </w:pict>
          </mc:Fallback>
        </mc:AlternateContent>
      </w: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Pr="00DB78BF" w:rsidRDefault="00DB78BF" w:rsidP="00DB78BF">
      <w:pPr>
        <w:pStyle w:val="Heading2"/>
        <w:spacing w:before="200" w:after="0" w:line="276" w:lineRule="auto"/>
        <w:jc w:val="left"/>
        <w:rPr>
          <w:lang w:val="pt-PT"/>
        </w:rPr>
      </w:pPr>
      <w:bookmarkStart w:id="421" w:name="_Toc386529633"/>
      <w:bookmarkStart w:id="422" w:name="_Ref390416669"/>
      <w:bookmarkStart w:id="423" w:name="_Ref390416673"/>
      <w:bookmarkStart w:id="424" w:name="_Toc390424506"/>
      <w:r w:rsidRPr="00DB78BF">
        <w:rPr>
          <w:lang w:val="pt-PT"/>
        </w:rPr>
        <w:t>Utilizando a funcionalidade de sistema de informação geográfica (SIG)</w:t>
      </w:r>
      <w:bookmarkEnd w:id="421"/>
      <w:bookmarkEnd w:id="422"/>
      <w:bookmarkEnd w:id="423"/>
      <w:bookmarkEnd w:id="424"/>
    </w:p>
    <w:p w:rsidR="00DB78BF" w:rsidRPr="00DB78BF" w:rsidRDefault="00DB78BF" w:rsidP="00DB78BF">
      <w:pPr>
        <w:pStyle w:val="BodyText"/>
        <w:rPr>
          <w:lang w:val="pt-PT"/>
        </w:rPr>
      </w:pPr>
      <w:r w:rsidRPr="00DB78BF">
        <w:rPr>
          <w:lang w:val="pt-PT"/>
        </w:rPr>
        <w:t>O módulo integrado SIG mostra facilmente os nossos dados em mapas, tanto em polígonos (áreas) como em pontos (unidades sanitárias), assim como pode mostrar os elementos de dados e indicadores.</w:t>
      </w:r>
    </w:p>
    <w:p w:rsidR="00DB78BF" w:rsidRPr="00DB78BF" w:rsidRDefault="00DB78BF" w:rsidP="00DB78BF">
      <w:pPr>
        <w:pStyle w:val="BodyText"/>
        <w:rPr>
          <w:lang w:val="pt-PT"/>
        </w:rPr>
      </w:pPr>
      <w:r w:rsidRPr="00DB78BF">
        <w:rPr>
          <w:lang w:val="pt-PT"/>
        </w:rPr>
        <w:t>Para os dados serem apresentados geograficamente no mapa, sãs utilizados os botões do canto superior esquerdo da janela do SIG, nomeadamente, o botão de Camada de Infra-estrutura que configura o tipo de infra-estrutura a apresentar na qual podemos configurar o tipo e níveis das Unidades sanitárias a apresentar no mapa, a Camada limite que configura diferentes limitações ou fronteiras a apresentar geograficamente no mapa, e os restantes botões são para representar no mapa os elementos de dados e indicadores. A funcionalidade SIG apresenta quatro botões de representação de elementos de dados e Indicadores nomeadamente os botões 1,2,3 e 4 para o utilizador poder apresentar no mapa mais do que um elemento ou indicador e por exemplo poder comparar os valores entre o elemento da sua US com outros elementos ou indicadores de uma outra província.</w:t>
      </w:r>
    </w:p>
    <w:p w:rsidR="00DB78BF" w:rsidRDefault="00DB78BF" w:rsidP="00DB78BF">
      <w:pPr>
        <w:pStyle w:val="BodyText"/>
        <w:rPr>
          <w:rFonts w:cs="Franklin Gothic Book"/>
          <w:color w:val="272A34"/>
          <w:lang w:val="pt-PT"/>
        </w:rPr>
      </w:pPr>
      <w:r w:rsidRPr="00DB78BF">
        <w:rPr>
          <w:lang w:val="pt-PT"/>
        </w:rPr>
        <w:t xml:space="preserve">O SIG oferece-nos a possibilidade de </w:t>
      </w:r>
      <w:r w:rsidRPr="00DB78BF">
        <w:rPr>
          <w:rFonts w:cs="Franklin Gothic Book"/>
          <w:color w:val="272A34"/>
          <w:lang w:val="pt-PT"/>
        </w:rPr>
        <w:t xml:space="preserve">visualizar as unidades organizacionais nos seus diferentes níveis geograficamente em forma de mapa. </w:t>
      </w:r>
    </w:p>
    <w:p w:rsidR="00DB78BF" w:rsidRDefault="00DB78BF" w:rsidP="00DB78BF">
      <w:pPr>
        <w:pStyle w:val="BodyText"/>
        <w:rPr>
          <w:rFonts w:cs="Franklin Gothic Book"/>
          <w:color w:val="272A34"/>
          <w:lang w:val="pt-PT"/>
        </w:rPr>
      </w:pPr>
    </w:p>
    <w:p w:rsidR="00DB78BF" w:rsidRDefault="00DB78BF" w:rsidP="00DB78BF">
      <w:pPr>
        <w:pStyle w:val="BodyText"/>
        <w:rPr>
          <w:rFonts w:cs="Franklin Gothic Book"/>
          <w:color w:val="272A34"/>
          <w:lang w:val="pt-PT"/>
        </w:rPr>
      </w:pPr>
    </w:p>
    <w:p w:rsidR="00DB78BF" w:rsidRDefault="00DB78BF" w:rsidP="00DB78BF">
      <w:pPr>
        <w:pStyle w:val="BodyText"/>
        <w:rPr>
          <w:rFonts w:cs="Franklin Gothic Book"/>
          <w:color w:val="272A34"/>
          <w:lang w:val="pt-PT"/>
        </w:rPr>
      </w:pPr>
    </w:p>
    <w:p w:rsidR="00DB78BF" w:rsidRPr="00DB78BF" w:rsidRDefault="00DB78BF" w:rsidP="00DB78BF">
      <w:pPr>
        <w:pStyle w:val="BodyText"/>
        <w:rPr>
          <w:rFonts w:cs="Franklin Gothic Book"/>
          <w:color w:val="272A34"/>
          <w:lang w:val="pt-PT"/>
        </w:rPr>
      </w:pPr>
    </w:p>
    <w:p w:rsidR="00DB78BF" w:rsidRPr="00DB78BF" w:rsidRDefault="00DB78BF" w:rsidP="00DB78BF">
      <w:pPr>
        <w:pStyle w:val="BodyText"/>
        <w:rPr>
          <w:lang w:val="pt-PT"/>
        </w:rPr>
      </w:pPr>
      <w:r w:rsidRPr="00DB78BF">
        <w:rPr>
          <w:lang w:val="pt-PT"/>
        </w:rPr>
        <w:lastRenderedPageBreak/>
        <w:t>Podemos visualizar em forma de mapa:</w:t>
      </w:r>
    </w:p>
    <w:p w:rsidR="00DB78BF" w:rsidRPr="00DB78BF" w:rsidRDefault="00DB78BF" w:rsidP="00DB78BF">
      <w:pPr>
        <w:pStyle w:val="ListBullet"/>
        <w:numPr>
          <w:ilvl w:val="0"/>
          <w:numId w:val="54"/>
        </w:numPr>
        <w:rPr>
          <w:lang w:val="pt-PT"/>
        </w:rPr>
      </w:pPr>
      <w:r w:rsidRPr="00DB78BF">
        <w:rPr>
          <w:lang w:val="pt-PT"/>
        </w:rPr>
        <w:t>As unidades sanitárias existentes ao longo do País, Província ou Distrito</w:t>
      </w:r>
    </w:p>
    <w:p w:rsidR="00DB78BF" w:rsidRPr="00DB78BF" w:rsidRDefault="00DB78BF" w:rsidP="00DB78BF">
      <w:pPr>
        <w:pStyle w:val="ListBullet"/>
        <w:numPr>
          <w:ilvl w:val="0"/>
          <w:numId w:val="54"/>
        </w:numPr>
        <w:rPr>
          <w:lang w:val="pt-PT"/>
        </w:rPr>
      </w:pPr>
      <w:r w:rsidRPr="00DB78BF">
        <w:rPr>
          <w:lang w:val="pt-PT"/>
        </w:rPr>
        <w:t>Os elementos de dados recolhidos;</w:t>
      </w:r>
    </w:p>
    <w:p w:rsidR="00DB78BF" w:rsidRPr="00DB78BF" w:rsidRDefault="00DB78BF" w:rsidP="00DB78BF">
      <w:pPr>
        <w:pStyle w:val="ListBullet"/>
        <w:numPr>
          <w:ilvl w:val="0"/>
          <w:numId w:val="54"/>
        </w:numPr>
        <w:rPr>
          <w:lang w:val="pt-PT"/>
        </w:rPr>
      </w:pPr>
      <w:r w:rsidRPr="00DB78BF">
        <w:rPr>
          <w:lang w:val="pt-PT"/>
        </w:rPr>
        <w:t>Os indicadores relativo a um certo período de tempo e unidade organizacional;</w:t>
      </w:r>
    </w:p>
    <w:p w:rsidR="00DB78BF" w:rsidRPr="00DB78BF" w:rsidRDefault="00DB78BF" w:rsidP="00DB78BF">
      <w:pPr>
        <w:pStyle w:val="ListBullet"/>
        <w:numPr>
          <w:ilvl w:val="0"/>
          <w:numId w:val="54"/>
        </w:numPr>
        <w:rPr>
          <w:lang w:val="pt-PT"/>
        </w:rPr>
      </w:pPr>
      <w:r w:rsidRPr="00DB78BF">
        <w:rPr>
          <w:lang w:val="pt-PT"/>
        </w:rPr>
        <w:t>Comparações de elementos de dados e indicadores para</w:t>
      </w:r>
      <w:r w:rsidRPr="00DB78BF">
        <w:rPr>
          <w:rFonts w:cs="Franklin Gothic Book"/>
          <w:color w:val="272A34"/>
          <w:lang w:val="pt-PT"/>
        </w:rPr>
        <w:t xml:space="preserve"> as diferentes unidades organizacionais</w:t>
      </w:r>
    </w:p>
    <w:p w:rsidR="00DB78BF" w:rsidRPr="00DB78BF" w:rsidRDefault="00DB78BF" w:rsidP="00DB78BF">
      <w:pPr>
        <w:pStyle w:val="BodyText"/>
        <w:rPr>
          <w:lang w:val="pt-PT"/>
        </w:rPr>
      </w:pPr>
      <w:r w:rsidRPr="00DB78BF">
        <w:rPr>
          <w:lang w:val="pt-PT"/>
        </w:rPr>
        <w:t>O módulo de Sistema de Informação Geográfica permite-nos ainda:</w:t>
      </w:r>
    </w:p>
    <w:p w:rsidR="00DB78BF" w:rsidRDefault="00DB78BF" w:rsidP="00DB78BF">
      <w:pPr>
        <w:pStyle w:val="ListBullet"/>
        <w:numPr>
          <w:ilvl w:val="0"/>
          <w:numId w:val="54"/>
        </w:numPr>
        <w:rPr>
          <w:lang w:val="pt-PT"/>
        </w:rPr>
      </w:pPr>
      <w:r w:rsidRPr="00DB78BF">
        <w:rPr>
          <w:lang w:val="pt-PT"/>
        </w:rPr>
        <w:t xml:space="preserve">Criar legendas para facilitar a compreensão ao utilizador e </w:t>
      </w:r>
    </w:p>
    <w:p w:rsidR="00DB78BF" w:rsidRDefault="00DB78BF" w:rsidP="00DB78BF">
      <w:pPr>
        <w:pStyle w:val="ListBullet"/>
        <w:numPr>
          <w:ilvl w:val="0"/>
          <w:numId w:val="54"/>
        </w:numPr>
        <w:rPr>
          <w:lang w:val="pt-PT"/>
        </w:rPr>
      </w:pPr>
      <w:r w:rsidRPr="00DB78BF">
        <w:rPr>
          <w:lang w:val="pt-PT"/>
        </w:rPr>
        <w:t>Gravar as pesquisa feitas para serem posteriormente descarregadas em formato de imagem</w:t>
      </w:r>
    </w:p>
    <w:p w:rsidR="00DB78BF" w:rsidRDefault="00DB78BF" w:rsidP="00DB78BF">
      <w:pPr>
        <w:pStyle w:val="ListBullet"/>
        <w:rPr>
          <w:lang w:val="pt-PT"/>
        </w:rPr>
      </w:pPr>
      <w:r w:rsidRPr="002A797A">
        <w:rPr>
          <w:noProof/>
          <w:lang w:val="en-US"/>
        </w:rPr>
        <w:drawing>
          <wp:anchor distT="0" distB="0" distL="114300" distR="114300" simplePos="0" relativeHeight="252324864" behindDoc="0" locked="0" layoutInCell="1" allowOverlap="1" wp14:anchorId="5550B292" wp14:editId="13DF5C44">
            <wp:simplePos x="0" y="0"/>
            <wp:positionH relativeFrom="column">
              <wp:posOffset>1736090</wp:posOffset>
            </wp:positionH>
            <wp:positionV relativeFrom="paragraph">
              <wp:posOffset>147955</wp:posOffset>
            </wp:positionV>
            <wp:extent cx="1162050" cy="1322070"/>
            <wp:effectExtent l="19050" t="19050" r="19050" b="11430"/>
            <wp:wrapSquare wrapText="bothSides"/>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a:stretch/>
                  </pic:blipFill>
                  <pic:spPr bwMode="auto">
                    <a:xfrm>
                      <a:off x="0" y="0"/>
                      <a:ext cx="1162050" cy="132207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p>
    <w:p w:rsidR="00DB78BF" w:rsidRPr="00DB78BF" w:rsidRDefault="00DB78BF" w:rsidP="00DB78BF">
      <w:pPr>
        <w:pStyle w:val="ListBullet"/>
        <w:rPr>
          <w:lang w:val="pt-PT"/>
        </w:rPr>
      </w:pPr>
    </w:p>
    <w:p w:rsidR="004C5313" w:rsidRDefault="004C5313"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Default="00DB78BF" w:rsidP="004C5313">
      <w:pPr>
        <w:pStyle w:val="ListNumber"/>
        <w:rPr>
          <w:lang w:val="pt-PT" w:bidi="en-US"/>
        </w:rPr>
      </w:pPr>
    </w:p>
    <w:p w:rsidR="00DB78BF" w:rsidRPr="00DB78BF" w:rsidRDefault="00DB78BF" w:rsidP="00DB78BF">
      <w:pPr>
        <w:pStyle w:val="BodyText"/>
        <w:rPr>
          <w:lang w:val="pt-PT"/>
        </w:rPr>
      </w:pPr>
      <w:r w:rsidRPr="00DB78BF">
        <w:rPr>
          <w:lang w:val="pt-PT"/>
        </w:rPr>
        <w:t>Para aceder ao Módulo de SIG (Sistema de Informação Geográfica) seleccionamos:</w:t>
      </w:r>
    </w:p>
    <w:p w:rsidR="00DB78BF" w:rsidRPr="002A797A" w:rsidRDefault="00DB78BF" w:rsidP="00DB78BF">
      <w:pPr>
        <w:pStyle w:val="ListBullet"/>
        <w:numPr>
          <w:ilvl w:val="0"/>
          <w:numId w:val="54"/>
        </w:numPr>
      </w:pPr>
      <w:r w:rsidRPr="002A797A">
        <w:t>Menu “Serviços” &gt; “SIG”</w:t>
      </w:r>
    </w:p>
    <w:p w:rsidR="00DB78BF" w:rsidRPr="002A797A" w:rsidRDefault="00DB78BF" w:rsidP="00DB78BF">
      <w:pPr>
        <w:spacing w:after="240" w:line="260" w:lineRule="atLeast"/>
        <w:ind w:left="714" w:hanging="357"/>
        <w:contextualSpacing/>
        <w:jc w:val="both"/>
      </w:pPr>
    </w:p>
    <w:p w:rsidR="00DB78BF" w:rsidRPr="00DB78BF" w:rsidRDefault="00DB78BF" w:rsidP="00DB78BF">
      <w:pPr>
        <w:pStyle w:val="BodyText"/>
        <w:rPr>
          <w:lang w:val="pt-PT"/>
        </w:rPr>
      </w:pPr>
      <w:r w:rsidRPr="00DB78BF">
        <w:rPr>
          <w:lang w:val="pt-PT"/>
        </w:rPr>
        <w:t>Seguidamente é apresentada a janela do SIG:</w:t>
      </w:r>
    </w:p>
    <w:p w:rsidR="00DB78BF" w:rsidRPr="00DB78BF" w:rsidRDefault="00DB78BF" w:rsidP="00DB78BF">
      <w:pPr>
        <w:tabs>
          <w:tab w:val="left" w:pos="680"/>
        </w:tabs>
        <w:spacing w:after="240" w:line="260" w:lineRule="atLeast"/>
        <w:jc w:val="both"/>
        <w:rPr>
          <w:lang w:val="pt-PT"/>
        </w:rPr>
      </w:pPr>
      <w:r w:rsidRPr="002A797A">
        <w:rPr>
          <w:noProof/>
          <w:lang w:val="en-US"/>
        </w:rPr>
        <w:drawing>
          <wp:anchor distT="0" distB="0" distL="114300" distR="114300" simplePos="0" relativeHeight="252326912" behindDoc="0" locked="0" layoutInCell="1" allowOverlap="1" wp14:anchorId="7AE34C48" wp14:editId="7CF24D1B">
            <wp:simplePos x="0" y="0"/>
            <wp:positionH relativeFrom="margin">
              <wp:align>center</wp:align>
            </wp:positionH>
            <wp:positionV relativeFrom="paragraph">
              <wp:posOffset>31750</wp:posOffset>
            </wp:positionV>
            <wp:extent cx="4991100" cy="3252470"/>
            <wp:effectExtent l="19050" t="19050" r="19050" b="24130"/>
            <wp:wrapSquare wrapText="bothSides"/>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a:stretch/>
                  </pic:blipFill>
                  <pic:spPr bwMode="auto">
                    <a:xfrm>
                      <a:off x="0" y="0"/>
                      <a:ext cx="4991100" cy="325247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p>
    <w:p w:rsidR="00DB78BF" w:rsidRPr="004C5313" w:rsidRDefault="00DB78BF" w:rsidP="004C5313">
      <w:pPr>
        <w:pStyle w:val="ListNumber"/>
        <w:rPr>
          <w:lang w:val="pt-PT" w:bidi="en-US"/>
        </w:rPr>
      </w:pPr>
    </w:p>
    <w:p w:rsidR="00DB78BF" w:rsidRPr="002A797A" w:rsidRDefault="00DB78BF" w:rsidP="00DB78BF">
      <w:pPr>
        <w:pStyle w:val="Heading2"/>
        <w:spacing w:before="200" w:after="0" w:line="276" w:lineRule="auto"/>
        <w:jc w:val="left"/>
      </w:pPr>
      <w:bookmarkStart w:id="425" w:name="_Ref379962602"/>
      <w:bookmarkStart w:id="426" w:name="_Ref379962625"/>
      <w:bookmarkStart w:id="427" w:name="_Ref379962631"/>
      <w:bookmarkStart w:id="428" w:name="_Toc386529634"/>
      <w:bookmarkStart w:id="429" w:name="_Toc390424507"/>
      <w:r w:rsidRPr="002A797A">
        <w:lastRenderedPageBreak/>
        <w:t>Uma visão do módulo SIG</w:t>
      </w:r>
      <w:bookmarkEnd w:id="425"/>
      <w:bookmarkEnd w:id="426"/>
      <w:bookmarkEnd w:id="427"/>
      <w:bookmarkEnd w:id="428"/>
      <w:bookmarkEnd w:id="429"/>
    </w:p>
    <w:p w:rsidR="00DB78BF" w:rsidRPr="00DB78BF" w:rsidRDefault="00DB78BF" w:rsidP="00DB78BF">
      <w:pPr>
        <w:pStyle w:val="BodyText"/>
        <w:rPr>
          <w:lang w:val="pt-PT"/>
        </w:rPr>
      </w:pPr>
      <w:r w:rsidRPr="002A797A">
        <w:rPr>
          <w:noProof/>
          <w:lang w:val="en-US"/>
        </w:rPr>
        <w:drawing>
          <wp:anchor distT="0" distB="0" distL="114300" distR="114300" simplePos="0" relativeHeight="252328960" behindDoc="0" locked="0" layoutInCell="1" allowOverlap="1" wp14:anchorId="7684F4D3" wp14:editId="65B131C5">
            <wp:simplePos x="0" y="0"/>
            <wp:positionH relativeFrom="column">
              <wp:posOffset>74930</wp:posOffset>
            </wp:positionH>
            <wp:positionV relativeFrom="paragraph">
              <wp:posOffset>504190</wp:posOffset>
            </wp:positionV>
            <wp:extent cx="5612130" cy="387985"/>
            <wp:effectExtent l="19050" t="19050" r="26670" b="12065"/>
            <wp:wrapTopAndBottom/>
            <wp:docPr id="10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612130" cy="387985"/>
                    </a:xfrm>
                    <a:prstGeom prst="rect">
                      <a:avLst/>
                    </a:prstGeom>
                    <a:noFill/>
                    <a:ln>
                      <a:solidFill>
                        <a:schemeClr val="tx1"/>
                      </a:solidFill>
                    </a:ln>
                    <a:extLst/>
                  </pic:spPr>
                </pic:pic>
              </a:graphicData>
            </a:graphic>
          </wp:anchor>
        </w:drawing>
      </w:r>
      <w:r w:rsidRPr="00DB78BF">
        <w:rPr>
          <w:lang w:val="pt-PT"/>
        </w:rPr>
        <w:t>No topo da janela é apresentada um barra de ferramentas com os botões de acesso às diferentes funcionalidades dos SIG:</w:t>
      </w:r>
    </w:p>
    <w:p w:rsidR="00DB78BF" w:rsidRPr="00DB78BF" w:rsidRDefault="00DB78BF" w:rsidP="00DB78BF">
      <w:pPr>
        <w:pStyle w:val="BodyText"/>
        <w:rPr>
          <w:lang w:val="pt-PT"/>
        </w:rPr>
      </w:pPr>
      <w:r w:rsidRPr="00DB78BF">
        <w:rPr>
          <w:lang w:val="pt-PT"/>
        </w:rPr>
        <w:t>São apresentados do lado esquerdo da barra de ferramentas os botões das diferentes “camadas” nomeadamente:</w:t>
      </w:r>
    </w:p>
    <w:p w:rsidR="00DB78BF" w:rsidRPr="00DB78BF" w:rsidRDefault="00DB78BF" w:rsidP="00DB78BF">
      <w:pPr>
        <w:pStyle w:val="ListBullet"/>
        <w:numPr>
          <w:ilvl w:val="0"/>
          <w:numId w:val="54"/>
        </w:numPr>
        <w:rPr>
          <w:lang w:val="pt-PT"/>
        </w:rPr>
      </w:pPr>
      <w:r w:rsidRPr="002A797A">
        <w:rPr>
          <w:noProof/>
          <w:lang w:val="en-US"/>
        </w:rPr>
        <w:drawing>
          <wp:anchor distT="0" distB="0" distL="114300" distR="114300" simplePos="0" relativeHeight="252335104" behindDoc="0" locked="0" layoutInCell="1" allowOverlap="1" wp14:anchorId="59CF3ACA" wp14:editId="7E0F4A9E">
            <wp:simplePos x="0" y="0"/>
            <wp:positionH relativeFrom="column">
              <wp:posOffset>5076825</wp:posOffset>
            </wp:positionH>
            <wp:positionV relativeFrom="paragraph">
              <wp:posOffset>15875</wp:posOffset>
            </wp:positionV>
            <wp:extent cx="219075" cy="219075"/>
            <wp:effectExtent l="0" t="0" r="9525" b="9525"/>
            <wp:wrapSquare wrapText="bothSides"/>
            <wp:docPr id="10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a:extLst/>
                  </pic:spPr>
                </pic:pic>
              </a:graphicData>
            </a:graphic>
          </wp:anchor>
        </w:drawing>
      </w:r>
      <w:r w:rsidRPr="00DB78BF">
        <w:rPr>
          <w:lang w:val="pt-PT"/>
        </w:rPr>
        <w:t>Camada de Infra-estrutura: Configura a representação das Unidades Sanitárias</w:t>
      </w:r>
    </w:p>
    <w:p w:rsidR="00DB78BF" w:rsidRPr="00DB78BF" w:rsidRDefault="00DB78BF" w:rsidP="00DB78BF">
      <w:pPr>
        <w:pStyle w:val="ListBullet"/>
        <w:ind w:left="720"/>
        <w:rPr>
          <w:lang w:val="pt-PT"/>
        </w:rPr>
      </w:pPr>
      <w:r w:rsidRPr="002A797A">
        <w:rPr>
          <w:noProof/>
          <w:lang w:val="en-US"/>
        </w:rPr>
        <w:drawing>
          <wp:anchor distT="0" distB="0" distL="114300" distR="114300" simplePos="0" relativeHeight="252336128" behindDoc="0" locked="0" layoutInCell="1" allowOverlap="1" wp14:anchorId="2BAE9D8A" wp14:editId="64DE80A3">
            <wp:simplePos x="0" y="0"/>
            <wp:positionH relativeFrom="column">
              <wp:posOffset>5076825</wp:posOffset>
            </wp:positionH>
            <wp:positionV relativeFrom="paragraph">
              <wp:posOffset>162560</wp:posOffset>
            </wp:positionV>
            <wp:extent cx="219075" cy="208280"/>
            <wp:effectExtent l="0" t="0" r="9525" b="1270"/>
            <wp:wrapSquare wrapText="bothSides"/>
            <wp:docPr id="10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19075" cy="208280"/>
                    </a:xfrm>
                    <a:prstGeom prst="rect">
                      <a:avLst/>
                    </a:prstGeom>
                    <a:noFill/>
                    <a:ln>
                      <a:noFill/>
                    </a:ln>
                    <a:extLst/>
                  </pic:spPr>
                </pic:pic>
              </a:graphicData>
            </a:graphic>
          </wp:anchor>
        </w:drawing>
      </w:r>
    </w:p>
    <w:p w:rsidR="00DB78BF" w:rsidRPr="00DB78BF" w:rsidRDefault="00DB78BF" w:rsidP="00DB78BF">
      <w:pPr>
        <w:pStyle w:val="ListBullet"/>
        <w:numPr>
          <w:ilvl w:val="0"/>
          <w:numId w:val="54"/>
        </w:numPr>
        <w:spacing w:after="0"/>
        <w:rPr>
          <w:lang w:val="pt-PT"/>
        </w:rPr>
      </w:pPr>
      <w:r w:rsidRPr="00DB78BF">
        <w:rPr>
          <w:lang w:val="pt-PT"/>
        </w:rPr>
        <w:t>Camada Limite: Configura os limites ou fronteiras regionais</w:t>
      </w:r>
    </w:p>
    <w:p w:rsidR="00DB78BF" w:rsidRPr="00DB78BF" w:rsidRDefault="00DB78BF" w:rsidP="00DB78BF">
      <w:pPr>
        <w:pStyle w:val="ListBullet"/>
        <w:spacing w:after="0"/>
        <w:ind w:left="720"/>
        <w:rPr>
          <w:lang w:val="pt-PT"/>
        </w:rPr>
      </w:pPr>
      <w:r w:rsidRPr="002A797A">
        <w:rPr>
          <w:noProof/>
          <w:lang w:val="en-US"/>
        </w:rPr>
        <w:drawing>
          <wp:anchor distT="0" distB="0" distL="114300" distR="114300" simplePos="0" relativeHeight="252337152" behindDoc="0" locked="0" layoutInCell="1" allowOverlap="1" wp14:anchorId="46F9CE52" wp14:editId="786D0936">
            <wp:simplePos x="0" y="0"/>
            <wp:positionH relativeFrom="column">
              <wp:posOffset>4724400</wp:posOffset>
            </wp:positionH>
            <wp:positionV relativeFrom="paragraph">
              <wp:posOffset>167005</wp:posOffset>
            </wp:positionV>
            <wp:extent cx="923925" cy="177165"/>
            <wp:effectExtent l="0" t="0" r="9525" b="0"/>
            <wp:wrapSquare wrapText="bothSides"/>
            <wp:docPr id="10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923925" cy="177165"/>
                    </a:xfrm>
                    <a:prstGeom prst="rect">
                      <a:avLst/>
                    </a:prstGeom>
                    <a:noFill/>
                    <a:ln>
                      <a:noFill/>
                    </a:ln>
                    <a:extLst/>
                  </pic:spPr>
                </pic:pic>
              </a:graphicData>
            </a:graphic>
          </wp:anchor>
        </w:drawing>
      </w:r>
    </w:p>
    <w:p w:rsidR="00DB78BF" w:rsidRPr="00DB78BF" w:rsidRDefault="00DB78BF" w:rsidP="00DB78BF">
      <w:pPr>
        <w:pStyle w:val="ListBullet"/>
        <w:numPr>
          <w:ilvl w:val="0"/>
          <w:numId w:val="54"/>
        </w:numPr>
        <w:spacing w:after="0"/>
        <w:rPr>
          <w:lang w:val="pt-PT"/>
        </w:rPr>
      </w:pPr>
      <w:r w:rsidRPr="00DB78BF">
        <w:rPr>
          <w:lang w:val="pt-PT"/>
        </w:rPr>
        <w:t>Camadas Temáticas 1,2,3 e 4: Configuram elementos de dados ou indicadores</w:t>
      </w:r>
    </w:p>
    <w:p w:rsidR="00DB78BF" w:rsidRPr="00AC3247" w:rsidRDefault="00DB78BF" w:rsidP="00AC3247">
      <w:pPr>
        <w:pStyle w:val="BodyText"/>
        <w:spacing w:after="0"/>
        <w:ind w:left="0"/>
        <w:rPr>
          <w:lang w:val="pt-PT"/>
        </w:rPr>
      </w:pPr>
      <w:r w:rsidRPr="00DB78BF">
        <w:rPr>
          <w:lang w:val="pt-PT"/>
        </w:rPr>
        <w:t xml:space="preserve"> </w:t>
      </w:r>
    </w:p>
    <w:p w:rsidR="00DB78BF" w:rsidRPr="00DB78BF" w:rsidRDefault="00AC3247" w:rsidP="00DB78BF">
      <w:pPr>
        <w:pStyle w:val="BodyText"/>
        <w:rPr>
          <w:b/>
          <w:u w:val="single"/>
          <w:lang w:val="pt-PT"/>
        </w:rPr>
      </w:pPr>
      <w:r w:rsidRPr="002A797A">
        <w:rPr>
          <w:noProof/>
          <w:lang w:val="en-US"/>
        </w:rPr>
        <w:drawing>
          <wp:anchor distT="0" distB="0" distL="114300" distR="114300" simplePos="0" relativeHeight="252329984" behindDoc="0" locked="0" layoutInCell="1" allowOverlap="1" wp14:anchorId="0A074C44" wp14:editId="550572B1">
            <wp:simplePos x="0" y="0"/>
            <wp:positionH relativeFrom="column">
              <wp:posOffset>4639945</wp:posOffset>
            </wp:positionH>
            <wp:positionV relativeFrom="paragraph">
              <wp:posOffset>29210</wp:posOffset>
            </wp:positionV>
            <wp:extent cx="977265" cy="247650"/>
            <wp:effectExtent l="0" t="0" r="0" b="0"/>
            <wp:wrapSquare wrapText="bothSides"/>
            <wp:docPr id="10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a:stretch/>
                  </pic:blipFill>
                  <pic:spPr bwMode="auto">
                    <a:xfrm>
                      <a:off x="0" y="0"/>
                      <a:ext cx="977265" cy="247650"/>
                    </a:xfrm>
                    <a:prstGeom prst="rect">
                      <a:avLst/>
                    </a:prstGeom>
                    <a:noFill/>
                    <a:ln>
                      <a:noFill/>
                    </a:ln>
                    <a:extLst>
                      <a:ext uri="{53640926-AAD7-44D8-BBD7-CCE9431645EC}">
                        <a14:shadowObscured xmlns:a14="http://schemas.microsoft.com/office/drawing/2010/main"/>
                      </a:ext>
                    </a:extLst>
                  </pic:spPr>
                </pic:pic>
              </a:graphicData>
            </a:graphic>
          </wp:anchor>
        </w:drawing>
      </w:r>
      <w:r w:rsidR="00DB78BF" w:rsidRPr="00DB78BF">
        <w:rPr>
          <w:b/>
          <w:u w:val="single"/>
          <w:lang w:val="pt-PT"/>
        </w:rPr>
        <w:t>BOTÕES DE REDIMENSIONAMENTO DO MAPA:</w:t>
      </w:r>
    </w:p>
    <w:p w:rsidR="00DB78BF" w:rsidRPr="00DB78BF" w:rsidRDefault="00DB78BF" w:rsidP="00DB78BF">
      <w:pPr>
        <w:pStyle w:val="BodyText"/>
        <w:rPr>
          <w:lang w:val="pt-PT"/>
        </w:rPr>
      </w:pPr>
      <w:r w:rsidRPr="002A797A">
        <w:rPr>
          <w:noProof/>
          <w:lang w:val="en-US"/>
        </w:rPr>
        <w:drawing>
          <wp:anchor distT="0" distB="0" distL="114300" distR="114300" simplePos="0" relativeHeight="252331008" behindDoc="1" locked="0" layoutInCell="1" allowOverlap="1" wp14:anchorId="4D0DCDA9" wp14:editId="2597B2AC">
            <wp:simplePos x="0" y="0"/>
            <wp:positionH relativeFrom="column">
              <wp:posOffset>5863590</wp:posOffset>
            </wp:positionH>
            <wp:positionV relativeFrom="paragraph">
              <wp:posOffset>441960</wp:posOffset>
            </wp:positionV>
            <wp:extent cx="182880" cy="175260"/>
            <wp:effectExtent l="0" t="0" r="7620" b="0"/>
            <wp:wrapTight wrapText="bothSides">
              <wp:wrapPolygon edited="0">
                <wp:start x="0" y="0"/>
                <wp:lineTo x="0" y="18783"/>
                <wp:lineTo x="20250" y="18783"/>
                <wp:lineTo x="20250" y="0"/>
                <wp:lineTo x="0" y="0"/>
              </wp:wrapPolygon>
            </wp:wrapTight>
            <wp:docPr id="10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82880" cy="175260"/>
                    </a:xfrm>
                    <a:prstGeom prst="rect">
                      <a:avLst/>
                    </a:prstGeom>
                    <a:noFill/>
                    <a:ln>
                      <a:noFill/>
                    </a:ln>
                    <a:extLst/>
                  </pic:spPr>
                </pic:pic>
              </a:graphicData>
            </a:graphic>
          </wp:anchor>
        </w:drawing>
      </w:r>
      <w:r w:rsidRPr="00DB78BF">
        <w:rPr>
          <w:lang w:val="pt-PT"/>
        </w:rPr>
        <w:t>Os botões de redimensionamento de mapas situam-se do lado direito e abaixo da barra de ferramentas, têm as funções de:</w:t>
      </w:r>
    </w:p>
    <w:p w:rsidR="00DB78BF" w:rsidRPr="00DB78BF" w:rsidRDefault="00DB78BF" w:rsidP="00DB78BF">
      <w:pPr>
        <w:pStyle w:val="ListBullet"/>
        <w:numPr>
          <w:ilvl w:val="0"/>
          <w:numId w:val="54"/>
        </w:numPr>
        <w:ind w:left="567" w:hanging="207"/>
        <w:rPr>
          <w:lang w:val="pt-PT"/>
        </w:rPr>
      </w:pPr>
      <w:r w:rsidRPr="00DB78BF">
        <w:rPr>
          <w:lang w:val="pt-PT"/>
        </w:rPr>
        <w:t>“Ampliar”, aproxima a visualização dos dados no mapa;</w:t>
      </w:r>
    </w:p>
    <w:p w:rsidR="00DB78BF" w:rsidRPr="00DB78BF" w:rsidRDefault="00DB78BF" w:rsidP="00DB78BF">
      <w:pPr>
        <w:pStyle w:val="ListBullet"/>
        <w:numPr>
          <w:ilvl w:val="0"/>
          <w:numId w:val="54"/>
        </w:numPr>
        <w:ind w:left="567" w:hanging="207"/>
        <w:rPr>
          <w:lang w:val="pt-PT"/>
        </w:rPr>
      </w:pPr>
      <w:r w:rsidRPr="002A797A">
        <w:rPr>
          <w:noProof/>
          <w:lang w:val="en-US"/>
        </w:rPr>
        <w:drawing>
          <wp:anchor distT="0" distB="0" distL="114300" distR="114300" simplePos="0" relativeHeight="252332032" behindDoc="1" locked="0" layoutInCell="1" allowOverlap="1" wp14:anchorId="47AE4800" wp14:editId="040D07D6">
            <wp:simplePos x="0" y="0"/>
            <wp:positionH relativeFrom="column">
              <wp:posOffset>5863590</wp:posOffset>
            </wp:positionH>
            <wp:positionV relativeFrom="paragraph">
              <wp:posOffset>12065</wp:posOffset>
            </wp:positionV>
            <wp:extent cx="182880" cy="175260"/>
            <wp:effectExtent l="0" t="0" r="7620" b="0"/>
            <wp:wrapTight wrapText="bothSides">
              <wp:wrapPolygon edited="0">
                <wp:start x="0" y="0"/>
                <wp:lineTo x="0" y="18783"/>
                <wp:lineTo x="20250" y="18783"/>
                <wp:lineTo x="20250" y="0"/>
                <wp:lineTo x="0" y="0"/>
              </wp:wrapPolygon>
            </wp:wrapTight>
            <wp:docPr id="10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82880" cy="175260"/>
                    </a:xfrm>
                    <a:prstGeom prst="rect">
                      <a:avLst/>
                    </a:prstGeom>
                    <a:noFill/>
                    <a:ln>
                      <a:noFill/>
                    </a:ln>
                    <a:extLst/>
                  </pic:spPr>
                </pic:pic>
              </a:graphicData>
            </a:graphic>
          </wp:anchor>
        </w:drawing>
      </w:r>
      <w:r w:rsidRPr="00DB78BF">
        <w:rPr>
          <w:lang w:val="pt-PT"/>
        </w:rPr>
        <w:t>“Reduzir”, distancia a visualização dos dados no mapa;</w:t>
      </w:r>
    </w:p>
    <w:p w:rsidR="00DB78BF" w:rsidRPr="00DB78BF" w:rsidRDefault="00DB78BF" w:rsidP="00DB78BF">
      <w:pPr>
        <w:pStyle w:val="ListBullet"/>
        <w:numPr>
          <w:ilvl w:val="0"/>
          <w:numId w:val="54"/>
        </w:numPr>
        <w:ind w:left="567" w:hanging="207"/>
        <w:rPr>
          <w:lang w:val="pt-PT"/>
        </w:rPr>
      </w:pPr>
      <w:r w:rsidRPr="002A797A">
        <w:rPr>
          <w:noProof/>
          <w:lang w:val="en-US"/>
        </w:rPr>
        <w:drawing>
          <wp:anchor distT="0" distB="0" distL="114300" distR="114300" simplePos="0" relativeHeight="252333056" behindDoc="1" locked="0" layoutInCell="1" allowOverlap="1" wp14:anchorId="02F25C6F" wp14:editId="26D0D0F0">
            <wp:simplePos x="0" y="0"/>
            <wp:positionH relativeFrom="column">
              <wp:posOffset>5861685</wp:posOffset>
            </wp:positionH>
            <wp:positionV relativeFrom="paragraph">
              <wp:posOffset>87630</wp:posOffset>
            </wp:positionV>
            <wp:extent cx="179705" cy="172720"/>
            <wp:effectExtent l="0" t="0" r="0" b="0"/>
            <wp:wrapTight wrapText="bothSides">
              <wp:wrapPolygon edited="0">
                <wp:start x="0" y="0"/>
                <wp:lineTo x="0" y="19059"/>
                <wp:lineTo x="18318" y="19059"/>
                <wp:lineTo x="18318" y="0"/>
                <wp:lineTo x="0" y="0"/>
              </wp:wrapPolygon>
            </wp:wrapTight>
            <wp:docPr id="10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79705" cy="172720"/>
                    </a:xfrm>
                    <a:prstGeom prst="rect">
                      <a:avLst/>
                    </a:prstGeom>
                    <a:noFill/>
                    <a:ln>
                      <a:noFill/>
                    </a:ln>
                    <a:extLst/>
                  </pic:spPr>
                </pic:pic>
              </a:graphicData>
            </a:graphic>
          </wp:anchor>
        </w:drawing>
      </w:r>
      <w:r w:rsidRPr="00DB78BF">
        <w:rPr>
          <w:lang w:val="pt-PT"/>
        </w:rPr>
        <w:t>“Reduzir extensão ampliada” (enquadra todos os dados do mapa na área de visualização geográfica)</w:t>
      </w:r>
    </w:p>
    <w:p w:rsidR="00DB78BF" w:rsidRPr="00DB78BF" w:rsidRDefault="00DB78BF" w:rsidP="00DB78BF">
      <w:pPr>
        <w:pStyle w:val="ListBullet"/>
        <w:numPr>
          <w:ilvl w:val="0"/>
          <w:numId w:val="54"/>
        </w:numPr>
        <w:ind w:left="567" w:hanging="207"/>
        <w:rPr>
          <w:lang w:val="pt-PT"/>
        </w:rPr>
      </w:pPr>
      <w:r w:rsidRPr="002A797A">
        <w:rPr>
          <w:noProof/>
          <w:lang w:val="en-US"/>
        </w:rPr>
        <w:drawing>
          <wp:anchor distT="0" distB="0" distL="114300" distR="114300" simplePos="0" relativeHeight="252334080" behindDoc="1" locked="0" layoutInCell="1" allowOverlap="1" wp14:anchorId="33EC4D06" wp14:editId="0B53B4C0">
            <wp:simplePos x="0" y="0"/>
            <wp:positionH relativeFrom="column">
              <wp:posOffset>5866130</wp:posOffset>
            </wp:positionH>
            <wp:positionV relativeFrom="paragraph">
              <wp:posOffset>85725</wp:posOffset>
            </wp:positionV>
            <wp:extent cx="190500" cy="198755"/>
            <wp:effectExtent l="0" t="0" r="0" b="0"/>
            <wp:wrapTight wrapText="bothSides">
              <wp:wrapPolygon edited="0">
                <wp:start x="0" y="0"/>
                <wp:lineTo x="0" y="18633"/>
                <wp:lineTo x="19440" y="18633"/>
                <wp:lineTo x="19440" y="0"/>
                <wp:lineTo x="0" y="0"/>
              </wp:wrapPolygon>
            </wp:wrapTight>
            <wp:docPr id="10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90500" cy="198755"/>
                    </a:xfrm>
                    <a:prstGeom prst="rect">
                      <a:avLst/>
                    </a:prstGeom>
                    <a:noFill/>
                    <a:ln>
                      <a:noFill/>
                    </a:ln>
                    <a:extLst/>
                  </pic:spPr>
                </pic:pic>
              </a:graphicData>
            </a:graphic>
          </wp:anchor>
        </w:drawing>
      </w:r>
      <w:r w:rsidRPr="00DB78BF">
        <w:rPr>
          <w:lang w:val="pt-PT"/>
        </w:rPr>
        <w:t xml:space="preserve">“Medidor de Distância” mede a distância em quilómetros de um primeiro ponto A a um segundo ponto B em linha recta. Para usar a ferramenta basta selecciona-la, clicar no 1º ponto A deslocar o cursor para o ponto B e clicar, será mostrada então de devida distância. </w:t>
      </w:r>
    </w:p>
    <w:p w:rsidR="00DB78BF" w:rsidRPr="00DB78BF" w:rsidRDefault="00DB78BF" w:rsidP="00DB78BF">
      <w:pPr>
        <w:pStyle w:val="BodyText"/>
        <w:rPr>
          <w:lang w:val="pt-PT"/>
        </w:rPr>
      </w:pPr>
      <w:r w:rsidRPr="00DB78BF">
        <w:rPr>
          <w:lang w:val="pt-PT"/>
        </w:rPr>
        <w:t>Ainda do lado direito, a barra de ferramentas contém os botões de “Favoritos” (para guardar vistas favoritas de mapas), “Legenda” (para adiciona legendas a conjuntos predefinidos) “Download” (para exportação dos mapas para PNG ou PDF) e “Share” (para partilhar o mapa no seu painel de Controle.</w:t>
      </w:r>
    </w:p>
    <w:p w:rsidR="00DB78BF" w:rsidRPr="00DB78BF" w:rsidRDefault="00DB78BF" w:rsidP="00DB78BF">
      <w:pPr>
        <w:pStyle w:val="BodyText"/>
        <w:rPr>
          <w:lang w:val="pt-PT"/>
        </w:rPr>
      </w:pPr>
      <w:r w:rsidRPr="00DB78BF">
        <w:rPr>
          <w:lang w:val="pt-PT"/>
        </w:rPr>
        <w:t>Outra área importante a referenciar é a coluna do lado direito da janela do SIG. Esta Coluna apresenta a possibilidade de Activar/ Desactivar a representação no mapa das camadas configuradas pelo utilizador e tem também a função de apresentar de uma forma contextual e dinâmica as legendas de todas as camadas.</w:t>
      </w:r>
    </w:p>
    <w:p w:rsidR="00DB78BF" w:rsidRPr="00DB78BF" w:rsidRDefault="00DB78BF" w:rsidP="00DB78BF">
      <w:pPr>
        <w:pStyle w:val="BodyText"/>
        <w:rPr>
          <w:lang w:val="pt-PT"/>
        </w:rPr>
      </w:pPr>
      <w:r w:rsidRPr="00DB78BF">
        <w:rPr>
          <w:lang w:val="pt-PT"/>
        </w:rPr>
        <w:t>A coluna está seccionada em seis separadores que de seguida passamos a detalhar:</w:t>
      </w:r>
    </w:p>
    <w:p w:rsidR="00DB78BF" w:rsidRPr="00DB78BF" w:rsidRDefault="00DB78BF" w:rsidP="00DB78BF">
      <w:pPr>
        <w:pStyle w:val="ListNumber"/>
        <w:numPr>
          <w:ilvl w:val="0"/>
          <w:numId w:val="56"/>
        </w:numPr>
        <w:rPr>
          <w:lang w:val="pt-PT"/>
        </w:rPr>
      </w:pPr>
      <w:r w:rsidRPr="00DB78BF">
        <w:rPr>
          <w:lang w:val="pt-PT"/>
        </w:rPr>
        <w:t>Separador: “Pilha de Camada / Transparência” (Layer Stack / Transparencie):</w:t>
      </w:r>
    </w:p>
    <w:p w:rsidR="00DB78BF" w:rsidRDefault="00DB78BF" w:rsidP="00DB78BF">
      <w:pPr>
        <w:tabs>
          <w:tab w:val="left" w:pos="680"/>
        </w:tabs>
        <w:spacing w:after="240" w:line="260" w:lineRule="atLeast"/>
        <w:ind w:left="720"/>
        <w:jc w:val="both"/>
        <w:rPr>
          <w:rStyle w:val="BodyTextChar"/>
          <w:rFonts w:eastAsia="Calibri"/>
          <w:lang w:val="pt-PT"/>
        </w:rPr>
      </w:pPr>
      <w:r w:rsidRPr="00DB78BF">
        <w:rPr>
          <w:rStyle w:val="BodyTextChar"/>
          <w:rFonts w:eastAsia="Calibri"/>
          <w:lang w:val="pt-PT"/>
        </w:rPr>
        <w:t>Neste separador o utilizador tem possibilidade de activar e desactivar as camadas a representar no mapa, bastando para isso colocar um “check” nas camada desejadas e retirar o “check” das camadas que não lhe interessa (as camadas deve ser previamente</w:t>
      </w:r>
      <w:r w:rsidR="00AC3247">
        <w:rPr>
          <w:rStyle w:val="BodyTextChar"/>
          <w:rFonts w:eastAsia="Calibri"/>
          <w:lang w:val="pt-PT"/>
        </w:rPr>
        <w:t xml:space="preserve"> </w:t>
      </w:r>
      <w:r w:rsidRPr="00DB78BF">
        <w:rPr>
          <w:rStyle w:val="BodyTextChar"/>
          <w:rFonts w:eastAsia="Calibri"/>
          <w:lang w:val="pt-PT"/>
        </w:rPr>
        <w:t>configuradas, o processo será explicado mais abaixo). Para as camadas activas, é também disponibilizado uma opção de</w:t>
      </w:r>
      <w:r w:rsidRPr="00DB78BF">
        <w:rPr>
          <w:lang w:val="pt-PT"/>
        </w:rPr>
        <w:t xml:space="preserve"> transparência, que define </w:t>
      </w:r>
      <w:r w:rsidRPr="00DB78BF">
        <w:rPr>
          <w:rStyle w:val="BodyTextChar"/>
          <w:rFonts w:eastAsia="Calibri"/>
          <w:lang w:val="pt-PT"/>
        </w:rPr>
        <w:t xml:space="preserve">no mapa a intensidade com que será mostrada essa camada (são definidos valores de transparência de 0 a 100). </w:t>
      </w:r>
    </w:p>
    <w:p w:rsidR="00AC3247" w:rsidRDefault="00AC3247" w:rsidP="00DB78BF">
      <w:pPr>
        <w:tabs>
          <w:tab w:val="left" w:pos="680"/>
        </w:tabs>
        <w:spacing w:after="240" w:line="260" w:lineRule="atLeast"/>
        <w:ind w:left="720"/>
        <w:jc w:val="both"/>
        <w:rPr>
          <w:rStyle w:val="BodyTextChar"/>
          <w:rFonts w:eastAsia="Calibri"/>
          <w:lang w:val="pt-PT"/>
        </w:rPr>
      </w:pPr>
    </w:p>
    <w:p w:rsidR="00AC3247" w:rsidRDefault="00AC3247" w:rsidP="00DB78BF">
      <w:pPr>
        <w:tabs>
          <w:tab w:val="left" w:pos="680"/>
        </w:tabs>
        <w:spacing w:after="240" w:line="260" w:lineRule="atLeast"/>
        <w:ind w:left="720"/>
        <w:jc w:val="both"/>
        <w:rPr>
          <w:rStyle w:val="BodyTextChar"/>
          <w:rFonts w:eastAsia="Calibri"/>
          <w:lang w:val="pt-PT"/>
        </w:rPr>
      </w:pPr>
    </w:p>
    <w:p w:rsidR="00AC3247" w:rsidRDefault="00AC3247" w:rsidP="00DB78BF">
      <w:pPr>
        <w:tabs>
          <w:tab w:val="left" w:pos="680"/>
        </w:tabs>
        <w:spacing w:after="240" w:line="260" w:lineRule="atLeast"/>
        <w:ind w:left="720"/>
        <w:jc w:val="both"/>
        <w:rPr>
          <w:rStyle w:val="BodyTextChar"/>
          <w:rFonts w:eastAsia="Calibri"/>
          <w:lang w:val="pt-PT"/>
        </w:rPr>
      </w:pPr>
      <w:r w:rsidRPr="002A797A">
        <w:rPr>
          <w:noProof/>
          <w:lang w:val="en-US"/>
        </w:rPr>
        <w:lastRenderedPageBreak/>
        <w:drawing>
          <wp:anchor distT="0" distB="0" distL="114300" distR="114300" simplePos="0" relativeHeight="252340224" behindDoc="0" locked="0" layoutInCell="1" allowOverlap="1" wp14:anchorId="2549EDDD" wp14:editId="2036EF09">
            <wp:simplePos x="0" y="0"/>
            <wp:positionH relativeFrom="column">
              <wp:posOffset>1270635</wp:posOffset>
            </wp:positionH>
            <wp:positionV relativeFrom="paragraph">
              <wp:posOffset>-444500</wp:posOffset>
            </wp:positionV>
            <wp:extent cx="1500505" cy="2044065"/>
            <wp:effectExtent l="19050" t="19050" r="23495" b="13335"/>
            <wp:wrapSquare wrapText="bothSides"/>
            <wp:docPr id="10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a:stretch/>
                  </pic:blipFill>
                  <pic:spPr bwMode="auto">
                    <a:xfrm>
                      <a:off x="0" y="0"/>
                      <a:ext cx="1500505" cy="2044065"/>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2A797A">
        <w:rPr>
          <w:noProof/>
          <w:lang w:val="en-US"/>
        </w:rPr>
        <w:drawing>
          <wp:anchor distT="0" distB="0" distL="114300" distR="114300" simplePos="0" relativeHeight="252339200" behindDoc="0" locked="0" layoutInCell="1" allowOverlap="1" wp14:anchorId="767CE523" wp14:editId="306F6AC0">
            <wp:simplePos x="0" y="0"/>
            <wp:positionH relativeFrom="column">
              <wp:posOffset>2771140</wp:posOffset>
            </wp:positionH>
            <wp:positionV relativeFrom="paragraph">
              <wp:posOffset>-429260</wp:posOffset>
            </wp:positionV>
            <wp:extent cx="1666240" cy="2037715"/>
            <wp:effectExtent l="19050" t="19050" r="10160" b="19685"/>
            <wp:wrapSquare wrapText="bothSides"/>
            <wp:docPr id="107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666240" cy="2037715"/>
                    </a:xfrm>
                    <a:prstGeom prst="rect">
                      <a:avLst/>
                    </a:prstGeom>
                    <a:ln>
                      <a:solidFill>
                        <a:schemeClr val="tx1"/>
                      </a:solidFill>
                    </a:ln>
                  </pic:spPr>
                </pic:pic>
              </a:graphicData>
            </a:graphic>
          </wp:anchor>
        </w:drawing>
      </w:r>
    </w:p>
    <w:p w:rsidR="00AC3247" w:rsidRDefault="00AC3247" w:rsidP="00DB78BF">
      <w:pPr>
        <w:tabs>
          <w:tab w:val="left" w:pos="680"/>
        </w:tabs>
        <w:spacing w:after="240" w:line="260" w:lineRule="atLeast"/>
        <w:ind w:left="720"/>
        <w:jc w:val="both"/>
        <w:rPr>
          <w:rStyle w:val="BodyTextChar"/>
          <w:rFonts w:eastAsia="Calibri"/>
          <w:lang w:val="pt-PT"/>
        </w:rPr>
      </w:pPr>
    </w:p>
    <w:p w:rsidR="00AC3247" w:rsidRDefault="00AC3247" w:rsidP="00DB78BF">
      <w:pPr>
        <w:tabs>
          <w:tab w:val="left" w:pos="680"/>
        </w:tabs>
        <w:spacing w:after="240" w:line="260" w:lineRule="atLeast"/>
        <w:ind w:left="720"/>
        <w:jc w:val="both"/>
        <w:rPr>
          <w:rStyle w:val="BodyTextChar"/>
          <w:rFonts w:eastAsia="Calibri"/>
          <w:lang w:val="pt-PT"/>
        </w:rPr>
      </w:pPr>
    </w:p>
    <w:p w:rsidR="00AC3247" w:rsidRDefault="00AC3247" w:rsidP="00DB78BF">
      <w:pPr>
        <w:tabs>
          <w:tab w:val="left" w:pos="680"/>
        </w:tabs>
        <w:spacing w:after="240" w:line="260" w:lineRule="atLeast"/>
        <w:ind w:left="720"/>
        <w:jc w:val="both"/>
        <w:rPr>
          <w:rStyle w:val="BodyTextChar"/>
          <w:rFonts w:eastAsia="Calibri"/>
          <w:lang w:val="pt-PT"/>
        </w:rPr>
      </w:pPr>
    </w:p>
    <w:p w:rsidR="00AC3247" w:rsidRDefault="00AC3247" w:rsidP="00DB78BF">
      <w:pPr>
        <w:tabs>
          <w:tab w:val="left" w:pos="680"/>
        </w:tabs>
        <w:spacing w:after="240" w:line="260" w:lineRule="atLeast"/>
        <w:ind w:left="720"/>
        <w:jc w:val="both"/>
        <w:rPr>
          <w:rStyle w:val="BodyTextChar"/>
          <w:rFonts w:eastAsia="Calibri"/>
          <w:lang w:val="pt-PT"/>
        </w:rPr>
      </w:pPr>
    </w:p>
    <w:p w:rsidR="00AC3247" w:rsidRPr="00DB78BF" w:rsidRDefault="00AC3247" w:rsidP="00DB78BF">
      <w:pPr>
        <w:tabs>
          <w:tab w:val="left" w:pos="680"/>
        </w:tabs>
        <w:spacing w:after="240" w:line="260" w:lineRule="atLeast"/>
        <w:ind w:left="720"/>
        <w:jc w:val="both"/>
        <w:rPr>
          <w:rStyle w:val="BodyTextChar"/>
          <w:rFonts w:eastAsia="Calibri"/>
          <w:lang w:val="pt-PT"/>
        </w:rPr>
      </w:pPr>
    </w:p>
    <w:p w:rsidR="00DB78BF" w:rsidRDefault="00DB78BF" w:rsidP="00DB78BF">
      <w:pPr>
        <w:pStyle w:val="ListNumber"/>
        <w:numPr>
          <w:ilvl w:val="0"/>
          <w:numId w:val="56"/>
        </w:numPr>
        <w:rPr>
          <w:lang w:val="pt-PT"/>
        </w:rPr>
      </w:pPr>
      <w:r w:rsidRPr="00DB78BF">
        <w:rPr>
          <w:lang w:val="pt-PT"/>
        </w:rPr>
        <w:t>Separador: “Legenda da Camada de Infra-estrutura” (Facility layer legend):</w:t>
      </w:r>
    </w:p>
    <w:p w:rsidR="00AC3247" w:rsidRPr="00AC3247" w:rsidRDefault="00AC3247" w:rsidP="00AC3247">
      <w:pPr>
        <w:pStyle w:val="BodyText"/>
        <w:rPr>
          <w:lang w:val="pt-PT"/>
        </w:rPr>
      </w:pPr>
      <w:r w:rsidRPr="00AC3247">
        <w:rPr>
          <w:lang w:val="pt-PT"/>
        </w:rPr>
        <w:t xml:space="preserve">É o separador que representa de forma contextual as legendas da “Camada de US”. O Separador é contextual porque difere consoante a representação do conjunto grupo de US, que pode ser: Classificação, Tipo ou Nível. </w:t>
      </w:r>
    </w:p>
    <w:p w:rsidR="00AC3247" w:rsidRPr="00AC3247" w:rsidRDefault="00AC3247" w:rsidP="00AC3247">
      <w:pPr>
        <w:pStyle w:val="ListNumber"/>
        <w:numPr>
          <w:ilvl w:val="0"/>
          <w:numId w:val="56"/>
        </w:numPr>
        <w:rPr>
          <w:lang w:val="pt-PT"/>
        </w:rPr>
      </w:pPr>
      <w:r w:rsidRPr="002A797A">
        <w:rPr>
          <w:noProof/>
          <w:lang w:val="en-US"/>
        </w:rPr>
        <w:drawing>
          <wp:anchor distT="0" distB="0" distL="114300" distR="114300" simplePos="0" relativeHeight="252343296" behindDoc="0" locked="0" layoutInCell="1" allowOverlap="1" wp14:anchorId="3D5F051E" wp14:editId="015420AD">
            <wp:simplePos x="0" y="0"/>
            <wp:positionH relativeFrom="column">
              <wp:posOffset>4479925</wp:posOffset>
            </wp:positionH>
            <wp:positionV relativeFrom="paragraph">
              <wp:posOffset>83185</wp:posOffset>
            </wp:positionV>
            <wp:extent cx="1595755" cy="1216025"/>
            <wp:effectExtent l="19050" t="19050" r="23495" b="22225"/>
            <wp:wrapSquare wrapText="bothSides"/>
            <wp:docPr id="107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595755" cy="1216025"/>
                    </a:xfrm>
                    <a:prstGeom prst="rect">
                      <a:avLst/>
                    </a:prstGeom>
                    <a:ln>
                      <a:solidFill>
                        <a:schemeClr val="tx1"/>
                      </a:solidFill>
                    </a:ln>
                  </pic:spPr>
                </pic:pic>
              </a:graphicData>
            </a:graphic>
          </wp:anchor>
        </w:drawing>
      </w:r>
      <w:r w:rsidRPr="002A797A">
        <w:rPr>
          <w:noProof/>
          <w:lang w:val="en-US"/>
        </w:rPr>
        <w:drawing>
          <wp:anchor distT="0" distB="0" distL="114300" distR="114300" simplePos="0" relativeHeight="252342272" behindDoc="0" locked="0" layoutInCell="1" allowOverlap="1" wp14:anchorId="137638FC" wp14:editId="3974CE80">
            <wp:simplePos x="0" y="0"/>
            <wp:positionH relativeFrom="column">
              <wp:posOffset>2853690</wp:posOffset>
            </wp:positionH>
            <wp:positionV relativeFrom="paragraph">
              <wp:posOffset>80010</wp:posOffset>
            </wp:positionV>
            <wp:extent cx="1619885" cy="1214755"/>
            <wp:effectExtent l="19050" t="19050" r="18415" b="23495"/>
            <wp:wrapSquare wrapText="bothSides"/>
            <wp:docPr id="10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619885" cy="1214755"/>
                    </a:xfrm>
                    <a:prstGeom prst="rect">
                      <a:avLst/>
                    </a:prstGeom>
                    <a:noFill/>
                    <a:ln>
                      <a:solidFill>
                        <a:schemeClr val="tx1"/>
                      </a:solidFill>
                    </a:ln>
                    <a:extLst/>
                  </pic:spPr>
                </pic:pic>
              </a:graphicData>
            </a:graphic>
          </wp:anchor>
        </w:drawing>
      </w:r>
      <w:r w:rsidRPr="00AC3247">
        <w:rPr>
          <w:lang w:val="pt-PT"/>
        </w:rPr>
        <w:t>Separador “Legenda da Camada temática 1” (Temathic Layer 1 legend):</w:t>
      </w:r>
    </w:p>
    <w:p w:rsidR="00AC3247" w:rsidRPr="00AC3247" w:rsidRDefault="00AC3247" w:rsidP="00AC3247">
      <w:pPr>
        <w:pStyle w:val="BodyText"/>
        <w:tabs>
          <w:tab w:val="clear" w:pos="680"/>
          <w:tab w:val="left" w:pos="142"/>
        </w:tabs>
        <w:rPr>
          <w:lang w:val="pt-PT"/>
        </w:rPr>
      </w:pPr>
      <w:r w:rsidRPr="00AC3247">
        <w:rPr>
          <w:lang w:val="pt-PT"/>
        </w:rPr>
        <w:t>Neste separador faz-se a leitura da legenda para a Camada Temática 1, ou seja, são representados os valores de dados ou de indicadores separados em gamas e por cores. Os valores representados entre parênteses indicam a quantidade de pontos no mapa onde estão representados valores de determinada gama.</w:t>
      </w:r>
    </w:p>
    <w:p w:rsidR="00AC3247" w:rsidRPr="002A797A" w:rsidRDefault="00AC3247" w:rsidP="00AC3247">
      <w:pPr>
        <w:pStyle w:val="CSWNote"/>
        <w:tabs>
          <w:tab w:val="num" w:pos="1031"/>
        </w:tabs>
        <w:ind w:left="1032" w:hanging="748"/>
        <w:rPr>
          <w:lang w:val="pt-PT"/>
        </w:rPr>
      </w:pPr>
      <w:r w:rsidRPr="002A797A">
        <w:rPr>
          <w:lang w:val="pt-PT"/>
        </w:rPr>
        <w:t>Nos separadores 4, 5 e 6 são para representar mais camadas de indicadores ou elementos de dados pelo que a interpretação da sua legenda é idêntica à da Legenda da Camada Temática 1.</w:t>
      </w:r>
    </w:p>
    <w:p w:rsidR="00AC3247" w:rsidRPr="00AC3247" w:rsidRDefault="00AC3247" w:rsidP="00AC3247">
      <w:pPr>
        <w:pStyle w:val="BodyText"/>
        <w:rPr>
          <w:lang w:val="pt-PT"/>
        </w:rPr>
      </w:pPr>
    </w:p>
    <w:p w:rsidR="00AC3247" w:rsidRPr="00AC3247" w:rsidRDefault="00AC3247" w:rsidP="00AC3247">
      <w:pPr>
        <w:pStyle w:val="Heading2"/>
        <w:spacing w:before="200" w:after="0" w:line="276" w:lineRule="auto"/>
        <w:jc w:val="left"/>
        <w:rPr>
          <w:lang w:val="pt-PT"/>
        </w:rPr>
      </w:pPr>
      <w:bookmarkStart w:id="430" w:name="_Toc386529635"/>
      <w:bookmarkStart w:id="431" w:name="_Toc390424508"/>
      <w:r w:rsidRPr="00AC3247">
        <w:rPr>
          <w:lang w:val="pt-PT"/>
        </w:rPr>
        <w:t>Utilizando a camada de infra-estrutura (camada de US)</w:t>
      </w:r>
      <w:bookmarkEnd w:id="430"/>
      <w:bookmarkEnd w:id="431"/>
    </w:p>
    <w:p w:rsidR="00AC3247" w:rsidRPr="00AC3247" w:rsidRDefault="00AC3247" w:rsidP="00AC3247">
      <w:pPr>
        <w:pStyle w:val="BodyText"/>
        <w:ind w:left="0"/>
        <w:rPr>
          <w:lang w:val="pt-PT"/>
        </w:rPr>
      </w:pPr>
      <w:r w:rsidRPr="002A797A">
        <w:rPr>
          <w:noProof/>
          <w:lang w:val="en-US"/>
        </w:rPr>
        <w:drawing>
          <wp:anchor distT="0" distB="0" distL="114300" distR="114300" simplePos="0" relativeHeight="252345344" behindDoc="0" locked="0" layoutInCell="1" allowOverlap="1" wp14:anchorId="5122D742" wp14:editId="40A8DD89">
            <wp:simplePos x="0" y="0"/>
            <wp:positionH relativeFrom="column">
              <wp:posOffset>4773930</wp:posOffset>
            </wp:positionH>
            <wp:positionV relativeFrom="paragraph">
              <wp:posOffset>285750</wp:posOffset>
            </wp:positionV>
            <wp:extent cx="1301750" cy="1678305"/>
            <wp:effectExtent l="19050" t="19050" r="12700" b="17145"/>
            <wp:wrapSquare wrapText="bothSides"/>
            <wp:docPr id="107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a:stretch/>
                  </pic:blipFill>
                  <pic:spPr bwMode="auto">
                    <a:xfrm>
                      <a:off x="0" y="0"/>
                      <a:ext cx="1301750" cy="1678305"/>
                    </a:xfrm>
                    <a:prstGeom prst="rect">
                      <a:avLst/>
                    </a:prstGeom>
                    <a:noFill/>
                    <a:ln w="3175">
                      <a:solidFill>
                        <a:schemeClr val="tx1"/>
                      </a:solidFill>
                    </a:ln>
                    <a:extLst>
                      <a:ext uri="{53640926-AAD7-44D8-BBD7-CCE9431645EC}">
                        <a14:shadowObscured xmlns:a14="http://schemas.microsoft.com/office/drawing/2010/main"/>
                      </a:ext>
                    </a:extLst>
                  </pic:spPr>
                </pic:pic>
              </a:graphicData>
            </a:graphic>
          </wp:anchor>
        </w:drawing>
      </w:r>
      <w:r w:rsidRPr="00AC3247">
        <w:rPr>
          <w:lang w:val="pt-PT"/>
        </w:rPr>
        <w:t xml:space="preserve">Como foi anteriormente mencionado a camada de US serve para representar as Unidades Sanitárias (daqui em diante será designada por US): </w:t>
      </w:r>
    </w:p>
    <w:p w:rsidR="00AC3247" w:rsidRPr="00AC3247" w:rsidRDefault="00AC3247" w:rsidP="00AC3247">
      <w:pPr>
        <w:pStyle w:val="BodyText"/>
        <w:ind w:left="0"/>
        <w:rPr>
          <w:lang w:val="pt-PT"/>
        </w:rPr>
      </w:pPr>
      <w:r w:rsidRPr="002A797A">
        <w:rPr>
          <w:noProof/>
          <w:lang w:val="en-US"/>
        </w:rPr>
        <w:drawing>
          <wp:anchor distT="0" distB="0" distL="114300" distR="114300" simplePos="0" relativeHeight="252344320" behindDoc="0" locked="0" layoutInCell="1" allowOverlap="1" wp14:anchorId="2947B374" wp14:editId="3EBC2515">
            <wp:simplePos x="0" y="0"/>
            <wp:positionH relativeFrom="column">
              <wp:posOffset>2540000</wp:posOffset>
            </wp:positionH>
            <wp:positionV relativeFrom="paragraph">
              <wp:posOffset>320040</wp:posOffset>
            </wp:positionV>
            <wp:extent cx="179705" cy="179705"/>
            <wp:effectExtent l="0" t="0" r="0" b="0"/>
            <wp:wrapSquare wrapText="bothSides"/>
            <wp:docPr id="10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flipH="1">
                      <a:off x="0" y="0"/>
                      <a:ext cx="179705" cy="179705"/>
                    </a:xfrm>
                    <a:prstGeom prst="rect">
                      <a:avLst/>
                    </a:prstGeom>
                    <a:noFill/>
                    <a:ln>
                      <a:noFill/>
                    </a:ln>
                    <a:extLst/>
                  </pic:spPr>
                </pic:pic>
              </a:graphicData>
            </a:graphic>
          </wp:anchor>
        </w:drawing>
      </w:r>
      <w:r w:rsidRPr="00AC3247">
        <w:rPr>
          <w:lang w:val="pt-PT"/>
        </w:rPr>
        <w:t>O processo inicia com a edição da camada, para tal:</w:t>
      </w:r>
    </w:p>
    <w:p w:rsidR="00AC3247" w:rsidRPr="00AC3247" w:rsidRDefault="00AC3247" w:rsidP="00AC3247">
      <w:pPr>
        <w:pStyle w:val="ListBullet"/>
        <w:numPr>
          <w:ilvl w:val="0"/>
          <w:numId w:val="57"/>
        </w:numPr>
        <w:rPr>
          <w:lang w:val="pt-PT"/>
        </w:rPr>
      </w:pPr>
      <w:r w:rsidRPr="00AC3247">
        <w:rPr>
          <w:lang w:val="pt-PT"/>
        </w:rPr>
        <w:t>Clique no botão da “Camada de US”.</w:t>
      </w:r>
    </w:p>
    <w:p w:rsidR="00AC3247" w:rsidRPr="00AC3247" w:rsidRDefault="00AC3247" w:rsidP="00AC3247">
      <w:pPr>
        <w:pStyle w:val="ListBullet"/>
        <w:ind w:left="720"/>
        <w:rPr>
          <w:lang w:val="pt-PT"/>
        </w:rPr>
      </w:pPr>
    </w:p>
    <w:p w:rsidR="00AC3247" w:rsidRPr="00AC3247" w:rsidRDefault="00AC3247" w:rsidP="00AC3247">
      <w:pPr>
        <w:pStyle w:val="ListBullet"/>
        <w:numPr>
          <w:ilvl w:val="0"/>
          <w:numId w:val="57"/>
        </w:numPr>
        <w:rPr>
          <w:lang w:val="pt-PT"/>
        </w:rPr>
      </w:pPr>
      <w:r w:rsidRPr="00AC3247">
        <w:rPr>
          <w:lang w:val="pt-PT"/>
        </w:rPr>
        <w:t>De seguida clique na opção “Editar camadas”. Surgirá uma mini janela de edição designada de “Camada US”.</w:t>
      </w:r>
    </w:p>
    <w:p w:rsidR="00AC3247" w:rsidRPr="00AC3247" w:rsidRDefault="00AC3247" w:rsidP="00AC3247">
      <w:pPr>
        <w:pStyle w:val="ListBullet"/>
        <w:ind w:left="720"/>
        <w:rPr>
          <w:lang w:val="pt-PT"/>
        </w:rPr>
      </w:pPr>
    </w:p>
    <w:p w:rsidR="00AC3247" w:rsidRDefault="00AC3247" w:rsidP="00AC3247">
      <w:pPr>
        <w:pStyle w:val="ListBullet"/>
        <w:ind w:left="720"/>
        <w:rPr>
          <w:lang w:val="pt-PT"/>
        </w:rPr>
      </w:pPr>
    </w:p>
    <w:p w:rsidR="00AC3247" w:rsidRDefault="00AC3247" w:rsidP="00AC3247">
      <w:pPr>
        <w:pStyle w:val="ListBullet"/>
        <w:ind w:left="720"/>
        <w:rPr>
          <w:lang w:val="pt-PT"/>
        </w:rPr>
      </w:pPr>
    </w:p>
    <w:p w:rsidR="00AC3247" w:rsidRPr="00AC3247" w:rsidRDefault="00AC3247" w:rsidP="00AC3247">
      <w:pPr>
        <w:pStyle w:val="ListBullet"/>
        <w:ind w:left="720"/>
        <w:rPr>
          <w:lang w:val="pt-PT"/>
        </w:rPr>
      </w:pPr>
    </w:p>
    <w:p w:rsidR="00AC3247" w:rsidRDefault="00AC3247" w:rsidP="00AC3247">
      <w:pPr>
        <w:pStyle w:val="ListNumber"/>
        <w:numPr>
          <w:ilvl w:val="0"/>
          <w:numId w:val="57"/>
        </w:numPr>
        <w:rPr>
          <w:lang w:val="pt-PT"/>
        </w:rPr>
      </w:pPr>
      <w:r w:rsidRPr="002A797A">
        <w:rPr>
          <w:noProof/>
          <w:lang w:val="en-US"/>
        </w:rPr>
        <w:lastRenderedPageBreak/>
        <w:drawing>
          <wp:anchor distT="0" distB="0" distL="114300" distR="114300" simplePos="0" relativeHeight="252346368" behindDoc="0" locked="0" layoutInCell="1" allowOverlap="1" wp14:anchorId="52E77C75" wp14:editId="159E6894">
            <wp:simplePos x="0" y="0"/>
            <wp:positionH relativeFrom="column">
              <wp:posOffset>4503420</wp:posOffset>
            </wp:positionH>
            <wp:positionV relativeFrom="paragraph">
              <wp:posOffset>158115</wp:posOffset>
            </wp:positionV>
            <wp:extent cx="1779270" cy="838200"/>
            <wp:effectExtent l="19050" t="19050" r="11430" b="19050"/>
            <wp:wrapSquare wrapText="bothSides"/>
            <wp:docPr id="10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779270" cy="838200"/>
                    </a:xfrm>
                    <a:prstGeom prst="rect">
                      <a:avLst/>
                    </a:prstGeom>
                    <a:noFill/>
                    <a:ln>
                      <a:solidFill>
                        <a:schemeClr val="tx1"/>
                      </a:solidFill>
                    </a:ln>
                    <a:effectLst/>
                    <a:extLst/>
                  </pic:spPr>
                </pic:pic>
              </a:graphicData>
            </a:graphic>
          </wp:anchor>
        </w:drawing>
      </w:r>
      <w:r w:rsidRPr="00AC3247">
        <w:rPr>
          <w:lang w:val="pt-PT"/>
        </w:rPr>
        <w:t xml:space="preserve"> Na cama US, no campo “Conjunto de Grupo de Unidade Organizacional” (Organisation unit group set) seleccione o conjunto de grupo de US para apresentar. (O sistema permite apresentar as US por Classificação, Nível ou Tipo).</w:t>
      </w:r>
    </w:p>
    <w:p w:rsidR="00AC3247" w:rsidRDefault="00AC3247" w:rsidP="00AC3247">
      <w:pPr>
        <w:pStyle w:val="ListNumber"/>
        <w:rPr>
          <w:lang w:val="pt-PT"/>
        </w:rPr>
      </w:pPr>
    </w:p>
    <w:p w:rsidR="00AC3247" w:rsidRDefault="00AC3247" w:rsidP="00AC3247">
      <w:pPr>
        <w:pStyle w:val="ListNumber"/>
        <w:rPr>
          <w:lang w:val="pt-PT"/>
        </w:rPr>
      </w:pPr>
    </w:p>
    <w:p w:rsidR="00AC3247" w:rsidRPr="002A797A" w:rsidRDefault="00AC3247" w:rsidP="00AC3247">
      <w:pPr>
        <w:pStyle w:val="CSWNote"/>
        <w:tabs>
          <w:tab w:val="num" w:pos="1031"/>
        </w:tabs>
        <w:ind w:left="1032" w:hanging="748"/>
        <w:rPr>
          <w:lang w:val="pt-PT"/>
        </w:rPr>
      </w:pPr>
      <w:r w:rsidRPr="002A797A">
        <w:rPr>
          <w:lang w:val="pt-PT"/>
        </w:rPr>
        <w:t>NOTA: A legenda da camada de US (Separador: “Legenda da Camada de Infra-estrutura” (Facility layer legend) situada do lado direito da janela do SIG) mostra uma legenda que difere consoante a escolha do “Conjunto de Grupo de Unidade Organizacional” (Organisation unit group set): Classificação, Nível, Tipo de US.</w:t>
      </w:r>
    </w:p>
    <w:p w:rsidR="00AC3247" w:rsidRPr="002A797A" w:rsidRDefault="00AC3247" w:rsidP="00AC3247">
      <w:pPr>
        <w:pStyle w:val="ListBullet"/>
        <w:numPr>
          <w:ilvl w:val="0"/>
          <w:numId w:val="57"/>
        </w:numPr>
      </w:pPr>
      <w:r w:rsidRPr="002A797A">
        <w:rPr>
          <w:noProof/>
          <w:lang w:val="en-US"/>
        </w:rPr>
        <w:drawing>
          <wp:anchor distT="0" distB="0" distL="114300" distR="114300" simplePos="0" relativeHeight="252352512" behindDoc="0" locked="0" layoutInCell="1" allowOverlap="1" wp14:anchorId="791EA198" wp14:editId="272A4E63">
            <wp:simplePos x="0" y="0"/>
            <wp:positionH relativeFrom="column">
              <wp:posOffset>5174615</wp:posOffset>
            </wp:positionH>
            <wp:positionV relativeFrom="paragraph">
              <wp:posOffset>28575</wp:posOffset>
            </wp:positionV>
            <wp:extent cx="1014730" cy="790575"/>
            <wp:effectExtent l="19050" t="19050" r="13970" b="28575"/>
            <wp:wrapSquare wrapText="bothSides"/>
            <wp:docPr id="108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014730" cy="790575"/>
                    </a:xfrm>
                    <a:prstGeom prst="rect">
                      <a:avLst/>
                    </a:prstGeom>
                    <a:ln w="3175">
                      <a:solidFill>
                        <a:schemeClr val="tx1"/>
                      </a:solidFill>
                    </a:ln>
                  </pic:spPr>
                </pic:pic>
              </a:graphicData>
            </a:graphic>
          </wp:anchor>
        </w:drawing>
      </w:r>
      <w:r w:rsidRPr="00AC3247">
        <w:rPr>
          <w:lang w:val="pt-PT"/>
        </w:rPr>
        <w:t xml:space="preserve">Logo abaixo é apresentado o ícone “Modo de Selecção” (Selection Mode). </w:t>
      </w:r>
      <w:r w:rsidRPr="002A797A">
        <w:t xml:space="preserve">Existem três tipos de modos: </w:t>
      </w:r>
    </w:p>
    <w:p w:rsidR="00AC3247" w:rsidRPr="00AC3247" w:rsidRDefault="00AC3247" w:rsidP="00AC3247">
      <w:pPr>
        <w:pStyle w:val="BodyText"/>
        <w:ind w:left="426"/>
        <w:rPr>
          <w:lang w:val="pt-PT"/>
        </w:rPr>
      </w:pPr>
      <w:r w:rsidRPr="00AC3247">
        <w:rPr>
          <w:lang w:val="pt-PT"/>
        </w:rPr>
        <w:t>As diferentes opções do Modo de Selecção funcionam como diferentes tipos de selecção:</w:t>
      </w:r>
    </w:p>
    <w:p w:rsidR="00AC3247" w:rsidRPr="00AC3247" w:rsidRDefault="00AC3247" w:rsidP="00AC3247">
      <w:pPr>
        <w:pStyle w:val="ListBullet"/>
        <w:numPr>
          <w:ilvl w:val="0"/>
          <w:numId w:val="58"/>
        </w:numPr>
        <w:spacing w:after="0"/>
        <w:rPr>
          <w:lang w:val="pt-PT"/>
        </w:rPr>
      </w:pPr>
      <w:r w:rsidRPr="00AC3247">
        <w:rPr>
          <w:b/>
          <w:lang w:val="pt-PT"/>
        </w:rPr>
        <w:t>Seleccionar Unidades Organizacionais (Select Organizatrion Unit)</w:t>
      </w:r>
      <w:r w:rsidRPr="00AC3247">
        <w:rPr>
          <w:lang w:val="pt-PT"/>
        </w:rPr>
        <w:t>: oferecem a opção de seleccionar as Unidade Organizacionais da responsabilidade do utilizador em questão, seus Filhos e netos (caso o utilizador os tenha)</w:t>
      </w:r>
    </w:p>
    <w:p w:rsidR="00AC3247" w:rsidRPr="00AC3247" w:rsidRDefault="00AC3247" w:rsidP="00AC3247">
      <w:pPr>
        <w:pStyle w:val="BodyText"/>
        <w:rPr>
          <w:b/>
          <w:lang w:val="pt-PT"/>
        </w:rPr>
      </w:pPr>
      <w:r w:rsidRPr="002A797A">
        <w:rPr>
          <w:noProof/>
          <w:lang w:val="en-US"/>
        </w:rPr>
        <w:drawing>
          <wp:anchor distT="0" distB="0" distL="114300" distR="114300" simplePos="0" relativeHeight="252348416" behindDoc="0" locked="0" layoutInCell="1" allowOverlap="1" wp14:anchorId="1D0E03B5" wp14:editId="3DB10521">
            <wp:simplePos x="0" y="0"/>
            <wp:positionH relativeFrom="margin">
              <wp:align>center</wp:align>
            </wp:positionH>
            <wp:positionV relativeFrom="paragraph">
              <wp:posOffset>114300</wp:posOffset>
            </wp:positionV>
            <wp:extent cx="2200275" cy="189865"/>
            <wp:effectExtent l="19050" t="19050" r="28575" b="19685"/>
            <wp:wrapSquare wrapText="bothSides"/>
            <wp:docPr id="108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200275" cy="189865"/>
                    </a:xfrm>
                    <a:prstGeom prst="rect">
                      <a:avLst/>
                    </a:prstGeom>
                    <a:ln w="3175">
                      <a:solidFill>
                        <a:schemeClr val="tx1"/>
                      </a:solidFill>
                    </a:ln>
                  </pic:spPr>
                </pic:pic>
              </a:graphicData>
            </a:graphic>
          </wp:anchor>
        </w:drawing>
      </w:r>
    </w:p>
    <w:p w:rsidR="00AC3247" w:rsidRPr="00AC3247" w:rsidRDefault="00AC3247" w:rsidP="00AC3247">
      <w:pPr>
        <w:pStyle w:val="ListBullet"/>
        <w:ind w:left="720"/>
        <w:rPr>
          <w:b/>
          <w:lang w:val="pt-PT"/>
        </w:rPr>
      </w:pPr>
    </w:p>
    <w:p w:rsidR="00AC3247" w:rsidRPr="00AC3247" w:rsidRDefault="00AC3247" w:rsidP="00AC3247">
      <w:pPr>
        <w:pStyle w:val="ListBullet"/>
        <w:ind w:left="720"/>
        <w:rPr>
          <w:b/>
          <w:lang w:val="pt-PT"/>
        </w:rPr>
      </w:pPr>
    </w:p>
    <w:p w:rsidR="00AC3247" w:rsidRPr="00AC3247" w:rsidRDefault="00AC3247" w:rsidP="00AC3247">
      <w:pPr>
        <w:pStyle w:val="ListBullet"/>
        <w:numPr>
          <w:ilvl w:val="0"/>
          <w:numId w:val="58"/>
        </w:numPr>
        <w:rPr>
          <w:b/>
          <w:lang w:val="pt-PT"/>
        </w:rPr>
      </w:pPr>
      <w:r w:rsidRPr="002A797A">
        <w:rPr>
          <w:noProof/>
          <w:lang w:val="en-US"/>
        </w:rPr>
        <w:drawing>
          <wp:anchor distT="0" distB="0" distL="114300" distR="114300" simplePos="0" relativeHeight="252353536" behindDoc="0" locked="0" layoutInCell="1" allowOverlap="1" wp14:anchorId="4B1E9CAD" wp14:editId="706D82F2">
            <wp:simplePos x="0" y="0"/>
            <wp:positionH relativeFrom="column">
              <wp:posOffset>4284345</wp:posOffset>
            </wp:positionH>
            <wp:positionV relativeFrom="paragraph">
              <wp:posOffset>27305</wp:posOffset>
            </wp:positionV>
            <wp:extent cx="1880235" cy="1333500"/>
            <wp:effectExtent l="19050" t="19050" r="24765" b="19050"/>
            <wp:wrapSquare wrapText="bothSides"/>
            <wp:docPr id="20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880235" cy="1333500"/>
                    </a:xfrm>
                    <a:prstGeom prst="rect">
                      <a:avLst/>
                    </a:prstGeom>
                    <a:ln w="3175">
                      <a:solidFill>
                        <a:schemeClr val="tx1"/>
                      </a:solidFill>
                    </a:ln>
                  </pic:spPr>
                </pic:pic>
              </a:graphicData>
            </a:graphic>
          </wp:anchor>
        </w:drawing>
      </w:r>
      <w:r w:rsidRPr="00AC3247">
        <w:rPr>
          <w:b/>
          <w:lang w:val="pt-PT"/>
        </w:rPr>
        <w:t xml:space="preserve">Selecção dos Níveis (Select Levels): </w:t>
      </w:r>
      <w:r w:rsidRPr="00AC3247">
        <w:rPr>
          <w:lang w:val="pt-PT"/>
        </w:rPr>
        <w:t>seleccionam as US através de diferentes níveis regionais</w:t>
      </w:r>
    </w:p>
    <w:p w:rsidR="00AC3247" w:rsidRPr="00AC3247" w:rsidRDefault="00AC3247" w:rsidP="00AC3247">
      <w:pPr>
        <w:pStyle w:val="BodyText"/>
        <w:rPr>
          <w:lang w:val="pt-PT"/>
        </w:rPr>
      </w:pPr>
      <w:r w:rsidRPr="002A797A">
        <w:rPr>
          <w:b/>
          <w:noProof/>
          <w:lang w:val="en-US"/>
        </w:rPr>
        <w:drawing>
          <wp:anchor distT="0" distB="0" distL="114300" distR="114300" simplePos="0" relativeHeight="252349440" behindDoc="0" locked="0" layoutInCell="1" allowOverlap="1" wp14:anchorId="34455F8C" wp14:editId="646F4B69">
            <wp:simplePos x="0" y="0"/>
            <wp:positionH relativeFrom="column">
              <wp:posOffset>311150</wp:posOffset>
            </wp:positionH>
            <wp:positionV relativeFrom="paragraph">
              <wp:posOffset>20955</wp:posOffset>
            </wp:positionV>
            <wp:extent cx="1607820" cy="1952625"/>
            <wp:effectExtent l="19050" t="19050" r="11430" b="28575"/>
            <wp:wrapSquare wrapText="bothSides"/>
            <wp:docPr id="20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cstate="print">
                      <a:extLst>
                        <a:ext uri="{28A0092B-C50C-407E-A947-70E740481C1C}">
                          <a14:useLocalDpi xmlns:a14="http://schemas.microsoft.com/office/drawing/2010/main" val="0"/>
                        </a:ext>
                      </a:extLst>
                    </a:blip>
                    <a:srcRect/>
                    <a:stretch/>
                  </pic:blipFill>
                  <pic:spPr bwMode="auto">
                    <a:xfrm>
                      <a:off x="0" y="0"/>
                      <a:ext cx="1607820" cy="1952625"/>
                    </a:xfrm>
                    <a:prstGeom prst="rect">
                      <a:avLst/>
                    </a:prstGeom>
                    <a:ln w="3175">
                      <a:solidFill>
                        <a:schemeClr val="tx1"/>
                      </a:solidFill>
                    </a:ln>
                    <a:extLst>
                      <a:ext uri="{53640926-AAD7-44D8-BBD7-CCE9431645EC}">
                        <a14:shadowObscured xmlns:a14="http://schemas.microsoft.com/office/drawing/2010/main"/>
                      </a:ext>
                    </a:extLst>
                  </pic:spPr>
                </pic:pic>
              </a:graphicData>
            </a:graphic>
          </wp:anchor>
        </w:drawing>
      </w:r>
    </w:p>
    <w:p w:rsidR="00AC3247" w:rsidRPr="00AC3247" w:rsidRDefault="00AC3247" w:rsidP="00AC3247">
      <w:pPr>
        <w:pStyle w:val="BodyText"/>
        <w:rPr>
          <w:lang w:val="pt-PT"/>
        </w:rPr>
      </w:pPr>
    </w:p>
    <w:p w:rsidR="00AC3247" w:rsidRPr="00AC3247" w:rsidRDefault="00AC3247" w:rsidP="00AC3247">
      <w:pPr>
        <w:pStyle w:val="BodyText"/>
        <w:rPr>
          <w:lang w:val="pt-PT"/>
        </w:rPr>
      </w:pPr>
    </w:p>
    <w:p w:rsidR="00AC3247" w:rsidRPr="00AC3247" w:rsidRDefault="00AC3247" w:rsidP="00AC3247">
      <w:pPr>
        <w:pStyle w:val="BodyText"/>
        <w:rPr>
          <w:lang w:val="pt-PT"/>
        </w:rPr>
      </w:pPr>
    </w:p>
    <w:p w:rsidR="00AC3247" w:rsidRPr="00AC3247" w:rsidRDefault="00AC3247" w:rsidP="00AC3247">
      <w:pPr>
        <w:pStyle w:val="BodyText"/>
        <w:rPr>
          <w:lang w:val="pt-PT"/>
        </w:rPr>
      </w:pPr>
    </w:p>
    <w:p w:rsidR="00AC3247" w:rsidRPr="00AC3247" w:rsidRDefault="00AC3247" w:rsidP="00AC3247">
      <w:pPr>
        <w:pStyle w:val="ListBullet"/>
        <w:numPr>
          <w:ilvl w:val="0"/>
          <w:numId w:val="58"/>
        </w:numPr>
        <w:rPr>
          <w:lang w:val="pt-PT"/>
        </w:rPr>
      </w:pPr>
      <w:r w:rsidRPr="00AC3247">
        <w:rPr>
          <w:b/>
          <w:lang w:val="pt-PT"/>
        </w:rPr>
        <w:t xml:space="preserve">Seleccionar Grupos (Select Groups): </w:t>
      </w:r>
      <w:r w:rsidRPr="00AC3247">
        <w:rPr>
          <w:lang w:val="pt-PT"/>
        </w:rPr>
        <w:t xml:space="preserve">Seleccione as unidades sanitárias por grupos (Caso estes tenham sido previamente definidos) </w:t>
      </w:r>
    </w:p>
    <w:p w:rsidR="00AC3247" w:rsidRPr="00AC3247" w:rsidRDefault="00AC3247" w:rsidP="00AC3247">
      <w:pPr>
        <w:pStyle w:val="ListBullet"/>
        <w:ind w:left="720"/>
        <w:rPr>
          <w:lang w:val="pt-PT"/>
        </w:rPr>
      </w:pPr>
    </w:p>
    <w:p w:rsidR="00AC3247" w:rsidRPr="00AC3247" w:rsidRDefault="00AC3247" w:rsidP="00AC3247">
      <w:pPr>
        <w:pStyle w:val="ListBullet"/>
        <w:numPr>
          <w:ilvl w:val="0"/>
          <w:numId w:val="57"/>
        </w:numPr>
        <w:rPr>
          <w:lang w:val="pt-PT"/>
        </w:rPr>
      </w:pPr>
      <w:r w:rsidRPr="002A797A">
        <w:rPr>
          <w:noProof/>
          <w:lang w:val="en-US"/>
        </w:rPr>
        <w:drawing>
          <wp:anchor distT="0" distB="0" distL="114300" distR="114300" simplePos="0" relativeHeight="252351488" behindDoc="0" locked="0" layoutInCell="1" allowOverlap="1" wp14:anchorId="1CACD4E9" wp14:editId="2D70B959">
            <wp:simplePos x="0" y="0"/>
            <wp:positionH relativeFrom="column">
              <wp:posOffset>4034155</wp:posOffset>
            </wp:positionH>
            <wp:positionV relativeFrom="paragraph">
              <wp:posOffset>68580</wp:posOffset>
            </wp:positionV>
            <wp:extent cx="1990725" cy="1203325"/>
            <wp:effectExtent l="19050" t="19050" r="28575" b="15875"/>
            <wp:wrapSquare wrapText="bothSides"/>
            <wp:docPr id="20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990725" cy="1203325"/>
                    </a:xfrm>
                    <a:prstGeom prst="rect">
                      <a:avLst/>
                    </a:prstGeom>
                    <a:ln w="3175">
                      <a:solidFill>
                        <a:schemeClr val="tx1"/>
                      </a:solidFill>
                    </a:ln>
                  </pic:spPr>
                </pic:pic>
              </a:graphicData>
            </a:graphic>
          </wp:anchor>
        </w:drawing>
      </w:r>
      <w:r w:rsidRPr="00AC3247">
        <w:rPr>
          <w:lang w:val="pt-PT"/>
        </w:rPr>
        <w:t>As Hierarquias estão representadas em esquema de árvore. O Utilizador pode escolher por representar as US a nível do País ou restringir a área para o nível Distrital ou para a sua área de actuação/ trabalho.</w:t>
      </w:r>
    </w:p>
    <w:p w:rsidR="00AC3247" w:rsidRPr="00AC3247" w:rsidRDefault="00AC3247" w:rsidP="00AC3247">
      <w:pPr>
        <w:pStyle w:val="BodyText"/>
        <w:rPr>
          <w:lang w:val="pt-PT"/>
        </w:rPr>
      </w:pPr>
      <w:r w:rsidRPr="00AC3247">
        <w:rPr>
          <w:lang w:val="pt-PT"/>
        </w:rPr>
        <w:t>Seleccione portanto o nível desejado utilizando a Hierarquia em árvore dos diferentes níveis regionais (País, Província, Distrito, ou mesmo US):</w:t>
      </w:r>
    </w:p>
    <w:p w:rsidR="00AC3247" w:rsidRPr="00AC3247" w:rsidRDefault="00AC3247" w:rsidP="00AC3247">
      <w:pPr>
        <w:pStyle w:val="ListBullet"/>
        <w:numPr>
          <w:ilvl w:val="0"/>
          <w:numId w:val="57"/>
        </w:numPr>
        <w:rPr>
          <w:lang w:val="pt-PT"/>
        </w:rPr>
      </w:pPr>
      <w:r w:rsidRPr="00AC3247">
        <w:rPr>
          <w:lang w:val="pt-PT"/>
        </w:rPr>
        <w:t>Após definida a área a ser representada no mapa clique no botão actualizar, para esta aparecer no mapa geográfico.</w:t>
      </w:r>
    </w:p>
    <w:p w:rsidR="00AC3247" w:rsidRPr="00AC3247" w:rsidRDefault="00AC3247" w:rsidP="00AC3247">
      <w:pPr>
        <w:pStyle w:val="BodyText"/>
        <w:rPr>
          <w:lang w:val="pt-PT"/>
        </w:rPr>
      </w:pPr>
      <w:r w:rsidRPr="002A797A">
        <w:rPr>
          <w:noProof/>
          <w:lang w:val="en-US"/>
        </w:rPr>
        <w:lastRenderedPageBreak/>
        <w:drawing>
          <wp:anchor distT="0" distB="0" distL="114300" distR="114300" simplePos="0" relativeHeight="252350464" behindDoc="0" locked="0" layoutInCell="1" allowOverlap="1" wp14:anchorId="588368D7" wp14:editId="4459F452">
            <wp:simplePos x="0" y="0"/>
            <wp:positionH relativeFrom="margin">
              <wp:posOffset>147320</wp:posOffset>
            </wp:positionH>
            <wp:positionV relativeFrom="paragraph">
              <wp:posOffset>34290</wp:posOffset>
            </wp:positionV>
            <wp:extent cx="3267075" cy="2733675"/>
            <wp:effectExtent l="19050" t="19050" r="28575" b="28575"/>
            <wp:wrapSquare wrapText="bothSides"/>
            <wp:docPr id="21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3267075" cy="2733675"/>
                    </a:xfrm>
                    <a:prstGeom prst="rect">
                      <a:avLst/>
                    </a:prstGeom>
                    <a:ln w="3175">
                      <a:solidFill>
                        <a:schemeClr val="tx1"/>
                      </a:solidFill>
                    </a:ln>
                  </pic:spPr>
                </pic:pic>
              </a:graphicData>
            </a:graphic>
          </wp:anchor>
        </w:drawing>
      </w:r>
    </w:p>
    <w:p w:rsidR="00AC3247" w:rsidRPr="00AC3247" w:rsidRDefault="00AC3247" w:rsidP="00AC3247">
      <w:pPr>
        <w:pStyle w:val="BodyText"/>
        <w:rPr>
          <w:lang w:val="pt-PT"/>
        </w:rPr>
      </w:pPr>
    </w:p>
    <w:p w:rsidR="00AC3247" w:rsidRPr="00AC3247" w:rsidRDefault="00AC3247" w:rsidP="00AC3247">
      <w:pPr>
        <w:pStyle w:val="BodyText"/>
        <w:rPr>
          <w:lang w:val="pt-PT"/>
        </w:rPr>
      </w:pPr>
    </w:p>
    <w:p w:rsidR="00AC3247" w:rsidRPr="00AC3247" w:rsidRDefault="00AC3247" w:rsidP="00AC3247">
      <w:pPr>
        <w:pStyle w:val="BodyText"/>
        <w:rPr>
          <w:lang w:val="pt-PT"/>
        </w:rPr>
      </w:pPr>
    </w:p>
    <w:p w:rsidR="00AC3247" w:rsidRPr="00AC3247" w:rsidRDefault="00AC3247" w:rsidP="00AC3247">
      <w:pPr>
        <w:pStyle w:val="BodyText"/>
        <w:rPr>
          <w:lang w:val="pt-PT"/>
        </w:rPr>
      </w:pPr>
    </w:p>
    <w:p w:rsidR="00AC3247" w:rsidRPr="00AC3247" w:rsidRDefault="00AC3247" w:rsidP="00AC3247">
      <w:pPr>
        <w:pStyle w:val="BodyText"/>
        <w:rPr>
          <w:lang w:val="pt-PT"/>
        </w:rPr>
      </w:pPr>
    </w:p>
    <w:p w:rsidR="00AC3247" w:rsidRPr="00AC3247" w:rsidRDefault="00AC3247" w:rsidP="00AC3247">
      <w:pPr>
        <w:pStyle w:val="BodyText"/>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Pr="002A797A" w:rsidRDefault="00AC3247" w:rsidP="00AC3247">
      <w:pPr>
        <w:pStyle w:val="Heading3"/>
        <w:spacing w:before="200" w:after="0" w:line="276" w:lineRule="auto"/>
        <w:ind w:left="720"/>
        <w:jc w:val="left"/>
      </w:pPr>
      <w:bookmarkStart w:id="432" w:name="_Toc386529636"/>
      <w:bookmarkStart w:id="433" w:name="_Toc390424509"/>
      <w:r w:rsidRPr="002A797A">
        <w:t xml:space="preserve">Mostrar área </w:t>
      </w:r>
      <w:r>
        <w:t>c</w:t>
      </w:r>
      <w:r w:rsidRPr="002A797A">
        <w:t>ircular com radial</w:t>
      </w:r>
      <w:bookmarkEnd w:id="432"/>
      <w:bookmarkEnd w:id="433"/>
    </w:p>
    <w:p w:rsidR="00AC3247" w:rsidRPr="00AC3247" w:rsidRDefault="00AC3247" w:rsidP="00AC3247">
      <w:pPr>
        <w:pStyle w:val="BodyText"/>
        <w:ind w:left="0"/>
        <w:rPr>
          <w:lang w:val="pt-PT"/>
        </w:rPr>
      </w:pPr>
      <w:r w:rsidRPr="00AC3247">
        <w:rPr>
          <w:lang w:val="pt-PT"/>
        </w:rPr>
        <w:t>O utilizador tem esta opção logo acima ao botão “Actualizar”. Ela serve para envolver as US apresentadas no mapa com um círculo alaranjado. Para tal o utilizador deverá colocar uma “check” na caixinha "Mostrar área circular com raio (m)” (Show Circular area with radius (m)) e voltar a clicar em “Actualizar”:</w:t>
      </w:r>
    </w:p>
    <w:p w:rsidR="00AC3247" w:rsidRPr="00AC3247" w:rsidRDefault="00AC3247" w:rsidP="00AC3247">
      <w:pPr>
        <w:pStyle w:val="BodyText"/>
        <w:rPr>
          <w:rFonts w:ascii="Franklin Gothic Medium Cond" w:hAnsi="Franklin Gothic Medium Cond"/>
          <w:lang w:val="pt-PT"/>
        </w:rPr>
      </w:pPr>
      <w:r w:rsidRPr="002A797A">
        <w:rPr>
          <w:rFonts w:ascii="Franklin Gothic Medium Cond" w:hAnsi="Franklin Gothic Medium Cond"/>
          <w:noProof/>
          <w:lang w:val="en-US"/>
        </w:rPr>
        <w:drawing>
          <wp:anchor distT="0" distB="0" distL="114300" distR="114300" simplePos="0" relativeHeight="252355584" behindDoc="0" locked="0" layoutInCell="1" allowOverlap="1" wp14:anchorId="49FEBD10" wp14:editId="4CA7EF65">
            <wp:simplePos x="0" y="0"/>
            <wp:positionH relativeFrom="margin">
              <wp:posOffset>524510</wp:posOffset>
            </wp:positionH>
            <wp:positionV relativeFrom="paragraph">
              <wp:posOffset>41275</wp:posOffset>
            </wp:positionV>
            <wp:extent cx="4262120" cy="2969260"/>
            <wp:effectExtent l="19050" t="19050" r="24130" b="21590"/>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4262120" cy="2969260"/>
                    </a:xfrm>
                    <a:prstGeom prst="rect">
                      <a:avLst/>
                    </a:prstGeom>
                    <a:ln w="3175">
                      <a:solidFill>
                        <a:schemeClr val="tx1"/>
                      </a:solidFill>
                    </a:ln>
                  </pic:spPr>
                </pic:pic>
              </a:graphicData>
            </a:graphic>
          </wp:anchor>
        </w:drawing>
      </w:r>
    </w:p>
    <w:p w:rsidR="00AC3247" w:rsidRPr="00AC3247" w:rsidRDefault="00AC3247" w:rsidP="00AC3247">
      <w:pPr>
        <w:pStyle w:val="BodyText"/>
        <w:rPr>
          <w:rFonts w:ascii="Franklin Gothic Medium Cond" w:hAnsi="Franklin Gothic Medium Cond"/>
          <w:lang w:val="pt-PT"/>
        </w:rPr>
      </w:pPr>
    </w:p>
    <w:p w:rsidR="00AC3247" w:rsidRPr="00AC3247" w:rsidRDefault="00AC3247" w:rsidP="00AC3247">
      <w:pPr>
        <w:pStyle w:val="BodyText"/>
        <w:rPr>
          <w:rFonts w:ascii="Franklin Gothic Medium Cond" w:hAnsi="Franklin Gothic Medium Cond"/>
          <w:lang w:val="pt-PT"/>
        </w:rPr>
      </w:pPr>
    </w:p>
    <w:p w:rsidR="00AC3247" w:rsidRPr="00AC3247" w:rsidRDefault="00AC3247" w:rsidP="00AC3247">
      <w:pPr>
        <w:pStyle w:val="BodyText"/>
        <w:rPr>
          <w:rFonts w:ascii="Franklin Gothic Medium Cond" w:hAnsi="Franklin Gothic Medium Cond"/>
          <w:lang w:val="pt-PT"/>
        </w:rPr>
      </w:pPr>
    </w:p>
    <w:p w:rsidR="00AC3247" w:rsidRPr="00AC3247" w:rsidRDefault="00AC3247" w:rsidP="00AC3247">
      <w:pPr>
        <w:pStyle w:val="BodyText"/>
        <w:rPr>
          <w:rFonts w:ascii="Franklin Gothic Medium Cond" w:hAnsi="Franklin Gothic Medium Cond"/>
          <w:lang w:val="pt-PT"/>
        </w:rPr>
      </w:pPr>
    </w:p>
    <w:p w:rsidR="00AC3247" w:rsidRPr="00AC3247" w:rsidRDefault="00AC3247" w:rsidP="00AC3247">
      <w:pPr>
        <w:pStyle w:val="BodyText"/>
        <w:rPr>
          <w:rFonts w:ascii="Franklin Gothic Medium Cond" w:hAnsi="Franklin Gothic Medium Cond"/>
          <w:lang w:val="pt-PT"/>
        </w:rPr>
      </w:pPr>
    </w:p>
    <w:p w:rsidR="00AC3247" w:rsidRPr="00AC3247" w:rsidRDefault="00AC3247" w:rsidP="00AC3247">
      <w:pPr>
        <w:pStyle w:val="BodyText"/>
        <w:rPr>
          <w:rFonts w:ascii="Franklin Gothic Medium Cond" w:hAnsi="Franklin Gothic Medium Cond"/>
          <w:lang w:val="pt-PT"/>
        </w:rPr>
      </w:pPr>
    </w:p>
    <w:p w:rsidR="00AC3247" w:rsidRPr="00AC3247" w:rsidRDefault="00AC3247" w:rsidP="00AC3247">
      <w:pPr>
        <w:pStyle w:val="BodyText"/>
        <w:rPr>
          <w:rFonts w:ascii="Franklin Gothic Medium Cond" w:hAnsi="Franklin Gothic Medium Cond"/>
          <w:lang w:val="pt-PT"/>
        </w:rPr>
      </w:pPr>
    </w:p>
    <w:p w:rsidR="00AC3247" w:rsidRPr="00AC3247" w:rsidRDefault="00AC3247" w:rsidP="00AC3247">
      <w:pPr>
        <w:pStyle w:val="BodyText"/>
        <w:rPr>
          <w:rFonts w:ascii="Franklin Gothic Medium Cond" w:hAnsi="Franklin Gothic Medium Cond"/>
          <w:lang w:val="pt-PT"/>
        </w:rPr>
      </w:pPr>
    </w:p>
    <w:p w:rsidR="00AC3247" w:rsidRPr="00AC3247" w:rsidRDefault="00AC3247" w:rsidP="00AC3247">
      <w:pPr>
        <w:pStyle w:val="BodyText"/>
        <w:rPr>
          <w:rFonts w:ascii="Franklin Gothic Medium Cond" w:hAnsi="Franklin Gothic Medium Cond"/>
          <w:lang w:val="pt-PT"/>
        </w:rPr>
      </w:pPr>
    </w:p>
    <w:p w:rsidR="00AC3247" w:rsidRPr="00AC3247" w:rsidRDefault="00AC3247" w:rsidP="00AC3247">
      <w:pPr>
        <w:pStyle w:val="BodyText"/>
        <w:rPr>
          <w:rFonts w:ascii="Franklin Gothic Medium Cond" w:hAnsi="Franklin Gothic Medium Cond"/>
          <w:lang w:val="pt-PT"/>
        </w:rPr>
      </w:pPr>
    </w:p>
    <w:p w:rsidR="00AC3247" w:rsidRDefault="00AC3247" w:rsidP="00AC3247">
      <w:pPr>
        <w:pStyle w:val="BodyText"/>
        <w:rPr>
          <w:rFonts w:ascii="Franklin Gothic Medium Cond" w:hAnsi="Franklin Gothic Medium Cond"/>
          <w:lang w:val="pt-PT"/>
        </w:rPr>
      </w:pPr>
    </w:p>
    <w:p w:rsidR="00661C41" w:rsidRDefault="00661C41" w:rsidP="00AC3247">
      <w:pPr>
        <w:pStyle w:val="BodyText"/>
        <w:rPr>
          <w:rFonts w:ascii="Franklin Gothic Medium Cond" w:hAnsi="Franklin Gothic Medium Cond"/>
          <w:lang w:val="pt-PT"/>
        </w:rPr>
      </w:pPr>
    </w:p>
    <w:p w:rsidR="00661C41" w:rsidRPr="00AC3247" w:rsidRDefault="00661C41" w:rsidP="00AC3247">
      <w:pPr>
        <w:pStyle w:val="BodyText"/>
        <w:rPr>
          <w:rFonts w:ascii="Franklin Gothic Medium Cond" w:hAnsi="Franklin Gothic Medium Cond"/>
          <w:lang w:val="pt-PT"/>
        </w:rPr>
      </w:pPr>
    </w:p>
    <w:p w:rsidR="00AC3247" w:rsidRPr="002A797A" w:rsidRDefault="00AC3247" w:rsidP="00AC3247">
      <w:pPr>
        <w:pStyle w:val="Heading3"/>
        <w:spacing w:before="200" w:after="0" w:line="276" w:lineRule="auto"/>
        <w:ind w:left="720"/>
        <w:jc w:val="left"/>
      </w:pPr>
      <w:bookmarkStart w:id="434" w:name="_Toc386529637"/>
      <w:bookmarkStart w:id="435" w:name="_Toc390424510"/>
      <w:r>
        <w:lastRenderedPageBreak/>
        <w:t>Mostrar e</w:t>
      </w:r>
      <w:r w:rsidRPr="002A797A">
        <w:t>tiquetas (lables)</w:t>
      </w:r>
      <w:bookmarkEnd w:id="434"/>
      <w:bookmarkEnd w:id="435"/>
    </w:p>
    <w:p w:rsidR="00AC3247" w:rsidRPr="00AC3247" w:rsidRDefault="00AC3247" w:rsidP="00AC3247">
      <w:pPr>
        <w:pStyle w:val="BodyText"/>
        <w:ind w:left="0"/>
        <w:rPr>
          <w:lang w:val="pt-PT"/>
        </w:rPr>
      </w:pPr>
      <w:r>
        <w:rPr>
          <w:noProof/>
          <w:lang w:val="en-US"/>
        </w:rPr>
        <mc:AlternateContent>
          <mc:Choice Requires="wpg">
            <w:drawing>
              <wp:anchor distT="0" distB="0" distL="114300" distR="114300" simplePos="0" relativeHeight="252356608" behindDoc="0" locked="0" layoutInCell="1" allowOverlap="1" wp14:anchorId="6197D4B3" wp14:editId="18C7BD28">
                <wp:simplePos x="0" y="0"/>
                <wp:positionH relativeFrom="column">
                  <wp:posOffset>3273425</wp:posOffset>
                </wp:positionH>
                <wp:positionV relativeFrom="paragraph">
                  <wp:posOffset>296545</wp:posOffset>
                </wp:positionV>
                <wp:extent cx="3000375" cy="1990725"/>
                <wp:effectExtent l="19050" t="19050" r="28575" b="28575"/>
                <wp:wrapSquare wrapText="bothSides"/>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0375" cy="1990725"/>
                          <a:chOff x="0" y="0"/>
                          <a:chExt cx="6198443" cy="3571875"/>
                        </a:xfrm>
                      </wpg:grpSpPr>
                      <wpg:grpSp>
                        <wpg:cNvPr id="213" name="Group 263"/>
                        <wpg:cNvGrpSpPr/>
                        <wpg:grpSpPr>
                          <a:xfrm>
                            <a:off x="0" y="303379"/>
                            <a:ext cx="2944738" cy="2052637"/>
                            <a:chOff x="0" y="303379"/>
                            <a:chExt cx="2944738" cy="2052637"/>
                          </a:xfrm>
                        </wpg:grpSpPr>
                        <pic:pic xmlns:pic="http://schemas.openxmlformats.org/drawingml/2006/picture">
                          <pic:nvPicPr>
                            <pic:cNvPr id="214" name="Picture 26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303379"/>
                              <a:ext cx="1066800" cy="12668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215" name="Picture 26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792088" y="936791"/>
                              <a:ext cx="2152650" cy="14192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g:grpSp>
                      <pic:pic xmlns:pic="http://schemas.openxmlformats.org/drawingml/2006/picture">
                        <pic:nvPicPr>
                          <pic:cNvPr id="216" name="Picture 26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3312368" y="0"/>
                            <a:ext cx="2886075" cy="35718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217" name="Straight Arrow Connector 268"/>
                        <wps:cNvCnPr/>
                        <wps:spPr>
                          <a:xfrm flipV="1">
                            <a:off x="2944738" y="1186979"/>
                            <a:ext cx="935541" cy="918847"/>
                          </a:xfrm>
                          <a:prstGeom prst="straightConnector1">
                            <a:avLst/>
                          </a:prstGeom>
                          <a:noFill/>
                          <a:ln w="9525" cap="flat" cmpd="sng" algn="ctr">
                            <a:solidFill>
                              <a:schemeClr val="tx1"/>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Group 212" o:spid="_x0000_s1026" style="position:absolute;margin-left:257.75pt;margin-top:23.35pt;width:236.25pt;height:156.75pt;z-index:252356608;mso-width-relative:margin;mso-height-relative:margin" coordsize="61984,35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">
                <v:group id="Group 263" o:spid="_x0000_s1027" style="position:absolute;top:3033;width:29447;height:20527" coordorigin=",3033" coordsize="29447,20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shape id="Picture 265" o:spid="_x0000_s1028" type="#_x0000_t75" style="position:absolute;top:3033;width:10668;height:12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4+CrEAAAA3AAAAA8AAABkcnMvZG93bnJldi54bWxEj0uLwkAQhO+C/2FoYW86UZZVYyYSBNH1&#10;5Ovgscl0HpjpCZlRs/9+R1jYY1FVX1HJujeNeFLnassKppMIBHFudc2lgutlO16AcB5ZY2OZFPyQ&#10;g3U6HCQYa/viEz3PvhQBwi5GBZX3bSylyysy6Ca2JQ5eYTuDPsiulLrDV4CbRs6i6EsarDksVNjS&#10;pqL8fn4YBdlyXkTZ8qh5V9/2ffvNp0OxU+pj1GcrEJ56/x/+a++1gtn0E95nwhGQ6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84+CrEAAAA3AAAAA8AAAAAAAAAAAAAAAAA&#10;nwIAAGRycy9kb3ducmV2LnhtbFBLBQYAAAAABAAEAPcAAACQAwAAAAA=&#10;" fillcolor="#4f81bd [3204]" stroked="t" strokecolor="black [3213]">
                    <v:imagedata r:id="rId200" o:title=""/>
                  </v:shape>
                  <v:shape id="Picture 266" o:spid="_x0000_s1029" type="#_x0000_t75" style="position:absolute;left:7920;top:9367;width:21527;height:14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PKwnGAAAA3AAAAA8AAABkcnMvZG93bnJldi54bWxEj91qwkAUhO8LvsNyBO/qxl9KdBUVBMUi&#10;rVro5TF7TILZszG7anz7rlDwcpiZb5jxtDaFuFHlcssKOu0IBHFidc6pgsN++f4BwnlkjYVlUvAg&#10;B9NJ422MsbZ3/qbbzqciQNjFqCDzvoyldElGBl3blsTBO9nKoA+ySqWu8B7gppDdKBpKgzmHhQxL&#10;WmSUnHdXo8DND3J9/Ol9PS7bff93k5w+B1upVKtZz0YgPNX+Ff5vr7SCbmcAzzPhCMjJ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w8rCcYAAADcAAAADwAAAAAAAAAAAAAA&#10;AACfAgAAZHJzL2Rvd25yZXYueG1sUEsFBgAAAAAEAAQA9wAAAJIDAAAAAA==&#10;" fillcolor="#4f81bd [3204]" stroked="t" strokecolor="black [3213]">
                    <v:imagedata r:id="rId201" o:title=""/>
                  </v:shape>
                </v:group>
                <v:shape id="Picture 267" o:spid="_x0000_s1030" type="#_x0000_t75" style="position:absolute;left:33123;width:28861;height:35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QGJTDAAAA3AAAAA8AAABkcnMvZG93bnJldi54bWxEj0GLwjAUhO+C/yE8wZum9iBSjSLCiiAu&#10;aKXo7dE827LNS2mi1n+/EQSPw8x8wyxWnanFg1pXWVYwGUcgiHOrKy4UnNOf0QyE88gaa8uk4EUO&#10;Vst+b4GJtk8+0uPkCxEg7BJUUHrfJFK6vCSDbmwb4uDdbGvQB9kWUrf4DHBTyziKptJgxWGhxIY2&#10;JeV/p7tRcE/99ZbKTba98CXufq3ZH2aZUsNBt56D8NT5b/jT3mkF8WQK7zPhCMj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RAYlMMAAADcAAAADwAAAAAAAAAAAAAAAACf&#10;AgAAZHJzL2Rvd25yZXYueG1sUEsFBgAAAAAEAAQA9wAAAI8DAAAAAA==&#10;" fillcolor="#4f81bd [3204]" stroked="t" strokecolor="black [3213]">
                  <v:imagedata r:id="rId202" o:title=""/>
                </v:shape>
                <v:shapetype id="_x0000_t32" coordsize="21600,21600" o:spt="32" o:oned="t" path="m,l21600,21600e" filled="f">
                  <v:path arrowok="t" fillok="f" o:connecttype="none"/>
                  <o:lock v:ext="edit" shapetype="t"/>
                </v:shapetype>
                <v:shape id="Straight Arrow Connector 268" o:spid="_x0000_s1031" type="#_x0000_t32" style="position:absolute;left:29447;top:11869;width:9355;height:91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tRsIAAADcAAAADwAAAGRycy9kb3ducmV2LnhtbESP3WoCMRCF7wu+QxjBu5pVqC2rWZHW&#10;gne2tg8w3YybrJvJkkTdvn1TELw8nJ+Ps1oPrhMXCtF6VjCbFiCIa68tNwq+v94fX0DEhKyx80wK&#10;finCuho9rLDU/sqfdDmkRuQRjiUqMCn1pZSxNuQwTn1PnL2jDw5TlqGROuA1j7tOzotiIR1azgSD&#10;Pb0aqk+Hs8vcjW2f3oLmevvT2o9gcH/sUKnJeNgsQSQa0j18a++0gvnsGf7P5CMg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8tRsIAAADcAAAADwAAAAAAAAAAAAAA&#10;AAChAgAAZHJzL2Rvd25yZXYueG1sUEsFBgAAAAAEAAQA+QAAAJADAAAAAA==&#10;" strokecolor="black [3213]">
                  <v:stroke endarrow="open"/>
                </v:shape>
                <w10:wrap type="square"/>
              </v:group>
            </w:pict>
          </mc:Fallback>
        </mc:AlternateContent>
      </w:r>
      <w:r w:rsidRPr="00AC3247">
        <w:rPr>
          <w:lang w:val="pt-PT"/>
        </w:rPr>
        <w:t>O SIG tem a capacidade de mostrar etiquetas para os itens representados no mapa. No campo de infra-estrutura (camada de US) isto é feito da seguinte forma:</w:t>
      </w:r>
    </w:p>
    <w:p w:rsidR="00AC3247" w:rsidRPr="00AC3247" w:rsidRDefault="00AC3247" w:rsidP="00AC3247">
      <w:pPr>
        <w:pStyle w:val="BodyText"/>
        <w:numPr>
          <w:ilvl w:val="0"/>
          <w:numId w:val="58"/>
        </w:numPr>
        <w:tabs>
          <w:tab w:val="clear" w:pos="680"/>
        </w:tabs>
        <w:ind w:hanging="294"/>
        <w:rPr>
          <w:lang w:val="pt-PT"/>
        </w:rPr>
      </w:pPr>
      <w:r w:rsidRPr="00AC3247">
        <w:rPr>
          <w:lang w:val="pt-PT"/>
        </w:rPr>
        <w:t xml:space="preserve">Seleccione novamente o botão de “Camada de US” </w:t>
      </w:r>
    </w:p>
    <w:p w:rsidR="00AC3247" w:rsidRPr="002A797A" w:rsidRDefault="00AC3247" w:rsidP="00AC3247">
      <w:pPr>
        <w:pStyle w:val="BodyText"/>
        <w:numPr>
          <w:ilvl w:val="0"/>
          <w:numId w:val="58"/>
        </w:numPr>
        <w:tabs>
          <w:tab w:val="clear" w:pos="680"/>
        </w:tabs>
        <w:ind w:hanging="294"/>
      </w:pPr>
      <w:r w:rsidRPr="002A797A">
        <w:t xml:space="preserve">Seleccione “Etiquetas” </w:t>
      </w:r>
    </w:p>
    <w:p w:rsidR="00AC3247" w:rsidRPr="00AC3247" w:rsidRDefault="00AC3247" w:rsidP="00AC3247">
      <w:pPr>
        <w:pStyle w:val="BodyText"/>
        <w:numPr>
          <w:ilvl w:val="0"/>
          <w:numId w:val="58"/>
        </w:numPr>
        <w:tabs>
          <w:tab w:val="clear" w:pos="680"/>
        </w:tabs>
        <w:ind w:hanging="294"/>
        <w:rPr>
          <w:lang w:val="pt-PT"/>
        </w:rPr>
      </w:pPr>
      <w:r w:rsidRPr="00AC3247">
        <w:rPr>
          <w:lang w:val="pt-PT"/>
        </w:rPr>
        <w:t>Na janela de etiquetas defina o tipo de letra e a cor da Etiqueta</w:t>
      </w:r>
    </w:p>
    <w:p w:rsidR="00AC3247" w:rsidRPr="00AC3247" w:rsidRDefault="00AC3247" w:rsidP="00AC3247">
      <w:pPr>
        <w:pStyle w:val="BodyText"/>
        <w:numPr>
          <w:ilvl w:val="0"/>
          <w:numId w:val="58"/>
        </w:numPr>
        <w:tabs>
          <w:tab w:val="clear" w:pos="680"/>
        </w:tabs>
        <w:ind w:hanging="294"/>
        <w:rPr>
          <w:lang w:val="pt-PT"/>
        </w:rPr>
      </w:pPr>
      <w:r w:rsidRPr="00AC3247">
        <w:rPr>
          <w:lang w:val="pt-PT"/>
        </w:rPr>
        <w:t>Clique no botão “Mostrar/ Ocultar”. Este botão serve também para retirar a etiqueta do mapa.</w:t>
      </w:r>
    </w:p>
    <w:p w:rsidR="00AC3247" w:rsidRPr="002A797A" w:rsidRDefault="00AC3247" w:rsidP="00AC3247">
      <w:pPr>
        <w:pStyle w:val="Heading3"/>
        <w:spacing w:before="200" w:after="0" w:line="276" w:lineRule="auto"/>
        <w:ind w:left="720"/>
        <w:jc w:val="left"/>
      </w:pPr>
      <w:bookmarkStart w:id="436" w:name="_Toc386529638"/>
      <w:bookmarkStart w:id="437" w:name="_Toc390424511"/>
      <w:r>
        <w:t>O botão de p</w:t>
      </w:r>
      <w:r w:rsidRPr="002A797A">
        <w:t>esquisa</w:t>
      </w:r>
      <w:bookmarkEnd w:id="436"/>
      <w:bookmarkEnd w:id="437"/>
    </w:p>
    <w:p w:rsidR="00AC3247" w:rsidRPr="00AC3247" w:rsidRDefault="00AC3247" w:rsidP="00AC3247">
      <w:pPr>
        <w:pStyle w:val="BodyText"/>
        <w:ind w:left="0"/>
        <w:rPr>
          <w:lang w:val="pt-PT"/>
        </w:rPr>
      </w:pPr>
      <w:r w:rsidRPr="00AC3247">
        <w:rPr>
          <w:lang w:val="pt-PT"/>
        </w:rPr>
        <w:t>A camada de US permite pesquisarmos por uma US e localizarmo-la rapidamente no mapa. A pesquisa pode ser feita através do campo de pesquisas escrevendo o nome, ou podemos seleccionar uma US da lista que nos é previamente oferecida.</w:t>
      </w:r>
    </w:p>
    <w:p w:rsidR="00AC3247" w:rsidRPr="00AC3247" w:rsidRDefault="00AC3247" w:rsidP="00AC3247">
      <w:pPr>
        <w:pStyle w:val="BodyText"/>
        <w:ind w:left="0"/>
        <w:rPr>
          <w:lang w:val="pt-PT"/>
        </w:rPr>
      </w:pPr>
      <w:r w:rsidRPr="00AC3247">
        <w:rPr>
          <w:lang w:val="pt-PT"/>
        </w:rPr>
        <w:t>O acesso às pesquisas faz-se da seguinte maneira:</w:t>
      </w:r>
    </w:p>
    <w:p w:rsidR="00AC3247" w:rsidRPr="00AC3247" w:rsidRDefault="00AC3247" w:rsidP="00AC3247">
      <w:pPr>
        <w:pStyle w:val="BodyText"/>
        <w:numPr>
          <w:ilvl w:val="0"/>
          <w:numId w:val="59"/>
        </w:numPr>
        <w:rPr>
          <w:lang w:val="pt-PT"/>
        </w:rPr>
      </w:pPr>
      <w:r w:rsidRPr="00AC3247">
        <w:rPr>
          <w:lang w:val="pt-PT"/>
        </w:rPr>
        <w:t>Seleccione o Botão de Cama de US</w:t>
      </w:r>
    </w:p>
    <w:p w:rsidR="00AC3247" w:rsidRPr="002A797A" w:rsidRDefault="00AC3247" w:rsidP="00AC3247">
      <w:pPr>
        <w:pStyle w:val="BodyText"/>
        <w:numPr>
          <w:ilvl w:val="0"/>
          <w:numId w:val="59"/>
        </w:numPr>
      </w:pPr>
      <w:r w:rsidRPr="002A797A">
        <w:t>Seleccione o ícone “Pesquisar”</w:t>
      </w:r>
    </w:p>
    <w:p w:rsidR="00AC3247" w:rsidRPr="00AC3247" w:rsidRDefault="00AC3247" w:rsidP="00AC3247">
      <w:pPr>
        <w:pStyle w:val="BodyText"/>
        <w:ind w:left="0"/>
        <w:rPr>
          <w:lang w:val="pt-PT"/>
        </w:rPr>
      </w:pPr>
      <w:r w:rsidRPr="00AC3247">
        <w:rPr>
          <w:lang w:val="pt-PT"/>
        </w:rPr>
        <w:t>Na janela seguinte “Busca de Unidade Organizacional”:</w:t>
      </w:r>
    </w:p>
    <w:p w:rsidR="00AC3247" w:rsidRPr="002A797A" w:rsidRDefault="00AC3247" w:rsidP="00AC3247">
      <w:pPr>
        <w:pStyle w:val="BodyText"/>
        <w:numPr>
          <w:ilvl w:val="0"/>
          <w:numId w:val="60"/>
        </w:numPr>
      </w:pPr>
      <w:r w:rsidRPr="002A797A">
        <w:t>Seleccione a cor de Realce</w:t>
      </w:r>
    </w:p>
    <w:p w:rsidR="00AC3247" w:rsidRPr="00AC3247" w:rsidRDefault="00AC3247" w:rsidP="00AC3247">
      <w:pPr>
        <w:pStyle w:val="BodyText"/>
        <w:numPr>
          <w:ilvl w:val="0"/>
          <w:numId w:val="60"/>
        </w:numPr>
        <w:rPr>
          <w:lang w:val="pt-PT"/>
        </w:rPr>
      </w:pPr>
      <w:r w:rsidRPr="00AC3247">
        <w:rPr>
          <w:lang w:val="pt-PT"/>
        </w:rPr>
        <w:t>Filtre a US escrevendo, ou simplesmente seleccione-a da lista que se apresenta em baixo</w:t>
      </w:r>
    </w:p>
    <w:p w:rsidR="00AC3247" w:rsidRPr="00AC3247" w:rsidRDefault="00AC3247" w:rsidP="00AC3247">
      <w:pPr>
        <w:pStyle w:val="BodyText"/>
        <w:ind w:left="0"/>
        <w:rPr>
          <w:lang w:val="pt-PT"/>
        </w:rPr>
      </w:pPr>
      <w:r>
        <w:rPr>
          <w:noProof/>
          <w:lang w:val="en-US"/>
        </w:rPr>
        <mc:AlternateContent>
          <mc:Choice Requires="wpg">
            <w:drawing>
              <wp:anchor distT="0" distB="0" distL="114300" distR="114300" simplePos="0" relativeHeight="252358656" behindDoc="0" locked="0" layoutInCell="1" allowOverlap="1" wp14:anchorId="41B0711C" wp14:editId="28F02740">
                <wp:simplePos x="0" y="0"/>
                <wp:positionH relativeFrom="margin">
                  <wp:posOffset>793115</wp:posOffset>
                </wp:positionH>
                <wp:positionV relativeFrom="paragraph">
                  <wp:posOffset>466725</wp:posOffset>
                </wp:positionV>
                <wp:extent cx="4655185" cy="2522220"/>
                <wp:effectExtent l="19050" t="19050" r="12065" b="11430"/>
                <wp:wrapSquare wrapText="bothSides"/>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55185" cy="2522220"/>
                          <a:chOff x="0" y="0"/>
                          <a:chExt cx="6806927" cy="3429000"/>
                        </a:xfrm>
                      </wpg:grpSpPr>
                      <pic:pic xmlns:pic="http://schemas.openxmlformats.org/drawingml/2006/picture">
                        <pic:nvPicPr>
                          <pic:cNvPr id="219" name="Picture 27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095375" cy="12668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220" name="Picture 27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1368152" y="0"/>
                            <a:ext cx="5438775" cy="34290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221" name="Straight Arrow Connector 279"/>
                        <wps:cNvCnPr/>
                        <wps:spPr>
                          <a:xfrm flipV="1">
                            <a:off x="900381" y="324506"/>
                            <a:ext cx="1547891" cy="617811"/>
                          </a:xfrm>
                          <a:prstGeom prst="straightConnector1">
                            <a:avLst/>
                          </a:prstGeom>
                          <a:noFill/>
                          <a:ln w="9525" cap="flat" cmpd="sng" algn="ctr">
                            <a:solidFill>
                              <a:schemeClr val="tx1"/>
                            </a:solidFill>
                            <a:prstDash val="solid"/>
                            <a:tailEnd type="arrow"/>
                          </a:ln>
                          <a:effectLst/>
                        </wps:spPr>
                        <wps:bodyPr/>
                      </wps:wsp>
                      <wps:wsp>
                        <wps:cNvPr id="222" name="Straight Arrow Connector 280"/>
                        <wps:cNvCnPr/>
                        <wps:spPr>
                          <a:xfrm flipH="1">
                            <a:off x="2304256" y="324506"/>
                            <a:ext cx="144016" cy="1187662"/>
                          </a:xfrm>
                          <a:prstGeom prst="straightConnector1">
                            <a:avLst/>
                          </a:prstGeom>
                          <a:noFill/>
                          <a:ln w="9525" cap="flat" cmpd="sng" algn="ctr">
                            <a:solidFill>
                              <a:schemeClr val="tx1"/>
                            </a:solidFill>
                            <a:prstDash val="solid"/>
                            <a:tailEnd type="arrow"/>
                          </a:ln>
                          <a:effectLst/>
                        </wps:spPr>
                        <wps:bodyPr/>
                      </wps:wsp>
                      <wps:wsp>
                        <wps:cNvPr id="223" name="Straight Arrow Connector 281"/>
                        <wps:cNvCnPr/>
                        <wps:spPr>
                          <a:xfrm>
                            <a:off x="2376264" y="1512168"/>
                            <a:ext cx="2232248" cy="101166"/>
                          </a:xfrm>
                          <a:prstGeom prst="straightConnector1">
                            <a:avLst/>
                          </a:prstGeom>
                          <a:noFill/>
                          <a:ln w="9525" cap="flat" cmpd="sng" algn="ctr">
                            <a:solidFill>
                              <a:schemeClr val="tx1"/>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Group 218" o:spid="_x0000_s1026" style="position:absolute;margin-left:62.45pt;margin-top:36.75pt;width:366.55pt;height:198.6pt;z-index:252358656;mso-position-horizontal-relative:margin;mso-width-relative:margin;mso-height-relative:margin" coordsize="68069,34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">
                <v:shape id="Picture 277" o:spid="_x0000_s1027" type="#_x0000_t75" style="position:absolute;width:10953;height:12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YHKDDAAAA3AAAAA8AAABkcnMvZG93bnJldi54bWxEj0FrwkAUhO+C/2F5gjfdNWCbpK5SCoJ4&#10;01p6fWRfk2D2bcxuTPz3bqHQ4zAz3zCb3WgbcafO1441rJYKBHHhTM2lhsvnfpGC8AHZYOOYNDzI&#10;w247nWwwN27gE93PoRQRwj5HDVUIbS6lLyqy6JeuJY7ej+sshii7UpoOhwi3jUyUepEWa44LFbb0&#10;UVFxPfdWQ5Ycvlv1NRxvzUO+rlXoszrttZ7Pxvc3EIHG8B/+ax+MhmSVwe+ZeATk9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FgcoMMAAADcAAAADwAAAAAAAAAAAAAAAACf&#10;AgAAZHJzL2Rvd25yZXYueG1sUEsFBgAAAAAEAAQA9wAAAI8DAAAAAA==&#10;" fillcolor="#4f81bd [3204]" stroked="t" strokecolor="black [3213]">
                  <v:imagedata r:id="rId205" o:title=""/>
                </v:shape>
                <v:shape id="Picture 278" o:spid="_x0000_s1028" type="#_x0000_t75" style="position:absolute;left:13681;width:54388;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bdlS/AAAA3AAAAA8AAABkcnMvZG93bnJldi54bWxET02LwjAQvQv+hzCCN02NIGvXKCIIgiyy&#10;VfY8NGNTbCalSbX++81hYY+P973ZDa4RT+pC7VnDYp6BIC69qbnScLseZx8gQkQ22HgmDW8KsNuO&#10;RxvMjX/xNz2LWIkUwiFHDTbGNpcylJYchrlviRN3953DmGBXSdPhK4W7RqosW0mHNacGiy0dLJWP&#10;oncaCrWvy6K//ig8fvX381Le7Pqi9XQy7D9BRBriv/jPfTIalErz05l0BOT2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W3ZUvwAAANwAAAAPAAAAAAAAAAAAAAAAAJ8CAABk&#10;cnMvZG93bnJldi54bWxQSwUGAAAAAAQABAD3AAAAiwMAAAAA&#10;" fillcolor="#4f81bd [3204]" stroked="t" strokecolor="black [3213]">
                  <v:imagedata r:id="rId206" o:title=""/>
                </v:shape>
                <v:shape id="Straight Arrow Connector 279" o:spid="_x0000_s1029" type="#_x0000_t32" style="position:absolute;left:9003;top:3245;width:15479;height:61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baFMEAAADcAAAADwAAAGRycy9kb3ducmV2LnhtbESP3WoCMRCF7wu+QxihdzXrQqWsRhGt&#10;4F3rzwOMm3ET3UyWJNXt2zeC0MvD+fk4s0XvWnGjEK1nBeNRAYK49tpyo+B42Lx9gIgJWWPrmRT8&#10;UoTFfPAyw0r7O+/otk+NyCMcK1RgUuoqKWNtyGEc+Y44e2cfHKYsQyN1wHsed60si2IiHVrOBIMd&#10;rQzV1/2Py9ylvbyvg+b683Sx38Hg17lFpV6H/XIKIlGf/sPP9lYrKMsxPM7kIyDn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JtoUwQAAANwAAAAPAAAAAAAAAAAAAAAA&#10;AKECAABkcnMvZG93bnJldi54bWxQSwUGAAAAAAQABAD5AAAAjwMAAAAA&#10;" strokecolor="black [3213]">
                  <v:stroke endarrow="open"/>
                </v:shape>
                <v:shape id="Straight Arrow Connector 280" o:spid="_x0000_s1030" type="#_x0000_t32" style="position:absolute;left:23042;top:3245;width:1440;height:1187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REY8EAAADcAAAADwAAAGRycy9kb3ducmV2LnhtbESP32rCMBTG7wXfIRxhd5pa2JDOVGRO&#10;8M7N7QHOmtMmrjkpSab17ZfBwMuP78+Pb70ZXS8uFKL1rGC5KEAQN15b7hR8fuznKxAxIWvsPZOC&#10;G0XY1NPJGivtr/xOl1PqRB7hWKECk9JQSRkbQw7jwg/E2Wt9cJiyDJ3UAa953PWyLIon6dByJhgc&#10;6MVQ8336cZm7tefHXdDcvH6d7VsweGx7VOphNm6fQSQa0z383z5oBWVZwt+ZfARk/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9ERjwQAAANwAAAAPAAAAAAAAAAAAAAAA&#10;AKECAABkcnMvZG93bnJldi54bWxQSwUGAAAAAAQABAD5AAAAjwMAAAAA&#10;" strokecolor="black [3213]">
                  <v:stroke endarrow="open"/>
                </v:shape>
                <v:shape id="Straight Arrow Connector 281" o:spid="_x0000_s1031" type="#_x0000_t32" style="position:absolute;left:23762;top:15121;width:22323;height:10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g5NMIAAADcAAAADwAAAGRycy9kb3ducmV2LnhtbESPwWrDMBBE74X8g9hAbrUcG9riRAkh&#10;jaH0VtfkvFgb29haGUl13L+vCoUeh5l5w+yPixnFTM73lhVskxQEcWN1z62C+rN8fAHhA7LG0TIp&#10;+CYPx8PqYY+Ftnf+oLkKrYgQ9gUq6EKYCil905FBn9iJOHo36wyGKF0rtcN7hJtRZmn6JA32HBc6&#10;nOjcUTNUX0ZBz3ng7DUv6f0yuOf2Osw2r5XarJfTDkSgJfyH/9pvWkGW5fB7Jh4Bef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7g5NMIAAADcAAAADwAAAAAAAAAAAAAA&#10;AAChAgAAZHJzL2Rvd25yZXYueG1sUEsFBgAAAAAEAAQA+QAAAJADAAAAAA==&#10;" strokecolor="black [3213]">
                  <v:stroke endarrow="open"/>
                </v:shape>
                <w10:wrap type="square" anchorx="margin"/>
              </v:group>
            </w:pict>
          </mc:Fallback>
        </mc:AlternateContent>
      </w:r>
      <w:r w:rsidRPr="00AC3247">
        <w:rPr>
          <w:lang w:val="pt-PT"/>
        </w:rPr>
        <w:t>Surgirá em forma de ponto e com a cor escolhida a US que seleccionou:</w:t>
      </w:r>
    </w:p>
    <w:p w:rsidR="00AC3247" w:rsidRPr="00AC3247" w:rsidRDefault="00AC3247" w:rsidP="00AC3247">
      <w:pPr>
        <w:pStyle w:val="BodyText"/>
        <w:ind w:left="720"/>
        <w:rPr>
          <w:lang w:val="pt-PT"/>
        </w:rPr>
      </w:pPr>
    </w:p>
    <w:p w:rsidR="00AC3247" w:rsidRPr="00AC3247" w:rsidRDefault="00AC3247" w:rsidP="00AC3247">
      <w:pPr>
        <w:pStyle w:val="BodyText"/>
        <w:ind w:left="720"/>
        <w:rPr>
          <w:lang w:val="pt-PT"/>
        </w:rPr>
      </w:pPr>
    </w:p>
    <w:p w:rsidR="00AC3247" w:rsidRPr="00AC3247" w:rsidRDefault="00AC3247" w:rsidP="00AC3247">
      <w:pPr>
        <w:pStyle w:val="BodyText"/>
        <w:ind w:left="720"/>
        <w:rPr>
          <w:lang w:val="pt-PT"/>
        </w:rPr>
      </w:pPr>
    </w:p>
    <w:p w:rsidR="00AC3247" w:rsidRPr="00AC3247" w:rsidRDefault="00AC3247" w:rsidP="00AC3247">
      <w:pPr>
        <w:pStyle w:val="BodyText"/>
        <w:ind w:left="720"/>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Pr="002A797A" w:rsidRDefault="00AC3247" w:rsidP="00AC3247">
      <w:pPr>
        <w:pStyle w:val="Heading3"/>
        <w:spacing w:before="200" w:after="0" w:line="276" w:lineRule="auto"/>
        <w:ind w:left="720"/>
        <w:jc w:val="left"/>
      </w:pPr>
      <w:bookmarkStart w:id="438" w:name="_Toc386529639"/>
      <w:bookmarkStart w:id="439" w:name="_Toc390424512"/>
      <w:r w:rsidRPr="002A797A">
        <w:rPr>
          <w:noProof/>
          <w:lang w:val="en-US"/>
        </w:rPr>
        <w:lastRenderedPageBreak/>
        <w:drawing>
          <wp:anchor distT="0" distB="0" distL="114300" distR="114300" simplePos="0" relativeHeight="252361728" behindDoc="0" locked="0" layoutInCell="1" allowOverlap="1" wp14:anchorId="201E8131" wp14:editId="4D4EFE74">
            <wp:simplePos x="0" y="0"/>
            <wp:positionH relativeFrom="margin">
              <wp:posOffset>5519420</wp:posOffset>
            </wp:positionH>
            <wp:positionV relativeFrom="paragraph">
              <wp:posOffset>61595</wp:posOffset>
            </wp:positionV>
            <wp:extent cx="567690" cy="717550"/>
            <wp:effectExtent l="19050" t="19050" r="22860" b="2540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67690" cy="717550"/>
                    </a:xfrm>
                    <a:prstGeom prst="rect">
                      <a:avLst/>
                    </a:prstGeom>
                    <a:ln>
                      <a:solidFill>
                        <a:schemeClr val="tx1"/>
                      </a:solidFill>
                    </a:ln>
                  </pic:spPr>
                </pic:pic>
              </a:graphicData>
            </a:graphic>
          </wp:anchor>
        </w:drawing>
      </w:r>
      <w:r>
        <w:t>O botão f</w:t>
      </w:r>
      <w:r w:rsidRPr="002A797A">
        <w:t>echar</w:t>
      </w:r>
      <w:bookmarkEnd w:id="438"/>
      <w:bookmarkEnd w:id="439"/>
    </w:p>
    <w:p w:rsidR="00AC3247" w:rsidRPr="00AC3247" w:rsidRDefault="00AC3247" w:rsidP="00AC3247">
      <w:pPr>
        <w:pStyle w:val="BodyText"/>
        <w:rPr>
          <w:lang w:val="pt-PT"/>
        </w:rPr>
      </w:pPr>
      <w:r w:rsidRPr="00AC3247">
        <w:rPr>
          <w:lang w:val="pt-PT"/>
        </w:rPr>
        <w:t>O Botão Fechar Limpa do mapa todos os registros nele mapeados, possibilitando a utilização da cama de US para novas apresentações geográficas.</w:t>
      </w:r>
    </w:p>
    <w:p w:rsidR="00AC3247" w:rsidRPr="00AC3247" w:rsidRDefault="00AC3247" w:rsidP="00AC3247">
      <w:pPr>
        <w:pStyle w:val="BodyText"/>
        <w:rPr>
          <w:lang w:val="pt-PT"/>
        </w:rPr>
      </w:pPr>
    </w:p>
    <w:p w:rsidR="00AC3247" w:rsidRPr="002A797A" w:rsidRDefault="00AC3247" w:rsidP="00AC3247">
      <w:pPr>
        <w:pStyle w:val="Heading3"/>
        <w:spacing w:before="200" w:after="0" w:line="276" w:lineRule="auto"/>
        <w:ind w:left="720"/>
        <w:jc w:val="left"/>
      </w:pPr>
      <w:bookmarkStart w:id="440" w:name="_Toc386529640"/>
      <w:bookmarkStart w:id="441" w:name="_Toc390424513"/>
      <w:r w:rsidRPr="002A797A">
        <w:rPr>
          <w:noProof/>
          <w:lang w:val="en-US"/>
        </w:rPr>
        <w:drawing>
          <wp:anchor distT="0" distB="0" distL="114300" distR="114300" simplePos="0" relativeHeight="252362752" behindDoc="0" locked="0" layoutInCell="1" allowOverlap="1" wp14:anchorId="6A84972F" wp14:editId="7BA8C741">
            <wp:simplePos x="0" y="0"/>
            <wp:positionH relativeFrom="column">
              <wp:posOffset>5193665</wp:posOffset>
            </wp:positionH>
            <wp:positionV relativeFrom="paragraph">
              <wp:posOffset>150495</wp:posOffset>
            </wp:positionV>
            <wp:extent cx="1000125" cy="1678940"/>
            <wp:effectExtent l="19050" t="19050" r="28575" b="1651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000125" cy="1678940"/>
                    </a:xfrm>
                    <a:prstGeom prst="rect">
                      <a:avLst/>
                    </a:prstGeom>
                    <a:noFill/>
                    <a:ln>
                      <a:solidFill>
                        <a:schemeClr val="tx1"/>
                      </a:solidFill>
                    </a:ln>
                  </pic:spPr>
                </pic:pic>
              </a:graphicData>
            </a:graphic>
          </wp:anchor>
        </w:drawing>
      </w:r>
      <w:r w:rsidRPr="002A797A">
        <w:t>Utilizando a camada de limites</w:t>
      </w:r>
      <w:bookmarkEnd w:id="440"/>
      <w:bookmarkEnd w:id="441"/>
    </w:p>
    <w:p w:rsidR="00AC3247" w:rsidRPr="00AC3247" w:rsidRDefault="00AC3247" w:rsidP="00AC3247">
      <w:pPr>
        <w:pStyle w:val="BodyText"/>
        <w:rPr>
          <w:lang w:val="pt-PT"/>
        </w:rPr>
      </w:pPr>
      <w:r w:rsidRPr="00AC3247">
        <w:rPr>
          <w:lang w:val="pt-PT"/>
        </w:rPr>
        <w:t>A Camada de limites serve para representar em forma de limites ou fronteiras as delimitações das províncias, distritos e também serve para representar as Unidades Sanitárias.</w:t>
      </w:r>
    </w:p>
    <w:p w:rsidR="00AC3247" w:rsidRPr="00AC3247" w:rsidRDefault="00AC3247" w:rsidP="00AC3247">
      <w:pPr>
        <w:pStyle w:val="BodyText"/>
        <w:rPr>
          <w:lang w:val="pt-PT"/>
        </w:rPr>
      </w:pPr>
      <w:r w:rsidRPr="00AC3247">
        <w:rPr>
          <w:lang w:val="pt-PT"/>
        </w:rPr>
        <w:t>O processo inicia com a edição da camada, para tal:</w:t>
      </w:r>
    </w:p>
    <w:p w:rsidR="00AC3247" w:rsidRPr="00AC3247" w:rsidRDefault="00AC3247" w:rsidP="00AC3247">
      <w:pPr>
        <w:pStyle w:val="BodyText"/>
        <w:numPr>
          <w:ilvl w:val="0"/>
          <w:numId w:val="61"/>
        </w:numPr>
        <w:rPr>
          <w:lang w:val="pt-PT"/>
        </w:rPr>
      </w:pPr>
      <w:r w:rsidRPr="002A797A">
        <w:rPr>
          <w:noProof/>
          <w:lang w:val="en-US"/>
        </w:rPr>
        <w:drawing>
          <wp:anchor distT="0" distB="0" distL="114300" distR="114300" simplePos="0" relativeHeight="252363776" behindDoc="0" locked="0" layoutInCell="1" allowOverlap="1" wp14:anchorId="14F0F902" wp14:editId="7B8D86E2">
            <wp:simplePos x="0" y="0"/>
            <wp:positionH relativeFrom="column">
              <wp:posOffset>45085</wp:posOffset>
            </wp:positionH>
            <wp:positionV relativeFrom="paragraph">
              <wp:posOffset>231775</wp:posOffset>
            </wp:positionV>
            <wp:extent cx="1419225" cy="1932305"/>
            <wp:effectExtent l="19050" t="19050" r="28575" b="10795"/>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419225" cy="1932305"/>
                    </a:xfrm>
                    <a:prstGeom prst="rect">
                      <a:avLst/>
                    </a:prstGeom>
                    <a:noFill/>
                    <a:ln>
                      <a:solidFill>
                        <a:schemeClr val="tx1"/>
                      </a:solidFill>
                    </a:ln>
                  </pic:spPr>
                </pic:pic>
              </a:graphicData>
            </a:graphic>
          </wp:anchor>
        </w:drawing>
      </w:r>
      <w:r w:rsidRPr="002A797A">
        <w:rPr>
          <w:noProof/>
          <w:lang w:val="en-US"/>
        </w:rPr>
        <w:drawing>
          <wp:anchor distT="0" distB="0" distL="114300" distR="114300" simplePos="0" relativeHeight="252360704" behindDoc="0" locked="0" layoutInCell="1" allowOverlap="1" wp14:anchorId="7F7C7F0A" wp14:editId="6622950C">
            <wp:simplePos x="0" y="0"/>
            <wp:positionH relativeFrom="column">
              <wp:posOffset>2597150</wp:posOffset>
            </wp:positionH>
            <wp:positionV relativeFrom="paragraph">
              <wp:posOffset>3810</wp:posOffset>
            </wp:positionV>
            <wp:extent cx="247650" cy="219075"/>
            <wp:effectExtent l="0" t="0" r="0" b="9525"/>
            <wp:wrapSquare wrapText="bothSides"/>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47650" cy="219075"/>
                    </a:xfrm>
                    <a:prstGeom prst="rect">
                      <a:avLst/>
                    </a:prstGeom>
                  </pic:spPr>
                </pic:pic>
              </a:graphicData>
            </a:graphic>
          </wp:anchor>
        </w:drawing>
      </w:r>
      <w:r w:rsidRPr="00AC3247">
        <w:rPr>
          <w:lang w:val="pt-PT"/>
        </w:rPr>
        <w:t>Clique no botão da “Camada Limites”.</w:t>
      </w:r>
    </w:p>
    <w:p w:rsidR="00AC3247" w:rsidRPr="00AC3247" w:rsidRDefault="00AC3247" w:rsidP="00AC3247">
      <w:pPr>
        <w:pStyle w:val="BodyText"/>
        <w:ind w:left="720"/>
        <w:rPr>
          <w:lang w:val="pt-PT"/>
        </w:rPr>
      </w:pPr>
    </w:p>
    <w:p w:rsidR="00AC3247" w:rsidRPr="00AC3247" w:rsidRDefault="00AC3247" w:rsidP="00AC3247">
      <w:pPr>
        <w:pStyle w:val="BodyText"/>
        <w:ind w:left="720"/>
        <w:rPr>
          <w:lang w:val="pt-PT"/>
        </w:rPr>
      </w:pPr>
    </w:p>
    <w:p w:rsidR="00AC3247" w:rsidRPr="00AC3247" w:rsidRDefault="00AC3247" w:rsidP="00AC3247">
      <w:pPr>
        <w:pStyle w:val="BodyText"/>
        <w:numPr>
          <w:ilvl w:val="0"/>
          <w:numId w:val="61"/>
        </w:numPr>
        <w:rPr>
          <w:lang w:val="pt-PT"/>
        </w:rPr>
      </w:pPr>
      <w:r w:rsidRPr="00AC3247">
        <w:rPr>
          <w:lang w:val="pt-PT"/>
        </w:rPr>
        <w:t>De seguida clique na opção “Editar camadas”. Surgirá uma mini janela de edição designada de “Camada limite”.</w:t>
      </w: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Default="00AC3247" w:rsidP="00AC3247">
      <w:pPr>
        <w:pStyle w:val="ListNumber"/>
        <w:rPr>
          <w:lang w:val="pt-PT"/>
        </w:rPr>
      </w:pPr>
    </w:p>
    <w:p w:rsidR="00AC3247" w:rsidRPr="002A797A" w:rsidRDefault="00AC3247" w:rsidP="00AC3247">
      <w:pPr>
        <w:pStyle w:val="BodyText"/>
        <w:numPr>
          <w:ilvl w:val="0"/>
          <w:numId w:val="61"/>
        </w:numPr>
      </w:pPr>
      <w:r w:rsidRPr="00AC3247">
        <w:rPr>
          <w:lang w:val="pt-PT"/>
        </w:rPr>
        <w:t xml:space="preserve">Logo abaixo é apresentado o ícone “Modo de Selecção” (Selection Mode). </w:t>
      </w:r>
      <w:r w:rsidRPr="002A797A">
        <w:t xml:space="preserve">Existem três tipos de modos: </w:t>
      </w:r>
    </w:p>
    <w:p w:rsidR="00AC3247" w:rsidRPr="00AC3247" w:rsidRDefault="00AC3247" w:rsidP="00AC3247">
      <w:pPr>
        <w:pStyle w:val="BodyText"/>
        <w:rPr>
          <w:lang w:val="pt-PT"/>
        </w:rPr>
      </w:pPr>
      <w:r w:rsidRPr="00AC3247">
        <w:rPr>
          <w:lang w:val="pt-PT"/>
        </w:rPr>
        <w:t>As diferentes opções do Modo de Selecção funcionam como diferentes tipos de selecção:</w:t>
      </w:r>
    </w:p>
    <w:p w:rsidR="00AC3247" w:rsidRPr="00AC3247" w:rsidRDefault="00AC3247" w:rsidP="00AC3247">
      <w:pPr>
        <w:pStyle w:val="BodyText"/>
        <w:numPr>
          <w:ilvl w:val="0"/>
          <w:numId w:val="61"/>
        </w:numPr>
        <w:spacing w:after="0"/>
        <w:rPr>
          <w:lang w:val="pt-PT"/>
        </w:rPr>
      </w:pPr>
      <w:r w:rsidRPr="00AC3247">
        <w:rPr>
          <w:b/>
          <w:lang w:val="pt-PT"/>
        </w:rPr>
        <w:t>Seleccionar Unidades Organizacionais (Select Organizatrion Unit)</w:t>
      </w:r>
      <w:r w:rsidRPr="00AC3247">
        <w:rPr>
          <w:lang w:val="pt-PT"/>
        </w:rPr>
        <w:t>: oferecem a opção de seleccionar as Unidade Organizacionais da responsabilidade do utilizador em questão, seus Filhos e netos (caso o utilizador os tenha).</w:t>
      </w:r>
    </w:p>
    <w:p w:rsidR="00AC3247" w:rsidRPr="00AC3247" w:rsidRDefault="00AC3247" w:rsidP="00AC3247">
      <w:pPr>
        <w:pStyle w:val="BodyText"/>
        <w:spacing w:after="0"/>
        <w:ind w:left="720"/>
        <w:rPr>
          <w:lang w:val="pt-PT"/>
        </w:rPr>
      </w:pPr>
      <w:r w:rsidRPr="002A797A">
        <w:rPr>
          <w:noProof/>
          <w:lang w:val="en-US"/>
        </w:rPr>
        <w:drawing>
          <wp:anchor distT="0" distB="0" distL="114300" distR="114300" simplePos="0" relativeHeight="252365824" behindDoc="0" locked="0" layoutInCell="1" allowOverlap="1" wp14:anchorId="57BCD549" wp14:editId="024F28E4">
            <wp:simplePos x="0" y="0"/>
            <wp:positionH relativeFrom="margin">
              <wp:posOffset>5349240</wp:posOffset>
            </wp:positionH>
            <wp:positionV relativeFrom="paragraph">
              <wp:posOffset>90805</wp:posOffset>
            </wp:positionV>
            <wp:extent cx="871220" cy="1035050"/>
            <wp:effectExtent l="19050" t="19050" r="24130" b="12700"/>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871220" cy="1035050"/>
                    </a:xfrm>
                    <a:prstGeom prst="rect">
                      <a:avLst/>
                    </a:prstGeom>
                    <a:ln>
                      <a:solidFill>
                        <a:schemeClr val="tx1"/>
                      </a:solidFill>
                    </a:ln>
                  </pic:spPr>
                </pic:pic>
              </a:graphicData>
            </a:graphic>
          </wp:anchor>
        </w:drawing>
      </w:r>
    </w:p>
    <w:p w:rsidR="00AC3247" w:rsidRPr="00AC3247" w:rsidRDefault="00AC3247" w:rsidP="00AC3247">
      <w:pPr>
        <w:pStyle w:val="BodyText"/>
        <w:numPr>
          <w:ilvl w:val="0"/>
          <w:numId w:val="61"/>
        </w:numPr>
        <w:spacing w:after="0"/>
        <w:rPr>
          <w:lang w:val="pt-PT"/>
        </w:rPr>
      </w:pPr>
      <w:r w:rsidRPr="00AC3247">
        <w:rPr>
          <w:noProof/>
          <w:lang w:val="pt-PT" w:eastAsia="pt-PT"/>
        </w:rPr>
        <w:t>O utilizador pode também visualizar os nomes das unidades sanitárias, clicando em “Etiquetas”.</w:t>
      </w:r>
    </w:p>
    <w:p w:rsidR="00AC3247" w:rsidRPr="00AC3247" w:rsidRDefault="00AC3247" w:rsidP="00AC3247">
      <w:pPr>
        <w:pStyle w:val="BodyText"/>
        <w:rPr>
          <w:b/>
          <w:lang w:val="pt-PT"/>
        </w:rPr>
      </w:pPr>
    </w:p>
    <w:p w:rsidR="00AC3247" w:rsidRPr="00AC3247" w:rsidRDefault="00AC3247" w:rsidP="00AC3247">
      <w:pPr>
        <w:pStyle w:val="BodyText"/>
        <w:rPr>
          <w:b/>
          <w:lang w:val="pt-PT"/>
        </w:rPr>
      </w:pPr>
    </w:p>
    <w:p w:rsidR="00AC3247" w:rsidRPr="00AC3247" w:rsidRDefault="00AC3247" w:rsidP="00AC3247">
      <w:pPr>
        <w:pStyle w:val="BodyText"/>
        <w:rPr>
          <w:b/>
          <w:lang w:val="pt-PT"/>
        </w:rPr>
      </w:pPr>
      <w:r w:rsidRPr="002A797A">
        <w:rPr>
          <w:noProof/>
          <w:lang w:val="en-US"/>
        </w:rPr>
        <w:drawing>
          <wp:anchor distT="0" distB="0" distL="114300" distR="114300" simplePos="0" relativeHeight="252367872" behindDoc="0" locked="0" layoutInCell="1" allowOverlap="1" wp14:anchorId="31E05E5D" wp14:editId="0790DDB9">
            <wp:simplePos x="0" y="0"/>
            <wp:positionH relativeFrom="column">
              <wp:posOffset>5218430</wp:posOffset>
            </wp:positionH>
            <wp:positionV relativeFrom="paragraph">
              <wp:posOffset>194310</wp:posOffset>
            </wp:positionV>
            <wp:extent cx="1115695" cy="1104900"/>
            <wp:effectExtent l="19050" t="19050" r="27305" b="1905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1" cstate="print">
                      <a:extLst>
                        <a:ext uri="{28A0092B-C50C-407E-A947-70E740481C1C}">
                          <a14:useLocalDpi xmlns:a14="http://schemas.microsoft.com/office/drawing/2010/main" val="0"/>
                        </a:ext>
                      </a:extLst>
                    </a:blip>
                    <a:srcRect b="25352"/>
                    <a:stretch/>
                  </pic:blipFill>
                  <pic:spPr bwMode="auto">
                    <a:xfrm>
                      <a:off x="0" y="0"/>
                      <a:ext cx="1115695" cy="110490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p>
    <w:p w:rsidR="00AC3247" w:rsidRPr="00AC3247" w:rsidRDefault="00AC3247" w:rsidP="00AC3247">
      <w:pPr>
        <w:pStyle w:val="BodyText"/>
        <w:rPr>
          <w:lang w:val="pt-PT"/>
        </w:rPr>
      </w:pPr>
      <w:r w:rsidRPr="00AC3247">
        <w:rPr>
          <w:lang w:val="pt-PT"/>
        </w:rPr>
        <w:t>Esta opção também permite seleccionar os limites usando a árvore Hierárquica que se situa logo abaixo:</w:t>
      </w:r>
    </w:p>
    <w:p w:rsidR="00AC3247" w:rsidRPr="00AC3247" w:rsidRDefault="00AC3247" w:rsidP="00AC3247">
      <w:pPr>
        <w:pStyle w:val="BodyText"/>
        <w:rPr>
          <w:lang w:val="pt-PT"/>
        </w:rPr>
      </w:pPr>
    </w:p>
    <w:p w:rsidR="00AC3247" w:rsidRPr="00AC3247" w:rsidRDefault="00AC3247" w:rsidP="00AC3247">
      <w:pPr>
        <w:pStyle w:val="BodyText"/>
        <w:rPr>
          <w:lang w:val="pt-PT"/>
        </w:rPr>
      </w:pPr>
    </w:p>
    <w:p w:rsidR="00AC3247" w:rsidRPr="00AC3247" w:rsidRDefault="00AC3247" w:rsidP="00AC3247">
      <w:pPr>
        <w:pStyle w:val="BodyText"/>
        <w:rPr>
          <w:lang w:val="pt-PT"/>
        </w:rPr>
      </w:pPr>
      <w:r w:rsidRPr="002A797A">
        <w:rPr>
          <w:noProof/>
          <w:lang w:val="en-US"/>
        </w:rPr>
        <w:drawing>
          <wp:anchor distT="0" distB="0" distL="114300" distR="114300" simplePos="0" relativeHeight="252368896" behindDoc="0" locked="0" layoutInCell="1" allowOverlap="1" wp14:anchorId="5B96B4B5" wp14:editId="3F9F6DED">
            <wp:simplePos x="0" y="0"/>
            <wp:positionH relativeFrom="column">
              <wp:posOffset>4496435</wp:posOffset>
            </wp:positionH>
            <wp:positionV relativeFrom="paragraph">
              <wp:posOffset>121285</wp:posOffset>
            </wp:positionV>
            <wp:extent cx="1839595" cy="1304925"/>
            <wp:effectExtent l="19050" t="19050" r="27305" b="28575"/>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839595" cy="1304925"/>
                    </a:xfrm>
                    <a:prstGeom prst="rect">
                      <a:avLst/>
                    </a:prstGeom>
                    <a:ln>
                      <a:solidFill>
                        <a:schemeClr val="tx1"/>
                      </a:solidFill>
                    </a:ln>
                  </pic:spPr>
                </pic:pic>
              </a:graphicData>
            </a:graphic>
          </wp:anchor>
        </w:drawing>
      </w:r>
    </w:p>
    <w:p w:rsidR="00AC3247" w:rsidRPr="00AC3247" w:rsidRDefault="00AC3247" w:rsidP="00AC3247">
      <w:pPr>
        <w:pStyle w:val="BodyText"/>
        <w:rPr>
          <w:lang w:val="pt-PT"/>
        </w:rPr>
      </w:pPr>
    </w:p>
    <w:p w:rsidR="00AC3247" w:rsidRPr="00AC3247" w:rsidRDefault="00AC3247" w:rsidP="00AC3247">
      <w:pPr>
        <w:pStyle w:val="BodyText"/>
        <w:numPr>
          <w:ilvl w:val="0"/>
          <w:numId w:val="61"/>
        </w:numPr>
        <w:spacing w:after="0"/>
        <w:rPr>
          <w:lang w:val="pt-PT"/>
        </w:rPr>
      </w:pPr>
      <w:r w:rsidRPr="00AC3247">
        <w:rPr>
          <w:b/>
          <w:lang w:val="pt-PT"/>
        </w:rPr>
        <w:t>Selecção dos Níveis</w:t>
      </w:r>
      <w:r w:rsidRPr="00AC3247">
        <w:rPr>
          <w:lang w:val="pt-PT"/>
        </w:rPr>
        <w:t xml:space="preserve"> </w:t>
      </w:r>
      <w:r w:rsidRPr="00AC3247">
        <w:rPr>
          <w:b/>
          <w:lang w:val="pt-PT"/>
        </w:rPr>
        <w:t>(Select Levels)</w:t>
      </w:r>
      <w:r w:rsidRPr="00AC3247">
        <w:rPr>
          <w:lang w:val="pt-PT"/>
        </w:rPr>
        <w:t>: permite seleccionar diferentes níveis:</w:t>
      </w:r>
    </w:p>
    <w:p w:rsidR="00AC3247" w:rsidRPr="00AC3247" w:rsidRDefault="00AC3247" w:rsidP="00AC3247">
      <w:pPr>
        <w:pStyle w:val="BodyText"/>
        <w:spacing w:after="0"/>
        <w:rPr>
          <w:lang w:val="pt-PT"/>
        </w:rPr>
      </w:pPr>
    </w:p>
    <w:p w:rsidR="00AC3247" w:rsidRPr="00AC3247" w:rsidRDefault="00AC3247" w:rsidP="00AC3247">
      <w:pPr>
        <w:pStyle w:val="BodyText"/>
        <w:spacing w:after="0"/>
        <w:rPr>
          <w:lang w:val="pt-PT"/>
        </w:rPr>
      </w:pPr>
    </w:p>
    <w:p w:rsidR="00AC3247" w:rsidRPr="00AC3247" w:rsidRDefault="00AC3247" w:rsidP="00AC3247">
      <w:pPr>
        <w:pStyle w:val="BodyText"/>
        <w:spacing w:after="0"/>
        <w:rPr>
          <w:lang w:val="pt-PT"/>
        </w:rPr>
      </w:pPr>
    </w:p>
    <w:p w:rsidR="00AC3247" w:rsidRPr="00AC3247" w:rsidRDefault="00AC3247" w:rsidP="00AC3247">
      <w:pPr>
        <w:pStyle w:val="BodyText"/>
        <w:spacing w:after="0"/>
        <w:rPr>
          <w:lang w:val="pt-PT"/>
        </w:rPr>
      </w:pPr>
    </w:p>
    <w:p w:rsidR="00AC3247" w:rsidRPr="00AC3247" w:rsidRDefault="00AC3247" w:rsidP="00AC3247">
      <w:pPr>
        <w:pStyle w:val="BodyText"/>
        <w:spacing w:after="0"/>
        <w:rPr>
          <w:lang w:val="pt-PT"/>
        </w:rPr>
      </w:pPr>
      <w:r w:rsidRPr="002A797A">
        <w:rPr>
          <w:noProof/>
          <w:lang w:val="en-US"/>
        </w:rPr>
        <w:drawing>
          <wp:anchor distT="0" distB="0" distL="114300" distR="114300" simplePos="0" relativeHeight="252366848" behindDoc="0" locked="0" layoutInCell="1" allowOverlap="1" wp14:anchorId="624905B2" wp14:editId="266C6D62">
            <wp:simplePos x="0" y="0"/>
            <wp:positionH relativeFrom="column">
              <wp:posOffset>206375</wp:posOffset>
            </wp:positionH>
            <wp:positionV relativeFrom="paragraph">
              <wp:posOffset>71755</wp:posOffset>
            </wp:positionV>
            <wp:extent cx="1607820" cy="1952625"/>
            <wp:effectExtent l="19050" t="19050" r="11430" b="28575"/>
            <wp:wrapSquare wrapText="bothSides"/>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cstate="print">
                      <a:extLst>
                        <a:ext uri="{28A0092B-C50C-407E-A947-70E740481C1C}">
                          <a14:useLocalDpi xmlns:a14="http://schemas.microsoft.com/office/drawing/2010/main" val="0"/>
                        </a:ext>
                      </a:extLst>
                    </a:blip>
                    <a:srcRect/>
                    <a:stretch/>
                  </pic:blipFill>
                  <pic:spPr bwMode="auto">
                    <a:xfrm>
                      <a:off x="0" y="0"/>
                      <a:ext cx="1607820" cy="195262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p>
    <w:p w:rsidR="00AC3247" w:rsidRPr="00AC3247" w:rsidRDefault="00AC3247" w:rsidP="00AC3247">
      <w:pPr>
        <w:pStyle w:val="BodyText"/>
        <w:rPr>
          <w:lang w:val="pt-PT"/>
        </w:rPr>
      </w:pPr>
    </w:p>
    <w:p w:rsidR="00AC3247" w:rsidRPr="00AC3247" w:rsidRDefault="00AC3247" w:rsidP="00AC3247">
      <w:pPr>
        <w:pStyle w:val="ListNumber"/>
        <w:rPr>
          <w:lang w:val="pt-PT"/>
        </w:rPr>
      </w:pPr>
      <w:r w:rsidRPr="00AC3247">
        <w:rPr>
          <w:b/>
          <w:lang w:val="pt-PT"/>
        </w:rPr>
        <w:t>Seleccionar Grupos (Select Groups)</w:t>
      </w:r>
      <w:r w:rsidRPr="00AC3247">
        <w:rPr>
          <w:lang w:val="pt-PT"/>
        </w:rPr>
        <w:t>: Selecciona as unidades sanitárias por grupos (Caso estes tenham sido previamente definidos. Na camada limite, no campo “Seleccionar nível de unidade Organizacional” (Select Organisation unit levels) seleccione o tipo de item a apresentar.</w:t>
      </w:r>
    </w:p>
    <w:p w:rsidR="001C6FAD" w:rsidRDefault="001C6FAD" w:rsidP="001C6FAD">
      <w:pPr>
        <w:pStyle w:val="BodyText"/>
        <w:rPr>
          <w:lang w:val="pt-PT"/>
        </w:rPr>
      </w:pPr>
    </w:p>
    <w:p w:rsidR="001C6FAD" w:rsidRPr="001C6FAD" w:rsidRDefault="001C6FAD" w:rsidP="001C6FAD">
      <w:pPr>
        <w:pStyle w:val="BodyText"/>
        <w:rPr>
          <w:lang w:val="pt-PT"/>
        </w:rPr>
      </w:pPr>
    </w:p>
    <w:p w:rsidR="00DE1EDB" w:rsidRPr="003367B6" w:rsidRDefault="00DE1EDB" w:rsidP="00DE1EDB">
      <w:pPr>
        <w:pStyle w:val="Caption"/>
        <w:jc w:val="left"/>
        <w:rPr>
          <w:lang w:val="pt-PT"/>
        </w:rPr>
      </w:pPr>
      <w:bookmarkStart w:id="442" w:name="_Ref378250897"/>
      <w:bookmarkStart w:id="443" w:name="_Ref378250903"/>
      <w:bookmarkEnd w:id="344"/>
      <w:bookmarkEnd w:id="362"/>
      <w:bookmarkEnd w:id="363"/>
      <w:bookmarkEnd w:id="378"/>
      <w:bookmarkEnd w:id="379"/>
      <w:bookmarkEnd w:id="380"/>
      <w:r w:rsidRPr="00DE1EDB">
        <w:rPr>
          <w:lang w:val="pt-PT"/>
        </w:rPr>
        <w:t xml:space="preserve"> </w:t>
      </w:r>
    </w:p>
    <w:p w:rsidR="002213EE" w:rsidRPr="002A797A" w:rsidRDefault="002213EE" w:rsidP="002213EE">
      <w:pPr>
        <w:pStyle w:val="BodyText"/>
        <w:rPr>
          <w:lang w:val="pt-PT"/>
        </w:rPr>
      </w:pPr>
      <w:bookmarkStart w:id="444" w:name="_Toc378156919"/>
      <w:bookmarkEnd w:id="442"/>
      <w:bookmarkEnd w:id="443"/>
    </w:p>
    <w:p w:rsidR="00BD2981" w:rsidRPr="002A797A" w:rsidRDefault="00BD2981" w:rsidP="002213EE">
      <w:pPr>
        <w:pStyle w:val="BodyText"/>
        <w:rPr>
          <w:lang w:val="pt-PT"/>
        </w:rPr>
      </w:pPr>
    </w:p>
    <w:p w:rsidR="00593008" w:rsidRDefault="00593008" w:rsidP="00593008">
      <w:pPr>
        <w:pStyle w:val="Heading1"/>
      </w:pPr>
      <w:bookmarkStart w:id="445" w:name="_Toc385315023"/>
      <w:bookmarkStart w:id="446" w:name="_Toc390424514"/>
      <w:bookmarkEnd w:id="1"/>
      <w:bookmarkEnd w:id="444"/>
      <w:r>
        <w:lastRenderedPageBreak/>
        <w:t>Ficha Técnica</w:t>
      </w:r>
      <w:bookmarkEnd w:id="445"/>
      <w:bookmarkEnd w:id="446"/>
    </w:p>
    <w:tbl>
      <w:tblPr>
        <w:tblStyle w:val="TableGrid"/>
        <w:tblW w:w="0" w:type="auto"/>
        <w:tblLook w:val="04A0" w:firstRow="1" w:lastRow="0" w:firstColumn="1" w:lastColumn="0" w:noHBand="0" w:noVBand="1"/>
      </w:tblPr>
      <w:tblGrid>
        <w:gridCol w:w="4981"/>
        <w:gridCol w:w="4982"/>
      </w:tblGrid>
      <w:tr w:rsidR="00593008" w:rsidRPr="00F446BD" w:rsidTr="007C2783">
        <w:tc>
          <w:tcPr>
            <w:tcW w:w="4981" w:type="dxa"/>
            <w:tcBorders>
              <w:top w:val="nil"/>
              <w:left w:val="nil"/>
              <w:bottom w:val="nil"/>
              <w:right w:val="single" w:sz="4" w:space="0" w:color="C00000"/>
            </w:tcBorders>
          </w:tcPr>
          <w:p w:rsidR="00593008" w:rsidRDefault="00593008" w:rsidP="007C2783">
            <w:pPr>
              <w:pStyle w:val="BodyText"/>
              <w:ind w:left="0"/>
              <w:jc w:val="center"/>
            </w:pPr>
          </w:p>
          <w:p w:rsidR="00593008" w:rsidRDefault="00593008" w:rsidP="007C2783">
            <w:pPr>
              <w:pStyle w:val="BodyText"/>
              <w:ind w:left="0"/>
              <w:jc w:val="center"/>
            </w:pPr>
          </w:p>
          <w:p w:rsidR="00593008" w:rsidRDefault="00593008" w:rsidP="007C2783">
            <w:pPr>
              <w:pStyle w:val="BodyText"/>
              <w:ind w:left="0"/>
              <w:jc w:val="center"/>
            </w:pPr>
            <w:r w:rsidRPr="00124DC0">
              <w:rPr>
                <w:noProof/>
                <w:lang w:val="en-US"/>
              </w:rPr>
              <w:drawing>
                <wp:inline distT="0" distB="0" distL="0" distR="0" wp14:anchorId="3929D55E" wp14:editId="14EB41B4">
                  <wp:extent cx="1368152" cy="1234674"/>
                  <wp:effectExtent l="0" t="0" r="3810" b="3810"/>
                  <wp:docPr id="43011" name="Picture 5" descr="Republica de Mocambiq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Republica de Mocambique.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368152" cy="1234674"/>
                          </a:xfrm>
                          <a:prstGeom prst="rect">
                            <a:avLst/>
                          </a:prstGeom>
                          <a:noFill/>
                          <a:extLst/>
                        </pic:spPr>
                      </pic:pic>
                    </a:graphicData>
                  </a:graphic>
                </wp:inline>
              </w:drawing>
            </w:r>
          </w:p>
          <w:p w:rsidR="00593008" w:rsidRPr="00593008" w:rsidRDefault="00593008" w:rsidP="007C2783">
            <w:pPr>
              <w:jc w:val="center"/>
              <w:rPr>
                <w:b/>
                <w:lang w:val="pt-PT"/>
              </w:rPr>
            </w:pPr>
            <w:r w:rsidRPr="00593008">
              <w:rPr>
                <w:b/>
                <w:lang w:val="pt-PT"/>
              </w:rPr>
              <w:t>República de Moçambique</w:t>
            </w:r>
          </w:p>
          <w:p w:rsidR="00593008" w:rsidRPr="00593008" w:rsidRDefault="00593008" w:rsidP="007C2783">
            <w:pPr>
              <w:jc w:val="center"/>
              <w:rPr>
                <w:b/>
                <w:lang w:val="pt-PT"/>
              </w:rPr>
            </w:pPr>
            <w:r w:rsidRPr="00593008">
              <w:rPr>
                <w:b/>
                <w:lang w:val="pt-PT"/>
              </w:rPr>
              <w:t>Ministério da Saúde</w:t>
            </w:r>
          </w:p>
          <w:p w:rsidR="00593008" w:rsidRPr="00593008" w:rsidRDefault="00593008" w:rsidP="007C2783">
            <w:pPr>
              <w:pStyle w:val="BodyText"/>
              <w:ind w:left="0"/>
              <w:jc w:val="center"/>
              <w:rPr>
                <w:b/>
                <w:lang w:val="pt-PT"/>
              </w:rPr>
            </w:pPr>
          </w:p>
          <w:p w:rsidR="00593008" w:rsidRDefault="00593008" w:rsidP="007C2783">
            <w:pPr>
              <w:pStyle w:val="BodyText"/>
              <w:ind w:left="0"/>
              <w:jc w:val="center"/>
            </w:pPr>
            <w:r w:rsidRPr="00124DC0">
              <w:rPr>
                <w:noProof/>
                <w:lang w:val="en-US"/>
              </w:rPr>
              <w:drawing>
                <wp:inline distT="0" distB="0" distL="0" distR="0" wp14:anchorId="22286A51" wp14:editId="03836199">
                  <wp:extent cx="1520456" cy="792350"/>
                  <wp:effectExtent l="0" t="0" r="3810" b="8255"/>
                  <wp:docPr id="43053" name="Picture 8" descr="Logo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8" descr="Logo re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20698" cy="792476"/>
                          </a:xfrm>
                          <a:prstGeom prst="rect">
                            <a:avLst/>
                          </a:prstGeom>
                          <a:noFill/>
                          <a:extLst/>
                        </pic:spPr>
                      </pic:pic>
                    </a:graphicData>
                  </a:graphic>
                </wp:inline>
              </w:drawing>
            </w:r>
          </w:p>
          <w:p w:rsidR="00593008" w:rsidRDefault="00593008" w:rsidP="007C2783">
            <w:pPr>
              <w:pStyle w:val="BodyText"/>
              <w:ind w:left="0"/>
              <w:jc w:val="center"/>
            </w:pPr>
          </w:p>
          <w:p w:rsidR="00593008" w:rsidRDefault="00593008" w:rsidP="007C2783">
            <w:pPr>
              <w:pStyle w:val="BodyText"/>
              <w:ind w:left="0"/>
              <w:jc w:val="center"/>
            </w:pPr>
            <w:r w:rsidRPr="00124DC0">
              <w:rPr>
                <w:noProof/>
                <w:lang w:val="en-US"/>
              </w:rPr>
              <w:drawing>
                <wp:inline distT="0" distB="0" distL="0" distR="0" wp14:anchorId="1E2BC7A3" wp14:editId="10966B18">
                  <wp:extent cx="1392865" cy="813433"/>
                  <wp:effectExtent l="0" t="0" r="0" b="6350"/>
                  <wp:docPr id="430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95421" cy="814926"/>
                          </a:xfrm>
                          <a:prstGeom prst="rect">
                            <a:avLst/>
                          </a:prstGeom>
                          <a:noFill/>
                          <a:effectLst/>
                          <a:extLst/>
                        </pic:spPr>
                      </pic:pic>
                    </a:graphicData>
                  </a:graphic>
                </wp:inline>
              </w:drawing>
            </w:r>
          </w:p>
          <w:p w:rsidR="00593008" w:rsidRDefault="00593008" w:rsidP="007C2783">
            <w:pPr>
              <w:pStyle w:val="BodyText"/>
              <w:ind w:left="0"/>
              <w:jc w:val="center"/>
            </w:pPr>
          </w:p>
          <w:p w:rsidR="00593008" w:rsidRDefault="00593008" w:rsidP="007C2783">
            <w:pPr>
              <w:jc w:val="center"/>
            </w:pPr>
            <w:r>
              <w:rPr>
                <w:noProof/>
                <w:lang w:val="en-US"/>
              </w:rPr>
              <w:drawing>
                <wp:inline distT="0" distB="0" distL="0" distR="0" wp14:anchorId="21C01C83" wp14:editId="6212961E">
                  <wp:extent cx="850605" cy="850605"/>
                  <wp:effectExtent l="0" t="0" r="6985" b="6985"/>
                  <wp:docPr id="43055" name="Picture 43055" descr="CSW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CSWlogo.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850392" cy="850392"/>
                          </a:xfrm>
                          <a:prstGeom prst="rect">
                            <a:avLst/>
                          </a:prstGeom>
                          <a:noFill/>
                          <a:ln>
                            <a:noFill/>
                          </a:ln>
                        </pic:spPr>
                      </pic:pic>
                    </a:graphicData>
                  </a:graphic>
                </wp:inline>
              </w:drawing>
            </w:r>
            <w:r>
              <w:object w:dxaOrig="5220" w:dyaOrig="1800">
                <v:shape id="_x0000_i1025" type="#_x0000_t75" style="width:150.85pt;height:51.75pt" o:ole="">
                  <v:imagedata r:id="rId214" o:title=""/>
                </v:shape>
                <o:OLEObject Type="Embed" ProgID="PBrush" ShapeID="_x0000_i1025" DrawAspect="Content" ObjectID="_1464166679" r:id="rId215"/>
              </w:object>
            </w:r>
          </w:p>
          <w:p w:rsidR="00593008" w:rsidRDefault="00593008" w:rsidP="007C2783">
            <w:pPr>
              <w:jc w:val="center"/>
              <w:rPr>
                <w:rFonts w:ascii="Franklin Gothic Demi Cond" w:hAnsi="Franklin Gothic Demi Cond"/>
                <w:color w:val="B71234"/>
                <w:sz w:val="32"/>
              </w:rPr>
            </w:pPr>
          </w:p>
        </w:tc>
        <w:tc>
          <w:tcPr>
            <w:tcW w:w="4982" w:type="dxa"/>
            <w:tcBorders>
              <w:top w:val="single" w:sz="4" w:space="0" w:color="C00000"/>
              <w:left w:val="single" w:sz="4" w:space="0" w:color="C00000"/>
              <w:bottom w:val="single" w:sz="4" w:space="0" w:color="C00000"/>
              <w:right w:val="single" w:sz="4" w:space="0" w:color="C00000"/>
            </w:tcBorders>
          </w:tcPr>
          <w:p w:rsidR="00593008" w:rsidRDefault="00593008" w:rsidP="007C2783"/>
          <w:p w:rsidR="00593008" w:rsidRDefault="00593008" w:rsidP="007C2783">
            <w:pPr>
              <w:pStyle w:val="Subtitle"/>
              <w:rPr>
                <w:lang w:val="pt-PT"/>
              </w:rPr>
            </w:pPr>
          </w:p>
          <w:p w:rsidR="00593008" w:rsidRPr="00593008" w:rsidRDefault="00593008" w:rsidP="007C2783">
            <w:pPr>
              <w:pStyle w:val="Subtitle"/>
              <w:rPr>
                <w:lang w:val="pt-PT"/>
              </w:rPr>
            </w:pPr>
            <w:r w:rsidRPr="00593008">
              <w:rPr>
                <w:lang w:val="pt-PT"/>
              </w:rPr>
              <w:t>Projecto</w:t>
            </w:r>
          </w:p>
          <w:p w:rsidR="00593008" w:rsidRPr="00593008" w:rsidRDefault="00593008" w:rsidP="007C2783">
            <w:pPr>
              <w:rPr>
                <w:lang w:val="pt-PT"/>
              </w:rPr>
            </w:pPr>
            <w:r w:rsidRPr="00593008">
              <w:rPr>
                <w:lang w:val="pt-PT"/>
              </w:rPr>
              <w:t>SISMA – Sistema de Informação de Saúde para Monitoria e Avaliação</w:t>
            </w:r>
          </w:p>
          <w:p w:rsidR="00593008" w:rsidRDefault="00593008" w:rsidP="007C2783">
            <w:pPr>
              <w:rPr>
                <w:lang w:val="pt-PT"/>
              </w:rPr>
            </w:pPr>
          </w:p>
          <w:p w:rsidR="00593008" w:rsidRPr="00593008" w:rsidRDefault="00593008" w:rsidP="007C2783">
            <w:pPr>
              <w:rPr>
                <w:lang w:val="pt-PT"/>
              </w:rPr>
            </w:pPr>
          </w:p>
          <w:p w:rsidR="00593008" w:rsidRPr="00593008" w:rsidRDefault="00593008" w:rsidP="007C2783">
            <w:pPr>
              <w:pStyle w:val="Subtitle"/>
              <w:rPr>
                <w:lang w:val="pt-PT"/>
              </w:rPr>
            </w:pPr>
            <w:r w:rsidRPr="00593008">
              <w:rPr>
                <w:lang w:val="pt-PT"/>
              </w:rPr>
              <w:t>Titulo</w:t>
            </w:r>
          </w:p>
          <w:p w:rsidR="00593008" w:rsidRPr="00593008" w:rsidRDefault="00593008" w:rsidP="007C2783">
            <w:pPr>
              <w:rPr>
                <w:lang w:val="pt-PT"/>
              </w:rPr>
            </w:pPr>
            <w:r w:rsidRPr="00593008">
              <w:rPr>
                <w:lang w:val="pt-PT"/>
              </w:rPr>
              <w:t xml:space="preserve">Manual de Utilizador </w:t>
            </w:r>
            <w:r w:rsidR="008F546F">
              <w:rPr>
                <w:lang w:val="pt-PT"/>
              </w:rPr>
              <w:t>Distrital</w:t>
            </w:r>
          </w:p>
          <w:p w:rsidR="00593008" w:rsidRDefault="00593008" w:rsidP="007C2783">
            <w:pPr>
              <w:rPr>
                <w:lang w:val="pt-PT"/>
              </w:rPr>
            </w:pPr>
          </w:p>
          <w:p w:rsidR="00593008" w:rsidRPr="00593008" w:rsidRDefault="00593008" w:rsidP="007C2783">
            <w:pPr>
              <w:rPr>
                <w:lang w:val="pt-PT"/>
              </w:rPr>
            </w:pPr>
          </w:p>
          <w:p w:rsidR="00593008" w:rsidRPr="00593008" w:rsidRDefault="00593008" w:rsidP="007C2783">
            <w:pPr>
              <w:pStyle w:val="Subtitle"/>
              <w:rPr>
                <w:lang w:val="pt-PT"/>
              </w:rPr>
            </w:pPr>
            <w:r w:rsidRPr="00593008">
              <w:rPr>
                <w:lang w:val="pt-PT"/>
              </w:rPr>
              <w:t>Data</w:t>
            </w:r>
          </w:p>
          <w:p w:rsidR="00593008" w:rsidRPr="00593008" w:rsidRDefault="00593008" w:rsidP="007C2783">
            <w:pPr>
              <w:rPr>
                <w:lang w:val="pt-PT"/>
              </w:rPr>
            </w:pPr>
            <w:r w:rsidRPr="00593008">
              <w:rPr>
                <w:lang w:val="pt-PT"/>
              </w:rPr>
              <w:t>Abril de 2014</w:t>
            </w:r>
          </w:p>
          <w:p w:rsidR="00593008" w:rsidRDefault="00593008" w:rsidP="007C2783">
            <w:pPr>
              <w:rPr>
                <w:lang w:val="pt-PT"/>
              </w:rPr>
            </w:pPr>
          </w:p>
          <w:p w:rsidR="00593008" w:rsidRPr="00593008" w:rsidRDefault="00593008" w:rsidP="007C2783">
            <w:pPr>
              <w:rPr>
                <w:lang w:val="pt-PT"/>
              </w:rPr>
            </w:pPr>
          </w:p>
          <w:p w:rsidR="00593008" w:rsidRPr="00593008" w:rsidRDefault="00593008" w:rsidP="007C2783">
            <w:pPr>
              <w:pStyle w:val="Subtitle"/>
              <w:rPr>
                <w:lang w:val="pt-PT"/>
              </w:rPr>
            </w:pPr>
            <w:r w:rsidRPr="00593008">
              <w:rPr>
                <w:lang w:val="pt-PT"/>
              </w:rPr>
              <w:t>Versão</w:t>
            </w:r>
          </w:p>
          <w:p w:rsidR="00593008" w:rsidRPr="00593008" w:rsidRDefault="00593008" w:rsidP="007C2783">
            <w:pPr>
              <w:rPr>
                <w:lang w:val="pt-PT"/>
              </w:rPr>
            </w:pPr>
            <w:r w:rsidRPr="00593008">
              <w:rPr>
                <w:lang w:val="pt-PT"/>
              </w:rPr>
              <w:t>0.1</w:t>
            </w:r>
          </w:p>
          <w:p w:rsidR="00593008" w:rsidRDefault="00593008" w:rsidP="007C2783">
            <w:pPr>
              <w:rPr>
                <w:lang w:val="pt-PT"/>
              </w:rPr>
            </w:pPr>
          </w:p>
          <w:p w:rsidR="00593008" w:rsidRPr="00593008" w:rsidRDefault="00593008" w:rsidP="007C2783">
            <w:pPr>
              <w:rPr>
                <w:lang w:val="pt-PT"/>
              </w:rPr>
            </w:pPr>
          </w:p>
          <w:p w:rsidR="00593008" w:rsidRPr="00593008" w:rsidRDefault="00593008" w:rsidP="007C2783">
            <w:pPr>
              <w:pStyle w:val="Subtitle"/>
              <w:rPr>
                <w:lang w:val="pt-PT"/>
              </w:rPr>
            </w:pPr>
            <w:r w:rsidRPr="00593008">
              <w:rPr>
                <w:lang w:val="pt-PT"/>
              </w:rPr>
              <w:t>Editores</w:t>
            </w:r>
          </w:p>
          <w:p w:rsidR="00593008" w:rsidRPr="00593008" w:rsidRDefault="00593008" w:rsidP="00593008">
            <w:pPr>
              <w:spacing w:after="200"/>
              <w:rPr>
                <w:lang w:val="pt-PT"/>
              </w:rPr>
            </w:pPr>
            <w:r w:rsidRPr="00593008">
              <w:rPr>
                <w:lang w:val="pt-PT"/>
              </w:rPr>
              <w:t xml:space="preserve">Critical Software – </w:t>
            </w:r>
            <w:hyperlink r:id="rId216" w:history="1">
              <w:r w:rsidRPr="00593008">
                <w:rPr>
                  <w:rStyle w:val="Hyperlink"/>
                  <w:lang w:val="pt-PT"/>
                </w:rPr>
                <w:t>www.criticalsoftware.com</w:t>
              </w:r>
            </w:hyperlink>
            <w:r w:rsidRPr="00593008">
              <w:rPr>
                <w:lang w:val="pt-PT"/>
              </w:rPr>
              <w:t xml:space="preserve"> </w:t>
            </w:r>
          </w:p>
          <w:p w:rsidR="00593008" w:rsidRPr="00593008" w:rsidRDefault="00593008" w:rsidP="00593008">
            <w:pPr>
              <w:spacing w:after="200"/>
              <w:rPr>
                <w:lang w:val="pt-PT"/>
              </w:rPr>
            </w:pPr>
            <w:r w:rsidRPr="00593008">
              <w:rPr>
                <w:lang w:val="pt-PT"/>
              </w:rPr>
              <w:t xml:space="preserve">Eurosis - </w:t>
            </w:r>
            <w:hyperlink r:id="rId217" w:history="1">
              <w:r w:rsidRPr="00593008">
                <w:rPr>
                  <w:rStyle w:val="Hyperlink"/>
                  <w:lang w:val="pt-PT"/>
                </w:rPr>
                <w:t>http://www.eurosis.co.mz/</w:t>
              </w:r>
            </w:hyperlink>
            <w:r w:rsidRPr="00593008">
              <w:rPr>
                <w:lang w:val="pt-PT"/>
              </w:rPr>
              <w:t xml:space="preserve"> </w:t>
            </w:r>
          </w:p>
          <w:p w:rsidR="00593008" w:rsidRDefault="00593008" w:rsidP="007C2783">
            <w:pPr>
              <w:rPr>
                <w:lang w:val="pt-PT"/>
              </w:rPr>
            </w:pPr>
          </w:p>
          <w:p w:rsidR="00593008" w:rsidRPr="00593008" w:rsidRDefault="00593008" w:rsidP="007C2783">
            <w:pPr>
              <w:rPr>
                <w:lang w:val="pt-PT"/>
              </w:rPr>
            </w:pPr>
          </w:p>
          <w:p w:rsidR="00593008" w:rsidRPr="00593008" w:rsidRDefault="00593008" w:rsidP="007C2783">
            <w:pPr>
              <w:pStyle w:val="Subtitle"/>
              <w:rPr>
                <w:lang w:val="pt-PT"/>
              </w:rPr>
            </w:pPr>
            <w:r w:rsidRPr="00593008">
              <w:rPr>
                <w:lang w:val="pt-PT"/>
              </w:rPr>
              <w:t>Colaboração</w:t>
            </w:r>
          </w:p>
          <w:p w:rsidR="00593008" w:rsidRPr="00C325E2" w:rsidRDefault="00593008" w:rsidP="00593008">
            <w:pPr>
              <w:spacing w:after="200"/>
              <w:rPr>
                <w:lang w:val="pt-PT"/>
              </w:rPr>
            </w:pPr>
            <w:r w:rsidRPr="00C325E2">
              <w:rPr>
                <w:lang w:val="pt-PT"/>
              </w:rPr>
              <w:t xml:space="preserve">MISAU – </w:t>
            </w:r>
            <w:hyperlink r:id="rId218" w:history="1">
              <w:r w:rsidR="001E4C0C" w:rsidRPr="00035A69">
                <w:rPr>
                  <w:rStyle w:val="Hyperlink"/>
                  <w:lang w:val="pt-PT"/>
                </w:rPr>
                <w:t>http://www.misau.gov.mz/</w:t>
              </w:r>
            </w:hyperlink>
            <w:r w:rsidRPr="00C325E2">
              <w:rPr>
                <w:lang w:val="pt-PT"/>
              </w:rPr>
              <w:t xml:space="preserve"> </w:t>
            </w:r>
          </w:p>
          <w:p w:rsidR="00593008" w:rsidRPr="00F446BD" w:rsidRDefault="00593008" w:rsidP="00593008">
            <w:pPr>
              <w:spacing w:after="200"/>
              <w:rPr>
                <w:lang w:val="en-US"/>
              </w:rPr>
            </w:pPr>
            <w:r w:rsidRPr="00F446BD">
              <w:rPr>
                <w:lang w:val="en-US"/>
              </w:rPr>
              <w:t>MOASIS</w:t>
            </w:r>
            <w:r>
              <w:rPr>
                <w:lang w:val="en-US"/>
              </w:rPr>
              <w:t xml:space="preserve"> – </w:t>
            </w:r>
            <w:hyperlink r:id="rId219" w:history="1">
              <w:r w:rsidRPr="00451FA9">
                <w:rPr>
                  <w:rStyle w:val="Hyperlink"/>
                  <w:lang w:val="en-US"/>
                </w:rPr>
                <w:t>http</w:t>
              </w:r>
            </w:hyperlink>
            <w:hyperlink r:id="rId220" w:history="1">
              <w:r w:rsidRPr="00451FA9">
                <w:rPr>
                  <w:rStyle w:val="Hyperlink"/>
                  <w:lang w:val="en-US"/>
                </w:rPr>
                <w:t>://www.moasis.org.mz</w:t>
              </w:r>
            </w:hyperlink>
            <w:hyperlink r:id="rId221" w:history="1">
              <w:r w:rsidRPr="00451FA9">
                <w:rPr>
                  <w:rStyle w:val="Hyperlink"/>
                  <w:lang w:val="en-US"/>
                </w:rPr>
                <w:t>/</w:t>
              </w:r>
            </w:hyperlink>
          </w:p>
          <w:p w:rsidR="00593008" w:rsidRDefault="00593008" w:rsidP="00593008">
            <w:pPr>
              <w:spacing w:after="200"/>
              <w:rPr>
                <w:lang w:val="en-US"/>
              </w:rPr>
            </w:pPr>
            <w:r w:rsidRPr="00F446BD">
              <w:rPr>
                <w:lang w:val="en-US"/>
              </w:rPr>
              <w:t>Jembi</w:t>
            </w:r>
            <w:r>
              <w:rPr>
                <w:lang w:val="en-US"/>
              </w:rPr>
              <w:t xml:space="preserve"> Health Systems – </w:t>
            </w:r>
            <w:hyperlink r:id="rId222" w:history="1">
              <w:r w:rsidRPr="00767613">
                <w:rPr>
                  <w:rStyle w:val="Hyperlink"/>
                  <w:lang w:val="en-US"/>
                </w:rPr>
                <w:t>http://www.jembi.org/</w:t>
              </w:r>
            </w:hyperlink>
            <w:r>
              <w:rPr>
                <w:lang w:val="en-US"/>
              </w:rPr>
              <w:t xml:space="preserve"> </w:t>
            </w:r>
          </w:p>
          <w:p w:rsidR="00593008" w:rsidRPr="00F446BD" w:rsidRDefault="00593008" w:rsidP="00593008">
            <w:pPr>
              <w:spacing w:after="200"/>
              <w:rPr>
                <w:lang w:val="en-US"/>
              </w:rPr>
            </w:pPr>
            <w:r>
              <w:rPr>
                <w:lang w:val="en-US"/>
              </w:rPr>
              <w:t xml:space="preserve">CDC - </w:t>
            </w:r>
            <w:hyperlink r:id="rId223" w:history="1">
              <w:r w:rsidRPr="00767613">
                <w:rPr>
                  <w:rStyle w:val="Hyperlink"/>
                  <w:lang w:val="en-US"/>
                </w:rPr>
                <w:t>http://www.cdc.gov/</w:t>
              </w:r>
            </w:hyperlink>
            <w:r>
              <w:rPr>
                <w:lang w:val="en-US"/>
              </w:rPr>
              <w:t xml:space="preserve"> </w:t>
            </w:r>
          </w:p>
          <w:p w:rsidR="00593008" w:rsidRPr="00F446BD" w:rsidRDefault="00593008" w:rsidP="007C2783">
            <w:pPr>
              <w:rPr>
                <w:lang w:val="en-US"/>
              </w:rPr>
            </w:pPr>
          </w:p>
        </w:tc>
      </w:tr>
    </w:tbl>
    <w:p w:rsidR="000C0514" w:rsidRPr="007C2783" w:rsidRDefault="000C0514" w:rsidP="00593008">
      <w:pPr>
        <w:pStyle w:val="BodyText"/>
        <w:rPr>
          <w:lang w:val="en-US"/>
        </w:rPr>
      </w:pPr>
    </w:p>
    <w:sectPr w:rsidR="000C0514" w:rsidRPr="007C2783" w:rsidSect="00AE1175">
      <w:headerReference w:type="default" r:id="rId224"/>
      <w:footerReference w:type="default" r:id="rId225"/>
      <w:pgSz w:w="11907" w:h="16840" w:code="9"/>
      <w:pgMar w:top="1440" w:right="1080" w:bottom="1440" w:left="1080" w:header="709" w:footer="604"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12495" w:rsidRPr="002233A2" w:rsidRDefault="00512495">
      <w:pPr>
        <w:rPr>
          <w:lang w:val="pt-PT"/>
        </w:rPr>
      </w:pPr>
      <w:r w:rsidRPr="002233A2">
        <w:rPr>
          <w:lang w:val="pt-PT"/>
        </w:rPr>
        <w:separator/>
      </w:r>
    </w:p>
  </w:endnote>
  <w:endnote w:type="continuationSeparator" w:id="0">
    <w:p w:rsidR="00512495" w:rsidRPr="002233A2" w:rsidRDefault="00512495">
      <w:pPr>
        <w:rPr>
          <w:lang w:val="pt-PT"/>
        </w:rPr>
      </w:pPr>
      <w:r w:rsidRPr="002233A2">
        <w:rPr>
          <w:lang w:val="pt-PT"/>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Franklin Gothic Demi Cond">
    <w:panose1 w:val="020B07060304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Franklin Gothic Medium Cond">
    <w:panose1 w:val="020B0606030402020204"/>
    <w:charset w:val="00"/>
    <w:family w:val="swiss"/>
    <w:pitch w:val="variable"/>
    <w:sig w:usb0="00000287" w:usb1="00000000" w:usb2="00000000" w:usb3="00000000" w:csb0="0000009F" w:csb1="00000000"/>
  </w:font>
  <w:font w:name="Lucida Console">
    <w:panose1 w:val="020B0609040504020204"/>
    <w:charset w:val="00"/>
    <w:family w:val="modern"/>
    <w:pitch w:val="fixed"/>
    <w:sig w:usb0="8000028F" w:usb1="00001800" w:usb2="00000000" w:usb3="00000000" w:csb0="0000001F" w:csb1="00000000"/>
  </w:font>
  <w:font w:name="Microsoft YaHei UI">
    <w:charset w:val="86"/>
    <w:family w:val="swiss"/>
    <w:pitch w:val="variable"/>
    <w:sig w:usb0="80000287" w:usb1="28CF3C52" w:usb2="00000016" w:usb3="00000000" w:csb0="0004001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ongolian Baiti">
    <w:panose1 w:val="03000500000000000000"/>
    <w:charset w:val="00"/>
    <w:family w:val="script"/>
    <w:pitch w:val="variable"/>
    <w:sig w:usb0="80000023" w:usb1="00000000" w:usb2="00020000" w:usb3="00000000" w:csb0="00000001" w:csb1="00000000"/>
  </w:font>
  <w:font w:name="Consolas">
    <w:panose1 w:val="020B0609020204030204"/>
    <w:charset w:val="00"/>
    <w:family w:val="modern"/>
    <w:pitch w:val="fixed"/>
    <w:sig w:usb0="E10002FF" w:usb1="4000FCFF" w:usb2="00000009" w:usb3="00000000" w:csb0="0000019F" w:csb1="00000000"/>
  </w:font>
  <w:font w:name="Univers-CondensedLight">
    <w:panose1 w:val="00000000000000000000"/>
    <w:charset w:val="00"/>
    <w:family w:val="roman"/>
    <w:notTrueType/>
    <w:pitch w:val="default"/>
    <w:sig w:usb0="00000003" w:usb1="00000000" w:usb2="00000000" w:usb3="00000000" w:csb0="00000001" w:csb1="00000000"/>
  </w:font>
  <w:font w:name="Univers-Condensed">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Roman">
    <w:panose1 w:val="00000000000000000000"/>
    <w:charset w:val="4D"/>
    <w:family w:val="auto"/>
    <w:notTrueType/>
    <w:pitch w:val="default"/>
    <w:sig w:usb0="00000003" w:usb1="00000000" w:usb2="00000000" w:usb3="00000000" w:csb0="00000001" w:csb1="00000000"/>
  </w:font>
  <w:font w:name="CenturyGothic-Bold">
    <w:altName w:val="Geneva"/>
    <w:panose1 w:val="00000000000000000000"/>
    <w:charset w:val="00"/>
    <w:family w:val="swiss"/>
    <w:notTrueType/>
    <w:pitch w:val="default"/>
    <w:sig w:usb0="00000003" w:usb1="00000000" w:usb2="00000000" w:usb3="00000000" w:csb0="00000001" w:csb1="00000000"/>
  </w:font>
  <w:font w:name="AvianRegular">
    <w:altName w:val="Geneva"/>
    <w:panose1 w:val="00000000000000000000"/>
    <w:charset w:val="4D"/>
    <w:family w:val="auto"/>
    <w:notTrueType/>
    <w:pitch w:val="default"/>
    <w:sig w:usb0="00000003" w:usb1="00000000" w:usb2="00000000" w:usb3="00000000" w:csb0="00000001" w:csb1="00000000"/>
  </w:font>
  <w:font w:name="CenturyGothic">
    <w:altName w:val="Geneva"/>
    <w:panose1 w:val="00000000000000000000"/>
    <w:charset w:val="00"/>
    <w:family w:val="auto"/>
    <w:notTrueType/>
    <w:pitch w:val="default"/>
    <w:sig w:usb0="00000003"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6468637"/>
      <w:docPartObj>
        <w:docPartGallery w:val="Page Numbers (Bottom of Page)"/>
        <w:docPartUnique/>
      </w:docPartObj>
    </w:sdtPr>
    <w:sdtEndPr>
      <w:rPr>
        <w:color w:val="808080" w:themeColor="background1" w:themeShade="80"/>
        <w:spacing w:val="60"/>
        <w:lang w:val="pt-PT"/>
      </w:rPr>
    </w:sdtEndPr>
    <w:sdtContent>
      <w:p w:rsidR="003509F4" w:rsidRDefault="003509F4">
        <w:pPr>
          <w:pStyle w:val="Footer"/>
          <w:pBdr>
            <w:top w:val="single" w:sz="4" w:space="1" w:color="D9D9D9" w:themeColor="background1" w:themeShade="D9"/>
          </w:pBdr>
          <w:jc w:val="right"/>
        </w:pPr>
        <w:r>
          <w:fldChar w:fldCharType="begin"/>
        </w:r>
        <w:r>
          <w:instrText>PAGE   \* MERGEFORMAT</w:instrText>
        </w:r>
        <w:r>
          <w:fldChar w:fldCharType="separate"/>
        </w:r>
        <w:r w:rsidR="000C1E5E" w:rsidRPr="000C1E5E">
          <w:rPr>
            <w:lang w:val="pt-PT"/>
          </w:rPr>
          <w:t>61</w:t>
        </w:r>
        <w:r>
          <w:fldChar w:fldCharType="end"/>
        </w:r>
        <w:r>
          <w:rPr>
            <w:lang w:val="pt-PT"/>
          </w:rPr>
          <w:t xml:space="preserve"> | </w:t>
        </w:r>
        <w:r>
          <w:rPr>
            <w:color w:val="808080" w:themeColor="background1" w:themeShade="80"/>
            <w:spacing w:val="60"/>
            <w:lang w:val="pt-PT"/>
          </w:rPr>
          <w:t>Página</w:t>
        </w:r>
      </w:p>
    </w:sdtContent>
  </w:sdt>
  <w:p w:rsidR="003509F4" w:rsidRPr="00A6425B" w:rsidRDefault="003509F4" w:rsidP="00580A95">
    <w:pPr>
      <w:tabs>
        <w:tab w:val="left" w:pos="2026"/>
      </w:tabs>
      <w:rPr>
        <w:lang w:val="pt-PT"/>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12495" w:rsidRPr="002233A2" w:rsidRDefault="00512495">
      <w:pPr>
        <w:rPr>
          <w:lang w:val="pt-PT"/>
        </w:rPr>
      </w:pPr>
      <w:r w:rsidRPr="002233A2">
        <w:rPr>
          <w:lang w:val="pt-PT"/>
        </w:rPr>
        <w:separator/>
      </w:r>
    </w:p>
  </w:footnote>
  <w:footnote w:type="continuationSeparator" w:id="0">
    <w:p w:rsidR="00512495" w:rsidRPr="002233A2" w:rsidRDefault="00512495">
      <w:pPr>
        <w:rPr>
          <w:lang w:val="pt-PT"/>
        </w:rPr>
      </w:pPr>
      <w:r w:rsidRPr="002233A2">
        <w:rPr>
          <w:lang w:val="pt-PT"/>
        </w:rPr>
        <w:continuationSeparator/>
      </w:r>
    </w:p>
  </w:footnote>
  <w:footnote w:id="1">
    <w:p w:rsidR="003509F4" w:rsidRPr="00C35F0E" w:rsidRDefault="003509F4" w:rsidP="009611C1">
      <w:pPr>
        <w:pStyle w:val="FootnoteText"/>
        <w:pBdr>
          <w:top w:val="single" w:sz="4" w:space="1" w:color="auto"/>
        </w:pBdr>
        <w:spacing w:line="240" w:lineRule="auto"/>
        <w:rPr>
          <w:lang w:val="pt-PT"/>
        </w:rPr>
      </w:pPr>
      <w:r>
        <w:rPr>
          <w:rStyle w:val="FootnoteReference"/>
        </w:rPr>
        <w:footnoteRef/>
      </w:r>
      <w:r w:rsidRPr="00123DF8">
        <w:rPr>
          <w:lang w:val="pt-PT"/>
        </w:rPr>
        <w:t xml:space="preserve"> O Módulo Básico foi criado há mais de 10 anos e apresenta algumas necessidades de melhoria, por forma a assegurar a sustentabilidade futura do Sistema de Informação de Saúde do país.</w:t>
      </w:r>
    </w:p>
  </w:footnote>
  <w:footnote w:id="2">
    <w:p w:rsidR="003509F4" w:rsidRPr="00F23467" w:rsidRDefault="003509F4" w:rsidP="00F23467">
      <w:pPr>
        <w:pStyle w:val="FootnoteText"/>
        <w:pBdr>
          <w:top w:val="single" w:sz="4" w:space="1" w:color="auto"/>
        </w:pBdr>
        <w:spacing w:line="240" w:lineRule="auto"/>
        <w:rPr>
          <w:lang w:val="pt-PT"/>
        </w:rPr>
      </w:pPr>
      <w:r>
        <w:rPr>
          <w:rStyle w:val="FootnoteReference"/>
        </w:rPr>
        <w:footnoteRef/>
      </w:r>
      <w:r w:rsidRPr="00F23467">
        <w:rPr>
          <w:lang w:val="pt-PT"/>
        </w:rPr>
        <w:t xml:space="preserve"> </w:t>
      </w:r>
      <w:r w:rsidRPr="00F23467">
        <w:rPr>
          <w:lang w:val="pt-PT"/>
        </w:rPr>
        <w:t>Instância pode ser uma SDSMAS ou PDS, ou outro local que terá acesso ao SIS-MA. Pelo facto deste manual ser destinado a utilizadores de nível distrital podemos considerar que uma instância trata-se de uma SDSMAS.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09F4" w:rsidRPr="00FE17F5" w:rsidRDefault="003509F4" w:rsidP="00AE1175">
    <w:pPr>
      <w:tabs>
        <w:tab w:val="left" w:pos="9075"/>
      </w:tabs>
      <w:ind w:left="113"/>
      <w:rPr>
        <w:rFonts w:ascii="Franklin Gothic Medium Cond" w:hAnsi="Franklin Gothic Medium Cond"/>
        <w:sz w:val="24"/>
        <w:szCs w:val="24"/>
        <w:lang w:val="pt-PT"/>
      </w:rPr>
    </w:pPr>
    <w:r w:rsidRPr="004D4CDA">
      <w:rPr>
        <w:rFonts w:ascii="Franklin Gothic Medium Cond" w:hAnsi="Franklin Gothic Medium Cond"/>
        <w:sz w:val="24"/>
        <w:szCs w:val="24"/>
      </w:rPr>
      <w:fldChar w:fldCharType="begin"/>
    </w:r>
    <w:r w:rsidRPr="00FE17F5">
      <w:rPr>
        <w:rFonts w:ascii="Franklin Gothic Medium Cond" w:hAnsi="Franklin Gothic Medium Cond"/>
        <w:sz w:val="24"/>
        <w:szCs w:val="24"/>
        <w:lang w:val="pt-PT"/>
      </w:rPr>
      <w:instrText xml:space="preserve"> DOCPROPERTY  Project  \* MERGEFORMAT </w:instrText>
    </w:r>
    <w:r w:rsidRPr="004D4CDA">
      <w:rPr>
        <w:rFonts w:ascii="Franklin Gothic Medium Cond" w:hAnsi="Franklin Gothic Medium Cond"/>
        <w:sz w:val="24"/>
        <w:szCs w:val="24"/>
      </w:rPr>
      <w:fldChar w:fldCharType="separate"/>
    </w:r>
    <w:r>
      <w:rPr>
        <w:rFonts w:ascii="Franklin Gothic Medium Cond" w:hAnsi="Franklin Gothic Medium Cond"/>
        <w:sz w:val="24"/>
        <w:szCs w:val="24"/>
        <w:lang w:val="pt-PT"/>
      </w:rPr>
      <w:t>Sistema de Informação de Saúde para Monitoria e Avaliação</w:t>
    </w:r>
    <w:r w:rsidRPr="004D4CDA">
      <w:rPr>
        <w:rFonts w:ascii="Franklin Gothic Medium Cond" w:hAnsi="Franklin Gothic Medium Cond"/>
        <w:sz w:val="24"/>
        <w:szCs w:val="24"/>
      </w:rPr>
      <w:fldChar w:fldCharType="end"/>
    </w:r>
    <w:r w:rsidRPr="00FE17F5">
      <w:rPr>
        <w:rFonts w:ascii="Franklin Gothic Medium Cond" w:hAnsi="Franklin Gothic Medium Cond"/>
        <w:sz w:val="24"/>
        <w:szCs w:val="24"/>
        <w:lang w:val="pt-PT"/>
      </w:rPr>
      <w:tab/>
    </w:r>
  </w:p>
  <w:p w:rsidR="003509F4" w:rsidRPr="004D4CDA" w:rsidRDefault="003509F4" w:rsidP="00AE1175">
    <w:pPr>
      <w:ind w:left="113"/>
      <w:rPr>
        <w:rFonts w:ascii="Franklin Gothic Medium Cond" w:hAnsi="Franklin Gothic Medium Cond"/>
        <w:sz w:val="24"/>
        <w:szCs w:val="24"/>
      </w:rPr>
    </w:pPr>
    <w:r w:rsidRPr="004D4CDA">
      <w:rPr>
        <w:rFonts w:ascii="Franklin Gothic Medium Cond" w:hAnsi="Franklin Gothic Medium Cond"/>
        <w:sz w:val="24"/>
        <w:szCs w:val="24"/>
      </w:rPr>
      <w:fldChar w:fldCharType="begin"/>
    </w:r>
    <w:r w:rsidRPr="004D4CDA">
      <w:rPr>
        <w:rFonts w:ascii="Franklin Gothic Medium Cond" w:hAnsi="Franklin Gothic Medium Cond"/>
        <w:sz w:val="24"/>
        <w:szCs w:val="24"/>
      </w:rPr>
      <w:instrText xml:space="preserve"> DOCPROPERTY  "Document title"  \* MERGEFORMAT </w:instrText>
    </w:r>
    <w:r w:rsidRPr="004D4CDA">
      <w:rPr>
        <w:rFonts w:ascii="Franklin Gothic Medium Cond" w:hAnsi="Franklin Gothic Medium Cond"/>
        <w:sz w:val="24"/>
        <w:szCs w:val="24"/>
      </w:rPr>
      <w:fldChar w:fldCharType="separate"/>
    </w:r>
    <w:r>
      <w:rPr>
        <w:rFonts w:ascii="Franklin Gothic Medium Cond" w:hAnsi="Franklin Gothic Medium Cond"/>
        <w:sz w:val="24"/>
        <w:szCs w:val="24"/>
      </w:rPr>
      <w:t>Manual do Utilizador Distrital</w:t>
    </w:r>
    <w:r w:rsidRPr="004D4CDA">
      <w:rPr>
        <w:rFonts w:ascii="Franklin Gothic Medium Cond" w:hAnsi="Franklin Gothic Medium Cond"/>
        <w:sz w:val="24"/>
        <w:szCs w:val="24"/>
      </w:rPr>
      <w:fldChar w:fldCharType="end"/>
    </w:r>
  </w:p>
  <w:tbl>
    <w:tblPr>
      <w:tblW w:w="9931" w:type="dxa"/>
      <w:tblInd w:w="204" w:type="dxa"/>
      <w:tblBorders>
        <w:top w:val="single" w:sz="18" w:space="0" w:color="auto"/>
      </w:tblBorders>
      <w:tblCellMar>
        <w:left w:w="70" w:type="dxa"/>
        <w:right w:w="70" w:type="dxa"/>
      </w:tblCellMar>
      <w:tblLook w:val="0000" w:firstRow="0" w:lastRow="0" w:firstColumn="0" w:lastColumn="0" w:noHBand="0" w:noVBand="0"/>
    </w:tblPr>
    <w:tblGrid>
      <w:gridCol w:w="9931"/>
    </w:tblGrid>
    <w:tr w:rsidR="003509F4" w:rsidRPr="004D4CDA" w:rsidTr="00B9434F">
      <w:trPr>
        <w:trHeight w:val="100"/>
      </w:trPr>
      <w:tc>
        <w:tcPr>
          <w:tcW w:w="9931" w:type="dxa"/>
        </w:tcPr>
        <w:p w:rsidR="003509F4" w:rsidRPr="004D4CDA" w:rsidRDefault="003509F4" w:rsidP="00B9434F">
          <w:pPr>
            <w:pStyle w:val="Header"/>
            <w:spacing w:after="0"/>
            <w:jc w:val="right"/>
          </w:pPr>
        </w:p>
      </w:tc>
    </w:tr>
  </w:tbl>
  <w:p w:rsidR="003509F4" w:rsidRDefault="003509F4">
    <w:pPr>
      <w:pStyle w:val="Header"/>
    </w:pPr>
  </w:p>
  <w:p w:rsidR="003509F4" w:rsidRPr="00623171" w:rsidRDefault="003509F4" w:rsidP="00AB4664">
    <w:pPr>
      <w:pStyle w:val="Header"/>
      <w:spacing w:after="120"/>
      <w:ind w:left="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1" type="#_x0000_t75" style="width:24.1pt;height:20.9pt" o:bullet="t">
        <v:imagedata r:id="rId1" o:title="Warning"/>
      </v:shape>
    </w:pict>
  </w:numPicBullet>
  <w:numPicBullet w:numPicBulletId="1">
    <w:pict>
      <v:shape id="_x0000_i1132" type="#_x0000_t75" style="width:24.1pt;height:20.9pt" o:bullet="t">
        <v:imagedata r:id="rId2" o:title="Note"/>
      </v:shape>
    </w:pict>
  </w:numPicBullet>
  <w:numPicBullet w:numPicBulletId="2">
    <w:pict>
      <v:shape id="_x0000_i1133" type="#_x0000_t75" style="width:24.1pt;height:20.9pt" o:bullet="t">
        <v:imagedata r:id="rId3" o:title="Attention"/>
      </v:shape>
    </w:pict>
  </w:numPicBullet>
  <w:abstractNum w:abstractNumId="0">
    <w:nsid w:val="FFFFFF80"/>
    <w:multiLevelType w:val="singleLevel"/>
    <w:tmpl w:val="A3AEFD7A"/>
    <w:lvl w:ilvl="0">
      <w:start w:val="1"/>
      <w:numFmt w:val="bullet"/>
      <w:pStyle w:val="ListBullet5"/>
      <w:lvlText w:val="▪"/>
      <w:lvlJc w:val="left"/>
      <w:pPr>
        <w:tabs>
          <w:tab w:val="num" w:pos="1985"/>
        </w:tabs>
        <w:ind w:left="1985" w:hanging="284"/>
      </w:pPr>
      <w:rPr>
        <w:rFonts w:ascii="Franklin Gothic Demi Cond" w:hint="cs"/>
        <w:color w:val="B2B2B2"/>
        <w:sz w:val="24"/>
        <w:szCs w:val="64"/>
      </w:rPr>
    </w:lvl>
  </w:abstractNum>
  <w:abstractNum w:abstractNumId="1">
    <w:nsid w:val="FFFFFF81"/>
    <w:multiLevelType w:val="singleLevel"/>
    <w:tmpl w:val="A7ACF3D0"/>
    <w:lvl w:ilvl="0">
      <w:start w:val="1"/>
      <w:numFmt w:val="bullet"/>
      <w:pStyle w:val="ListBullet4"/>
      <w:lvlText w:val="▪"/>
      <w:lvlJc w:val="left"/>
      <w:pPr>
        <w:tabs>
          <w:tab w:val="num" w:pos="1702"/>
        </w:tabs>
        <w:ind w:left="1702" w:hanging="284"/>
      </w:pPr>
      <w:rPr>
        <w:rFonts w:ascii="Franklin Gothic Demi Cond" w:hint="cs"/>
        <w:color w:val="5F5F5F"/>
        <w:sz w:val="20"/>
      </w:rPr>
    </w:lvl>
  </w:abstractNum>
  <w:abstractNum w:abstractNumId="2">
    <w:nsid w:val="016706B2"/>
    <w:multiLevelType w:val="hybridMultilevel"/>
    <w:tmpl w:val="9842C958"/>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nsid w:val="044032B4"/>
    <w:multiLevelType w:val="hybridMultilevel"/>
    <w:tmpl w:val="BA144046"/>
    <w:lvl w:ilvl="0" w:tplc="61DE0966">
      <w:start w:val="1"/>
      <w:numFmt w:val="none"/>
      <w:pStyle w:val="ListContinue3"/>
      <w:lvlText w:val=""/>
      <w:lvlJc w:val="left"/>
      <w:pPr>
        <w:tabs>
          <w:tab w:val="num" w:pos="0"/>
        </w:tabs>
        <w:ind w:left="0" w:firstLine="0"/>
      </w:pPr>
      <w:rPr>
        <w:rFonts w:hint="default"/>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4">
    <w:nsid w:val="04B838DF"/>
    <w:multiLevelType w:val="hybridMultilevel"/>
    <w:tmpl w:val="188AAA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437911"/>
    <w:multiLevelType w:val="hybridMultilevel"/>
    <w:tmpl w:val="B95693E6"/>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
    <w:nsid w:val="05F07A0D"/>
    <w:multiLevelType w:val="hybridMultilevel"/>
    <w:tmpl w:val="2C12002C"/>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7">
    <w:nsid w:val="06017541"/>
    <w:multiLevelType w:val="hybridMultilevel"/>
    <w:tmpl w:val="21FE874C"/>
    <w:lvl w:ilvl="0" w:tplc="0409000F">
      <w:start w:val="1"/>
      <w:numFmt w:val="decimal"/>
      <w:lvlText w:val="%1."/>
      <w:lvlJc w:val="left"/>
      <w:pPr>
        <w:ind w:left="833" w:hanging="360"/>
      </w:pPr>
    </w:lvl>
    <w:lvl w:ilvl="1" w:tplc="04090019" w:tentative="1">
      <w:start w:val="1"/>
      <w:numFmt w:val="lowerLetter"/>
      <w:lvlText w:val="%2."/>
      <w:lvlJc w:val="left"/>
      <w:pPr>
        <w:ind w:left="1553" w:hanging="360"/>
      </w:pPr>
    </w:lvl>
    <w:lvl w:ilvl="2" w:tplc="0409001B" w:tentative="1">
      <w:start w:val="1"/>
      <w:numFmt w:val="lowerRoman"/>
      <w:lvlText w:val="%3."/>
      <w:lvlJc w:val="right"/>
      <w:pPr>
        <w:ind w:left="2273" w:hanging="180"/>
      </w:pPr>
    </w:lvl>
    <w:lvl w:ilvl="3" w:tplc="0409000F" w:tentative="1">
      <w:start w:val="1"/>
      <w:numFmt w:val="decimal"/>
      <w:lvlText w:val="%4."/>
      <w:lvlJc w:val="left"/>
      <w:pPr>
        <w:ind w:left="2993" w:hanging="360"/>
      </w:pPr>
    </w:lvl>
    <w:lvl w:ilvl="4" w:tplc="04090019" w:tentative="1">
      <w:start w:val="1"/>
      <w:numFmt w:val="lowerLetter"/>
      <w:lvlText w:val="%5."/>
      <w:lvlJc w:val="left"/>
      <w:pPr>
        <w:ind w:left="3713" w:hanging="360"/>
      </w:pPr>
    </w:lvl>
    <w:lvl w:ilvl="5" w:tplc="0409001B" w:tentative="1">
      <w:start w:val="1"/>
      <w:numFmt w:val="lowerRoman"/>
      <w:lvlText w:val="%6."/>
      <w:lvlJc w:val="right"/>
      <w:pPr>
        <w:ind w:left="4433" w:hanging="180"/>
      </w:pPr>
    </w:lvl>
    <w:lvl w:ilvl="6" w:tplc="0409000F" w:tentative="1">
      <w:start w:val="1"/>
      <w:numFmt w:val="decimal"/>
      <w:lvlText w:val="%7."/>
      <w:lvlJc w:val="left"/>
      <w:pPr>
        <w:ind w:left="5153" w:hanging="360"/>
      </w:pPr>
    </w:lvl>
    <w:lvl w:ilvl="7" w:tplc="04090019" w:tentative="1">
      <w:start w:val="1"/>
      <w:numFmt w:val="lowerLetter"/>
      <w:lvlText w:val="%8."/>
      <w:lvlJc w:val="left"/>
      <w:pPr>
        <w:ind w:left="5873" w:hanging="360"/>
      </w:pPr>
    </w:lvl>
    <w:lvl w:ilvl="8" w:tplc="0409001B" w:tentative="1">
      <w:start w:val="1"/>
      <w:numFmt w:val="lowerRoman"/>
      <w:lvlText w:val="%9."/>
      <w:lvlJc w:val="right"/>
      <w:pPr>
        <w:ind w:left="6593" w:hanging="180"/>
      </w:pPr>
    </w:lvl>
  </w:abstractNum>
  <w:abstractNum w:abstractNumId="8">
    <w:nsid w:val="063A02EC"/>
    <w:multiLevelType w:val="multilevel"/>
    <w:tmpl w:val="A3649D92"/>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nsid w:val="08210C78"/>
    <w:multiLevelType w:val="multilevel"/>
    <w:tmpl w:val="72F47260"/>
    <w:lvl w:ilvl="0">
      <w:start w:val="1"/>
      <w:numFmt w:val="decimal"/>
      <w:lvlText w:val="%1 – "/>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nsid w:val="08FA0B92"/>
    <w:multiLevelType w:val="hybridMultilevel"/>
    <w:tmpl w:val="01B4D8B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09676C46"/>
    <w:multiLevelType w:val="hybridMultilevel"/>
    <w:tmpl w:val="BACCD2B6"/>
    <w:lvl w:ilvl="0" w:tplc="0944F6D0">
      <w:start w:val="1"/>
      <w:numFmt w:val="bullet"/>
      <w:pStyle w:val="CSWAttention"/>
      <w:lvlText w:val=""/>
      <w:lvlPicBulletId w:val="2"/>
      <w:lvlJc w:val="left"/>
      <w:pPr>
        <w:tabs>
          <w:tab w:val="num" w:pos="1032"/>
        </w:tabs>
        <w:ind w:left="1032" w:hanging="748"/>
      </w:pPr>
      <w:rPr>
        <w:rFonts w:ascii="Symbol" w:hAnsi="Symbol" w:hint="default"/>
        <w:b w:val="0"/>
        <w:i w:val="0"/>
        <w:caps w:val="0"/>
        <w:strike w:val="0"/>
        <w:dstrike w:val="0"/>
        <w:vanish w:val="0"/>
        <w:color w:val="auto"/>
        <w:spacing w:val="0"/>
        <w:w w:val="100"/>
        <w:kern w:val="0"/>
        <w:position w:val="0"/>
        <w:sz w:val="56"/>
        <w:szCs w:val="5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9F77573"/>
    <w:multiLevelType w:val="hybridMultilevel"/>
    <w:tmpl w:val="344A5D46"/>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3">
    <w:nsid w:val="0C571263"/>
    <w:multiLevelType w:val="hybridMultilevel"/>
    <w:tmpl w:val="4A180B46"/>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14">
    <w:nsid w:val="10374944"/>
    <w:multiLevelType w:val="multilevel"/>
    <w:tmpl w:val="FB56C920"/>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nsid w:val="105C4747"/>
    <w:multiLevelType w:val="hybridMultilevel"/>
    <w:tmpl w:val="2EBEADB4"/>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6">
    <w:nsid w:val="10CB6E15"/>
    <w:multiLevelType w:val="singleLevel"/>
    <w:tmpl w:val="18EEC2FC"/>
    <w:lvl w:ilvl="0">
      <w:start w:val="1"/>
      <w:numFmt w:val="upperLetter"/>
      <w:pStyle w:val="ListLetter3"/>
      <w:lvlText w:val="%1-"/>
      <w:lvlJc w:val="left"/>
      <w:pPr>
        <w:tabs>
          <w:tab w:val="num" w:pos="1021"/>
        </w:tabs>
        <w:ind w:left="1021" w:hanging="227"/>
      </w:pPr>
      <w:rPr>
        <w:rFonts w:ascii="Franklin Gothic Book" w:hAnsi="Franklin Gothic Book" w:hint="default"/>
        <w:b w:val="0"/>
        <w:i w:val="0"/>
        <w:color w:val="auto"/>
        <w:sz w:val="22"/>
        <w:szCs w:val="22"/>
      </w:rPr>
    </w:lvl>
  </w:abstractNum>
  <w:abstractNum w:abstractNumId="17">
    <w:nsid w:val="13C23AB9"/>
    <w:multiLevelType w:val="hybridMultilevel"/>
    <w:tmpl w:val="F6D29C88"/>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18">
    <w:nsid w:val="1481416D"/>
    <w:multiLevelType w:val="multilevel"/>
    <w:tmpl w:val="08160023"/>
    <w:styleLink w:val="ArticleSection"/>
    <w:lvl w:ilvl="0">
      <w:start w:val="1"/>
      <w:numFmt w:val="upperRoman"/>
      <w:lvlText w:val="Artigo %1."/>
      <w:lvlJc w:val="left"/>
      <w:pPr>
        <w:tabs>
          <w:tab w:val="num" w:pos="2520"/>
        </w:tabs>
        <w:ind w:left="0" w:firstLine="0"/>
      </w:pPr>
    </w:lvl>
    <w:lvl w:ilvl="1">
      <w:start w:val="1"/>
      <w:numFmt w:val="decimalZero"/>
      <w:isLgl/>
      <w:lvlText w:val="Secção %1.%2"/>
      <w:lvlJc w:val="left"/>
      <w:pPr>
        <w:tabs>
          <w:tab w:val="num" w:pos="2880"/>
        </w:tabs>
        <w:ind w:left="0" w:firstLine="0"/>
      </w:pPr>
    </w:lvl>
    <w:lvl w:ilvl="2">
      <w:start w:val="1"/>
      <w:numFmt w:val="lowerLetter"/>
      <w:lvlText w:val="(%3)"/>
      <w:lvlJc w:val="left"/>
      <w:pPr>
        <w:tabs>
          <w:tab w:val="num" w:pos="136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296"/>
        </w:tabs>
        <w:ind w:left="1008" w:hanging="432"/>
      </w:pPr>
    </w:lvl>
    <w:lvl w:ilvl="5">
      <w:start w:val="1"/>
      <w:numFmt w:val="lowerLetter"/>
      <w:lvlText w:val="%6)"/>
      <w:lvlJc w:val="left"/>
      <w:pPr>
        <w:tabs>
          <w:tab w:val="num" w:pos="1440"/>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728"/>
        </w:tabs>
        <w:ind w:left="1440" w:hanging="432"/>
      </w:pPr>
    </w:lvl>
    <w:lvl w:ilvl="8">
      <w:start w:val="1"/>
      <w:numFmt w:val="lowerRoman"/>
      <w:lvlText w:val="%9."/>
      <w:lvlJc w:val="right"/>
      <w:pPr>
        <w:tabs>
          <w:tab w:val="num" w:pos="1584"/>
        </w:tabs>
        <w:ind w:left="1584" w:hanging="144"/>
      </w:pPr>
    </w:lvl>
  </w:abstractNum>
  <w:abstractNum w:abstractNumId="19">
    <w:nsid w:val="17252532"/>
    <w:multiLevelType w:val="multilevel"/>
    <w:tmpl w:val="0F908794"/>
    <w:lvl w:ilvl="0">
      <w:start w:val="1"/>
      <w:numFmt w:val="bullet"/>
      <w:pStyle w:val="TableBullet"/>
      <w:lvlText w:val=""/>
      <w:lvlJc w:val="left"/>
      <w:pPr>
        <w:ind w:left="283" w:hanging="170"/>
      </w:pPr>
      <w:rPr>
        <w:rFonts w:ascii="Symbol" w:hAnsi="Symbol" w:hint="default"/>
        <w:sz w:val="20"/>
      </w:rPr>
    </w:lvl>
    <w:lvl w:ilvl="1">
      <w:start w:val="1"/>
      <w:numFmt w:val="bullet"/>
      <w:lvlText w:val=""/>
      <w:lvlJc w:val="left"/>
      <w:pPr>
        <w:ind w:left="567" w:hanging="170"/>
      </w:pPr>
      <w:rPr>
        <w:rFonts w:ascii="Symbol" w:hAnsi="Symbol" w:hint="default"/>
        <w:sz w:val="20"/>
      </w:rPr>
    </w:lvl>
    <w:lvl w:ilvl="2">
      <w:start w:val="1"/>
      <w:numFmt w:val="bullet"/>
      <w:lvlText w:val=""/>
      <w:lvlJc w:val="left"/>
      <w:pPr>
        <w:ind w:left="851" w:hanging="170"/>
      </w:pPr>
      <w:rPr>
        <w:rFonts w:ascii="Symbol" w:hAnsi="Symbol" w:hint="default"/>
        <w:sz w:val="20"/>
      </w:rPr>
    </w:lvl>
    <w:lvl w:ilvl="3">
      <w:start w:val="1"/>
      <w:numFmt w:val="bullet"/>
      <w:lvlText w:val=""/>
      <w:lvlJc w:val="left"/>
      <w:pPr>
        <w:ind w:left="1135" w:hanging="170"/>
      </w:pPr>
      <w:rPr>
        <w:rFonts w:ascii="Symbol" w:hAnsi="Symbol" w:hint="default"/>
        <w:sz w:val="20"/>
      </w:rPr>
    </w:lvl>
    <w:lvl w:ilvl="4">
      <w:start w:val="1"/>
      <w:numFmt w:val="bullet"/>
      <w:lvlText w:val=""/>
      <w:lvlJc w:val="left"/>
      <w:pPr>
        <w:ind w:left="1419" w:hanging="170"/>
      </w:pPr>
      <w:rPr>
        <w:rFonts w:ascii="Symbol" w:hAnsi="Symbol" w:hint="default"/>
        <w:sz w:val="20"/>
      </w:rPr>
    </w:lvl>
    <w:lvl w:ilvl="5">
      <w:start w:val="1"/>
      <w:numFmt w:val="bullet"/>
      <w:lvlText w:val=""/>
      <w:lvlJc w:val="left"/>
      <w:pPr>
        <w:ind w:left="1703" w:hanging="170"/>
      </w:pPr>
      <w:rPr>
        <w:rFonts w:ascii="Symbol" w:hAnsi="Symbol" w:hint="default"/>
        <w:sz w:val="20"/>
      </w:rPr>
    </w:lvl>
    <w:lvl w:ilvl="6">
      <w:start w:val="1"/>
      <w:numFmt w:val="bullet"/>
      <w:lvlText w:val=""/>
      <w:lvlJc w:val="left"/>
      <w:pPr>
        <w:ind w:left="1987" w:hanging="170"/>
      </w:pPr>
      <w:rPr>
        <w:rFonts w:ascii="Symbol" w:hAnsi="Symbol" w:hint="default"/>
        <w:sz w:val="20"/>
      </w:rPr>
    </w:lvl>
    <w:lvl w:ilvl="7">
      <w:start w:val="1"/>
      <w:numFmt w:val="bullet"/>
      <w:lvlText w:val=""/>
      <w:lvlJc w:val="left"/>
      <w:pPr>
        <w:ind w:left="2271" w:hanging="170"/>
      </w:pPr>
      <w:rPr>
        <w:rFonts w:ascii="Symbol" w:hAnsi="Symbol" w:hint="default"/>
        <w:sz w:val="20"/>
      </w:rPr>
    </w:lvl>
    <w:lvl w:ilvl="8">
      <w:start w:val="1"/>
      <w:numFmt w:val="bullet"/>
      <w:lvlText w:val=""/>
      <w:lvlJc w:val="left"/>
      <w:pPr>
        <w:ind w:left="2555" w:hanging="170"/>
      </w:pPr>
      <w:rPr>
        <w:rFonts w:ascii="Symbol" w:hAnsi="Symbol" w:hint="default"/>
        <w:sz w:val="20"/>
      </w:rPr>
    </w:lvl>
  </w:abstractNum>
  <w:abstractNum w:abstractNumId="20">
    <w:nsid w:val="19AC1882"/>
    <w:multiLevelType w:val="hybridMultilevel"/>
    <w:tmpl w:val="AFBC47E0"/>
    <w:lvl w:ilvl="0" w:tplc="08160001">
      <w:start w:val="1"/>
      <w:numFmt w:val="bullet"/>
      <w:lvlText w:val=""/>
      <w:lvlJc w:val="left"/>
      <w:pPr>
        <w:ind w:left="833" w:hanging="360"/>
      </w:pPr>
      <w:rPr>
        <w:rFonts w:ascii="Symbol" w:hAnsi="Symbo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21">
    <w:nsid w:val="1E543E10"/>
    <w:multiLevelType w:val="multilevel"/>
    <w:tmpl w:val="4C000434"/>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2">
    <w:nsid w:val="1EB657BE"/>
    <w:multiLevelType w:val="hybridMultilevel"/>
    <w:tmpl w:val="29CAB12A"/>
    <w:lvl w:ilvl="0" w:tplc="18B43ADE">
      <w:start w:val="1"/>
      <w:numFmt w:val="bullet"/>
      <w:pStyle w:val="CSWWarning"/>
      <w:lvlText w:val=""/>
      <w:lvlPicBulletId w:val="0"/>
      <w:lvlJc w:val="left"/>
      <w:pPr>
        <w:tabs>
          <w:tab w:val="num" w:pos="1032"/>
        </w:tabs>
        <w:ind w:left="1032" w:hanging="748"/>
      </w:pPr>
      <w:rPr>
        <w:rFonts w:ascii="Symbol" w:hAnsi="Symbol" w:hint="default"/>
        <w:b w:val="0"/>
        <w:i w:val="0"/>
        <w:caps w:val="0"/>
        <w:strike w:val="0"/>
        <w:dstrike w:val="0"/>
        <w:vanish w:val="0"/>
        <w:color w:val="auto"/>
        <w:spacing w:val="0"/>
        <w:w w:val="100"/>
        <w:kern w:val="0"/>
        <w:position w:val="0"/>
        <w:sz w:val="56"/>
        <w:szCs w:val="5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8160003" w:tentative="1">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23">
    <w:nsid w:val="1EEB52FA"/>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4">
    <w:nsid w:val="1EF67727"/>
    <w:multiLevelType w:val="hybridMultilevel"/>
    <w:tmpl w:val="9A203E7C"/>
    <w:lvl w:ilvl="0" w:tplc="97D07DCC">
      <w:start w:val="1"/>
      <w:numFmt w:val="bullet"/>
      <w:pStyle w:val="ListBullet2"/>
      <w:lvlText w:val="▪"/>
      <w:lvlJc w:val="left"/>
      <w:pPr>
        <w:tabs>
          <w:tab w:val="num" w:pos="1134"/>
        </w:tabs>
        <w:ind w:left="1134" w:hanging="283"/>
      </w:pPr>
      <w:rPr>
        <w:rFonts w:ascii="Franklin Gothic Demi Cond" w:hAnsi="Franklin Gothic Demi Cond" w:hint="default"/>
        <w:b w:val="0"/>
        <w:i w:val="0"/>
        <w:caps w:val="0"/>
        <w:strike w:val="0"/>
        <w:dstrike w:val="0"/>
        <w:vanish w:val="0"/>
        <w:color w:val="auto"/>
        <w:spacing w:val="0"/>
        <w:w w:val="100"/>
        <w:kern w:val="0"/>
        <w:position w:val="0"/>
        <w:sz w:val="22"/>
        <w:szCs w:val="5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8160003" w:tentative="1">
      <w:start w:val="1"/>
      <w:numFmt w:val="bullet"/>
      <w:lvlText w:val="o"/>
      <w:lvlJc w:val="left"/>
      <w:pPr>
        <w:tabs>
          <w:tab w:val="num" w:pos="1440"/>
        </w:tabs>
        <w:ind w:left="1440" w:hanging="360"/>
      </w:pPr>
      <w:rPr>
        <w:rFonts w:ascii="Courier New" w:hAnsi="Courier New" w:cs="Courier New" w:hint="default"/>
      </w:rPr>
    </w:lvl>
    <w:lvl w:ilvl="2" w:tplc="08160005" w:tentative="1">
      <w:start w:val="1"/>
      <w:numFmt w:val="bullet"/>
      <w:lvlText w:val=""/>
      <w:lvlJc w:val="left"/>
      <w:pPr>
        <w:tabs>
          <w:tab w:val="num" w:pos="2160"/>
        </w:tabs>
        <w:ind w:left="2160" w:hanging="360"/>
      </w:pPr>
      <w:rPr>
        <w:rFonts w:ascii="Wingdings" w:hAnsi="Wingdings" w:hint="default"/>
      </w:rPr>
    </w:lvl>
    <w:lvl w:ilvl="3" w:tplc="08160001" w:tentative="1">
      <w:start w:val="1"/>
      <w:numFmt w:val="bullet"/>
      <w:lvlText w:val=""/>
      <w:lvlJc w:val="left"/>
      <w:pPr>
        <w:tabs>
          <w:tab w:val="num" w:pos="2880"/>
        </w:tabs>
        <w:ind w:left="2880" w:hanging="360"/>
      </w:pPr>
      <w:rPr>
        <w:rFonts w:ascii="Symbol" w:hAnsi="Symbol" w:hint="default"/>
      </w:rPr>
    </w:lvl>
    <w:lvl w:ilvl="4" w:tplc="08160003" w:tentative="1">
      <w:start w:val="1"/>
      <w:numFmt w:val="bullet"/>
      <w:lvlText w:val="o"/>
      <w:lvlJc w:val="left"/>
      <w:pPr>
        <w:tabs>
          <w:tab w:val="num" w:pos="3600"/>
        </w:tabs>
        <w:ind w:left="3600" w:hanging="360"/>
      </w:pPr>
      <w:rPr>
        <w:rFonts w:ascii="Courier New" w:hAnsi="Courier New" w:cs="Courier New" w:hint="default"/>
      </w:rPr>
    </w:lvl>
    <w:lvl w:ilvl="5" w:tplc="08160005" w:tentative="1">
      <w:start w:val="1"/>
      <w:numFmt w:val="bullet"/>
      <w:lvlText w:val=""/>
      <w:lvlJc w:val="left"/>
      <w:pPr>
        <w:tabs>
          <w:tab w:val="num" w:pos="4320"/>
        </w:tabs>
        <w:ind w:left="4320" w:hanging="360"/>
      </w:pPr>
      <w:rPr>
        <w:rFonts w:ascii="Wingdings" w:hAnsi="Wingdings" w:hint="default"/>
      </w:rPr>
    </w:lvl>
    <w:lvl w:ilvl="6" w:tplc="08160001" w:tentative="1">
      <w:start w:val="1"/>
      <w:numFmt w:val="bullet"/>
      <w:lvlText w:val=""/>
      <w:lvlJc w:val="left"/>
      <w:pPr>
        <w:tabs>
          <w:tab w:val="num" w:pos="5040"/>
        </w:tabs>
        <w:ind w:left="5040" w:hanging="360"/>
      </w:pPr>
      <w:rPr>
        <w:rFonts w:ascii="Symbol" w:hAnsi="Symbol" w:hint="default"/>
      </w:rPr>
    </w:lvl>
    <w:lvl w:ilvl="7" w:tplc="08160003" w:tentative="1">
      <w:start w:val="1"/>
      <w:numFmt w:val="bullet"/>
      <w:lvlText w:val="o"/>
      <w:lvlJc w:val="left"/>
      <w:pPr>
        <w:tabs>
          <w:tab w:val="num" w:pos="5760"/>
        </w:tabs>
        <w:ind w:left="5760" w:hanging="360"/>
      </w:pPr>
      <w:rPr>
        <w:rFonts w:ascii="Courier New" w:hAnsi="Courier New" w:cs="Courier New" w:hint="default"/>
      </w:rPr>
    </w:lvl>
    <w:lvl w:ilvl="8" w:tplc="08160005" w:tentative="1">
      <w:start w:val="1"/>
      <w:numFmt w:val="bullet"/>
      <w:lvlText w:val=""/>
      <w:lvlJc w:val="left"/>
      <w:pPr>
        <w:tabs>
          <w:tab w:val="num" w:pos="6480"/>
        </w:tabs>
        <w:ind w:left="6480" w:hanging="360"/>
      </w:pPr>
      <w:rPr>
        <w:rFonts w:ascii="Wingdings" w:hAnsi="Wingdings" w:hint="default"/>
      </w:rPr>
    </w:lvl>
  </w:abstractNum>
  <w:abstractNum w:abstractNumId="25">
    <w:nsid w:val="20286226"/>
    <w:multiLevelType w:val="hybridMultilevel"/>
    <w:tmpl w:val="2BCEFF02"/>
    <w:lvl w:ilvl="0" w:tplc="08160001">
      <w:start w:val="1"/>
      <w:numFmt w:val="bullet"/>
      <w:lvlText w:val=""/>
      <w:lvlJc w:val="left"/>
      <w:pPr>
        <w:ind w:left="833" w:hanging="360"/>
      </w:pPr>
      <w:rPr>
        <w:rFonts w:ascii="Symbol" w:hAnsi="Symbo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26">
    <w:nsid w:val="204829D9"/>
    <w:multiLevelType w:val="hybridMultilevel"/>
    <w:tmpl w:val="4E324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07D05FA"/>
    <w:multiLevelType w:val="multilevel"/>
    <w:tmpl w:val="D4987D10"/>
    <w:lvl w:ilvl="0">
      <w:start w:val="1"/>
      <w:numFmt w:val="none"/>
      <w:pStyle w:val="CSWAnnexes"/>
      <w:lvlText w:val=""/>
      <w:lvlJc w:val="left"/>
      <w:pPr>
        <w:tabs>
          <w:tab w:val="num" w:pos="0"/>
        </w:tabs>
        <w:ind w:left="0" w:hanging="113"/>
      </w:pPr>
      <w:rPr>
        <w:rFonts w:hint="default"/>
      </w:rPr>
    </w:lvl>
    <w:lvl w:ilvl="1">
      <w:start w:val="1"/>
      <w:numFmt w:val="decimal"/>
      <w:lvlText w:val="%1.%2"/>
      <w:lvlJc w:val="left"/>
      <w:pPr>
        <w:tabs>
          <w:tab w:val="num" w:pos="463"/>
        </w:tabs>
        <w:ind w:left="463" w:hanging="576"/>
      </w:pPr>
      <w:rPr>
        <w:rFonts w:hint="default"/>
      </w:rPr>
    </w:lvl>
    <w:lvl w:ilvl="2">
      <w:start w:val="1"/>
      <w:numFmt w:val="decimal"/>
      <w:lvlText w:val="%1.%2.%3"/>
      <w:lvlJc w:val="left"/>
      <w:pPr>
        <w:tabs>
          <w:tab w:val="num" w:pos="607"/>
        </w:tabs>
        <w:ind w:left="607" w:hanging="720"/>
      </w:pPr>
      <w:rPr>
        <w:rFonts w:hint="default"/>
      </w:rPr>
    </w:lvl>
    <w:lvl w:ilvl="3">
      <w:start w:val="1"/>
      <w:numFmt w:val="decimal"/>
      <w:lvlText w:val="%1.%2.%3.%4"/>
      <w:lvlJc w:val="left"/>
      <w:pPr>
        <w:tabs>
          <w:tab w:val="num" w:pos="751"/>
        </w:tabs>
        <w:ind w:left="751" w:hanging="864"/>
      </w:pPr>
      <w:rPr>
        <w:rFonts w:hint="default"/>
      </w:rPr>
    </w:lvl>
    <w:lvl w:ilvl="4">
      <w:start w:val="1"/>
      <w:numFmt w:val="decimal"/>
      <w:lvlText w:val="%1.%2.%3.%4.%5"/>
      <w:lvlJc w:val="left"/>
      <w:pPr>
        <w:tabs>
          <w:tab w:val="num" w:pos="895"/>
        </w:tabs>
        <w:ind w:left="895" w:hanging="1008"/>
      </w:pPr>
      <w:rPr>
        <w:rFonts w:hint="default"/>
      </w:rPr>
    </w:lvl>
    <w:lvl w:ilvl="5">
      <w:start w:val="1"/>
      <w:numFmt w:val="decimal"/>
      <w:lvlText w:val="%1.%2.%3.%4.%5.%6"/>
      <w:lvlJc w:val="left"/>
      <w:pPr>
        <w:tabs>
          <w:tab w:val="num" w:pos="1039"/>
        </w:tabs>
        <w:ind w:left="1039" w:hanging="1152"/>
      </w:pPr>
      <w:rPr>
        <w:rFonts w:hint="default"/>
      </w:rPr>
    </w:lvl>
    <w:lvl w:ilvl="6">
      <w:start w:val="1"/>
      <w:numFmt w:val="decimal"/>
      <w:lvlText w:val="%1.%2.%3.%4.%5.%6.%7"/>
      <w:lvlJc w:val="left"/>
      <w:pPr>
        <w:tabs>
          <w:tab w:val="num" w:pos="1183"/>
        </w:tabs>
        <w:ind w:left="1183" w:hanging="1296"/>
      </w:pPr>
      <w:rPr>
        <w:rFonts w:hint="default"/>
      </w:rPr>
    </w:lvl>
    <w:lvl w:ilvl="7">
      <w:start w:val="1"/>
      <w:numFmt w:val="decimal"/>
      <w:lvlText w:val="%1.%2.%3.%4.%5.%6.%7.%8"/>
      <w:lvlJc w:val="left"/>
      <w:pPr>
        <w:tabs>
          <w:tab w:val="num" w:pos="1327"/>
        </w:tabs>
        <w:ind w:left="1327" w:hanging="1440"/>
      </w:pPr>
      <w:rPr>
        <w:rFonts w:hint="default"/>
      </w:rPr>
    </w:lvl>
    <w:lvl w:ilvl="8">
      <w:start w:val="1"/>
      <w:numFmt w:val="decimal"/>
      <w:lvlText w:val="%1.%2.%3.%4.%5.%6.%7.%8.%9"/>
      <w:lvlJc w:val="left"/>
      <w:pPr>
        <w:tabs>
          <w:tab w:val="num" w:pos="1471"/>
        </w:tabs>
        <w:ind w:left="1471" w:hanging="1584"/>
      </w:pPr>
      <w:rPr>
        <w:rFonts w:hint="default"/>
      </w:rPr>
    </w:lvl>
  </w:abstractNum>
  <w:abstractNum w:abstractNumId="28">
    <w:nsid w:val="22F24D48"/>
    <w:multiLevelType w:val="hybridMultilevel"/>
    <w:tmpl w:val="0FD83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33B350B"/>
    <w:multiLevelType w:val="hybridMultilevel"/>
    <w:tmpl w:val="5B0C4622"/>
    <w:lvl w:ilvl="0" w:tplc="04090001">
      <w:start w:val="1"/>
      <w:numFmt w:val="bullet"/>
      <w:lvlText w:val=""/>
      <w:lvlJc w:val="left"/>
      <w:pPr>
        <w:ind w:left="833" w:hanging="360"/>
      </w:pPr>
      <w:rPr>
        <w:rFonts w:ascii="Symbol" w:hAnsi="Symbol" w:hint="default"/>
      </w:rPr>
    </w:lvl>
    <w:lvl w:ilvl="1" w:tplc="04090003" w:tentative="1">
      <w:start w:val="1"/>
      <w:numFmt w:val="bullet"/>
      <w:lvlText w:val="o"/>
      <w:lvlJc w:val="left"/>
      <w:pPr>
        <w:ind w:left="1553" w:hanging="360"/>
      </w:pPr>
      <w:rPr>
        <w:rFonts w:ascii="Courier New" w:hAnsi="Courier New" w:cs="Courier New" w:hint="default"/>
      </w:rPr>
    </w:lvl>
    <w:lvl w:ilvl="2" w:tplc="04090005" w:tentative="1">
      <w:start w:val="1"/>
      <w:numFmt w:val="bullet"/>
      <w:lvlText w:val=""/>
      <w:lvlJc w:val="left"/>
      <w:pPr>
        <w:ind w:left="2273" w:hanging="360"/>
      </w:pPr>
      <w:rPr>
        <w:rFonts w:ascii="Wingdings" w:hAnsi="Wingdings" w:hint="default"/>
      </w:rPr>
    </w:lvl>
    <w:lvl w:ilvl="3" w:tplc="04090001" w:tentative="1">
      <w:start w:val="1"/>
      <w:numFmt w:val="bullet"/>
      <w:lvlText w:val=""/>
      <w:lvlJc w:val="left"/>
      <w:pPr>
        <w:ind w:left="2993" w:hanging="360"/>
      </w:pPr>
      <w:rPr>
        <w:rFonts w:ascii="Symbol" w:hAnsi="Symbol" w:hint="default"/>
      </w:rPr>
    </w:lvl>
    <w:lvl w:ilvl="4" w:tplc="04090003" w:tentative="1">
      <w:start w:val="1"/>
      <w:numFmt w:val="bullet"/>
      <w:lvlText w:val="o"/>
      <w:lvlJc w:val="left"/>
      <w:pPr>
        <w:ind w:left="3713" w:hanging="360"/>
      </w:pPr>
      <w:rPr>
        <w:rFonts w:ascii="Courier New" w:hAnsi="Courier New" w:cs="Courier New" w:hint="default"/>
      </w:rPr>
    </w:lvl>
    <w:lvl w:ilvl="5" w:tplc="04090005" w:tentative="1">
      <w:start w:val="1"/>
      <w:numFmt w:val="bullet"/>
      <w:lvlText w:val=""/>
      <w:lvlJc w:val="left"/>
      <w:pPr>
        <w:ind w:left="4433" w:hanging="360"/>
      </w:pPr>
      <w:rPr>
        <w:rFonts w:ascii="Wingdings" w:hAnsi="Wingdings" w:hint="default"/>
      </w:rPr>
    </w:lvl>
    <w:lvl w:ilvl="6" w:tplc="04090001" w:tentative="1">
      <w:start w:val="1"/>
      <w:numFmt w:val="bullet"/>
      <w:lvlText w:val=""/>
      <w:lvlJc w:val="left"/>
      <w:pPr>
        <w:ind w:left="5153" w:hanging="360"/>
      </w:pPr>
      <w:rPr>
        <w:rFonts w:ascii="Symbol" w:hAnsi="Symbol" w:hint="default"/>
      </w:rPr>
    </w:lvl>
    <w:lvl w:ilvl="7" w:tplc="04090003" w:tentative="1">
      <w:start w:val="1"/>
      <w:numFmt w:val="bullet"/>
      <w:lvlText w:val="o"/>
      <w:lvlJc w:val="left"/>
      <w:pPr>
        <w:ind w:left="5873" w:hanging="360"/>
      </w:pPr>
      <w:rPr>
        <w:rFonts w:ascii="Courier New" w:hAnsi="Courier New" w:cs="Courier New" w:hint="default"/>
      </w:rPr>
    </w:lvl>
    <w:lvl w:ilvl="8" w:tplc="04090005" w:tentative="1">
      <w:start w:val="1"/>
      <w:numFmt w:val="bullet"/>
      <w:lvlText w:val=""/>
      <w:lvlJc w:val="left"/>
      <w:pPr>
        <w:ind w:left="6593" w:hanging="360"/>
      </w:pPr>
      <w:rPr>
        <w:rFonts w:ascii="Wingdings" w:hAnsi="Wingdings" w:hint="default"/>
      </w:rPr>
    </w:lvl>
  </w:abstractNum>
  <w:abstractNum w:abstractNumId="30">
    <w:nsid w:val="23C32438"/>
    <w:multiLevelType w:val="hybridMultilevel"/>
    <w:tmpl w:val="456CB9B2"/>
    <w:lvl w:ilvl="0" w:tplc="26B0A980">
      <w:start w:val="1"/>
      <w:numFmt w:val="upperLetter"/>
      <w:pStyle w:val="ListLetter2"/>
      <w:lvlText w:val="%1-"/>
      <w:lvlJc w:val="left"/>
      <w:pPr>
        <w:tabs>
          <w:tab w:val="num" w:pos="680"/>
        </w:tabs>
        <w:ind w:left="680" w:hanging="226"/>
      </w:pPr>
      <w:rPr>
        <w:rFonts w:ascii="Franklin Gothic Medium Cond" w:hAnsi="Franklin Gothic Medium Cond" w:hint="default"/>
        <w:b w:val="0"/>
        <w:i w:val="0"/>
        <w:color w:val="auto"/>
        <w:sz w:val="22"/>
        <w:szCs w:val="22"/>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31">
    <w:nsid w:val="244A5E8E"/>
    <w:multiLevelType w:val="hybridMultilevel"/>
    <w:tmpl w:val="7258F4F0"/>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2">
    <w:nsid w:val="252C4217"/>
    <w:multiLevelType w:val="hybridMultilevel"/>
    <w:tmpl w:val="56521012"/>
    <w:lvl w:ilvl="0" w:tplc="76425AAC">
      <w:start w:val="1"/>
      <w:numFmt w:val="bullet"/>
      <w:lvlText w:val="•"/>
      <w:lvlJc w:val="left"/>
      <w:pPr>
        <w:ind w:left="720" w:hanging="360"/>
      </w:pPr>
      <w:rPr>
        <w:rFonts w:ascii="Arial" w:hAnsi="Aria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3">
    <w:nsid w:val="25321C77"/>
    <w:multiLevelType w:val="multilevel"/>
    <w:tmpl w:val="081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nsid w:val="25C47B70"/>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nsid w:val="263B5BDD"/>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6">
    <w:nsid w:val="271918D4"/>
    <w:multiLevelType w:val="multilevel"/>
    <w:tmpl w:val="62B68036"/>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7">
    <w:nsid w:val="28237229"/>
    <w:multiLevelType w:val="hybridMultilevel"/>
    <w:tmpl w:val="D206B4C2"/>
    <w:lvl w:ilvl="0" w:tplc="9D64ACA8">
      <w:start w:val="1"/>
      <w:numFmt w:val="decimal"/>
      <w:lvlText w:val="%1 – "/>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38">
    <w:nsid w:val="28E17932"/>
    <w:multiLevelType w:val="hybridMultilevel"/>
    <w:tmpl w:val="9842C958"/>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9">
    <w:nsid w:val="295C6226"/>
    <w:multiLevelType w:val="hybridMultilevel"/>
    <w:tmpl w:val="364C4CA2"/>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40">
    <w:nsid w:val="29EE538F"/>
    <w:multiLevelType w:val="multilevel"/>
    <w:tmpl w:val="B36E22BC"/>
    <w:lvl w:ilvl="0">
      <w:start w:val="1"/>
      <w:numFmt w:val="decimal"/>
      <w:pStyle w:val="TableNumber"/>
      <w:suff w:val="space"/>
      <w:lvlText w:val="%1."/>
      <w:lvlJc w:val="left"/>
      <w:pPr>
        <w:ind w:left="346" w:hanging="204"/>
      </w:pPr>
      <w:rPr>
        <w:rFonts w:hint="default"/>
        <w:sz w:val="20"/>
      </w:rPr>
    </w:lvl>
    <w:lvl w:ilvl="1">
      <w:start w:val="1"/>
      <w:numFmt w:val="bullet"/>
      <w:lvlText w:val=""/>
      <w:lvlJc w:val="left"/>
      <w:pPr>
        <w:ind w:left="354" w:hanging="354"/>
      </w:pPr>
      <w:rPr>
        <w:rFonts w:ascii="Symbol" w:hAnsi="Symbol" w:hint="default"/>
      </w:rPr>
    </w:lvl>
    <w:lvl w:ilvl="2">
      <w:start w:val="1"/>
      <w:numFmt w:val="decimal"/>
      <w:suff w:val="space"/>
      <w:lvlText w:val="%1.%2.%3."/>
      <w:lvlJc w:val="left"/>
      <w:pPr>
        <w:ind w:left="499" w:hanging="499"/>
      </w:pPr>
      <w:rPr>
        <w:rFonts w:hint="default"/>
      </w:rPr>
    </w:lvl>
    <w:lvl w:ilvl="3">
      <w:start w:val="1"/>
      <w:numFmt w:val="decimal"/>
      <w:suff w:val="space"/>
      <w:lvlText w:val="%1.%2.%3.%4."/>
      <w:lvlJc w:val="left"/>
      <w:pPr>
        <w:ind w:left="646" w:hanging="646"/>
      </w:pPr>
      <w:rPr>
        <w:rFonts w:hint="default"/>
      </w:rPr>
    </w:lvl>
    <w:lvl w:ilvl="4">
      <w:start w:val="1"/>
      <w:numFmt w:val="decimal"/>
      <w:suff w:val="space"/>
      <w:lvlText w:val="%1.%2.%3.%4.%5."/>
      <w:lvlJc w:val="left"/>
      <w:pPr>
        <w:ind w:left="794" w:hanging="794"/>
      </w:pPr>
      <w:rPr>
        <w:rFonts w:hint="default"/>
      </w:rPr>
    </w:lvl>
    <w:lvl w:ilvl="5">
      <w:start w:val="1"/>
      <w:numFmt w:val="decimal"/>
      <w:suff w:val="space"/>
      <w:lvlText w:val="%1.%2.%3.%4.%5.%6."/>
      <w:lvlJc w:val="left"/>
      <w:pPr>
        <w:ind w:left="941" w:hanging="941"/>
      </w:pPr>
      <w:rPr>
        <w:rFonts w:hint="default"/>
      </w:rPr>
    </w:lvl>
    <w:lvl w:ilvl="6">
      <w:start w:val="1"/>
      <w:numFmt w:val="decimal"/>
      <w:suff w:val="space"/>
      <w:lvlText w:val="%1.%2.%3.%4.%5.%6.%7."/>
      <w:lvlJc w:val="left"/>
      <w:pPr>
        <w:ind w:left="1089" w:hanging="1089"/>
      </w:pPr>
      <w:rPr>
        <w:rFonts w:hint="default"/>
      </w:rPr>
    </w:lvl>
    <w:lvl w:ilvl="7">
      <w:start w:val="1"/>
      <w:numFmt w:val="decimal"/>
      <w:suff w:val="space"/>
      <w:lvlText w:val="%1.%2.%3.%4.%5.%6.%7.%8."/>
      <w:lvlJc w:val="left"/>
      <w:pPr>
        <w:ind w:left="1236" w:hanging="1236"/>
      </w:pPr>
      <w:rPr>
        <w:rFonts w:hint="default"/>
      </w:rPr>
    </w:lvl>
    <w:lvl w:ilvl="8">
      <w:start w:val="1"/>
      <w:numFmt w:val="decimal"/>
      <w:suff w:val="space"/>
      <w:lvlText w:val="%1.%2.%3.%4.%5.%6.%7.%8.%9."/>
      <w:lvlJc w:val="left"/>
      <w:pPr>
        <w:ind w:left="1383" w:hanging="1383"/>
      </w:pPr>
      <w:rPr>
        <w:rFonts w:hint="default"/>
      </w:rPr>
    </w:lvl>
  </w:abstractNum>
  <w:abstractNum w:abstractNumId="41">
    <w:nsid w:val="2A4F5B78"/>
    <w:multiLevelType w:val="hybridMultilevel"/>
    <w:tmpl w:val="82BC0902"/>
    <w:lvl w:ilvl="0" w:tplc="015687CE">
      <w:start w:val="1"/>
      <w:numFmt w:val="decimal"/>
      <w:pStyle w:val="References"/>
      <w:lvlText w:val="[RD-%1]"/>
      <w:lvlJc w:val="left"/>
      <w:pPr>
        <w:ind w:left="360" w:hanging="360"/>
      </w:pPr>
      <w:rPr>
        <w:rFonts w:ascii="Franklin Gothic Medium Cond" w:hAnsi="Franklin Gothic Medium Cond" w:hint="default"/>
        <w:b w:val="0"/>
        <w:i w:val="0"/>
        <w:color w:val="B71234"/>
        <w:spacing w:val="0"/>
        <w:w w:val="100"/>
        <w:kern w:val="0"/>
        <w:position w:val="0"/>
        <w:sz w:val="20"/>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2A9D7848"/>
    <w:multiLevelType w:val="multilevel"/>
    <w:tmpl w:val="A8320872"/>
    <w:lvl w:ilvl="0">
      <w:start w:val="1"/>
      <w:numFmt w:val="bullet"/>
      <w:lvlText w:val="•"/>
      <w:lvlJc w:val="left"/>
      <w:pPr>
        <w:tabs>
          <w:tab w:val="num" w:pos="323"/>
        </w:tabs>
        <w:ind w:left="323" w:hanging="323"/>
      </w:pPr>
      <w:rPr>
        <w:rFonts w:ascii="Arial" w:hAnsi="Arial" w:hint="default"/>
      </w:rPr>
    </w:lvl>
    <w:lvl w:ilvl="1">
      <w:start w:val="1"/>
      <w:numFmt w:val="decimal"/>
      <w:lvlText w:val="%1.%2 –"/>
      <w:lvlJc w:val="left"/>
      <w:pPr>
        <w:tabs>
          <w:tab w:val="num" w:pos="1061"/>
        </w:tabs>
        <w:ind w:left="1061" w:hanging="494"/>
      </w:pPr>
      <w:rPr>
        <w:rFonts w:hint="default"/>
      </w:rPr>
    </w:lvl>
    <w:lvl w:ilvl="2">
      <w:start w:val="1"/>
      <w:numFmt w:val="decimal"/>
      <w:lvlText w:val="%1.%2.%3 –"/>
      <w:lvlJc w:val="left"/>
      <w:pPr>
        <w:tabs>
          <w:tab w:val="num" w:pos="1798"/>
        </w:tabs>
        <w:ind w:left="1798" w:hanging="664"/>
      </w:pPr>
      <w:rPr>
        <w:rFonts w:hint="default"/>
      </w:rPr>
    </w:lvl>
    <w:lvl w:ilvl="3">
      <w:start w:val="1"/>
      <w:numFmt w:val="decimal"/>
      <w:lvlText w:val="%1.%2.%3.%4 –"/>
      <w:lvlJc w:val="left"/>
      <w:pPr>
        <w:tabs>
          <w:tab w:val="num" w:pos="2535"/>
        </w:tabs>
        <w:ind w:left="2535" w:hanging="834"/>
      </w:pPr>
      <w:rPr>
        <w:rFonts w:hint="default"/>
      </w:rPr>
    </w:lvl>
    <w:lvl w:ilvl="4">
      <w:start w:val="1"/>
      <w:numFmt w:val="decimal"/>
      <w:lvlText w:val="%1.%2.%3.%4.%5 –"/>
      <w:lvlJc w:val="left"/>
      <w:pPr>
        <w:tabs>
          <w:tab w:val="num" w:pos="3272"/>
        </w:tabs>
        <w:ind w:left="3272" w:hanging="1004"/>
      </w:pPr>
      <w:rPr>
        <w:rFonts w:hint="default"/>
      </w:rPr>
    </w:lvl>
    <w:lvl w:ilvl="5">
      <w:start w:val="1"/>
      <w:numFmt w:val="decimal"/>
      <w:lvlText w:val="%1.%2.%3.%4.%5.%6 –"/>
      <w:lvlJc w:val="left"/>
      <w:pPr>
        <w:tabs>
          <w:tab w:val="num" w:pos="4009"/>
        </w:tabs>
        <w:ind w:left="4009" w:hanging="1174"/>
      </w:pPr>
      <w:rPr>
        <w:rFonts w:hint="default"/>
      </w:rPr>
    </w:lvl>
    <w:lvl w:ilvl="6">
      <w:start w:val="1"/>
      <w:numFmt w:val="decimal"/>
      <w:lvlText w:val="%1.%2.%3.%4.%5.%6.%7 –"/>
      <w:lvlJc w:val="left"/>
      <w:pPr>
        <w:tabs>
          <w:tab w:val="num" w:pos="4746"/>
        </w:tabs>
        <w:ind w:left="4746" w:hanging="1344"/>
      </w:pPr>
      <w:rPr>
        <w:rFonts w:hint="default"/>
      </w:rPr>
    </w:lvl>
    <w:lvl w:ilvl="7">
      <w:start w:val="1"/>
      <w:numFmt w:val="decimal"/>
      <w:lvlText w:val="%1.%2.%3.%4.%5.%6.%7.%8 –"/>
      <w:lvlJc w:val="left"/>
      <w:pPr>
        <w:tabs>
          <w:tab w:val="num" w:pos="5483"/>
        </w:tabs>
        <w:ind w:left="5483" w:hanging="1514"/>
      </w:pPr>
      <w:rPr>
        <w:rFonts w:hint="default"/>
      </w:rPr>
    </w:lvl>
    <w:lvl w:ilvl="8">
      <w:start w:val="1"/>
      <w:numFmt w:val="decimal"/>
      <w:lvlText w:val="%1.%2.%3.%4.%5.%6.%7.%8.%9 –"/>
      <w:lvlJc w:val="left"/>
      <w:pPr>
        <w:tabs>
          <w:tab w:val="num" w:pos="6220"/>
        </w:tabs>
        <w:ind w:left="6220" w:hanging="1684"/>
      </w:pPr>
      <w:rPr>
        <w:rFonts w:hint="default"/>
      </w:rPr>
    </w:lvl>
  </w:abstractNum>
  <w:abstractNum w:abstractNumId="43">
    <w:nsid w:val="2CA904D5"/>
    <w:multiLevelType w:val="hybridMultilevel"/>
    <w:tmpl w:val="2B327DA6"/>
    <w:lvl w:ilvl="0" w:tplc="76425AAC">
      <w:start w:val="1"/>
      <w:numFmt w:val="bullet"/>
      <w:lvlText w:val="•"/>
      <w:lvlJc w:val="left"/>
      <w:pPr>
        <w:ind w:left="833" w:hanging="360"/>
      </w:pPr>
      <w:rPr>
        <w:rFonts w:ascii="Arial" w:hAnsi="Aria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44">
    <w:nsid w:val="2D735D3C"/>
    <w:multiLevelType w:val="multilevel"/>
    <w:tmpl w:val="ED1AB41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lang w:val="pt-PT"/>
      </w:rPr>
    </w:lvl>
    <w:lvl w:ilvl="2">
      <w:start w:val="1"/>
      <w:numFmt w:val="decimal"/>
      <w:pStyle w:val="Heading3"/>
      <w:lvlText w:val="%1.%2.%3"/>
      <w:lvlJc w:val="left"/>
      <w:pPr>
        <w:ind w:left="862"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5">
    <w:nsid w:val="31401D1B"/>
    <w:multiLevelType w:val="multilevel"/>
    <w:tmpl w:val="A8320872"/>
    <w:lvl w:ilvl="0">
      <w:start w:val="1"/>
      <w:numFmt w:val="bullet"/>
      <w:lvlText w:val="•"/>
      <w:lvlJc w:val="left"/>
      <w:pPr>
        <w:tabs>
          <w:tab w:val="num" w:pos="680"/>
        </w:tabs>
        <w:ind w:left="680" w:hanging="323"/>
      </w:pPr>
      <w:rPr>
        <w:rFonts w:ascii="Arial" w:hAnsi="Arial" w:hint="default"/>
      </w:rPr>
    </w:lvl>
    <w:lvl w:ilvl="1">
      <w:start w:val="1"/>
      <w:numFmt w:val="decimal"/>
      <w:lvlText w:val="%1.%2 –"/>
      <w:lvlJc w:val="left"/>
      <w:pPr>
        <w:tabs>
          <w:tab w:val="num" w:pos="1418"/>
        </w:tabs>
        <w:ind w:left="1418" w:hanging="494"/>
      </w:pPr>
      <w:rPr>
        <w:rFonts w:hint="default"/>
      </w:rPr>
    </w:lvl>
    <w:lvl w:ilvl="2">
      <w:start w:val="1"/>
      <w:numFmt w:val="decimal"/>
      <w:lvlText w:val="%1.%2.%3 –"/>
      <w:lvlJc w:val="left"/>
      <w:pPr>
        <w:tabs>
          <w:tab w:val="num" w:pos="2155"/>
        </w:tabs>
        <w:ind w:left="2155" w:hanging="664"/>
      </w:pPr>
      <w:rPr>
        <w:rFonts w:hint="default"/>
      </w:rPr>
    </w:lvl>
    <w:lvl w:ilvl="3">
      <w:start w:val="1"/>
      <w:numFmt w:val="decimal"/>
      <w:lvlText w:val="%1.%2.%3.%4 –"/>
      <w:lvlJc w:val="left"/>
      <w:pPr>
        <w:tabs>
          <w:tab w:val="num" w:pos="2892"/>
        </w:tabs>
        <w:ind w:left="2892" w:hanging="834"/>
      </w:pPr>
      <w:rPr>
        <w:rFonts w:hint="default"/>
      </w:rPr>
    </w:lvl>
    <w:lvl w:ilvl="4">
      <w:start w:val="1"/>
      <w:numFmt w:val="decimal"/>
      <w:lvlText w:val="%1.%2.%3.%4.%5 –"/>
      <w:lvlJc w:val="left"/>
      <w:pPr>
        <w:tabs>
          <w:tab w:val="num" w:pos="3629"/>
        </w:tabs>
        <w:ind w:left="3629" w:hanging="1004"/>
      </w:pPr>
      <w:rPr>
        <w:rFonts w:hint="default"/>
      </w:rPr>
    </w:lvl>
    <w:lvl w:ilvl="5">
      <w:start w:val="1"/>
      <w:numFmt w:val="decimal"/>
      <w:lvlText w:val="%1.%2.%3.%4.%5.%6 –"/>
      <w:lvlJc w:val="left"/>
      <w:pPr>
        <w:tabs>
          <w:tab w:val="num" w:pos="4366"/>
        </w:tabs>
        <w:ind w:left="4366" w:hanging="1174"/>
      </w:pPr>
      <w:rPr>
        <w:rFonts w:hint="default"/>
      </w:rPr>
    </w:lvl>
    <w:lvl w:ilvl="6">
      <w:start w:val="1"/>
      <w:numFmt w:val="decimal"/>
      <w:lvlText w:val="%1.%2.%3.%4.%5.%6.%7 –"/>
      <w:lvlJc w:val="left"/>
      <w:pPr>
        <w:tabs>
          <w:tab w:val="num" w:pos="5103"/>
        </w:tabs>
        <w:ind w:left="5103" w:hanging="1344"/>
      </w:pPr>
      <w:rPr>
        <w:rFonts w:hint="default"/>
      </w:rPr>
    </w:lvl>
    <w:lvl w:ilvl="7">
      <w:start w:val="1"/>
      <w:numFmt w:val="decimal"/>
      <w:lvlText w:val="%1.%2.%3.%4.%5.%6.%7.%8 –"/>
      <w:lvlJc w:val="left"/>
      <w:pPr>
        <w:tabs>
          <w:tab w:val="num" w:pos="5840"/>
        </w:tabs>
        <w:ind w:left="5840" w:hanging="1514"/>
      </w:pPr>
      <w:rPr>
        <w:rFonts w:hint="default"/>
      </w:rPr>
    </w:lvl>
    <w:lvl w:ilvl="8">
      <w:start w:val="1"/>
      <w:numFmt w:val="decimal"/>
      <w:lvlText w:val="%1.%2.%3.%4.%5.%6.%7.%8.%9 –"/>
      <w:lvlJc w:val="left"/>
      <w:pPr>
        <w:tabs>
          <w:tab w:val="num" w:pos="6577"/>
        </w:tabs>
        <w:ind w:left="6577" w:hanging="1684"/>
      </w:pPr>
      <w:rPr>
        <w:rFonts w:hint="default"/>
      </w:rPr>
    </w:lvl>
  </w:abstractNum>
  <w:abstractNum w:abstractNumId="46">
    <w:nsid w:val="31793EC2"/>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7">
    <w:nsid w:val="37EB7252"/>
    <w:multiLevelType w:val="multilevel"/>
    <w:tmpl w:val="9FA05888"/>
    <w:name w:val="Anexos"/>
    <w:lvl w:ilvl="0">
      <w:start w:val="1"/>
      <w:numFmt w:val="upperLetter"/>
      <w:suff w:val="space"/>
      <w:lvlText w:val="Appendix %1."/>
      <w:lvlJc w:val="righ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right"/>
      <w:pPr>
        <w:ind w:left="0" w:firstLine="0"/>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48">
    <w:nsid w:val="3B962A40"/>
    <w:multiLevelType w:val="hybridMultilevel"/>
    <w:tmpl w:val="1FB25314"/>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9">
    <w:nsid w:val="3E3E1217"/>
    <w:multiLevelType w:val="hybridMultilevel"/>
    <w:tmpl w:val="7234BA3C"/>
    <w:lvl w:ilvl="0" w:tplc="0816000F">
      <w:start w:val="1"/>
      <w:numFmt w:val="decimal"/>
      <w:lvlText w:val="%1."/>
      <w:lvlJc w:val="left"/>
      <w:pPr>
        <w:ind w:left="833" w:hanging="360"/>
      </w:p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50">
    <w:nsid w:val="3F1268CA"/>
    <w:multiLevelType w:val="hybridMultilevel"/>
    <w:tmpl w:val="336AE1D0"/>
    <w:lvl w:ilvl="0" w:tplc="0409000F">
      <w:start w:val="1"/>
      <w:numFmt w:val="decimal"/>
      <w:lvlText w:val="%1."/>
      <w:lvlJc w:val="left"/>
      <w:pPr>
        <w:ind w:left="833" w:hanging="360"/>
      </w:pPr>
    </w:lvl>
    <w:lvl w:ilvl="1" w:tplc="04090019" w:tentative="1">
      <w:start w:val="1"/>
      <w:numFmt w:val="lowerLetter"/>
      <w:lvlText w:val="%2."/>
      <w:lvlJc w:val="left"/>
      <w:pPr>
        <w:ind w:left="1553" w:hanging="360"/>
      </w:pPr>
    </w:lvl>
    <w:lvl w:ilvl="2" w:tplc="0409001B" w:tentative="1">
      <w:start w:val="1"/>
      <w:numFmt w:val="lowerRoman"/>
      <w:lvlText w:val="%3."/>
      <w:lvlJc w:val="right"/>
      <w:pPr>
        <w:ind w:left="2273" w:hanging="180"/>
      </w:pPr>
    </w:lvl>
    <w:lvl w:ilvl="3" w:tplc="0409000F" w:tentative="1">
      <w:start w:val="1"/>
      <w:numFmt w:val="decimal"/>
      <w:lvlText w:val="%4."/>
      <w:lvlJc w:val="left"/>
      <w:pPr>
        <w:ind w:left="2993" w:hanging="360"/>
      </w:pPr>
    </w:lvl>
    <w:lvl w:ilvl="4" w:tplc="04090019" w:tentative="1">
      <w:start w:val="1"/>
      <w:numFmt w:val="lowerLetter"/>
      <w:lvlText w:val="%5."/>
      <w:lvlJc w:val="left"/>
      <w:pPr>
        <w:ind w:left="3713" w:hanging="360"/>
      </w:pPr>
    </w:lvl>
    <w:lvl w:ilvl="5" w:tplc="0409001B" w:tentative="1">
      <w:start w:val="1"/>
      <w:numFmt w:val="lowerRoman"/>
      <w:lvlText w:val="%6."/>
      <w:lvlJc w:val="right"/>
      <w:pPr>
        <w:ind w:left="4433" w:hanging="180"/>
      </w:pPr>
    </w:lvl>
    <w:lvl w:ilvl="6" w:tplc="0409000F" w:tentative="1">
      <w:start w:val="1"/>
      <w:numFmt w:val="decimal"/>
      <w:lvlText w:val="%7."/>
      <w:lvlJc w:val="left"/>
      <w:pPr>
        <w:ind w:left="5153" w:hanging="360"/>
      </w:pPr>
    </w:lvl>
    <w:lvl w:ilvl="7" w:tplc="04090019" w:tentative="1">
      <w:start w:val="1"/>
      <w:numFmt w:val="lowerLetter"/>
      <w:lvlText w:val="%8."/>
      <w:lvlJc w:val="left"/>
      <w:pPr>
        <w:ind w:left="5873" w:hanging="360"/>
      </w:pPr>
    </w:lvl>
    <w:lvl w:ilvl="8" w:tplc="0409001B" w:tentative="1">
      <w:start w:val="1"/>
      <w:numFmt w:val="lowerRoman"/>
      <w:lvlText w:val="%9."/>
      <w:lvlJc w:val="right"/>
      <w:pPr>
        <w:ind w:left="6593" w:hanging="180"/>
      </w:pPr>
    </w:lvl>
  </w:abstractNum>
  <w:abstractNum w:abstractNumId="51">
    <w:nsid w:val="3FA317CF"/>
    <w:multiLevelType w:val="hybridMultilevel"/>
    <w:tmpl w:val="CEAE910A"/>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2">
    <w:nsid w:val="405D6298"/>
    <w:multiLevelType w:val="multilevel"/>
    <w:tmpl w:val="72F47260"/>
    <w:lvl w:ilvl="0">
      <w:start w:val="1"/>
      <w:numFmt w:val="decimal"/>
      <w:lvlText w:val="%1 – "/>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3">
    <w:nsid w:val="41C8520A"/>
    <w:multiLevelType w:val="multilevel"/>
    <w:tmpl w:val="A8320872"/>
    <w:lvl w:ilvl="0">
      <w:start w:val="1"/>
      <w:numFmt w:val="bullet"/>
      <w:lvlText w:val="•"/>
      <w:lvlJc w:val="left"/>
      <w:pPr>
        <w:tabs>
          <w:tab w:val="num" w:pos="323"/>
        </w:tabs>
        <w:ind w:left="323" w:hanging="323"/>
      </w:pPr>
      <w:rPr>
        <w:rFonts w:ascii="Arial" w:hAnsi="Arial" w:hint="default"/>
      </w:rPr>
    </w:lvl>
    <w:lvl w:ilvl="1">
      <w:start w:val="1"/>
      <w:numFmt w:val="decimal"/>
      <w:lvlText w:val="%1.%2 –"/>
      <w:lvlJc w:val="left"/>
      <w:pPr>
        <w:tabs>
          <w:tab w:val="num" w:pos="1061"/>
        </w:tabs>
        <w:ind w:left="1061" w:hanging="494"/>
      </w:pPr>
      <w:rPr>
        <w:rFonts w:hint="default"/>
      </w:rPr>
    </w:lvl>
    <w:lvl w:ilvl="2">
      <w:start w:val="1"/>
      <w:numFmt w:val="decimal"/>
      <w:lvlText w:val="%1.%2.%3 –"/>
      <w:lvlJc w:val="left"/>
      <w:pPr>
        <w:tabs>
          <w:tab w:val="num" w:pos="1798"/>
        </w:tabs>
        <w:ind w:left="1798" w:hanging="664"/>
      </w:pPr>
      <w:rPr>
        <w:rFonts w:hint="default"/>
      </w:rPr>
    </w:lvl>
    <w:lvl w:ilvl="3">
      <w:start w:val="1"/>
      <w:numFmt w:val="decimal"/>
      <w:lvlText w:val="%1.%2.%3.%4 –"/>
      <w:lvlJc w:val="left"/>
      <w:pPr>
        <w:tabs>
          <w:tab w:val="num" w:pos="2535"/>
        </w:tabs>
        <w:ind w:left="2535" w:hanging="834"/>
      </w:pPr>
      <w:rPr>
        <w:rFonts w:hint="default"/>
      </w:rPr>
    </w:lvl>
    <w:lvl w:ilvl="4">
      <w:start w:val="1"/>
      <w:numFmt w:val="decimal"/>
      <w:lvlText w:val="%1.%2.%3.%4.%5 –"/>
      <w:lvlJc w:val="left"/>
      <w:pPr>
        <w:tabs>
          <w:tab w:val="num" w:pos="3272"/>
        </w:tabs>
        <w:ind w:left="3272" w:hanging="1004"/>
      </w:pPr>
      <w:rPr>
        <w:rFonts w:hint="default"/>
      </w:rPr>
    </w:lvl>
    <w:lvl w:ilvl="5">
      <w:start w:val="1"/>
      <w:numFmt w:val="decimal"/>
      <w:lvlText w:val="%1.%2.%3.%4.%5.%6 –"/>
      <w:lvlJc w:val="left"/>
      <w:pPr>
        <w:tabs>
          <w:tab w:val="num" w:pos="4009"/>
        </w:tabs>
        <w:ind w:left="4009" w:hanging="1174"/>
      </w:pPr>
      <w:rPr>
        <w:rFonts w:hint="default"/>
      </w:rPr>
    </w:lvl>
    <w:lvl w:ilvl="6">
      <w:start w:val="1"/>
      <w:numFmt w:val="decimal"/>
      <w:lvlText w:val="%1.%2.%3.%4.%5.%6.%7 –"/>
      <w:lvlJc w:val="left"/>
      <w:pPr>
        <w:tabs>
          <w:tab w:val="num" w:pos="4746"/>
        </w:tabs>
        <w:ind w:left="4746" w:hanging="1344"/>
      </w:pPr>
      <w:rPr>
        <w:rFonts w:hint="default"/>
      </w:rPr>
    </w:lvl>
    <w:lvl w:ilvl="7">
      <w:start w:val="1"/>
      <w:numFmt w:val="decimal"/>
      <w:lvlText w:val="%1.%2.%3.%4.%5.%6.%7.%8 –"/>
      <w:lvlJc w:val="left"/>
      <w:pPr>
        <w:tabs>
          <w:tab w:val="num" w:pos="5483"/>
        </w:tabs>
        <w:ind w:left="5483" w:hanging="1514"/>
      </w:pPr>
      <w:rPr>
        <w:rFonts w:hint="default"/>
      </w:rPr>
    </w:lvl>
    <w:lvl w:ilvl="8">
      <w:start w:val="1"/>
      <w:numFmt w:val="decimal"/>
      <w:lvlText w:val="%1.%2.%3.%4.%5.%6.%7.%8.%9 –"/>
      <w:lvlJc w:val="left"/>
      <w:pPr>
        <w:tabs>
          <w:tab w:val="num" w:pos="6220"/>
        </w:tabs>
        <w:ind w:left="6220" w:hanging="1684"/>
      </w:pPr>
      <w:rPr>
        <w:rFonts w:hint="default"/>
      </w:rPr>
    </w:lvl>
  </w:abstractNum>
  <w:abstractNum w:abstractNumId="54">
    <w:nsid w:val="41D30224"/>
    <w:multiLevelType w:val="multilevel"/>
    <w:tmpl w:val="0816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520"/>
        </w:tabs>
        <w:ind w:left="1224" w:hanging="504"/>
      </w:pPr>
    </w:lvl>
    <w:lvl w:ilvl="3">
      <w:start w:val="1"/>
      <w:numFmt w:val="decimal"/>
      <w:lvlText w:val="%1.%2.%3.%4."/>
      <w:lvlJc w:val="left"/>
      <w:pPr>
        <w:tabs>
          <w:tab w:val="num" w:pos="3240"/>
        </w:tabs>
        <w:ind w:left="1728" w:hanging="648"/>
      </w:pPr>
    </w:lvl>
    <w:lvl w:ilvl="4">
      <w:start w:val="1"/>
      <w:numFmt w:val="decimal"/>
      <w:lvlText w:val="%1.%2.%3.%4.%5."/>
      <w:lvlJc w:val="left"/>
      <w:pPr>
        <w:tabs>
          <w:tab w:val="num" w:pos="4320"/>
        </w:tabs>
        <w:ind w:left="2232" w:hanging="792"/>
      </w:pPr>
    </w:lvl>
    <w:lvl w:ilvl="5">
      <w:start w:val="1"/>
      <w:numFmt w:val="decimal"/>
      <w:lvlText w:val="%1.%2.%3.%4.%5.%6."/>
      <w:lvlJc w:val="left"/>
      <w:pPr>
        <w:tabs>
          <w:tab w:val="num" w:pos="5040"/>
        </w:tabs>
        <w:ind w:left="2736" w:hanging="936"/>
      </w:pPr>
    </w:lvl>
    <w:lvl w:ilvl="6">
      <w:start w:val="1"/>
      <w:numFmt w:val="decimal"/>
      <w:lvlText w:val="%1.%2.%3.%4.%5.%6.%7."/>
      <w:lvlJc w:val="left"/>
      <w:pPr>
        <w:tabs>
          <w:tab w:val="num" w:pos="6120"/>
        </w:tabs>
        <w:ind w:left="3240" w:hanging="1080"/>
      </w:pPr>
    </w:lvl>
    <w:lvl w:ilvl="7">
      <w:start w:val="1"/>
      <w:numFmt w:val="decimal"/>
      <w:lvlText w:val="%1.%2.%3.%4.%5.%6.%7.%8."/>
      <w:lvlJc w:val="left"/>
      <w:pPr>
        <w:tabs>
          <w:tab w:val="num" w:pos="6840"/>
        </w:tabs>
        <w:ind w:left="3744" w:hanging="1224"/>
      </w:pPr>
    </w:lvl>
    <w:lvl w:ilvl="8">
      <w:start w:val="1"/>
      <w:numFmt w:val="decimal"/>
      <w:lvlText w:val="%1.%2.%3.%4.%5.%6.%7.%8.%9."/>
      <w:lvlJc w:val="left"/>
      <w:pPr>
        <w:tabs>
          <w:tab w:val="num" w:pos="7560"/>
        </w:tabs>
        <w:ind w:left="4320" w:hanging="1440"/>
      </w:pPr>
    </w:lvl>
  </w:abstractNum>
  <w:abstractNum w:abstractNumId="55">
    <w:nsid w:val="43315E06"/>
    <w:multiLevelType w:val="hybridMultilevel"/>
    <w:tmpl w:val="A92475CA"/>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56">
    <w:nsid w:val="43FD08A1"/>
    <w:multiLevelType w:val="hybridMultilevel"/>
    <w:tmpl w:val="2488B9F4"/>
    <w:lvl w:ilvl="0" w:tplc="2C7C087E">
      <w:start w:val="1"/>
      <w:numFmt w:val="upperLetter"/>
      <w:pStyle w:val="List5"/>
      <w:lvlText w:val="%1 -"/>
      <w:lvlJc w:val="left"/>
      <w:pPr>
        <w:tabs>
          <w:tab w:val="num" w:pos="1983"/>
        </w:tabs>
        <w:ind w:left="2096" w:hanging="397"/>
      </w:pPr>
      <w:rPr>
        <w:rFonts w:hint="default"/>
        <w:color w:val="B2B2B2"/>
        <w:sz w:val="2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57">
    <w:nsid w:val="45476C0F"/>
    <w:multiLevelType w:val="hybridMultilevel"/>
    <w:tmpl w:val="A0848974"/>
    <w:lvl w:ilvl="0" w:tplc="76425AAC">
      <w:start w:val="1"/>
      <w:numFmt w:val="bullet"/>
      <w:lvlText w:val="•"/>
      <w:lvlJc w:val="left"/>
      <w:pPr>
        <w:ind w:left="720" w:hanging="360"/>
      </w:pPr>
      <w:rPr>
        <w:rFonts w:ascii="Arial" w:hAnsi="Aria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8">
    <w:nsid w:val="46C369EF"/>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9">
    <w:nsid w:val="4A612F1E"/>
    <w:multiLevelType w:val="multilevel"/>
    <w:tmpl w:val="7FD48948"/>
    <w:lvl w:ilvl="0">
      <w:start w:val="1"/>
      <w:numFmt w:val="bullet"/>
      <w:lvlText w:val="•"/>
      <w:lvlJc w:val="left"/>
      <w:pPr>
        <w:ind w:left="170" w:hanging="170"/>
      </w:pPr>
      <w:rPr>
        <w:rFonts w:ascii="Arial" w:hAnsi="Arial" w:hint="default"/>
        <w:sz w:val="20"/>
      </w:rPr>
    </w:lvl>
    <w:lvl w:ilvl="1">
      <w:start w:val="1"/>
      <w:numFmt w:val="bullet"/>
      <w:lvlText w:val=""/>
      <w:lvlJc w:val="left"/>
      <w:pPr>
        <w:ind w:left="454" w:hanging="170"/>
      </w:pPr>
      <w:rPr>
        <w:rFonts w:ascii="Symbol" w:hAnsi="Symbol" w:hint="default"/>
        <w:sz w:val="20"/>
      </w:rPr>
    </w:lvl>
    <w:lvl w:ilvl="2">
      <w:start w:val="1"/>
      <w:numFmt w:val="bullet"/>
      <w:lvlText w:val=""/>
      <w:lvlJc w:val="left"/>
      <w:pPr>
        <w:ind w:left="738" w:hanging="170"/>
      </w:pPr>
      <w:rPr>
        <w:rFonts w:ascii="Symbol" w:hAnsi="Symbol" w:hint="default"/>
        <w:sz w:val="20"/>
      </w:rPr>
    </w:lvl>
    <w:lvl w:ilvl="3">
      <w:start w:val="1"/>
      <w:numFmt w:val="bullet"/>
      <w:lvlText w:val=""/>
      <w:lvlJc w:val="left"/>
      <w:pPr>
        <w:ind w:left="1022" w:hanging="170"/>
      </w:pPr>
      <w:rPr>
        <w:rFonts w:ascii="Symbol" w:hAnsi="Symbol" w:hint="default"/>
        <w:sz w:val="20"/>
      </w:rPr>
    </w:lvl>
    <w:lvl w:ilvl="4">
      <w:start w:val="1"/>
      <w:numFmt w:val="bullet"/>
      <w:lvlText w:val=""/>
      <w:lvlJc w:val="left"/>
      <w:pPr>
        <w:ind w:left="1306" w:hanging="170"/>
      </w:pPr>
      <w:rPr>
        <w:rFonts w:ascii="Symbol" w:hAnsi="Symbol" w:hint="default"/>
        <w:sz w:val="20"/>
      </w:rPr>
    </w:lvl>
    <w:lvl w:ilvl="5">
      <w:start w:val="1"/>
      <w:numFmt w:val="bullet"/>
      <w:lvlText w:val=""/>
      <w:lvlJc w:val="left"/>
      <w:pPr>
        <w:ind w:left="1590" w:hanging="170"/>
      </w:pPr>
      <w:rPr>
        <w:rFonts w:ascii="Symbol" w:hAnsi="Symbol" w:hint="default"/>
        <w:sz w:val="20"/>
      </w:rPr>
    </w:lvl>
    <w:lvl w:ilvl="6">
      <w:start w:val="1"/>
      <w:numFmt w:val="bullet"/>
      <w:lvlText w:val=""/>
      <w:lvlJc w:val="left"/>
      <w:pPr>
        <w:ind w:left="1874" w:hanging="170"/>
      </w:pPr>
      <w:rPr>
        <w:rFonts w:ascii="Symbol" w:hAnsi="Symbol" w:hint="default"/>
        <w:sz w:val="20"/>
      </w:rPr>
    </w:lvl>
    <w:lvl w:ilvl="7">
      <w:start w:val="1"/>
      <w:numFmt w:val="bullet"/>
      <w:lvlText w:val=""/>
      <w:lvlJc w:val="left"/>
      <w:pPr>
        <w:ind w:left="2158" w:hanging="170"/>
      </w:pPr>
      <w:rPr>
        <w:rFonts w:ascii="Symbol" w:hAnsi="Symbol" w:hint="default"/>
        <w:sz w:val="20"/>
      </w:rPr>
    </w:lvl>
    <w:lvl w:ilvl="8">
      <w:start w:val="1"/>
      <w:numFmt w:val="bullet"/>
      <w:lvlText w:val=""/>
      <w:lvlJc w:val="left"/>
      <w:pPr>
        <w:ind w:left="2442" w:hanging="170"/>
      </w:pPr>
      <w:rPr>
        <w:rFonts w:ascii="Symbol" w:hAnsi="Symbol" w:hint="default"/>
        <w:sz w:val="20"/>
      </w:rPr>
    </w:lvl>
  </w:abstractNum>
  <w:abstractNum w:abstractNumId="60">
    <w:nsid w:val="4BAB26D0"/>
    <w:multiLevelType w:val="multilevel"/>
    <w:tmpl w:val="4ED6C1B0"/>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1">
    <w:nsid w:val="5240330E"/>
    <w:multiLevelType w:val="hybridMultilevel"/>
    <w:tmpl w:val="A74217B4"/>
    <w:lvl w:ilvl="0" w:tplc="C74E90D2">
      <w:start w:val="1"/>
      <w:numFmt w:val="bullet"/>
      <w:pStyle w:val="CSWNote"/>
      <w:lvlText w:val=""/>
      <w:lvlPicBulletId w:val="1"/>
      <w:lvlJc w:val="left"/>
      <w:pPr>
        <w:tabs>
          <w:tab w:val="num" w:pos="1457"/>
        </w:tabs>
        <w:ind w:left="1457" w:hanging="747"/>
      </w:pPr>
      <w:rPr>
        <w:rFonts w:ascii="Symbol" w:hAnsi="Symbol" w:hint="default"/>
        <w:b w:val="0"/>
        <w:i w:val="0"/>
        <w:caps w:val="0"/>
        <w:strike w:val="0"/>
        <w:dstrike w:val="0"/>
        <w:vanish w:val="0"/>
        <w:color w:val="auto"/>
        <w:spacing w:val="0"/>
        <w:w w:val="100"/>
        <w:kern w:val="0"/>
        <w:position w:val="0"/>
        <w:sz w:val="56"/>
        <w:szCs w:val="5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8160003" w:tentative="1">
      <w:start w:val="1"/>
      <w:numFmt w:val="bullet"/>
      <w:lvlText w:val="o"/>
      <w:lvlJc w:val="left"/>
      <w:pPr>
        <w:tabs>
          <w:tab w:val="num" w:pos="1724"/>
        </w:tabs>
        <w:ind w:left="1724" w:hanging="360"/>
      </w:pPr>
      <w:rPr>
        <w:rFonts w:ascii="Courier New" w:hAnsi="Courier New" w:cs="Courier New" w:hint="default"/>
      </w:rPr>
    </w:lvl>
    <w:lvl w:ilvl="2" w:tplc="08160005" w:tentative="1">
      <w:start w:val="1"/>
      <w:numFmt w:val="bullet"/>
      <w:lvlText w:val=""/>
      <w:lvlJc w:val="left"/>
      <w:pPr>
        <w:tabs>
          <w:tab w:val="num" w:pos="2444"/>
        </w:tabs>
        <w:ind w:left="2444" w:hanging="360"/>
      </w:pPr>
      <w:rPr>
        <w:rFonts w:ascii="Wingdings" w:hAnsi="Wingdings" w:hint="default"/>
      </w:rPr>
    </w:lvl>
    <w:lvl w:ilvl="3" w:tplc="08160001" w:tentative="1">
      <w:start w:val="1"/>
      <w:numFmt w:val="bullet"/>
      <w:lvlText w:val=""/>
      <w:lvlJc w:val="left"/>
      <w:pPr>
        <w:tabs>
          <w:tab w:val="num" w:pos="3164"/>
        </w:tabs>
        <w:ind w:left="3164" w:hanging="360"/>
      </w:pPr>
      <w:rPr>
        <w:rFonts w:ascii="Symbol" w:hAnsi="Symbol" w:hint="default"/>
      </w:rPr>
    </w:lvl>
    <w:lvl w:ilvl="4" w:tplc="08160003" w:tentative="1">
      <w:start w:val="1"/>
      <w:numFmt w:val="bullet"/>
      <w:lvlText w:val="o"/>
      <w:lvlJc w:val="left"/>
      <w:pPr>
        <w:tabs>
          <w:tab w:val="num" w:pos="3884"/>
        </w:tabs>
        <w:ind w:left="3884" w:hanging="360"/>
      </w:pPr>
      <w:rPr>
        <w:rFonts w:ascii="Courier New" w:hAnsi="Courier New" w:cs="Courier New" w:hint="default"/>
      </w:rPr>
    </w:lvl>
    <w:lvl w:ilvl="5" w:tplc="08160005" w:tentative="1">
      <w:start w:val="1"/>
      <w:numFmt w:val="bullet"/>
      <w:lvlText w:val=""/>
      <w:lvlJc w:val="left"/>
      <w:pPr>
        <w:tabs>
          <w:tab w:val="num" w:pos="4604"/>
        </w:tabs>
        <w:ind w:left="4604" w:hanging="360"/>
      </w:pPr>
      <w:rPr>
        <w:rFonts w:ascii="Wingdings" w:hAnsi="Wingdings" w:hint="default"/>
      </w:rPr>
    </w:lvl>
    <w:lvl w:ilvl="6" w:tplc="08160001" w:tentative="1">
      <w:start w:val="1"/>
      <w:numFmt w:val="bullet"/>
      <w:lvlText w:val=""/>
      <w:lvlJc w:val="left"/>
      <w:pPr>
        <w:tabs>
          <w:tab w:val="num" w:pos="5324"/>
        </w:tabs>
        <w:ind w:left="5324" w:hanging="360"/>
      </w:pPr>
      <w:rPr>
        <w:rFonts w:ascii="Symbol" w:hAnsi="Symbol" w:hint="default"/>
      </w:rPr>
    </w:lvl>
    <w:lvl w:ilvl="7" w:tplc="08160003" w:tentative="1">
      <w:start w:val="1"/>
      <w:numFmt w:val="bullet"/>
      <w:lvlText w:val="o"/>
      <w:lvlJc w:val="left"/>
      <w:pPr>
        <w:tabs>
          <w:tab w:val="num" w:pos="6044"/>
        </w:tabs>
        <w:ind w:left="6044" w:hanging="360"/>
      </w:pPr>
      <w:rPr>
        <w:rFonts w:ascii="Courier New" w:hAnsi="Courier New" w:cs="Courier New" w:hint="default"/>
      </w:rPr>
    </w:lvl>
    <w:lvl w:ilvl="8" w:tplc="08160005" w:tentative="1">
      <w:start w:val="1"/>
      <w:numFmt w:val="bullet"/>
      <w:lvlText w:val=""/>
      <w:lvlJc w:val="left"/>
      <w:pPr>
        <w:tabs>
          <w:tab w:val="num" w:pos="6764"/>
        </w:tabs>
        <w:ind w:left="6764" w:hanging="360"/>
      </w:pPr>
      <w:rPr>
        <w:rFonts w:ascii="Wingdings" w:hAnsi="Wingdings" w:hint="default"/>
      </w:rPr>
    </w:lvl>
  </w:abstractNum>
  <w:abstractNum w:abstractNumId="62">
    <w:nsid w:val="54534789"/>
    <w:multiLevelType w:val="multilevel"/>
    <w:tmpl w:val="13F03C06"/>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3">
    <w:nsid w:val="5549231E"/>
    <w:multiLevelType w:val="hybridMultilevel"/>
    <w:tmpl w:val="FDB46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5FA16FC"/>
    <w:multiLevelType w:val="hybridMultilevel"/>
    <w:tmpl w:val="C958BB74"/>
    <w:lvl w:ilvl="0" w:tplc="76425AAC">
      <w:start w:val="1"/>
      <w:numFmt w:val="bullet"/>
      <w:lvlText w:val="•"/>
      <w:lvlJc w:val="left"/>
      <w:pPr>
        <w:ind w:left="1193" w:hanging="360"/>
      </w:pPr>
      <w:rPr>
        <w:rFonts w:ascii="Arial" w:hAnsi="Arial" w:hint="default"/>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65">
    <w:nsid w:val="562C15A6"/>
    <w:multiLevelType w:val="hybridMultilevel"/>
    <w:tmpl w:val="69AC7872"/>
    <w:lvl w:ilvl="0" w:tplc="76425AAC">
      <w:start w:val="1"/>
      <w:numFmt w:val="bullet"/>
      <w:lvlText w:val="•"/>
      <w:lvlJc w:val="left"/>
      <w:pPr>
        <w:ind w:left="720" w:hanging="360"/>
      </w:pPr>
      <w:rPr>
        <w:rFonts w:ascii="Arial" w:hAnsi="Aria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6">
    <w:nsid w:val="574826A4"/>
    <w:multiLevelType w:val="hybridMultilevel"/>
    <w:tmpl w:val="D062BBAA"/>
    <w:lvl w:ilvl="0" w:tplc="00DC72AC">
      <w:start w:val="1"/>
      <w:numFmt w:val="upperLetter"/>
      <w:pStyle w:val="List3"/>
      <w:lvlText w:val="%1 -"/>
      <w:lvlJc w:val="left"/>
      <w:pPr>
        <w:tabs>
          <w:tab w:val="num" w:pos="1418"/>
        </w:tabs>
        <w:ind w:left="1531" w:hanging="397"/>
      </w:pPr>
      <w:rPr>
        <w:rFonts w:hint="default"/>
        <w:sz w:val="2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67">
    <w:nsid w:val="57D00CD2"/>
    <w:multiLevelType w:val="multilevel"/>
    <w:tmpl w:val="4566DA30"/>
    <w:lvl w:ilvl="0">
      <w:start w:val="1"/>
      <w:numFmt w:val="decimal"/>
      <w:lvlText w:val="%1."/>
      <w:lvlJc w:val="left"/>
      <w:pPr>
        <w:tabs>
          <w:tab w:val="num" w:pos="360"/>
        </w:tabs>
        <w:ind w:left="360" w:hanging="360"/>
      </w:pPr>
      <w:rPr>
        <w:rFonts w:hint="default"/>
      </w:rPr>
    </w:lvl>
    <w:lvl w:ilvl="1">
      <w:start w:val="1"/>
      <w:numFmt w:val="none"/>
      <w:pStyle w:val="CSWAnnexes2"/>
      <w:lvlText w:val="%2"/>
      <w:lvlJc w:val="left"/>
      <w:pPr>
        <w:tabs>
          <w:tab w:val="num" w:pos="113"/>
        </w:tabs>
        <w:ind w:left="0" w:firstLine="113"/>
      </w:pPr>
      <w:rPr>
        <w:rFonts w:hint="default"/>
      </w:rPr>
    </w:lvl>
    <w:lvl w:ilvl="2">
      <w:start w:val="1"/>
      <w:numFmt w:val="none"/>
      <w:pStyle w:val="CSWAnnexes3"/>
      <w:lvlText w:val=""/>
      <w:lvlJc w:val="left"/>
      <w:pPr>
        <w:tabs>
          <w:tab w:val="num" w:pos="284"/>
        </w:tabs>
        <w:ind w:left="0" w:firstLine="28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68">
    <w:nsid w:val="597B15FB"/>
    <w:multiLevelType w:val="multilevel"/>
    <w:tmpl w:val="FAC4EC60"/>
    <w:lvl w:ilvl="0">
      <w:start w:val="1"/>
      <w:numFmt w:val="decimal"/>
      <w:lvlText w:val="%1 – "/>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9">
    <w:nsid w:val="5BF47A1A"/>
    <w:multiLevelType w:val="hybridMultilevel"/>
    <w:tmpl w:val="3FA637E0"/>
    <w:lvl w:ilvl="0" w:tplc="47BE9F2A">
      <w:numFmt w:val="bullet"/>
      <w:lvlText w:val="•"/>
      <w:lvlJc w:val="left"/>
      <w:pPr>
        <w:ind w:left="833" w:hanging="360"/>
      </w:pPr>
      <w:rPr>
        <w:rFonts w:ascii="Franklin Gothic Book" w:eastAsia="Times New Roman" w:hAnsi="Franklin Gothic Book" w:cs="Times New Roman"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70">
    <w:nsid w:val="5BF51DA1"/>
    <w:multiLevelType w:val="hybridMultilevel"/>
    <w:tmpl w:val="A70E2E48"/>
    <w:lvl w:ilvl="0" w:tplc="76425AAC">
      <w:start w:val="1"/>
      <w:numFmt w:val="bullet"/>
      <w:lvlText w:val="•"/>
      <w:lvlJc w:val="left"/>
      <w:pPr>
        <w:ind w:left="833" w:hanging="360"/>
      </w:pPr>
      <w:rPr>
        <w:rFonts w:ascii="Arial" w:hAnsi="Aria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71">
    <w:nsid w:val="5D3F7705"/>
    <w:multiLevelType w:val="hybridMultilevel"/>
    <w:tmpl w:val="AEC0AD16"/>
    <w:lvl w:ilvl="0" w:tplc="04090001">
      <w:start w:val="1"/>
      <w:numFmt w:val="bullet"/>
      <w:lvlText w:val=""/>
      <w:lvlJc w:val="left"/>
      <w:pPr>
        <w:ind w:left="883" w:hanging="360"/>
      </w:pPr>
      <w:rPr>
        <w:rFonts w:ascii="Symbol" w:hAnsi="Symbol"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72">
    <w:nsid w:val="5E8012D2"/>
    <w:multiLevelType w:val="hybridMultilevel"/>
    <w:tmpl w:val="43B008C2"/>
    <w:lvl w:ilvl="0" w:tplc="3B5E0B42">
      <w:start w:val="1"/>
      <w:numFmt w:val="upperLetter"/>
      <w:pStyle w:val="ListLetter"/>
      <w:lvlText w:val="%1-"/>
      <w:lvlJc w:val="left"/>
      <w:pPr>
        <w:tabs>
          <w:tab w:val="num" w:pos="340"/>
        </w:tabs>
        <w:ind w:left="340" w:hanging="227"/>
      </w:pPr>
      <w:rPr>
        <w:rFonts w:ascii="Franklin Gothic Demi Cond" w:hAnsi="Franklin Gothic Demi Cond" w:hint="default"/>
        <w:b w:val="0"/>
        <w:i w:val="0"/>
        <w:color w:val="auto"/>
        <w:sz w:val="22"/>
        <w:szCs w:val="22"/>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73">
    <w:nsid w:val="5E861601"/>
    <w:multiLevelType w:val="hybridMultilevel"/>
    <w:tmpl w:val="BFFA82A2"/>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4">
    <w:nsid w:val="5EF36C1A"/>
    <w:multiLevelType w:val="hybridMultilevel"/>
    <w:tmpl w:val="5B10FE72"/>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5">
    <w:nsid w:val="5FD5359F"/>
    <w:multiLevelType w:val="hybridMultilevel"/>
    <w:tmpl w:val="8F84457A"/>
    <w:lvl w:ilvl="0" w:tplc="9D64ACA8">
      <w:start w:val="1"/>
      <w:numFmt w:val="decimal"/>
      <w:lvlText w:val="%1 – "/>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6">
    <w:nsid w:val="60806281"/>
    <w:multiLevelType w:val="hybridMultilevel"/>
    <w:tmpl w:val="F7646454"/>
    <w:lvl w:ilvl="0" w:tplc="76425AAC">
      <w:start w:val="1"/>
      <w:numFmt w:val="bullet"/>
      <w:lvlText w:val="•"/>
      <w:lvlJc w:val="left"/>
      <w:pPr>
        <w:ind w:left="720" w:hanging="360"/>
      </w:pPr>
      <w:rPr>
        <w:rFonts w:ascii="Arial" w:hAnsi="Arial"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hint="default"/>
      </w:rPr>
    </w:lvl>
    <w:lvl w:ilvl="3" w:tplc="08160001">
      <w:start w:val="1"/>
      <w:numFmt w:val="bullet"/>
      <w:lvlText w:val=""/>
      <w:lvlJc w:val="left"/>
      <w:pPr>
        <w:ind w:left="2880" w:hanging="360"/>
      </w:pPr>
      <w:rPr>
        <w:rFonts w:ascii="Symbol" w:hAnsi="Symbol" w:hint="default"/>
      </w:rPr>
    </w:lvl>
    <w:lvl w:ilvl="4" w:tplc="08160003">
      <w:start w:val="1"/>
      <w:numFmt w:val="bullet"/>
      <w:lvlText w:val="o"/>
      <w:lvlJc w:val="left"/>
      <w:pPr>
        <w:ind w:left="3600" w:hanging="360"/>
      </w:pPr>
      <w:rPr>
        <w:rFonts w:ascii="Courier New" w:hAnsi="Courier New" w:cs="Courier New" w:hint="default"/>
      </w:rPr>
    </w:lvl>
    <w:lvl w:ilvl="5" w:tplc="08160005">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7">
    <w:nsid w:val="60DD4684"/>
    <w:multiLevelType w:val="singleLevel"/>
    <w:tmpl w:val="39945388"/>
    <w:lvl w:ilvl="0">
      <w:start w:val="1"/>
      <w:numFmt w:val="decimal"/>
      <w:pStyle w:val="CSWApplicableDocuments"/>
      <w:lvlText w:val="[AD-%1]"/>
      <w:lvlJc w:val="left"/>
      <w:pPr>
        <w:ind w:left="360" w:hanging="360"/>
      </w:pPr>
      <w:rPr>
        <w:rFonts w:ascii="Franklin Gothic Medium Cond" w:hAnsi="Franklin Gothic Medium Cond" w:hint="default"/>
        <w:color w:val="B71234"/>
        <w:sz w:val="20"/>
        <w:szCs w:val="16"/>
      </w:rPr>
    </w:lvl>
  </w:abstractNum>
  <w:abstractNum w:abstractNumId="78">
    <w:nsid w:val="617051D7"/>
    <w:multiLevelType w:val="hybridMultilevel"/>
    <w:tmpl w:val="A78C55F4"/>
    <w:lvl w:ilvl="0" w:tplc="7CECD61C">
      <w:start w:val="1"/>
      <w:numFmt w:val="upperLetter"/>
      <w:pStyle w:val="List"/>
      <w:lvlText w:val="%1 -"/>
      <w:lvlJc w:val="left"/>
      <w:pPr>
        <w:tabs>
          <w:tab w:val="num" w:pos="851"/>
        </w:tabs>
        <w:ind w:left="964" w:hanging="397"/>
      </w:pPr>
      <w:rPr>
        <w:rFonts w:ascii="Franklin Gothic Book" w:hint="cs"/>
        <w:color w:val="000000"/>
        <w:sz w:val="24"/>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79">
    <w:nsid w:val="63626262"/>
    <w:multiLevelType w:val="hybridMultilevel"/>
    <w:tmpl w:val="364C4CA2"/>
    <w:lvl w:ilvl="0" w:tplc="9D64ACA8">
      <w:start w:val="1"/>
      <w:numFmt w:val="decimal"/>
      <w:lvlText w:val="%1 – "/>
      <w:lvlJc w:val="left"/>
      <w:pPr>
        <w:ind w:left="833" w:hanging="360"/>
      </w:pPr>
      <w:rPr>
        <w:rFonts w:hint="default"/>
      </w:rPr>
    </w:lvl>
    <w:lvl w:ilvl="1" w:tplc="08160019" w:tentative="1">
      <w:start w:val="1"/>
      <w:numFmt w:val="lowerLetter"/>
      <w:lvlText w:val="%2."/>
      <w:lvlJc w:val="left"/>
      <w:pPr>
        <w:ind w:left="1553" w:hanging="360"/>
      </w:pPr>
    </w:lvl>
    <w:lvl w:ilvl="2" w:tplc="0816001B" w:tentative="1">
      <w:start w:val="1"/>
      <w:numFmt w:val="lowerRoman"/>
      <w:lvlText w:val="%3."/>
      <w:lvlJc w:val="right"/>
      <w:pPr>
        <w:ind w:left="2273" w:hanging="180"/>
      </w:pPr>
    </w:lvl>
    <w:lvl w:ilvl="3" w:tplc="0816000F" w:tentative="1">
      <w:start w:val="1"/>
      <w:numFmt w:val="decimal"/>
      <w:lvlText w:val="%4."/>
      <w:lvlJc w:val="left"/>
      <w:pPr>
        <w:ind w:left="2993" w:hanging="360"/>
      </w:pPr>
    </w:lvl>
    <w:lvl w:ilvl="4" w:tplc="08160019" w:tentative="1">
      <w:start w:val="1"/>
      <w:numFmt w:val="lowerLetter"/>
      <w:lvlText w:val="%5."/>
      <w:lvlJc w:val="left"/>
      <w:pPr>
        <w:ind w:left="3713" w:hanging="360"/>
      </w:pPr>
    </w:lvl>
    <w:lvl w:ilvl="5" w:tplc="0816001B" w:tentative="1">
      <w:start w:val="1"/>
      <w:numFmt w:val="lowerRoman"/>
      <w:lvlText w:val="%6."/>
      <w:lvlJc w:val="right"/>
      <w:pPr>
        <w:ind w:left="4433" w:hanging="180"/>
      </w:pPr>
    </w:lvl>
    <w:lvl w:ilvl="6" w:tplc="0816000F" w:tentative="1">
      <w:start w:val="1"/>
      <w:numFmt w:val="decimal"/>
      <w:lvlText w:val="%7."/>
      <w:lvlJc w:val="left"/>
      <w:pPr>
        <w:ind w:left="5153" w:hanging="360"/>
      </w:pPr>
    </w:lvl>
    <w:lvl w:ilvl="7" w:tplc="08160019" w:tentative="1">
      <w:start w:val="1"/>
      <w:numFmt w:val="lowerLetter"/>
      <w:lvlText w:val="%8."/>
      <w:lvlJc w:val="left"/>
      <w:pPr>
        <w:ind w:left="5873" w:hanging="360"/>
      </w:pPr>
    </w:lvl>
    <w:lvl w:ilvl="8" w:tplc="0816001B" w:tentative="1">
      <w:start w:val="1"/>
      <w:numFmt w:val="lowerRoman"/>
      <w:lvlText w:val="%9."/>
      <w:lvlJc w:val="right"/>
      <w:pPr>
        <w:ind w:left="6593" w:hanging="180"/>
      </w:pPr>
    </w:lvl>
  </w:abstractNum>
  <w:abstractNum w:abstractNumId="80">
    <w:nsid w:val="63C83B7E"/>
    <w:multiLevelType w:val="hybridMultilevel"/>
    <w:tmpl w:val="40E61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66477621"/>
    <w:multiLevelType w:val="hybridMultilevel"/>
    <w:tmpl w:val="492A44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66BE4887"/>
    <w:multiLevelType w:val="hybridMultilevel"/>
    <w:tmpl w:val="4C7C9F6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3">
    <w:nsid w:val="69F6567C"/>
    <w:multiLevelType w:val="multilevel"/>
    <w:tmpl w:val="2E247D96"/>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4">
    <w:nsid w:val="6C096DB5"/>
    <w:multiLevelType w:val="hybridMultilevel"/>
    <w:tmpl w:val="CCAA21EC"/>
    <w:lvl w:ilvl="0" w:tplc="1EA4E460">
      <w:start w:val="1"/>
      <w:numFmt w:val="upperLetter"/>
      <w:pStyle w:val="List4"/>
      <w:lvlText w:val="%1 -"/>
      <w:lvlJc w:val="left"/>
      <w:pPr>
        <w:tabs>
          <w:tab w:val="num" w:pos="1700"/>
        </w:tabs>
        <w:ind w:left="1814" w:hanging="398"/>
      </w:pPr>
      <w:rPr>
        <w:rFonts w:hint="default"/>
        <w:color w:val="5F5F5F"/>
        <w:sz w:val="20"/>
      </w:rPr>
    </w:lvl>
    <w:lvl w:ilvl="1" w:tplc="08160019" w:tentative="1">
      <w:start w:val="1"/>
      <w:numFmt w:val="lowerLetter"/>
      <w:lvlText w:val="%2."/>
      <w:lvlJc w:val="left"/>
      <w:pPr>
        <w:tabs>
          <w:tab w:val="num" w:pos="1440"/>
        </w:tabs>
        <w:ind w:left="1440" w:hanging="360"/>
      </w:pPr>
    </w:lvl>
    <w:lvl w:ilvl="2" w:tplc="0816001B" w:tentative="1">
      <w:start w:val="1"/>
      <w:numFmt w:val="lowerRoman"/>
      <w:lvlText w:val="%3."/>
      <w:lvlJc w:val="right"/>
      <w:pPr>
        <w:tabs>
          <w:tab w:val="num" w:pos="2160"/>
        </w:tabs>
        <w:ind w:left="2160" w:hanging="180"/>
      </w:pPr>
    </w:lvl>
    <w:lvl w:ilvl="3" w:tplc="0816000F" w:tentative="1">
      <w:start w:val="1"/>
      <w:numFmt w:val="decimal"/>
      <w:lvlText w:val="%4."/>
      <w:lvlJc w:val="left"/>
      <w:pPr>
        <w:tabs>
          <w:tab w:val="num" w:pos="2880"/>
        </w:tabs>
        <w:ind w:left="2880" w:hanging="360"/>
      </w:pPr>
    </w:lvl>
    <w:lvl w:ilvl="4" w:tplc="08160019" w:tentative="1">
      <w:start w:val="1"/>
      <w:numFmt w:val="lowerLetter"/>
      <w:lvlText w:val="%5."/>
      <w:lvlJc w:val="left"/>
      <w:pPr>
        <w:tabs>
          <w:tab w:val="num" w:pos="3600"/>
        </w:tabs>
        <w:ind w:left="3600" w:hanging="360"/>
      </w:pPr>
    </w:lvl>
    <w:lvl w:ilvl="5" w:tplc="0816001B" w:tentative="1">
      <w:start w:val="1"/>
      <w:numFmt w:val="lowerRoman"/>
      <w:lvlText w:val="%6."/>
      <w:lvlJc w:val="right"/>
      <w:pPr>
        <w:tabs>
          <w:tab w:val="num" w:pos="4320"/>
        </w:tabs>
        <w:ind w:left="4320" w:hanging="180"/>
      </w:pPr>
    </w:lvl>
    <w:lvl w:ilvl="6" w:tplc="0816000F" w:tentative="1">
      <w:start w:val="1"/>
      <w:numFmt w:val="decimal"/>
      <w:lvlText w:val="%7."/>
      <w:lvlJc w:val="left"/>
      <w:pPr>
        <w:tabs>
          <w:tab w:val="num" w:pos="5040"/>
        </w:tabs>
        <w:ind w:left="5040" w:hanging="360"/>
      </w:pPr>
    </w:lvl>
    <w:lvl w:ilvl="7" w:tplc="08160019" w:tentative="1">
      <w:start w:val="1"/>
      <w:numFmt w:val="lowerLetter"/>
      <w:lvlText w:val="%8."/>
      <w:lvlJc w:val="left"/>
      <w:pPr>
        <w:tabs>
          <w:tab w:val="num" w:pos="5760"/>
        </w:tabs>
        <w:ind w:left="5760" w:hanging="360"/>
      </w:pPr>
    </w:lvl>
    <w:lvl w:ilvl="8" w:tplc="0816001B" w:tentative="1">
      <w:start w:val="1"/>
      <w:numFmt w:val="lowerRoman"/>
      <w:lvlText w:val="%9."/>
      <w:lvlJc w:val="right"/>
      <w:pPr>
        <w:tabs>
          <w:tab w:val="num" w:pos="6480"/>
        </w:tabs>
        <w:ind w:left="6480" w:hanging="180"/>
      </w:pPr>
    </w:lvl>
  </w:abstractNum>
  <w:abstractNum w:abstractNumId="85">
    <w:nsid w:val="6FBE2650"/>
    <w:multiLevelType w:val="multilevel"/>
    <w:tmpl w:val="1DF6A6EC"/>
    <w:lvl w:ilvl="0">
      <w:start w:val="1"/>
      <w:numFmt w:val="decimal"/>
      <w:lvlText w:val="%1 – "/>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6">
    <w:nsid w:val="72E5049E"/>
    <w:multiLevelType w:val="multilevel"/>
    <w:tmpl w:val="9A4CC882"/>
    <w:lvl w:ilvl="0">
      <w:start w:val="1"/>
      <w:numFmt w:val="decimal"/>
      <w:suff w:val="space"/>
      <w:lvlText w:val="%1."/>
      <w:lvlJc w:val="left"/>
      <w:pPr>
        <w:ind w:left="346" w:hanging="204"/>
      </w:pPr>
      <w:rPr>
        <w:rFonts w:hint="default"/>
      </w:rPr>
    </w:lvl>
    <w:lvl w:ilvl="1">
      <w:start w:val="1"/>
      <w:numFmt w:val="bullet"/>
      <w:lvlText w:val=""/>
      <w:lvlJc w:val="left"/>
      <w:pPr>
        <w:ind w:left="354" w:hanging="354"/>
      </w:pPr>
      <w:rPr>
        <w:rFonts w:ascii="Symbol" w:hAnsi="Symbol" w:hint="default"/>
      </w:rPr>
    </w:lvl>
    <w:lvl w:ilvl="2">
      <w:start w:val="1"/>
      <w:numFmt w:val="decimal"/>
      <w:suff w:val="space"/>
      <w:lvlText w:val="%1.%2.%3."/>
      <w:lvlJc w:val="left"/>
      <w:pPr>
        <w:ind w:left="499" w:hanging="499"/>
      </w:pPr>
      <w:rPr>
        <w:rFonts w:hint="default"/>
      </w:rPr>
    </w:lvl>
    <w:lvl w:ilvl="3">
      <w:start w:val="1"/>
      <w:numFmt w:val="decimal"/>
      <w:suff w:val="space"/>
      <w:lvlText w:val="%1.%2.%3.%4."/>
      <w:lvlJc w:val="left"/>
      <w:pPr>
        <w:ind w:left="646" w:hanging="646"/>
      </w:pPr>
      <w:rPr>
        <w:rFonts w:hint="default"/>
      </w:rPr>
    </w:lvl>
    <w:lvl w:ilvl="4">
      <w:start w:val="1"/>
      <w:numFmt w:val="decimal"/>
      <w:suff w:val="space"/>
      <w:lvlText w:val="%1.%2.%3.%4.%5."/>
      <w:lvlJc w:val="left"/>
      <w:pPr>
        <w:ind w:left="794" w:hanging="794"/>
      </w:pPr>
      <w:rPr>
        <w:rFonts w:hint="default"/>
      </w:rPr>
    </w:lvl>
    <w:lvl w:ilvl="5">
      <w:start w:val="1"/>
      <w:numFmt w:val="decimal"/>
      <w:suff w:val="space"/>
      <w:lvlText w:val="%1.%2.%3.%4.%5.%6."/>
      <w:lvlJc w:val="left"/>
      <w:pPr>
        <w:ind w:left="941" w:hanging="941"/>
      </w:pPr>
      <w:rPr>
        <w:rFonts w:hint="default"/>
      </w:rPr>
    </w:lvl>
    <w:lvl w:ilvl="6">
      <w:start w:val="1"/>
      <w:numFmt w:val="decimal"/>
      <w:suff w:val="space"/>
      <w:lvlText w:val="%1.%2.%3.%4.%5.%6.%7."/>
      <w:lvlJc w:val="left"/>
      <w:pPr>
        <w:ind w:left="1089" w:hanging="1089"/>
      </w:pPr>
      <w:rPr>
        <w:rFonts w:hint="default"/>
      </w:rPr>
    </w:lvl>
    <w:lvl w:ilvl="7">
      <w:start w:val="1"/>
      <w:numFmt w:val="decimal"/>
      <w:suff w:val="space"/>
      <w:lvlText w:val="%1.%2.%3.%4.%5.%6.%7.%8."/>
      <w:lvlJc w:val="left"/>
      <w:pPr>
        <w:ind w:left="1236" w:hanging="1236"/>
      </w:pPr>
      <w:rPr>
        <w:rFonts w:hint="default"/>
      </w:rPr>
    </w:lvl>
    <w:lvl w:ilvl="8">
      <w:start w:val="1"/>
      <w:numFmt w:val="decimal"/>
      <w:suff w:val="space"/>
      <w:lvlText w:val="%1.%2.%3.%4.%5.%6.%7.%8.%9."/>
      <w:lvlJc w:val="left"/>
      <w:pPr>
        <w:ind w:left="1383" w:hanging="1383"/>
      </w:pPr>
      <w:rPr>
        <w:rFonts w:hint="default"/>
      </w:rPr>
    </w:lvl>
  </w:abstractNum>
  <w:abstractNum w:abstractNumId="87">
    <w:nsid w:val="742907CE"/>
    <w:multiLevelType w:val="hybridMultilevel"/>
    <w:tmpl w:val="DA1ACC0E"/>
    <w:lvl w:ilvl="0" w:tplc="E4A87D8C">
      <w:start w:val="1"/>
      <w:numFmt w:val="upperLetter"/>
      <w:pStyle w:val="List2"/>
      <w:lvlText w:val="%1 -"/>
      <w:lvlJc w:val="left"/>
      <w:pPr>
        <w:tabs>
          <w:tab w:val="num" w:pos="1134"/>
        </w:tabs>
        <w:ind w:left="1247" w:hanging="396"/>
      </w:pPr>
      <w:rPr>
        <w:rFonts w:ascii="Franklin Gothic Book" w:hint="cs"/>
        <w:color w:val="000000"/>
        <w:sz w:val="22"/>
      </w:rPr>
    </w:lvl>
    <w:lvl w:ilvl="1" w:tplc="08160019" w:tentative="1">
      <w:start w:val="1"/>
      <w:numFmt w:val="lowerLetter"/>
      <w:lvlText w:val="%2."/>
      <w:lvlJc w:val="left"/>
      <w:pPr>
        <w:tabs>
          <w:tab w:val="num" w:pos="2520"/>
        </w:tabs>
        <w:ind w:left="2520" w:hanging="360"/>
      </w:pPr>
    </w:lvl>
    <w:lvl w:ilvl="2" w:tplc="0816001B" w:tentative="1">
      <w:start w:val="1"/>
      <w:numFmt w:val="lowerRoman"/>
      <w:lvlText w:val="%3."/>
      <w:lvlJc w:val="right"/>
      <w:pPr>
        <w:tabs>
          <w:tab w:val="num" w:pos="3240"/>
        </w:tabs>
        <w:ind w:left="3240" w:hanging="180"/>
      </w:pPr>
    </w:lvl>
    <w:lvl w:ilvl="3" w:tplc="0816000F" w:tentative="1">
      <w:start w:val="1"/>
      <w:numFmt w:val="decimal"/>
      <w:lvlText w:val="%4."/>
      <w:lvlJc w:val="left"/>
      <w:pPr>
        <w:tabs>
          <w:tab w:val="num" w:pos="3960"/>
        </w:tabs>
        <w:ind w:left="3960" w:hanging="360"/>
      </w:pPr>
    </w:lvl>
    <w:lvl w:ilvl="4" w:tplc="08160019" w:tentative="1">
      <w:start w:val="1"/>
      <w:numFmt w:val="lowerLetter"/>
      <w:lvlText w:val="%5."/>
      <w:lvlJc w:val="left"/>
      <w:pPr>
        <w:tabs>
          <w:tab w:val="num" w:pos="4680"/>
        </w:tabs>
        <w:ind w:left="4680" w:hanging="360"/>
      </w:pPr>
    </w:lvl>
    <w:lvl w:ilvl="5" w:tplc="0816001B" w:tentative="1">
      <w:start w:val="1"/>
      <w:numFmt w:val="lowerRoman"/>
      <w:lvlText w:val="%6."/>
      <w:lvlJc w:val="right"/>
      <w:pPr>
        <w:tabs>
          <w:tab w:val="num" w:pos="5400"/>
        </w:tabs>
        <w:ind w:left="5400" w:hanging="180"/>
      </w:pPr>
    </w:lvl>
    <w:lvl w:ilvl="6" w:tplc="0816000F" w:tentative="1">
      <w:start w:val="1"/>
      <w:numFmt w:val="decimal"/>
      <w:lvlText w:val="%7."/>
      <w:lvlJc w:val="left"/>
      <w:pPr>
        <w:tabs>
          <w:tab w:val="num" w:pos="6120"/>
        </w:tabs>
        <w:ind w:left="6120" w:hanging="360"/>
      </w:pPr>
    </w:lvl>
    <w:lvl w:ilvl="7" w:tplc="08160019" w:tentative="1">
      <w:start w:val="1"/>
      <w:numFmt w:val="lowerLetter"/>
      <w:lvlText w:val="%8."/>
      <w:lvlJc w:val="left"/>
      <w:pPr>
        <w:tabs>
          <w:tab w:val="num" w:pos="6840"/>
        </w:tabs>
        <w:ind w:left="6840" w:hanging="360"/>
      </w:pPr>
    </w:lvl>
    <w:lvl w:ilvl="8" w:tplc="0816001B" w:tentative="1">
      <w:start w:val="1"/>
      <w:numFmt w:val="lowerRoman"/>
      <w:lvlText w:val="%9."/>
      <w:lvlJc w:val="right"/>
      <w:pPr>
        <w:tabs>
          <w:tab w:val="num" w:pos="7560"/>
        </w:tabs>
        <w:ind w:left="7560" w:hanging="180"/>
      </w:pPr>
    </w:lvl>
  </w:abstractNum>
  <w:abstractNum w:abstractNumId="88">
    <w:nsid w:val="772476D5"/>
    <w:multiLevelType w:val="multilevel"/>
    <w:tmpl w:val="4014A100"/>
    <w:lvl w:ilvl="0">
      <w:start w:val="1"/>
      <w:numFmt w:val="decimal"/>
      <w:lvlText w:val="%1 – "/>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9">
    <w:nsid w:val="7B6F1C8F"/>
    <w:multiLevelType w:val="multilevel"/>
    <w:tmpl w:val="9A4CC882"/>
    <w:lvl w:ilvl="0">
      <w:start w:val="1"/>
      <w:numFmt w:val="decimal"/>
      <w:suff w:val="space"/>
      <w:lvlText w:val="%1."/>
      <w:lvlJc w:val="left"/>
      <w:pPr>
        <w:ind w:left="346" w:hanging="204"/>
      </w:pPr>
      <w:rPr>
        <w:rFonts w:hint="default"/>
      </w:rPr>
    </w:lvl>
    <w:lvl w:ilvl="1">
      <w:start w:val="1"/>
      <w:numFmt w:val="bullet"/>
      <w:lvlText w:val=""/>
      <w:lvlJc w:val="left"/>
      <w:pPr>
        <w:ind w:left="354" w:hanging="354"/>
      </w:pPr>
      <w:rPr>
        <w:rFonts w:ascii="Symbol" w:hAnsi="Symbol" w:hint="default"/>
      </w:rPr>
    </w:lvl>
    <w:lvl w:ilvl="2">
      <w:start w:val="1"/>
      <w:numFmt w:val="decimal"/>
      <w:suff w:val="space"/>
      <w:lvlText w:val="%1.%2.%3."/>
      <w:lvlJc w:val="left"/>
      <w:pPr>
        <w:ind w:left="499" w:hanging="499"/>
      </w:pPr>
      <w:rPr>
        <w:rFonts w:hint="default"/>
      </w:rPr>
    </w:lvl>
    <w:lvl w:ilvl="3">
      <w:start w:val="1"/>
      <w:numFmt w:val="decimal"/>
      <w:suff w:val="space"/>
      <w:lvlText w:val="%1.%2.%3.%4."/>
      <w:lvlJc w:val="left"/>
      <w:pPr>
        <w:ind w:left="646" w:hanging="646"/>
      </w:pPr>
      <w:rPr>
        <w:rFonts w:hint="default"/>
      </w:rPr>
    </w:lvl>
    <w:lvl w:ilvl="4">
      <w:start w:val="1"/>
      <w:numFmt w:val="decimal"/>
      <w:suff w:val="space"/>
      <w:lvlText w:val="%1.%2.%3.%4.%5."/>
      <w:lvlJc w:val="left"/>
      <w:pPr>
        <w:ind w:left="794" w:hanging="794"/>
      </w:pPr>
      <w:rPr>
        <w:rFonts w:hint="default"/>
      </w:rPr>
    </w:lvl>
    <w:lvl w:ilvl="5">
      <w:start w:val="1"/>
      <w:numFmt w:val="decimal"/>
      <w:suff w:val="space"/>
      <w:lvlText w:val="%1.%2.%3.%4.%5.%6."/>
      <w:lvlJc w:val="left"/>
      <w:pPr>
        <w:ind w:left="941" w:hanging="941"/>
      </w:pPr>
      <w:rPr>
        <w:rFonts w:hint="default"/>
      </w:rPr>
    </w:lvl>
    <w:lvl w:ilvl="6">
      <w:start w:val="1"/>
      <w:numFmt w:val="decimal"/>
      <w:suff w:val="space"/>
      <w:lvlText w:val="%1.%2.%3.%4.%5.%6.%7."/>
      <w:lvlJc w:val="left"/>
      <w:pPr>
        <w:ind w:left="1089" w:hanging="1089"/>
      </w:pPr>
      <w:rPr>
        <w:rFonts w:hint="default"/>
      </w:rPr>
    </w:lvl>
    <w:lvl w:ilvl="7">
      <w:start w:val="1"/>
      <w:numFmt w:val="decimal"/>
      <w:suff w:val="space"/>
      <w:lvlText w:val="%1.%2.%3.%4.%5.%6.%7.%8."/>
      <w:lvlJc w:val="left"/>
      <w:pPr>
        <w:ind w:left="1236" w:hanging="1236"/>
      </w:pPr>
      <w:rPr>
        <w:rFonts w:hint="default"/>
      </w:rPr>
    </w:lvl>
    <w:lvl w:ilvl="8">
      <w:start w:val="1"/>
      <w:numFmt w:val="decimal"/>
      <w:suff w:val="space"/>
      <w:lvlText w:val="%1.%2.%3.%4.%5.%6.%7.%8.%9."/>
      <w:lvlJc w:val="left"/>
      <w:pPr>
        <w:ind w:left="1383" w:hanging="1383"/>
      </w:pPr>
      <w:rPr>
        <w:rFonts w:hint="default"/>
      </w:rPr>
    </w:lvl>
  </w:abstractNum>
  <w:abstractNum w:abstractNumId="90">
    <w:nsid w:val="7BF67160"/>
    <w:multiLevelType w:val="hybridMultilevel"/>
    <w:tmpl w:val="FCFE3690"/>
    <w:lvl w:ilvl="0" w:tplc="985810DA">
      <w:start w:val="1"/>
      <w:numFmt w:val="bullet"/>
      <w:lvlText w:val="•"/>
      <w:lvlJc w:val="left"/>
      <w:pPr>
        <w:ind w:left="833" w:hanging="360"/>
      </w:pPr>
      <w:rPr>
        <w:rFonts w:ascii="Arial" w:hAnsi="Arial" w:hint="default"/>
        <w:lang w:val="pt-P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91">
    <w:nsid w:val="7C3555A4"/>
    <w:multiLevelType w:val="hybridMultilevel"/>
    <w:tmpl w:val="56904EA0"/>
    <w:lvl w:ilvl="0" w:tplc="76425AAC">
      <w:start w:val="1"/>
      <w:numFmt w:val="bullet"/>
      <w:lvlText w:val="•"/>
      <w:lvlJc w:val="left"/>
      <w:pPr>
        <w:ind w:left="833" w:hanging="360"/>
      </w:pPr>
      <w:rPr>
        <w:rFonts w:ascii="Arial" w:hAnsi="Arial" w:hint="default"/>
      </w:rPr>
    </w:lvl>
    <w:lvl w:ilvl="1" w:tplc="08160003" w:tentative="1">
      <w:start w:val="1"/>
      <w:numFmt w:val="bullet"/>
      <w:lvlText w:val="o"/>
      <w:lvlJc w:val="left"/>
      <w:pPr>
        <w:ind w:left="1553" w:hanging="360"/>
      </w:pPr>
      <w:rPr>
        <w:rFonts w:ascii="Courier New" w:hAnsi="Courier New" w:cs="Courier New" w:hint="default"/>
      </w:rPr>
    </w:lvl>
    <w:lvl w:ilvl="2" w:tplc="08160005" w:tentative="1">
      <w:start w:val="1"/>
      <w:numFmt w:val="bullet"/>
      <w:lvlText w:val=""/>
      <w:lvlJc w:val="left"/>
      <w:pPr>
        <w:ind w:left="2273" w:hanging="360"/>
      </w:pPr>
      <w:rPr>
        <w:rFonts w:ascii="Wingdings" w:hAnsi="Wingdings" w:hint="default"/>
      </w:rPr>
    </w:lvl>
    <w:lvl w:ilvl="3" w:tplc="08160001" w:tentative="1">
      <w:start w:val="1"/>
      <w:numFmt w:val="bullet"/>
      <w:lvlText w:val=""/>
      <w:lvlJc w:val="left"/>
      <w:pPr>
        <w:ind w:left="2993" w:hanging="360"/>
      </w:pPr>
      <w:rPr>
        <w:rFonts w:ascii="Symbol" w:hAnsi="Symbol" w:hint="default"/>
      </w:rPr>
    </w:lvl>
    <w:lvl w:ilvl="4" w:tplc="08160003" w:tentative="1">
      <w:start w:val="1"/>
      <w:numFmt w:val="bullet"/>
      <w:lvlText w:val="o"/>
      <w:lvlJc w:val="left"/>
      <w:pPr>
        <w:ind w:left="3713" w:hanging="360"/>
      </w:pPr>
      <w:rPr>
        <w:rFonts w:ascii="Courier New" w:hAnsi="Courier New" w:cs="Courier New" w:hint="default"/>
      </w:rPr>
    </w:lvl>
    <w:lvl w:ilvl="5" w:tplc="08160005" w:tentative="1">
      <w:start w:val="1"/>
      <w:numFmt w:val="bullet"/>
      <w:lvlText w:val=""/>
      <w:lvlJc w:val="left"/>
      <w:pPr>
        <w:ind w:left="4433" w:hanging="360"/>
      </w:pPr>
      <w:rPr>
        <w:rFonts w:ascii="Wingdings" w:hAnsi="Wingdings" w:hint="default"/>
      </w:rPr>
    </w:lvl>
    <w:lvl w:ilvl="6" w:tplc="08160001" w:tentative="1">
      <w:start w:val="1"/>
      <w:numFmt w:val="bullet"/>
      <w:lvlText w:val=""/>
      <w:lvlJc w:val="left"/>
      <w:pPr>
        <w:ind w:left="5153" w:hanging="360"/>
      </w:pPr>
      <w:rPr>
        <w:rFonts w:ascii="Symbol" w:hAnsi="Symbol" w:hint="default"/>
      </w:rPr>
    </w:lvl>
    <w:lvl w:ilvl="7" w:tplc="08160003" w:tentative="1">
      <w:start w:val="1"/>
      <w:numFmt w:val="bullet"/>
      <w:lvlText w:val="o"/>
      <w:lvlJc w:val="left"/>
      <w:pPr>
        <w:ind w:left="5873" w:hanging="360"/>
      </w:pPr>
      <w:rPr>
        <w:rFonts w:ascii="Courier New" w:hAnsi="Courier New" w:cs="Courier New" w:hint="default"/>
      </w:rPr>
    </w:lvl>
    <w:lvl w:ilvl="8" w:tplc="08160005" w:tentative="1">
      <w:start w:val="1"/>
      <w:numFmt w:val="bullet"/>
      <w:lvlText w:val=""/>
      <w:lvlJc w:val="left"/>
      <w:pPr>
        <w:ind w:left="6593" w:hanging="360"/>
      </w:pPr>
      <w:rPr>
        <w:rFonts w:ascii="Wingdings" w:hAnsi="Wingdings" w:hint="default"/>
      </w:rPr>
    </w:lvl>
  </w:abstractNum>
  <w:abstractNum w:abstractNumId="92">
    <w:nsid w:val="7C842074"/>
    <w:multiLevelType w:val="multilevel"/>
    <w:tmpl w:val="876CC488"/>
    <w:lvl w:ilvl="0">
      <w:start w:val="1"/>
      <w:numFmt w:val="bullet"/>
      <w:lvlText w:val="•"/>
      <w:lvlJc w:val="left"/>
      <w:pPr>
        <w:tabs>
          <w:tab w:val="num" w:pos="720"/>
        </w:tabs>
        <w:ind w:left="720" w:hanging="360"/>
      </w:pPr>
      <w:rPr>
        <w:rFonts w:ascii="Arial" w:hAnsi="Aria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3">
    <w:nsid w:val="7E6363DE"/>
    <w:multiLevelType w:val="multilevel"/>
    <w:tmpl w:val="39DAF06C"/>
    <w:lvl w:ilvl="0">
      <w:start w:val="1"/>
      <w:numFmt w:val="bullet"/>
      <w:lvlText w:val="•"/>
      <w:lvlJc w:val="left"/>
      <w:pPr>
        <w:tabs>
          <w:tab w:val="num" w:pos="720"/>
        </w:tabs>
        <w:ind w:left="720" w:hanging="360"/>
      </w:pPr>
      <w:rPr>
        <w:rFonts w:ascii="Arial" w:hAnsi="Arial" w:hint="default"/>
        <w:color w:val="auto"/>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77"/>
  </w:num>
  <w:num w:numId="2">
    <w:abstractNumId w:val="24"/>
  </w:num>
  <w:num w:numId="3">
    <w:abstractNumId w:val="41"/>
  </w:num>
  <w:num w:numId="4">
    <w:abstractNumId w:val="11"/>
  </w:num>
  <w:num w:numId="5">
    <w:abstractNumId w:val="1"/>
  </w:num>
  <w:num w:numId="6">
    <w:abstractNumId w:val="30"/>
  </w:num>
  <w:num w:numId="7">
    <w:abstractNumId w:val="33"/>
  </w:num>
  <w:num w:numId="8">
    <w:abstractNumId w:val="16"/>
  </w:num>
  <w:num w:numId="9">
    <w:abstractNumId w:val="72"/>
  </w:num>
  <w:num w:numId="10">
    <w:abstractNumId w:val="22"/>
  </w:num>
  <w:num w:numId="11">
    <w:abstractNumId w:val="61"/>
  </w:num>
  <w:num w:numId="12">
    <w:abstractNumId w:val="27"/>
  </w:num>
  <w:num w:numId="13">
    <w:abstractNumId w:val="18"/>
  </w:num>
  <w:num w:numId="14">
    <w:abstractNumId w:val="54"/>
  </w:num>
  <w:num w:numId="15">
    <w:abstractNumId w:val="44"/>
  </w:num>
  <w:num w:numId="16">
    <w:abstractNumId w:val="0"/>
  </w:num>
  <w:num w:numId="17">
    <w:abstractNumId w:val="87"/>
  </w:num>
  <w:num w:numId="18">
    <w:abstractNumId w:val="66"/>
  </w:num>
  <w:num w:numId="19">
    <w:abstractNumId w:val="84"/>
  </w:num>
  <w:num w:numId="20">
    <w:abstractNumId w:val="78"/>
  </w:num>
  <w:num w:numId="21">
    <w:abstractNumId w:val="56"/>
  </w:num>
  <w:num w:numId="22">
    <w:abstractNumId w:val="67"/>
  </w:num>
  <w:num w:numId="23">
    <w:abstractNumId w:val="3"/>
  </w:num>
  <w:num w:numId="24">
    <w:abstractNumId w:val="19"/>
  </w:num>
  <w:num w:numId="25">
    <w:abstractNumId w:val="76"/>
  </w:num>
  <w:num w:numId="26">
    <w:abstractNumId w:val="90"/>
  </w:num>
  <w:num w:numId="27">
    <w:abstractNumId w:val="43"/>
  </w:num>
  <w:num w:numId="28">
    <w:abstractNumId w:val="13"/>
  </w:num>
  <w:num w:numId="29">
    <w:abstractNumId w:val="45"/>
  </w:num>
  <w:num w:numId="3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9"/>
  </w:num>
  <w:num w:numId="34">
    <w:abstractNumId w:val="57"/>
  </w:num>
  <w:num w:numId="35">
    <w:abstractNumId w:val="91"/>
  </w:num>
  <w:num w:numId="36">
    <w:abstractNumId w:val="53"/>
  </w:num>
  <w:num w:numId="37">
    <w:abstractNumId w:val="8"/>
  </w:num>
  <w:num w:numId="38">
    <w:abstractNumId w:val="17"/>
  </w:num>
  <w:num w:numId="39">
    <w:abstractNumId w:val="62"/>
  </w:num>
  <w:num w:numId="40">
    <w:abstractNumId w:val="70"/>
  </w:num>
  <w:num w:numId="41">
    <w:abstractNumId w:val="60"/>
  </w:num>
  <w:num w:numId="42">
    <w:abstractNumId w:val="21"/>
  </w:num>
  <w:num w:numId="43">
    <w:abstractNumId w:val="52"/>
  </w:num>
  <w:num w:numId="44">
    <w:abstractNumId w:val="37"/>
  </w:num>
  <w:num w:numId="45">
    <w:abstractNumId w:val="36"/>
  </w:num>
  <w:num w:numId="46">
    <w:abstractNumId w:val="88"/>
  </w:num>
  <w:num w:numId="47">
    <w:abstractNumId w:val="64"/>
  </w:num>
  <w:num w:numId="48">
    <w:abstractNumId w:val="68"/>
  </w:num>
  <w:num w:numId="49">
    <w:abstractNumId w:val="12"/>
  </w:num>
  <w:num w:numId="50">
    <w:abstractNumId w:val="5"/>
  </w:num>
  <w:num w:numId="51">
    <w:abstractNumId w:val="48"/>
  </w:num>
  <w:num w:numId="52">
    <w:abstractNumId w:val="73"/>
  </w:num>
  <w:num w:numId="53">
    <w:abstractNumId w:val="15"/>
  </w:num>
  <w:num w:numId="54">
    <w:abstractNumId w:val="58"/>
  </w:num>
  <w:num w:numId="55">
    <w:abstractNumId w:val="75"/>
  </w:num>
  <w:num w:numId="56">
    <w:abstractNumId w:val="74"/>
  </w:num>
  <w:num w:numId="57">
    <w:abstractNumId w:val="51"/>
  </w:num>
  <w:num w:numId="58">
    <w:abstractNumId w:val="92"/>
  </w:num>
  <w:num w:numId="59">
    <w:abstractNumId w:val="46"/>
  </w:num>
  <w:num w:numId="60">
    <w:abstractNumId w:val="23"/>
  </w:num>
  <w:num w:numId="61">
    <w:abstractNumId w:val="35"/>
  </w:num>
  <w:num w:numId="62">
    <w:abstractNumId w:val="50"/>
  </w:num>
  <w:num w:numId="63">
    <w:abstractNumId w:val="7"/>
  </w:num>
  <w:num w:numId="64">
    <w:abstractNumId w:val="65"/>
  </w:num>
  <w:num w:numId="65">
    <w:abstractNumId w:val="31"/>
  </w:num>
  <w:num w:numId="66">
    <w:abstractNumId w:val="59"/>
  </w:num>
  <w:num w:numId="67">
    <w:abstractNumId w:val="42"/>
  </w:num>
  <w:num w:numId="68">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79"/>
  </w:num>
  <w:num w:numId="72">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80"/>
  </w:num>
  <w:num w:numId="75">
    <w:abstractNumId w:val="63"/>
  </w:num>
  <w:num w:numId="76">
    <w:abstractNumId w:val="20"/>
  </w:num>
  <w:num w:numId="77">
    <w:abstractNumId w:val="49"/>
  </w:num>
  <w:num w:numId="78">
    <w:abstractNumId w:val="28"/>
  </w:num>
  <w:num w:numId="79">
    <w:abstractNumId w:val="6"/>
  </w:num>
  <w:num w:numId="80">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4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4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86"/>
  </w:num>
  <w:num w:numId="85">
    <w:abstractNumId w:val="4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6"/>
  </w:num>
  <w:num w:numId="87">
    <w:abstractNumId w:val="2"/>
  </w:num>
  <w:num w:numId="88">
    <w:abstractNumId w:val="40"/>
  </w:num>
  <w:num w:numId="89">
    <w:abstractNumId w:val="4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5"/>
  </w:num>
  <w:num w:numId="91">
    <w:abstractNumId w:val="82"/>
  </w:num>
  <w:num w:numId="92">
    <w:abstractNumId w:val="4"/>
  </w:num>
  <w:num w:numId="93">
    <w:abstractNumId w:val="29"/>
  </w:num>
  <w:num w:numId="94">
    <w:abstractNumId w:val="71"/>
  </w:num>
  <w:num w:numId="9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83"/>
  </w:num>
  <w:num w:numId="97">
    <w:abstractNumId w:val="14"/>
  </w:num>
  <w:num w:numId="98">
    <w:abstractNumId w:val="55"/>
  </w:num>
  <w:num w:numId="99">
    <w:abstractNumId w:val="9"/>
  </w:num>
  <w:num w:numId="100">
    <w:abstractNumId w:val="89"/>
  </w:num>
  <w:num w:numId="101">
    <w:abstractNumId w:val="93"/>
  </w:num>
  <w:num w:numId="102">
    <w:abstractNumId w:val="39"/>
  </w:num>
  <w:num w:numId="103">
    <w:abstractNumId w:val="32"/>
  </w:num>
  <w:num w:numId="104">
    <w:abstractNumId w:val="38"/>
  </w:num>
  <w:num w:numId="105">
    <w:abstractNumId w:val="85"/>
  </w:num>
  <w:num w:numId="106">
    <w:abstractNumId w:val="34"/>
  </w:num>
  <w:num w:numId="107">
    <w:abstractNumId w:val="81"/>
  </w:num>
  <w:num w:numId="108">
    <w:abstractNumId w:val="10"/>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activeWritingStyle w:appName="MSWord" w:lang="en-GB" w:vendorID="64" w:dllVersion="131078" w:nlCheck="1" w:checkStyle="1"/>
  <w:activeWritingStyle w:appName="MSWord" w:lang="en-US" w:vendorID="64" w:dllVersion="131078" w:nlCheck="1" w:checkStyle="1"/>
  <w:proofState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LABEL)Access" w:val="Access:"/>
    <w:docVar w:name="(LABEL)ContractReference" w:val="CONTRACT REFERENCE:"/>
    <w:docVar w:name="(LABEL)CriticalCopyright" w:val="©2009 Copyright Critical Software S.A. All Rights Reserved."/>
    <w:docVar w:name="(LABEL)CSWReference" w:val="Doc. Reference:"/>
    <w:docVar w:name="(LABEL)Date" w:val="Date:"/>
    <w:docVar w:name="(LABEL)Disclaimer text 1" w:val="The work described in this report was performed under "/>
    <w:docVar w:name="(LABEL)Disclaimer text 2" w:val=" contract. Responsibility for the contents resides in the author or organization that prepared it."/>
    <w:docVar w:name="(LABEL)Disclaimer title 1" w:val="DISCLAIMER - "/>
    <w:docVar w:name="(LABEL)Disclaimer title 2" w:val=" Contract Report."/>
    <w:docVar w:name="(LABEL)DisclaimerText1" w:val="The work described in this report was performed under "/>
    <w:docVar w:name="(LABEL)DisclaimerText2" w:val=" contract. Responsibility for the contents resides in the author or organization that prepared it."/>
    <w:docVar w:name="(LABEL)DisclaimerTitle1" w:val="DISCLAIMER - "/>
    <w:docVar w:name="(LABEL)DisclaimerTitle2" w:val=" Contract Report."/>
    <w:docVar w:name="(LABEL)Pages" w:val="Pages:"/>
    <w:docVar w:name="(LABEL)Partners" w:val="Partners:"/>
    <w:docVar w:name="(LABEL)PrintedOn" w:val="Printed on:"/>
    <w:docVar w:name="(LABEL)ProjectReference" w:val="Project Code:"/>
    <w:docVar w:name="(LABEL)Status" w:val="Status:"/>
    <w:docVar w:name="(LABEL)Version" w:val="Version:"/>
    <w:docVar w:name="Access" w:val="&lt;Public / Confidential Project / Confidential Critical / Nato Secret / Name List&gt;"/>
    <w:docVar w:name="Project" w:val="&lt;Project Name&gt;"/>
    <w:docVar w:name="Status" w:val="Draft / Approved"/>
  </w:docVars>
  <w:rsids>
    <w:rsidRoot w:val="002233A2"/>
    <w:rsid w:val="0000175A"/>
    <w:rsid w:val="00001B25"/>
    <w:rsid w:val="00001D07"/>
    <w:rsid w:val="000028AA"/>
    <w:rsid w:val="000037A2"/>
    <w:rsid w:val="00004A02"/>
    <w:rsid w:val="00004E97"/>
    <w:rsid w:val="00004F38"/>
    <w:rsid w:val="00005349"/>
    <w:rsid w:val="000054DE"/>
    <w:rsid w:val="00006436"/>
    <w:rsid w:val="00006A02"/>
    <w:rsid w:val="00006C83"/>
    <w:rsid w:val="0000750E"/>
    <w:rsid w:val="00007621"/>
    <w:rsid w:val="000077CB"/>
    <w:rsid w:val="00007838"/>
    <w:rsid w:val="00007CC2"/>
    <w:rsid w:val="00010DEF"/>
    <w:rsid w:val="00010F2A"/>
    <w:rsid w:val="00011265"/>
    <w:rsid w:val="00011421"/>
    <w:rsid w:val="000115FA"/>
    <w:rsid w:val="00012528"/>
    <w:rsid w:val="000128BA"/>
    <w:rsid w:val="00012CCC"/>
    <w:rsid w:val="00012CE1"/>
    <w:rsid w:val="00014737"/>
    <w:rsid w:val="00014898"/>
    <w:rsid w:val="000159E5"/>
    <w:rsid w:val="00015AE6"/>
    <w:rsid w:val="00015B7B"/>
    <w:rsid w:val="00016223"/>
    <w:rsid w:val="00016E8E"/>
    <w:rsid w:val="00016F31"/>
    <w:rsid w:val="0001744B"/>
    <w:rsid w:val="000177C0"/>
    <w:rsid w:val="00017C83"/>
    <w:rsid w:val="00017DE7"/>
    <w:rsid w:val="000203C0"/>
    <w:rsid w:val="000210B1"/>
    <w:rsid w:val="000213A0"/>
    <w:rsid w:val="00021517"/>
    <w:rsid w:val="00022C62"/>
    <w:rsid w:val="00022C7F"/>
    <w:rsid w:val="00022CB7"/>
    <w:rsid w:val="00024A18"/>
    <w:rsid w:val="00024C12"/>
    <w:rsid w:val="00025051"/>
    <w:rsid w:val="0002591A"/>
    <w:rsid w:val="000262D5"/>
    <w:rsid w:val="00026473"/>
    <w:rsid w:val="000271F5"/>
    <w:rsid w:val="00027343"/>
    <w:rsid w:val="0002734B"/>
    <w:rsid w:val="000279A1"/>
    <w:rsid w:val="000304E3"/>
    <w:rsid w:val="00030924"/>
    <w:rsid w:val="00030B57"/>
    <w:rsid w:val="00030D33"/>
    <w:rsid w:val="000314E5"/>
    <w:rsid w:val="00031948"/>
    <w:rsid w:val="00031C64"/>
    <w:rsid w:val="00031C87"/>
    <w:rsid w:val="00031CA1"/>
    <w:rsid w:val="000326FE"/>
    <w:rsid w:val="00032784"/>
    <w:rsid w:val="00032B38"/>
    <w:rsid w:val="0003330B"/>
    <w:rsid w:val="000339F2"/>
    <w:rsid w:val="00033F62"/>
    <w:rsid w:val="00034F31"/>
    <w:rsid w:val="000364C8"/>
    <w:rsid w:val="0003698A"/>
    <w:rsid w:val="00036A31"/>
    <w:rsid w:val="00036C7C"/>
    <w:rsid w:val="000379EF"/>
    <w:rsid w:val="00040532"/>
    <w:rsid w:val="00040A7E"/>
    <w:rsid w:val="000416A9"/>
    <w:rsid w:val="00041BD5"/>
    <w:rsid w:val="00041E96"/>
    <w:rsid w:val="00042068"/>
    <w:rsid w:val="00042213"/>
    <w:rsid w:val="0004284A"/>
    <w:rsid w:val="00042A44"/>
    <w:rsid w:val="00042E9D"/>
    <w:rsid w:val="00043CD0"/>
    <w:rsid w:val="00044254"/>
    <w:rsid w:val="000449E9"/>
    <w:rsid w:val="00044BDC"/>
    <w:rsid w:val="00046664"/>
    <w:rsid w:val="00046B08"/>
    <w:rsid w:val="00047078"/>
    <w:rsid w:val="0004707A"/>
    <w:rsid w:val="000474D9"/>
    <w:rsid w:val="000478C6"/>
    <w:rsid w:val="00050625"/>
    <w:rsid w:val="00050AB4"/>
    <w:rsid w:val="00050BF3"/>
    <w:rsid w:val="00051493"/>
    <w:rsid w:val="00051844"/>
    <w:rsid w:val="00051DB1"/>
    <w:rsid w:val="00051F67"/>
    <w:rsid w:val="0005234C"/>
    <w:rsid w:val="00052565"/>
    <w:rsid w:val="000526C8"/>
    <w:rsid w:val="00052CE9"/>
    <w:rsid w:val="00052E8C"/>
    <w:rsid w:val="000535AB"/>
    <w:rsid w:val="00053C17"/>
    <w:rsid w:val="00053ED3"/>
    <w:rsid w:val="00054441"/>
    <w:rsid w:val="0005464F"/>
    <w:rsid w:val="00054BB9"/>
    <w:rsid w:val="00054EEB"/>
    <w:rsid w:val="00055049"/>
    <w:rsid w:val="00055A4B"/>
    <w:rsid w:val="00055D87"/>
    <w:rsid w:val="0005631D"/>
    <w:rsid w:val="00057136"/>
    <w:rsid w:val="0005781C"/>
    <w:rsid w:val="00057954"/>
    <w:rsid w:val="00057E16"/>
    <w:rsid w:val="00060465"/>
    <w:rsid w:val="00060821"/>
    <w:rsid w:val="0006084E"/>
    <w:rsid w:val="00060E75"/>
    <w:rsid w:val="000616B8"/>
    <w:rsid w:val="00061C55"/>
    <w:rsid w:val="00062BD3"/>
    <w:rsid w:val="00063336"/>
    <w:rsid w:val="0006347B"/>
    <w:rsid w:val="0006386D"/>
    <w:rsid w:val="00063F04"/>
    <w:rsid w:val="0006402A"/>
    <w:rsid w:val="0006431B"/>
    <w:rsid w:val="00064A08"/>
    <w:rsid w:val="00064E9F"/>
    <w:rsid w:val="00067CE6"/>
    <w:rsid w:val="00067DF5"/>
    <w:rsid w:val="00070044"/>
    <w:rsid w:val="000706B6"/>
    <w:rsid w:val="0007095C"/>
    <w:rsid w:val="00070D2E"/>
    <w:rsid w:val="00070E53"/>
    <w:rsid w:val="00070EC2"/>
    <w:rsid w:val="00071264"/>
    <w:rsid w:val="0007151E"/>
    <w:rsid w:val="00071AF3"/>
    <w:rsid w:val="00072050"/>
    <w:rsid w:val="000731E9"/>
    <w:rsid w:val="00074036"/>
    <w:rsid w:val="00074CBC"/>
    <w:rsid w:val="00075A46"/>
    <w:rsid w:val="00075A7A"/>
    <w:rsid w:val="00075B93"/>
    <w:rsid w:val="00075D76"/>
    <w:rsid w:val="000763BE"/>
    <w:rsid w:val="0007688E"/>
    <w:rsid w:val="000768EA"/>
    <w:rsid w:val="000772B0"/>
    <w:rsid w:val="000774C6"/>
    <w:rsid w:val="00077966"/>
    <w:rsid w:val="00081492"/>
    <w:rsid w:val="00081B4F"/>
    <w:rsid w:val="00082478"/>
    <w:rsid w:val="00082494"/>
    <w:rsid w:val="00082A60"/>
    <w:rsid w:val="00082CEB"/>
    <w:rsid w:val="00082D16"/>
    <w:rsid w:val="00083243"/>
    <w:rsid w:val="000834AA"/>
    <w:rsid w:val="00083611"/>
    <w:rsid w:val="00083BED"/>
    <w:rsid w:val="00083D9E"/>
    <w:rsid w:val="000843EA"/>
    <w:rsid w:val="00084939"/>
    <w:rsid w:val="00085135"/>
    <w:rsid w:val="000852E3"/>
    <w:rsid w:val="0008536B"/>
    <w:rsid w:val="00086088"/>
    <w:rsid w:val="0008639D"/>
    <w:rsid w:val="00086457"/>
    <w:rsid w:val="000866CC"/>
    <w:rsid w:val="0008684D"/>
    <w:rsid w:val="0008761D"/>
    <w:rsid w:val="00087F61"/>
    <w:rsid w:val="000904DA"/>
    <w:rsid w:val="000907F4"/>
    <w:rsid w:val="00091436"/>
    <w:rsid w:val="00093926"/>
    <w:rsid w:val="0009455C"/>
    <w:rsid w:val="00096DFB"/>
    <w:rsid w:val="00096E7F"/>
    <w:rsid w:val="000973E6"/>
    <w:rsid w:val="000977EB"/>
    <w:rsid w:val="000979EC"/>
    <w:rsid w:val="000A0CFC"/>
    <w:rsid w:val="000A0E76"/>
    <w:rsid w:val="000A105C"/>
    <w:rsid w:val="000A1E07"/>
    <w:rsid w:val="000A20AE"/>
    <w:rsid w:val="000A232C"/>
    <w:rsid w:val="000A26CD"/>
    <w:rsid w:val="000A2A85"/>
    <w:rsid w:val="000A2F40"/>
    <w:rsid w:val="000A344D"/>
    <w:rsid w:val="000A398E"/>
    <w:rsid w:val="000A3E06"/>
    <w:rsid w:val="000A4153"/>
    <w:rsid w:val="000A477C"/>
    <w:rsid w:val="000A5003"/>
    <w:rsid w:val="000A522C"/>
    <w:rsid w:val="000A5317"/>
    <w:rsid w:val="000A53CF"/>
    <w:rsid w:val="000A5A83"/>
    <w:rsid w:val="000A5FC7"/>
    <w:rsid w:val="000A63B7"/>
    <w:rsid w:val="000A63C5"/>
    <w:rsid w:val="000A73DC"/>
    <w:rsid w:val="000A795A"/>
    <w:rsid w:val="000B05A0"/>
    <w:rsid w:val="000B06AD"/>
    <w:rsid w:val="000B0D47"/>
    <w:rsid w:val="000B211E"/>
    <w:rsid w:val="000B2590"/>
    <w:rsid w:val="000B25EC"/>
    <w:rsid w:val="000B2D7B"/>
    <w:rsid w:val="000B4337"/>
    <w:rsid w:val="000B49F1"/>
    <w:rsid w:val="000B4A4B"/>
    <w:rsid w:val="000B4A84"/>
    <w:rsid w:val="000B5107"/>
    <w:rsid w:val="000B517F"/>
    <w:rsid w:val="000B55B6"/>
    <w:rsid w:val="000B5C9F"/>
    <w:rsid w:val="000B6412"/>
    <w:rsid w:val="000B65C6"/>
    <w:rsid w:val="000B6829"/>
    <w:rsid w:val="000B6BF8"/>
    <w:rsid w:val="000B73DB"/>
    <w:rsid w:val="000B7459"/>
    <w:rsid w:val="000B7997"/>
    <w:rsid w:val="000B7D2A"/>
    <w:rsid w:val="000C03D8"/>
    <w:rsid w:val="000C0514"/>
    <w:rsid w:val="000C06F4"/>
    <w:rsid w:val="000C09FF"/>
    <w:rsid w:val="000C1E5E"/>
    <w:rsid w:val="000C2D60"/>
    <w:rsid w:val="000C3E6E"/>
    <w:rsid w:val="000C4A02"/>
    <w:rsid w:val="000C4E95"/>
    <w:rsid w:val="000C533E"/>
    <w:rsid w:val="000C5827"/>
    <w:rsid w:val="000C5A43"/>
    <w:rsid w:val="000C5FE9"/>
    <w:rsid w:val="000C62D9"/>
    <w:rsid w:val="000C6971"/>
    <w:rsid w:val="000C7456"/>
    <w:rsid w:val="000C7617"/>
    <w:rsid w:val="000C7F4B"/>
    <w:rsid w:val="000C7FAE"/>
    <w:rsid w:val="000D0045"/>
    <w:rsid w:val="000D0456"/>
    <w:rsid w:val="000D09E6"/>
    <w:rsid w:val="000D0DF4"/>
    <w:rsid w:val="000D1444"/>
    <w:rsid w:val="000D1E02"/>
    <w:rsid w:val="000D23BF"/>
    <w:rsid w:val="000D4310"/>
    <w:rsid w:val="000D499B"/>
    <w:rsid w:val="000D4A9A"/>
    <w:rsid w:val="000D4EDF"/>
    <w:rsid w:val="000D54CA"/>
    <w:rsid w:val="000D6237"/>
    <w:rsid w:val="000D62F5"/>
    <w:rsid w:val="000D65A1"/>
    <w:rsid w:val="000D65F2"/>
    <w:rsid w:val="000D6B76"/>
    <w:rsid w:val="000D6FAA"/>
    <w:rsid w:val="000D7290"/>
    <w:rsid w:val="000D730B"/>
    <w:rsid w:val="000D730C"/>
    <w:rsid w:val="000D7AFD"/>
    <w:rsid w:val="000E0674"/>
    <w:rsid w:val="000E13E9"/>
    <w:rsid w:val="000E1711"/>
    <w:rsid w:val="000E32F0"/>
    <w:rsid w:val="000E3FDC"/>
    <w:rsid w:val="000E4290"/>
    <w:rsid w:val="000E4D02"/>
    <w:rsid w:val="000E4E55"/>
    <w:rsid w:val="000E5A79"/>
    <w:rsid w:val="000E6021"/>
    <w:rsid w:val="000E68F6"/>
    <w:rsid w:val="000E6B34"/>
    <w:rsid w:val="000E7FAA"/>
    <w:rsid w:val="000F0078"/>
    <w:rsid w:val="000F017D"/>
    <w:rsid w:val="000F0752"/>
    <w:rsid w:val="000F17AE"/>
    <w:rsid w:val="000F1EA2"/>
    <w:rsid w:val="000F1F40"/>
    <w:rsid w:val="000F2B20"/>
    <w:rsid w:val="000F395D"/>
    <w:rsid w:val="000F3CDF"/>
    <w:rsid w:val="000F471F"/>
    <w:rsid w:val="000F4794"/>
    <w:rsid w:val="000F4ACC"/>
    <w:rsid w:val="000F522F"/>
    <w:rsid w:val="000F56A4"/>
    <w:rsid w:val="000F5A53"/>
    <w:rsid w:val="000F6011"/>
    <w:rsid w:val="000F6F1F"/>
    <w:rsid w:val="000F74FC"/>
    <w:rsid w:val="00100CEE"/>
    <w:rsid w:val="00101516"/>
    <w:rsid w:val="00102670"/>
    <w:rsid w:val="0010359E"/>
    <w:rsid w:val="001038FA"/>
    <w:rsid w:val="00103F46"/>
    <w:rsid w:val="00104123"/>
    <w:rsid w:val="00104A44"/>
    <w:rsid w:val="00104F81"/>
    <w:rsid w:val="00105137"/>
    <w:rsid w:val="0010633C"/>
    <w:rsid w:val="00106679"/>
    <w:rsid w:val="00107187"/>
    <w:rsid w:val="00107599"/>
    <w:rsid w:val="00107B34"/>
    <w:rsid w:val="00110356"/>
    <w:rsid w:val="001109F3"/>
    <w:rsid w:val="00110AA3"/>
    <w:rsid w:val="00111569"/>
    <w:rsid w:val="00111F27"/>
    <w:rsid w:val="00112103"/>
    <w:rsid w:val="001121FA"/>
    <w:rsid w:val="001127D1"/>
    <w:rsid w:val="00114CB7"/>
    <w:rsid w:val="00115B21"/>
    <w:rsid w:val="001163D3"/>
    <w:rsid w:val="001164EA"/>
    <w:rsid w:val="00116E97"/>
    <w:rsid w:val="00116FFB"/>
    <w:rsid w:val="0011749B"/>
    <w:rsid w:val="00117F87"/>
    <w:rsid w:val="00121186"/>
    <w:rsid w:val="00121224"/>
    <w:rsid w:val="00121535"/>
    <w:rsid w:val="00121903"/>
    <w:rsid w:val="00122437"/>
    <w:rsid w:val="0012263F"/>
    <w:rsid w:val="0012351F"/>
    <w:rsid w:val="001235A6"/>
    <w:rsid w:val="00123647"/>
    <w:rsid w:val="00123C27"/>
    <w:rsid w:val="00123DF8"/>
    <w:rsid w:val="00124464"/>
    <w:rsid w:val="00124DF9"/>
    <w:rsid w:val="00124E8B"/>
    <w:rsid w:val="00125692"/>
    <w:rsid w:val="001257F7"/>
    <w:rsid w:val="00125F9B"/>
    <w:rsid w:val="0012602D"/>
    <w:rsid w:val="00127134"/>
    <w:rsid w:val="00127581"/>
    <w:rsid w:val="0012784C"/>
    <w:rsid w:val="00130166"/>
    <w:rsid w:val="001302BF"/>
    <w:rsid w:val="00130406"/>
    <w:rsid w:val="00130BD7"/>
    <w:rsid w:val="00131125"/>
    <w:rsid w:val="00131BE8"/>
    <w:rsid w:val="00132326"/>
    <w:rsid w:val="00132992"/>
    <w:rsid w:val="0013330A"/>
    <w:rsid w:val="00134091"/>
    <w:rsid w:val="001343BC"/>
    <w:rsid w:val="0013556A"/>
    <w:rsid w:val="001355F0"/>
    <w:rsid w:val="00135646"/>
    <w:rsid w:val="0013668B"/>
    <w:rsid w:val="00136B81"/>
    <w:rsid w:val="001375DD"/>
    <w:rsid w:val="001379A4"/>
    <w:rsid w:val="00137CCA"/>
    <w:rsid w:val="0014047E"/>
    <w:rsid w:val="00140FAE"/>
    <w:rsid w:val="00141911"/>
    <w:rsid w:val="00141AF0"/>
    <w:rsid w:val="00141DAA"/>
    <w:rsid w:val="001422B5"/>
    <w:rsid w:val="0014268C"/>
    <w:rsid w:val="00142887"/>
    <w:rsid w:val="00143294"/>
    <w:rsid w:val="00143828"/>
    <w:rsid w:val="0014524C"/>
    <w:rsid w:val="001455C3"/>
    <w:rsid w:val="001458C3"/>
    <w:rsid w:val="001458D2"/>
    <w:rsid w:val="00145ABA"/>
    <w:rsid w:val="001468C0"/>
    <w:rsid w:val="00146B29"/>
    <w:rsid w:val="00146B8B"/>
    <w:rsid w:val="0014707B"/>
    <w:rsid w:val="00147155"/>
    <w:rsid w:val="001501CA"/>
    <w:rsid w:val="00150C9E"/>
    <w:rsid w:val="001513F8"/>
    <w:rsid w:val="00151ED7"/>
    <w:rsid w:val="0015236A"/>
    <w:rsid w:val="001525D1"/>
    <w:rsid w:val="001528D9"/>
    <w:rsid w:val="00152EF9"/>
    <w:rsid w:val="0015305A"/>
    <w:rsid w:val="001536E7"/>
    <w:rsid w:val="001536EB"/>
    <w:rsid w:val="00153906"/>
    <w:rsid w:val="00153DE9"/>
    <w:rsid w:val="001547C8"/>
    <w:rsid w:val="00154AAB"/>
    <w:rsid w:val="0015501F"/>
    <w:rsid w:val="0015517C"/>
    <w:rsid w:val="00155669"/>
    <w:rsid w:val="00155855"/>
    <w:rsid w:val="001562EF"/>
    <w:rsid w:val="00156DEE"/>
    <w:rsid w:val="001573EA"/>
    <w:rsid w:val="001574E1"/>
    <w:rsid w:val="00157EE2"/>
    <w:rsid w:val="001608D5"/>
    <w:rsid w:val="00160AD9"/>
    <w:rsid w:val="00160F21"/>
    <w:rsid w:val="00161430"/>
    <w:rsid w:val="00161F1C"/>
    <w:rsid w:val="00163276"/>
    <w:rsid w:val="00163898"/>
    <w:rsid w:val="00163EDE"/>
    <w:rsid w:val="00164208"/>
    <w:rsid w:val="00164876"/>
    <w:rsid w:val="00164C80"/>
    <w:rsid w:val="00164F7D"/>
    <w:rsid w:val="0016635B"/>
    <w:rsid w:val="001664A8"/>
    <w:rsid w:val="001666B9"/>
    <w:rsid w:val="00166CE8"/>
    <w:rsid w:val="00167043"/>
    <w:rsid w:val="0016759D"/>
    <w:rsid w:val="0016783B"/>
    <w:rsid w:val="00167889"/>
    <w:rsid w:val="001700AB"/>
    <w:rsid w:val="00170181"/>
    <w:rsid w:val="00170662"/>
    <w:rsid w:val="001714D3"/>
    <w:rsid w:val="00171607"/>
    <w:rsid w:val="001716C8"/>
    <w:rsid w:val="00171CBE"/>
    <w:rsid w:val="00172782"/>
    <w:rsid w:val="00172B3D"/>
    <w:rsid w:val="00172D55"/>
    <w:rsid w:val="00172F96"/>
    <w:rsid w:val="001735F5"/>
    <w:rsid w:val="001736D2"/>
    <w:rsid w:val="001746A6"/>
    <w:rsid w:val="001748B7"/>
    <w:rsid w:val="00175B6A"/>
    <w:rsid w:val="00176253"/>
    <w:rsid w:val="00176268"/>
    <w:rsid w:val="001768BF"/>
    <w:rsid w:val="00176DC8"/>
    <w:rsid w:val="0017739B"/>
    <w:rsid w:val="00177AA8"/>
    <w:rsid w:val="00180931"/>
    <w:rsid w:val="00180DB5"/>
    <w:rsid w:val="001827D6"/>
    <w:rsid w:val="00182E59"/>
    <w:rsid w:val="00183025"/>
    <w:rsid w:val="00183835"/>
    <w:rsid w:val="0018408C"/>
    <w:rsid w:val="00184409"/>
    <w:rsid w:val="001849B6"/>
    <w:rsid w:val="00185123"/>
    <w:rsid w:val="00186067"/>
    <w:rsid w:val="00186DC3"/>
    <w:rsid w:val="001870C1"/>
    <w:rsid w:val="00187102"/>
    <w:rsid w:val="001873B3"/>
    <w:rsid w:val="001879AA"/>
    <w:rsid w:val="00187D08"/>
    <w:rsid w:val="001901DA"/>
    <w:rsid w:val="0019047D"/>
    <w:rsid w:val="00190CF0"/>
    <w:rsid w:val="00190EDB"/>
    <w:rsid w:val="00191431"/>
    <w:rsid w:val="00191E72"/>
    <w:rsid w:val="00191F56"/>
    <w:rsid w:val="0019273F"/>
    <w:rsid w:val="001937DF"/>
    <w:rsid w:val="00194086"/>
    <w:rsid w:val="00194596"/>
    <w:rsid w:val="00195236"/>
    <w:rsid w:val="001954C5"/>
    <w:rsid w:val="0019587B"/>
    <w:rsid w:val="00195DA4"/>
    <w:rsid w:val="00195ED5"/>
    <w:rsid w:val="00195F5B"/>
    <w:rsid w:val="00195F66"/>
    <w:rsid w:val="00196FC0"/>
    <w:rsid w:val="001975EF"/>
    <w:rsid w:val="00197C1C"/>
    <w:rsid w:val="00197C41"/>
    <w:rsid w:val="001A04E4"/>
    <w:rsid w:val="001A0D01"/>
    <w:rsid w:val="001A0ECC"/>
    <w:rsid w:val="001A195C"/>
    <w:rsid w:val="001A2C3F"/>
    <w:rsid w:val="001A30A3"/>
    <w:rsid w:val="001A385F"/>
    <w:rsid w:val="001A3972"/>
    <w:rsid w:val="001A39BD"/>
    <w:rsid w:val="001A4292"/>
    <w:rsid w:val="001A42FC"/>
    <w:rsid w:val="001A4AF6"/>
    <w:rsid w:val="001A5337"/>
    <w:rsid w:val="001A5B89"/>
    <w:rsid w:val="001A5CA6"/>
    <w:rsid w:val="001A5EF2"/>
    <w:rsid w:val="001A6CF5"/>
    <w:rsid w:val="001A6D9F"/>
    <w:rsid w:val="001A716F"/>
    <w:rsid w:val="001A792C"/>
    <w:rsid w:val="001B037F"/>
    <w:rsid w:val="001B06A0"/>
    <w:rsid w:val="001B07FF"/>
    <w:rsid w:val="001B0D34"/>
    <w:rsid w:val="001B106F"/>
    <w:rsid w:val="001B189C"/>
    <w:rsid w:val="001B18B6"/>
    <w:rsid w:val="001B190D"/>
    <w:rsid w:val="001B1B0D"/>
    <w:rsid w:val="001B2CE5"/>
    <w:rsid w:val="001B2E0F"/>
    <w:rsid w:val="001B3419"/>
    <w:rsid w:val="001B3D40"/>
    <w:rsid w:val="001B4A8E"/>
    <w:rsid w:val="001B4B5A"/>
    <w:rsid w:val="001B4D58"/>
    <w:rsid w:val="001B5326"/>
    <w:rsid w:val="001B5813"/>
    <w:rsid w:val="001B5D36"/>
    <w:rsid w:val="001B648A"/>
    <w:rsid w:val="001B6918"/>
    <w:rsid w:val="001B6A2C"/>
    <w:rsid w:val="001B6CCC"/>
    <w:rsid w:val="001B7755"/>
    <w:rsid w:val="001B7C70"/>
    <w:rsid w:val="001B7D89"/>
    <w:rsid w:val="001C019C"/>
    <w:rsid w:val="001C0501"/>
    <w:rsid w:val="001C0A66"/>
    <w:rsid w:val="001C1E3E"/>
    <w:rsid w:val="001C2C92"/>
    <w:rsid w:val="001C2CB5"/>
    <w:rsid w:val="001C35D7"/>
    <w:rsid w:val="001C4415"/>
    <w:rsid w:val="001C5220"/>
    <w:rsid w:val="001C52ED"/>
    <w:rsid w:val="001C57BC"/>
    <w:rsid w:val="001C60C3"/>
    <w:rsid w:val="001C629E"/>
    <w:rsid w:val="001C6C34"/>
    <w:rsid w:val="001C6FAD"/>
    <w:rsid w:val="001C758D"/>
    <w:rsid w:val="001C7689"/>
    <w:rsid w:val="001C778E"/>
    <w:rsid w:val="001D056A"/>
    <w:rsid w:val="001D0665"/>
    <w:rsid w:val="001D1C7C"/>
    <w:rsid w:val="001D1CCF"/>
    <w:rsid w:val="001D23E0"/>
    <w:rsid w:val="001D2518"/>
    <w:rsid w:val="001D2649"/>
    <w:rsid w:val="001D2CBC"/>
    <w:rsid w:val="001D30AE"/>
    <w:rsid w:val="001D38AF"/>
    <w:rsid w:val="001D434F"/>
    <w:rsid w:val="001D43FB"/>
    <w:rsid w:val="001D4B87"/>
    <w:rsid w:val="001D4F87"/>
    <w:rsid w:val="001D5328"/>
    <w:rsid w:val="001D536B"/>
    <w:rsid w:val="001D5BBB"/>
    <w:rsid w:val="001D5CB0"/>
    <w:rsid w:val="001D68A4"/>
    <w:rsid w:val="001D7C8E"/>
    <w:rsid w:val="001D7DC1"/>
    <w:rsid w:val="001E0399"/>
    <w:rsid w:val="001E03A3"/>
    <w:rsid w:val="001E04FF"/>
    <w:rsid w:val="001E05D9"/>
    <w:rsid w:val="001E05E0"/>
    <w:rsid w:val="001E071C"/>
    <w:rsid w:val="001E0F9A"/>
    <w:rsid w:val="001E1584"/>
    <w:rsid w:val="001E19DB"/>
    <w:rsid w:val="001E1A44"/>
    <w:rsid w:val="001E2ED1"/>
    <w:rsid w:val="001E3938"/>
    <w:rsid w:val="001E3A53"/>
    <w:rsid w:val="001E3E38"/>
    <w:rsid w:val="001E40CC"/>
    <w:rsid w:val="001E46ED"/>
    <w:rsid w:val="001E4B57"/>
    <w:rsid w:val="001E4C0C"/>
    <w:rsid w:val="001E4CBC"/>
    <w:rsid w:val="001E548D"/>
    <w:rsid w:val="001E620D"/>
    <w:rsid w:val="001E62BA"/>
    <w:rsid w:val="001E6665"/>
    <w:rsid w:val="001E6FCD"/>
    <w:rsid w:val="001E7CCD"/>
    <w:rsid w:val="001F0584"/>
    <w:rsid w:val="001F0FFC"/>
    <w:rsid w:val="001F1740"/>
    <w:rsid w:val="001F1EDE"/>
    <w:rsid w:val="001F25D7"/>
    <w:rsid w:val="001F3358"/>
    <w:rsid w:val="001F35B4"/>
    <w:rsid w:val="001F3950"/>
    <w:rsid w:val="001F3B03"/>
    <w:rsid w:val="001F4787"/>
    <w:rsid w:val="001F4940"/>
    <w:rsid w:val="001F5790"/>
    <w:rsid w:val="001F5F00"/>
    <w:rsid w:val="001F72D7"/>
    <w:rsid w:val="001F77DA"/>
    <w:rsid w:val="001F7B59"/>
    <w:rsid w:val="001F7C34"/>
    <w:rsid w:val="00200517"/>
    <w:rsid w:val="002007A1"/>
    <w:rsid w:val="0020143A"/>
    <w:rsid w:val="0020184F"/>
    <w:rsid w:val="00201FFC"/>
    <w:rsid w:val="00202022"/>
    <w:rsid w:val="00202B4E"/>
    <w:rsid w:val="0020314A"/>
    <w:rsid w:val="002032D3"/>
    <w:rsid w:val="0020378D"/>
    <w:rsid w:val="0020471A"/>
    <w:rsid w:val="00204923"/>
    <w:rsid w:val="002049E1"/>
    <w:rsid w:val="00204D53"/>
    <w:rsid w:val="00205884"/>
    <w:rsid w:val="00206594"/>
    <w:rsid w:val="00206727"/>
    <w:rsid w:val="00206B2B"/>
    <w:rsid w:val="0020748E"/>
    <w:rsid w:val="002074B8"/>
    <w:rsid w:val="00210179"/>
    <w:rsid w:val="0021020D"/>
    <w:rsid w:val="002103AD"/>
    <w:rsid w:val="00210543"/>
    <w:rsid w:val="00210699"/>
    <w:rsid w:val="00210F0F"/>
    <w:rsid w:val="0021174F"/>
    <w:rsid w:val="00211CE6"/>
    <w:rsid w:val="00211FE7"/>
    <w:rsid w:val="002122C7"/>
    <w:rsid w:val="002139EB"/>
    <w:rsid w:val="00213D59"/>
    <w:rsid w:val="00214357"/>
    <w:rsid w:val="0021442F"/>
    <w:rsid w:val="002147AE"/>
    <w:rsid w:val="002147F9"/>
    <w:rsid w:val="00215202"/>
    <w:rsid w:val="0021591A"/>
    <w:rsid w:val="00215B32"/>
    <w:rsid w:val="00215D7E"/>
    <w:rsid w:val="002177CB"/>
    <w:rsid w:val="00220452"/>
    <w:rsid w:val="002206A7"/>
    <w:rsid w:val="002208D3"/>
    <w:rsid w:val="00220B29"/>
    <w:rsid w:val="00220E8F"/>
    <w:rsid w:val="002213EE"/>
    <w:rsid w:val="00221466"/>
    <w:rsid w:val="002216D0"/>
    <w:rsid w:val="00221D78"/>
    <w:rsid w:val="00222715"/>
    <w:rsid w:val="002233A2"/>
    <w:rsid w:val="002237C6"/>
    <w:rsid w:val="0022498A"/>
    <w:rsid w:val="00224A8E"/>
    <w:rsid w:val="0022531A"/>
    <w:rsid w:val="0022593F"/>
    <w:rsid w:val="00225B19"/>
    <w:rsid w:val="00226102"/>
    <w:rsid w:val="00226872"/>
    <w:rsid w:val="0022694A"/>
    <w:rsid w:val="00227DE5"/>
    <w:rsid w:val="00227FFA"/>
    <w:rsid w:val="00230551"/>
    <w:rsid w:val="0023178A"/>
    <w:rsid w:val="00231DDC"/>
    <w:rsid w:val="00232AEA"/>
    <w:rsid w:val="00232D82"/>
    <w:rsid w:val="00233727"/>
    <w:rsid w:val="00233D3C"/>
    <w:rsid w:val="002347B9"/>
    <w:rsid w:val="002347E9"/>
    <w:rsid w:val="00235826"/>
    <w:rsid w:val="002366F0"/>
    <w:rsid w:val="00236E46"/>
    <w:rsid w:val="002400F6"/>
    <w:rsid w:val="002403E9"/>
    <w:rsid w:val="002413CB"/>
    <w:rsid w:val="002418AD"/>
    <w:rsid w:val="00241B47"/>
    <w:rsid w:val="002429CA"/>
    <w:rsid w:val="00242F32"/>
    <w:rsid w:val="00243915"/>
    <w:rsid w:val="0024452B"/>
    <w:rsid w:val="002450BE"/>
    <w:rsid w:val="0024526B"/>
    <w:rsid w:val="0024607B"/>
    <w:rsid w:val="002461E4"/>
    <w:rsid w:val="002464F4"/>
    <w:rsid w:val="0024652C"/>
    <w:rsid w:val="00246B25"/>
    <w:rsid w:val="00246FAC"/>
    <w:rsid w:val="00247695"/>
    <w:rsid w:val="002501C8"/>
    <w:rsid w:val="002516EE"/>
    <w:rsid w:val="0025172B"/>
    <w:rsid w:val="00251F21"/>
    <w:rsid w:val="0025285C"/>
    <w:rsid w:val="00252E1C"/>
    <w:rsid w:val="00252E8C"/>
    <w:rsid w:val="00252F7F"/>
    <w:rsid w:val="002530AD"/>
    <w:rsid w:val="00254A7C"/>
    <w:rsid w:val="00254C94"/>
    <w:rsid w:val="0025567D"/>
    <w:rsid w:val="00255B52"/>
    <w:rsid w:val="00255C0C"/>
    <w:rsid w:val="00255C2C"/>
    <w:rsid w:val="002563DD"/>
    <w:rsid w:val="00256658"/>
    <w:rsid w:val="00256D9C"/>
    <w:rsid w:val="002572EE"/>
    <w:rsid w:val="002574A5"/>
    <w:rsid w:val="00260EC9"/>
    <w:rsid w:val="002611FD"/>
    <w:rsid w:val="00261616"/>
    <w:rsid w:val="0026171F"/>
    <w:rsid w:val="00261A21"/>
    <w:rsid w:val="00261C4C"/>
    <w:rsid w:val="00262346"/>
    <w:rsid w:val="00262825"/>
    <w:rsid w:val="0026287A"/>
    <w:rsid w:val="00262B47"/>
    <w:rsid w:val="00262E30"/>
    <w:rsid w:val="002630F0"/>
    <w:rsid w:val="002636E7"/>
    <w:rsid w:val="00263CAD"/>
    <w:rsid w:val="002648A3"/>
    <w:rsid w:val="00264AD0"/>
    <w:rsid w:val="00264AF7"/>
    <w:rsid w:val="00265C82"/>
    <w:rsid w:val="002664F8"/>
    <w:rsid w:val="0026681E"/>
    <w:rsid w:val="00266AEC"/>
    <w:rsid w:val="00266C59"/>
    <w:rsid w:val="00266EF9"/>
    <w:rsid w:val="00267310"/>
    <w:rsid w:val="00267756"/>
    <w:rsid w:val="00267D3F"/>
    <w:rsid w:val="0027000C"/>
    <w:rsid w:val="00270BEE"/>
    <w:rsid w:val="00271312"/>
    <w:rsid w:val="002714B9"/>
    <w:rsid w:val="00271C73"/>
    <w:rsid w:val="002721D5"/>
    <w:rsid w:val="0027267D"/>
    <w:rsid w:val="002727F1"/>
    <w:rsid w:val="00273263"/>
    <w:rsid w:val="00273348"/>
    <w:rsid w:val="00273381"/>
    <w:rsid w:val="00273C97"/>
    <w:rsid w:val="00273F51"/>
    <w:rsid w:val="00274146"/>
    <w:rsid w:val="002750D4"/>
    <w:rsid w:val="002753CB"/>
    <w:rsid w:val="00275536"/>
    <w:rsid w:val="0027627D"/>
    <w:rsid w:val="00276623"/>
    <w:rsid w:val="00276647"/>
    <w:rsid w:val="00276BEB"/>
    <w:rsid w:val="00277278"/>
    <w:rsid w:val="00277338"/>
    <w:rsid w:val="00277A41"/>
    <w:rsid w:val="00280DF4"/>
    <w:rsid w:val="00281976"/>
    <w:rsid w:val="00282956"/>
    <w:rsid w:val="00282A38"/>
    <w:rsid w:val="00282A71"/>
    <w:rsid w:val="00282B72"/>
    <w:rsid w:val="00282B88"/>
    <w:rsid w:val="0028323B"/>
    <w:rsid w:val="0028353B"/>
    <w:rsid w:val="00283756"/>
    <w:rsid w:val="00283776"/>
    <w:rsid w:val="00284361"/>
    <w:rsid w:val="0028536C"/>
    <w:rsid w:val="002866A3"/>
    <w:rsid w:val="00286890"/>
    <w:rsid w:val="00287461"/>
    <w:rsid w:val="00287A3D"/>
    <w:rsid w:val="00287E88"/>
    <w:rsid w:val="00290187"/>
    <w:rsid w:val="00290584"/>
    <w:rsid w:val="0029174C"/>
    <w:rsid w:val="00291DC7"/>
    <w:rsid w:val="00291FE3"/>
    <w:rsid w:val="002924A4"/>
    <w:rsid w:val="00293024"/>
    <w:rsid w:val="002930CC"/>
    <w:rsid w:val="00293AA2"/>
    <w:rsid w:val="00293BDF"/>
    <w:rsid w:val="00293C0D"/>
    <w:rsid w:val="00293D95"/>
    <w:rsid w:val="00293FC8"/>
    <w:rsid w:val="00294BC6"/>
    <w:rsid w:val="00294F82"/>
    <w:rsid w:val="00297314"/>
    <w:rsid w:val="00297978"/>
    <w:rsid w:val="00297B52"/>
    <w:rsid w:val="00297B58"/>
    <w:rsid w:val="002A0200"/>
    <w:rsid w:val="002A04D7"/>
    <w:rsid w:val="002A1288"/>
    <w:rsid w:val="002A2ADB"/>
    <w:rsid w:val="002A3C6D"/>
    <w:rsid w:val="002A3DD6"/>
    <w:rsid w:val="002A473E"/>
    <w:rsid w:val="002A4EDA"/>
    <w:rsid w:val="002A58A5"/>
    <w:rsid w:val="002A5A9B"/>
    <w:rsid w:val="002A5F26"/>
    <w:rsid w:val="002A6199"/>
    <w:rsid w:val="002A66B6"/>
    <w:rsid w:val="002A702E"/>
    <w:rsid w:val="002A7201"/>
    <w:rsid w:val="002A797A"/>
    <w:rsid w:val="002B0368"/>
    <w:rsid w:val="002B06A3"/>
    <w:rsid w:val="002B0A87"/>
    <w:rsid w:val="002B0D18"/>
    <w:rsid w:val="002B1A27"/>
    <w:rsid w:val="002B2202"/>
    <w:rsid w:val="002B2749"/>
    <w:rsid w:val="002B350D"/>
    <w:rsid w:val="002B484E"/>
    <w:rsid w:val="002B48F6"/>
    <w:rsid w:val="002B4AE4"/>
    <w:rsid w:val="002B4B69"/>
    <w:rsid w:val="002B4B6E"/>
    <w:rsid w:val="002B4ED3"/>
    <w:rsid w:val="002B5290"/>
    <w:rsid w:val="002B5971"/>
    <w:rsid w:val="002B5D18"/>
    <w:rsid w:val="002B61DC"/>
    <w:rsid w:val="002B6415"/>
    <w:rsid w:val="002B6449"/>
    <w:rsid w:val="002B6707"/>
    <w:rsid w:val="002B74E3"/>
    <w:rsid w:val="002C01FF"/>
    <w:rsid w:val="002C0A83"/>
    <w:rsid w:val="002C10CA"/>
    <w:rsid w:val="002C1109"/>
    <w:rsid w:val="002C1828"/>
    <w:rsid w:val="002C19EE"/>
    <w:rsid w:val="002C1A4B"/>
    <w:rsid w:val="002C1DB0"/>
    <w:rsid w:val="002C2340"/>
    <w:rsid w:val="002C2416"/>
    <w:rsid w:val="002C275E"/>
    <w:rsid w:val="002C2AFB"/>
    <w:rsid w:val="002C386D"/>
    <w:rsid w:val="002C3B70"/>
    <w:rsid w:val="002C3D1A"/>
    <w:rsid w:val="002C3D43"/>
    <w:rsid w:val="002C4245"/>
    <w:rsid w:val="002C42A0"/>
    <w:rsid w:val="002C53B4"/>
    <w:rsid w:val="002C56A1"/>
    <w:rsid w:val="002C56CD"/>
    <w:rsid w:val="002C57A1"/>
    <w:rsid w:val="002C7016"/>
    <w:rsid w:val="002D0075"/>
    <w:rsid w:val="002D08DF"/>
    <w:rsid w:val="002D0C49"/>
    <w:rsid w:val="002D0D21"/>
    <w:rsid w:val="002D0D8A"/>
    <w:rsid w:val="002D1452"/>
    <w:rsid w:val="002D2D07"/>
    <w:rsid w:val="002D31EC"/>
    <w:rsid w:val="002D334F"/>
    <w:rsid w:val="002D360C"/>
    <w:rsid w:val="002D47FA"/>
    <w:rsid w:val="002D4D5E"/>
    <w:rsid w:val="002D4D7D"/>
    <w:rsid w:val="002D50ED"/>
    <w:rsid w:val="002D5583"/>
    <w:rsid w:val="002D57EA"/>
    <w:rsid w:val="002D58F7"/>
    <w:rsid w:val="002D5938"/>
    <w:rsid w:val="002D5BEA"/>
    <w:rsid w:val="002D5C74"/>
    <w:rsid w:val="002D5D53"/>
    <w:rsid w:val="002D6030"/>
    <w:rsid w:val="002D6971"/>
    <w:rsid w:val="002D6E30"/>
    <w:rsid w:val="002D6EA0"/>
    <w:rsid w:val="002D77E5"/>
    <w:rsid w:val="002D7F81"/>
    <w:rsid w:val="002E090F"/>
    <w:rsid w:val="002E0CFD"/>
    <w:rsid w:val="002E1566"/>
    <w:rsid w:val="002E1885"/>
    <w:rsid w:val="002E2782"/>
    <w:rsid w:val="002E282E"/>
    <w:rsid w:val="002E288C"/>
    <w:rsid w:val="002E2D8F"/>
    <w:rsid w:val="002E3370"/>
    <w:rsid w:val="002E3E5C"/>
    <w:rsid w:val="002E46C5"/>
    <w:rsid w:val="002E4AA9"/>
    <w:rsid w:val="002E4B35"/>
    <w:rsid w:val="002E5E34"/>
    <w:rsid w:val="002E5F56"/>
    <w:rsid w:val="002E67F2"/>
    <w:rsid w:val="002E6B60"/>
    <w:rsid w:val="002E6CDE"/>
    <w:rsid w:val="002E72D0"/>
    <w:rsid w:val="002E79B0"/>
    <w:rsid w:val="002E7F7F"/>
    <w:rsid w:val="002F0F31"/>
    <w:rsid w:val="002F0F7E"/>
    <w:rsid w:val="002F1247"/>
    <w:rsid w:val="002F136D"/>
    <w:rsid w:val="002F1892"/>
    <w:rsid w:val="002F1926"/>
    <w:rsid w:val="002F1DC3"/>
    <w:rsid w:val="002F1F35"/>
    <w:rsid w:val="002F220F"/>
    <w:rsid w:val="002F2264"/>
    <w:rsid w:val="002F22E4"/>
    <w:rsid w:val="002F25B7"/>
    <w:rsid w:val="002F2FA2"/>
    <w:rsid w:val="002F3245"/>
    <w:rsid w:val="002F3360"/>
    <w:rsid w:val="002F346C"/>
    <w:rsid w:val="002F42D8"/>
    <w:rsid w:val="002F4A08"/>
    <w:rsid w:val="002F4F18"/>
    <w:rsid w:val="002F512E"/>
    <w:rsid w:val="002F5248"/>
    <w:rsid w:val="002F53C4"/>
    <w:rsid w:val="002F5816"/>
    <w:rsid w:val="002F5839"/>
    <w:rsid w:val="002F5BC0"/>
    <w:rsid w:val="002F67BC"/>
    <w:rsid w:val="002F684A"/>
    <w:rsid w:val="002F6C6E"/>
    <w:rsid w:val="002F763F"/>
    <w:rsid w:val="003005D6"/>
    <w:rsid w:val="0030061B"/>
    <w:rsid w:val="00300A25"/>
    <w:rsid w:val="00300B88"/>
    <w:rsid w:val="00301165"/>
    <w:rsid w:val="00301CE6"/>
    <w:rsid w:val="00302312"/>
    <w:rsid w:val="003028BF"/>
    <w:rsid w:val="00302C6C"/>
    <w:rsid w:val="003032F5"/>
    <w:rsid w:val="00303323"/>
    <w:rsid w:val="00303A2E"/>
    <w:rsid w:val="00303AB4"/>
    <w:rsid w:val="00303B23"/>
    <w:rsid w:val="00303DC5"/>
    <w:rsid w:val="00303FE4"/>
    <w:rsid w:val="0030428C"/>
    <w:rsid w:val="00304469"/>
    <w:rsid w:val="0030459D"/>
    <w:rsid w:val="00305984"/>
    <w:rsid w:val="0030629C"/>
    <w:rsid w:val="0030651A"/>
    <w:rsid w:val="00306F63"/>
    <w:rsid w:val="00307270"/>
    <w:rsid w:val="00310C17"/>
    <w:rsid w:val="00310E75"/>
    <w:rsid w:val="003113F3"/>
    <w:rsid w:val="00311CA5"/>
    <w:rsid w:val="00311FC1"/>
    <w:rsid w:val="00312544"/>
    <w:rsid w:val="003125FA"/>
    <w:rsid w:val="00312A0A"/>
    <w:rsid w:val="00312AFA"/>
    <w:rsid w:val="00312C27"/>
    <w:rsid w:val="00312F69"/>
    <w:rsid w:val="0031358C"/>
    <w:rsid w:val="00313967"/>
    <w:rsid w:val="00313AB4"/>
    <w:rsid w:val="00314314"/>
    <w:rsid w:val="00314F18"/>
    <w:rsid w:val="00315004"/>
    <w:rsid w:val="003155FF"/>
    <w:rsid w:val="003159E5"/>
    <w:rsid w:val="0031602B"/>
    <w:rsid w:val="003161FF"/>
    <w:rsid w:val="003164C0"/>
    <w:rsid w:val="00316A76"/>
    <w:rsid w:val="00316CC0"/>
    <w:rsid w:val="00316CCC"/>
    <w:rsid w:val="00316FBA"/>
    <w:rsid w:val="003170BB"/>
    <w:rsid w:val="003171AA"/>
    <w:rsid w:val="00317669"/>
    <w:rsid w:val="003202DC"/>
    <w:rsid w:val="003205F9"/>
    <w:rsid w:val="00320657"/>
    <w:rsid w:val="00320A43"/>
    <w:rsid w:val="00321329"/>
    <w:rsid w:val="00321779"/>
    <w:rsid w:val="003222F8"/>
    <w:rsid w:val="00322682"/>
    <w:rsid w:val="00323175"/>
    <w:rsid w:val="00323469"/>
    <w:rsid w:val="00324CD4"/>
    <w:rsid w:val="003250CC"/>
    <w:rsid w:val="00325542"/>
    <w:rsid w:val="00325961"/>
    <w:rsid w:val="00326126"/>
    <w:rsid w:val="00326C46"/>
    <w:rsid w:val="00327098"/>
    <w:rsid w:val="00330D8F"/>
    <w:rsid w:val="003321B3"/>
    <w:rsid w:val="003322D3"/>
    <w:rsid w:val="00332791"/>
    <w:rsid w:val="00332A5E"/>
    <w:rsid w:val="00332ACC"/>
    <w:rsid w:val="00332DC1"/>
    <w:rsid w:val="0033302F"/>
    <w:rsid w:val="00334202"/>
    <w:rsid w:val="00334344"/>
    <w:rsid w:val="00334C82"/>
    <w:rsid w:val="00335525"/>
    <w:rsid w:val="00335972"/>
    <w:rsid w:val="0033625A"/>
    <w:rsid w:val="003363B3"/>
    <w:rsid w:val="003367B6"/>
    <w:rsid w:val="00337123"/>
    <w:rsid w:val="003371DB"/>
    <w:rsid w:val="00337938"/>
    <w:rsid w:val="00337F64"/>
    <w:rsid w:val="00340428"/>
    <w:rsid w:val="0034043B"/>
    <w:rsid w:val="00340BBB"/>
    <w:rsid w:val="00341153"/>
    <w:rsid w:val="003414AB"/>
    <w:rsid w:val="00341836"/>
    <w:rsid w:val="00341A05"/>
    <w:rsid w:val="0034277A"/>
    <w:rsid w:val="00342C2E"/>
    <w:rsid w:val="00342DC4"/>
    <w:rsid w:val="00342F15"/>
    <w:rsid w:val="00342F3F"/>
    <w:rsid w:val="00342FC6"/>
    <w:rsid w:val="00343039"/>
    <w:rsid w:val="00343652"/>
    <w:rsid w:val="00343B44"/>
    <w:rsid w:val="00343CFD"/>
    <w:rsid w:val="00343FEF"/>
    <w:rsid w:val="00344314"/>
    <w:rsid w:val="00345094"/>
    <w:rsid w:val="00345268"/>
    <w:rsid w:val="003453E9"/>
    <w:rsid w:val="003454FB"/>
    <w:rsid w:val="00345E73"/>
    <w:rsid w:val="003465FD"/>
    <w:rsid w:val="00346D08"/>
    <w:rsid w:val="00346D5B"/>
    <w:rsid w:val="00347001"/>
    <w:rsid w:val="00347831"/>
    <w:rsid w:val="00347C3E"/>
    <w:rsid w:val="00347CB8"/>
    <w:rsid w:val="0035016A"/>
    <w:rsid w:val="003509F4"/>
    <w:rsid w:val="00351236"/>
    <w:rsid w:val="003519F5"/>
    <w:rsid w:val="003525DD"/>
    <w:rsid w:val="003529AD"/>
    <w:rsid w:val="00352CE9"/>
    <w:rsid w:val="00353202"/>
    <w:rsid w:val="00353315"/>
    <w:rsid w:val="00354424"/>
    <w:rsid w:val="00354700"/>
    <w:rsid w:val="0035498A"/>
    <w:rsid w:val="003561E5"/>
    <w:rsid w:val="00356518"/>
    <w:rsid w:val="00356DC3"/>
    <w:rsid w:val="00356DE5"/>
    <w:rsid w:val="00357F20"/>
    <w:rsid w:val="00360255"/>
    <w:rsid w:val="00361074"/>
    <w:rsid w:val="0036159D"/>
    <w:rsid w:val="003618EA"/>
    <w:rsid w:val="00361A41"/>
    <w:rsid w:val="00361CA7"/>
    <w:rsid w:val="00361E38"/>
    <w:rsid w:val="00362397"/>
    <w:rsid w:val="00362AAA"/>
    <w:rsid w:val="0036370E"/>
    <w:rsid w:val="0036384F"/>
    <w:rsid w:val="0036394D"/>
    <w:rsid w:val="00363B70"/>
    <w:rsid w:val="00364415"/>
    <w:rsid w:val="00364931"/>
    <w:rsid w:val="00364A33"/>
    <w:rsid w:val="00364B4E"/>
    <w:rsid w:val="00364B6D"/>
    <w:rsid w:val="00364E62"/>
    <w:rsid w:val="003652D3"/>
    <w:rsid w:val="003659A1"/>
    <w:rsid w:val="00365EE6"/>
    <w:rsid w:val="00366A2E"/>
    <w:rsid w:val="00366C66"/>
    <w:rsid w:val="0036749E"/>
    <w:rsid w:val="00367DA1"/>
    <w:rsid w:val="00367FD3"/>
    <w:rsid w:val="00370310"/>
    <w:rsid w:val="0037035A"/>
    <w:rsid w:val="00370372"/>
    <w:rsid w:val="003706A3"/>
    <w:rsid w:val="00370A31"/>
    <w:rsid w:val="00370AC9"/>
    <w:rsid w:val="003714E6"/>
    <w:rsid w:val="003721B7"/>
    <w:rsid w:val="00373024"/>
    <w:rsid w:val="003737AB"/>
    <w:rsid w:val="00373AE4"/>
    <w:rsid w:val="003740C9"/>
    <w:rsid w:val="00374721"/>
    <w:rsid w:val="00374A7A"/>
    <w:rsid w:val="00374DF0"/>
    <w:rsid w:val="00374F3F"/>
    <w:rsid w:val="00375258"/>
    <w:rsid w:val="00376544"/>
    <w:rsid w:val="003765EB"/>
    <w:rsid w:val="00376A13"/>
    <w:rsid w:val="00376E6B"/>
    <w:rsid w:val="00377402"/>
    <w:rsid w:val="0037752C"/>
    <w:rsid w:val="00377A5A"/>
    <w:rsid w:val="003800E2"/>
    <w:rsid w:val="0038034B"/>
    <w:rsid w:val="00380C3C"/>
    <w:rsid w:val="00380C46"/>
    <w:rsid w:val="00380D1E"/>
    <w:rsid w:val="003812C5"/>
    <w:rsid w:val="0038139F"/>
    <w:rsid w:val="00381555"/>
    <w:rsid w:val="00381A67"/>
    <w:rsid w:val="00381AD4"/>
    <w:rsid w:val="0038256E"/>
    <w:rsid w:val="00382913"/>
    <w:rsid w:val="003834C1"/>
    <w:rsid w:val="00383A38"/>
    <w:rsid w:val="0038406E"/>
    <w:rsid w:val="0038516E"/>
    <w:rsid w:val="0038554B"/>
    <w:rsid w:val="0038554E"/>
    <w:rsid w:val="003856CC"/>
    <w:rsid w:val="00385DEB"/>
    <w:rsid w:val="00385E61"/>
    <w:rsid w:val="00386182"/>
    <w:rsid w:val="003866D5"/>
    <w:rsid w:val="003869E6"/>
    <w:rsid w:val="00387155"/>
    <w:rsid w:val="003875BD"/>
    <w:rsid w:val="00387C47"/>
    <w:rsid w:val="0039052D"/>
    <w:rsid w:val="00390E7C"/>
    <w:rsid w:val="0039158F"/>
    <w:rsid w:val="0039226F"/>
    <w:rsid w:val="0039241F"/>
    <w:rsid w:val="003924FB"/>
    <w:rsid w:val="003931E9"/>
    <w:rsid w:val="00393277"/>
    <w:rsid w:val="00393ABA"/>
    <w:rsid w:val="00393B4C"/>
    <w:rsid w:val="003952B1"/>
    <w:rsid w:val="0039580D"/>
    <w:rsid w:val="00395859"/>
    <w:rsid w:val="00395CA8"/>
    <w:rsid w:val="003960B0"/>
    <w:rsid w:val="003960E6"/>
    <w:rsid w:val="00396A7F"/>
    <w:rsid w:val="0039767E"/>
    <w:rsid w:val="00397BB7"/>
    <w:rsid w:val="003A0396"/>
    <w:rsid w:val="003A059E"/>
    <w:rsid w:val="003A05D0"/>
    <w:rsid w:val="003A076F"/>
    <w:rsid w:val="003A105F"/>
    <w:rsid w:val="003A126D"/>
    <w:rsid w:val="003A179C"/>
    <w:rsid w:val="003A210C"/>
    <w:rsid w:val="003A2222"/>
    <w:rsid w:val="003A228B"/>
    <w:rsid w:val="003A3741"/>
    <w:rsid w:val="003A38DB"/>
    <w:rsid w:val="003A39BD"/>
    <w:rsid w:val="003A3B0E"/>
    <w:rsid w:val="003A4A91"/>
    <w:rsid w:val="003A4B4E"/>
    <w:rsid w:val="003A603E"/>
    <w:rsid w:val="003A60A1"/>
    <w:rsid w:val="003A6382"/>
    <w:rsid w:val="003A65C8"/>
    <w:rsid w:val="003A6C91"/>
    <w:rsid w:val="003A6D88"/>
    <w:rsid w:val="003A7142"/>
    <w:rsid w:val="003A7F9E"/>
    <w:rsid w:val="003B0816"/>
    <w:rsid w:val="003B0A51"/>
    <w:rsid w:val="003B101A"/>
    <w:rsid w:val="003B1125"/>
    <w:rsid w:val="003B1807"/>
    <w:rsid w:val="003B1D2F"/>
    <w:rsid w:val="003B2871"/>
    <w:rsid w:val="003B2C8F"/>
    <w:rsid w:val="003B363E"/>
    <w:rsid w:val="003B41AA"/>
    <w:rsid w:val="003B472C"/>
    <w:rsid w:val="003B4EB5"/>
    <w:rsid w:val="003B5399"/>
    <w:rsid w:val="003B5700"/>
    <w:rsid w:val="003B5FB5"/>
    <w:rsid w:val="003B620B"/>
    <w:rsid w:val="003B64C4"/>
    <w:rsid w:val="003B65AF"/>
    <w:rsid w:val="003B6839"/>
    <w:rsid w:val="003B6F2B"/>
    <w:rsid w:val="003B7B97"/>
    <w:rsid w:val="003C05E2"/>
    <w:rsid w:val="003C0B0E"/>
    <w:rsid w:val="003C280E"/>
    <w:rsid w:val="003C2A53"/>
    <w:rsid w:val="003C2DF7"/>
    <w:rsid w:val="003C37E2"/>
    <w:rsid w:val="003C3E2A"/>
    <w:rsid w:val="003C428D"/>
    <w:rsid w:val="003C4BD8"/>
    <w:rsid w:val="003C5232"/>
    <w:rsid w:val="003C5997"/>
    <w:rsid w:val="003C63CE"/>
    <w:rsid w:val="003C6BDF"/>
    <w:rsid w:val="003C70D9"/>
    <w:rsid w:val="003C7632"/>
    <w:rsid w:val="003C78C1"/>
    <w:rsid w:val="003C7BCD"/>
    <w:rsid w:val="003C7EBE"/>
    <w:rsid w:val="003D0352"/>
    <w:rsid w:val="003D1454"/>
    <w:rsid w:val="003D1532"/>
    <w:rsid w:val="003D185B"/>
    <w:rsid w:val="003D2AD2"/>
    <w:rsid w:val="003D2DB4"/>
    <w:rsid w:val="003D2EB3"/>
    <w:rsid w:val="003D3548"/>
    <w:rsid w:val="003D3897"/>
    <w:rsid w:val="003D43C0"/>
    <w:rsid w:val="003D4C60"/>
    <w:rsid w:val="003D58DC"/>
    <w:rsid w:val="003D5BD4"/>
    <w:rsid w:val="003D5F8A"/>
    <w:rsid w:val="003D63C3"/>
    <w:rsid w:val="003D6530"/>
    <w:rsid w:val="003D656A"/>
    <w:rsid w:val="003D693C"/>
    <w:rsid w:val="003D6F2E"/>
    <w:rsid w:val="003D6F5D"/>
    <w:rsid w:val="003D7077"/>
    <w:rsid w:val="003D71B8"/>
    <w:rsid w:val="003E0203"/>
    <w:rsid w:val="003E0908"/>
    <w:rsid w:val="003E092E"/>
    <w:rsid w:val="003E19AB"/>
    <w:rsid w:val="003E1BBB"/>
    <w:rsid w:val="003E2C6E"/>
    <w:rsid w:val="003E2CB2"/>
    <w:rsid w:val="003E30D7"/>
    <w:rsid w:val="003E3460"/>
    <w:rsid w:val="003E3562"/>
    <w:rsid w:val="003E3CD8"/>
    <w:rsid w:val="003E3EB8"/>
    <w:rsid w:val="003E4263"/>
    <w:rsid w:val="003E49D1"/>
    <w:rsid w:val="003E4D24"/>
    <w:rsid w:val="003E543B"/>
    <w:rsid w:val="003E5596"/>
    <w:rsid w:val="003E5D3A"/>
    <w:rsid w:val="003E640F"/>
    <w:rsid w:val="003E665C"/>
    <w:rsid w:val="003E66FA"/>
    <w:rsid w:val="003E6C8E"/>
    <w:rsid w:val="003E7132"/>
    <w:rsid w:val="003E716F"/>
    <w:rsid w:val="003E765F"/>
    <w:rsid w:val="003F0F2E"/>
    <w:rsid w:val="003F15F4"/>
    <w:rsid w:val="003F17CE"/>
    <w:rsid w:val="003F2B9B"/>
    <w:rsid w:val="003F2CB1"/>
    <w:rsid w:val="003F3333"/>
    <w:rsid w:val="003F334D"/>
    <w:rsid w:val="003F42E3"/>
    <w:rsid w:val="003F43F0"/>
    <w:rsid w:val="003F4692"/>
    <w:rsid w:val="003F491D"/>
    <w:rsid w:val="003F4A6A"/>
    <w:rsid w:val="003F4DA6"/>
    <w:rsid w:val="003F5384"/>
    <w:rsid w:val="003F66E1"/>
    <w:rsid w:val="003F6764"/>
    <w:rsid w:val="003F6BD0"/>
    <w:rsid w:val="004001EC"/>
    <w:rsid w:val="00400A87"/>
    <w:rsid w:val="00400AD2"/>
    <w:rsid w:val="00401332"/>
    <w:rsid w:val="004018E6"/>
    <w:rsid w:val="00401BE2"/>
    <w:rsid w:val="00404953"/>
    <w:rsid w:val="00404A07"/>
    <w:rsid w:val="00405577"/>
    <w:rsid w:val="004055C8"/>
    <w:rsid w:val="0040636F"/>
    <w:rsid w:val="00406A68"/>
    <w:rsid w:val="00406AC7"/>
    <w:rsid w:val="00410E13"/>
    <w:rsid w:val="0041118F"/>
    <w:rsid w:val="00411BAE"/>
    <w:rsid w:val="00411D7B"/>
    <w:rsid w:val="00412220"/>
    <w:rsid w:val="00412D59"/>
    <w:rsid w:val="00412F3F"/>
    <w:rsid w:val="00412FB8"/>
    <w:rsid w:val="00413041"/>
    <w:rsid w:val="00413044"/>
    <w:rsid w:val="00413919"/>
    <w:rsid w:val="00413A3E"/>
    <w:rsid w:val="00413D24"/>
    <w:rsid w:val="0041413A"/>
    <w:rsid w:val="00414A67"/>
    <w:rsid w:val="00414A7C"/>
    <w:rsid w:val="00414BB1"/>
    <w:rsid w:val="00415511"/>
    <w:rsid w:val="00415604"/>
    <w:rsid w:val="00415616"/>
    <w:rsid w:val="004158EA"/>
    <w:rsid w:val="00415AEC"/>
    <w:rsid w:val="00416B9C"/>
    <w:rsid w:val="00416FE9"/>
    <w:rsid w:val="0041758A"/>
    <w:rsid w:val="00417A20"/>
    <w:rsid w:val="00417AD2"/>
    <w:rsid w:val="00420A72"/>
    <w:rsid w:val="00420CED"/>
    <w:rsid w:val="0042304E"/>
    <w:rsid w:val="004238FD"/>
    <w:rsid w:val="00424D41"/>
    <w:rsid w:val="00425A13"/>
    <w:rsid w:val="00425AA7"/>
    <w:rsid w:val="00425B3C"/>
    <w:rsid w:val="0042654C"/>
    <w:rsid w:val="00426685"/>
    <w:rsid w:val="00426950"/>
    <w:rsid w:val="00427422"/>
    <w:rsid w:val="0042762B"/>
    <w:rsid w:val="004276D7"/>
    <w:rsid w:val="0043053F"/>
    <w:rsid w:val="00430B06"/>
    <w:rsid w:val="004310C9"/>
    <w:rsid w:val="00432231"/>
    <w:rsid w:val="00432975"/>
    <w:rsid w:val="00433904"/>
    <w:rsid w:val="00433A16"/>
    <w:rsid w:val="00434019"/>
    <w:rsid w:val="00434078"/>
    <w:rsid w:val="004349DB"/>
    <w:rsid w:val="00434F0A"/>
    <w:rsid w:val="0043516C"/>
    <w:rsid w:val="00435CD0"/>
    <w:rsid w:val="00435E95"/>
    <w:rsid w:val="0043645B"/>
    <w:rsid w:val="00436463"/>
    <w:rsid w:val="0043667E"/>
    <w:rsid w:val="00436BE6"/>
    <w:rsid w:val="00436E78"/>
    <w:rsid w:val="0043729B"/>
    <w:rsid w:val="004374A3"/>
    <w:rsid w:val="00437B36"/>
    <w:rsid w:val="0044075E"/>
    <w:rsid w:val="00440E1A"/>
    <w:rsid w:val="004418BA"/>
    <w:rsid w:val="00442138"/>
    <w:rsid w:val="00442AEE"/>
    <w:rsid w:val="00442FBC"/>
    <w:rsid w:val="00443077"/>
    <w:rsid w:val="00443CBF"/>
    <w:rsid w:val="00444434"/>
    <w:rsid w:val="004445DA"/>
    <w:rsid w:val="004449CC"/>
    <w:rsid w:val="00444D2B"/>
    <w:rsid w:val="0044509A"/>
    <w:rsid w:val="0044516D"/>
    <w:rsid w:val="004457AF"/>
    <w:rsid w:val="00445A80"/>
    <w:rsid w:val="004465D8"/>
    <w:rsid w:val="00446E24"/>
    <w:rsid w:val="00446E48"/>
    <w:rsid w:val="004479C0"/>
    <w:rsid w:val="0045183A"/>
    <w:rsid w:val="00451A2C"/>
    <w:rsid w:val="00451A74"/>
    <w:rsid w:val="00451C5E"/>
    <w:rsid w:val="00451C63"/>
    <w:rsid w:val="00451D4F"/>
    <w:rsid w:val="0045219C"/>
    <w:rsid w:val="004525B7"/>
    <w:rsid w:val="00452BA4"/>
    <w:rsid w:val="00452C12"/>
    <w:rsid w:val="004534B4"/>
    <w:rsid w:val="00453C80"/>
    <w:rsid w:val="0045433C"/>
    <w:rsid w:val="00454576"/>
    <w:rsid w:val="004545AF"/>
    <w:rsid w:val="004549B9"/>
    <w:rsid w:val="00454D85"/>
    <w:rsid w:val="00454E26"/>
    <w:rsid w:val="004552F0"/>
    <w:rsid w:val="00455303"/>
    <w:rsid w:val="00455320"/>
    <w:rsid w:val="00455409"/>
    <w:rsid w:val="00455926"/>
    <w:rsid w:val="0045630C"/>
    <w:rsid w:val="00457159"/>
    <w:rsid w:val="004576F2"/>
    <w:rsid w:val="00457836"/>
    <w:rsid w:val="004601F0"/>
    <w:rsid w:val="00460654"/>
    <w:rsid w:val="004609B8"/>
    <w:rsid w:val="00460BF2"/>
    <w:rsid w:val="00460D5B"/>
    <w:rsid w:val="004610E3"/>
    <w:rsid w:val="004611FC"/>
    <w:rsid w:val="004614ED"/>
    <w:rsid w:val="00461632"/>
    <w:rsid w:val="00461802"/>
    <w:rsid w:val="00461D62"/>
    <w:rsid w:val="00461DDA"/>
    <w:rsid w:val="00461EB5"/>
    <w:rsid w:val="00461FAB"/>
    <w:rsid w:val="00462A21"/>
    <w:rsid w:val="0046434F"/>
    <w:rsid w:val="00464ED4"/>
    <w:rsid w:val="00465000"/>
    <w:rsid w:val="004658AB"/>
    <w:rsid w:val="00465949"/>
    <w:rsid w:val="00465F64"/>
    <w:rsid w:val="00466172"/>
    <w:rsid w:val="004665C8"/>
    <w:rsid w:val="00466BCD"/>
    <w:rsid w:val="004679B7"/>
    <w:rsid w:val="004679F7"/>
    <w:rsid w:val="00467D72"/>
    <w:rsid w:val="00470069"/>
    <w:rsid w:val="004707AB"/>
    <w:rsid w:val="00470CB9"/>
    <w:rsid w:val="00470D6E"/>
    <w:rsid w:val="004714F6"/>
    <w:rsid w:val="0047158E"/>
    <w:rsid w:val="00471D53"/>
    <w:rsid w:val="00471D5D"/>
    <w:rsid w:val="00472F3F"/>
    <w:rsid w:val="004732E5"/>
    <w:rsid w:val="0047375D"/>
    <w:rsid w:val="00473ECD"/>
    <w:rsid w:val="00474DA9"/>
    <w:rsid w:val="004756F2"/>
    <w:rsid w:val="00475B36"/>
    <w:rsid w:val="00475D04"/>
    <w:rsid w:val="00476464"/>
    <w:rsid w:val="00476C7F"/>
    <w:rsid w:val="004806F4"/>
    <w:rsid w:val="00480D30"/>
    <w:rsid w:val="00480D75"/>
    <w:rsid w:val="00481E30"/>
    <w:rsid w:val="004821AB"/>
    <w:rsid w:val="00482AD2"/>
    <w:rsid w:val="00483188"/>
    <w:rsid w:val="00483A57"/>
    <w:rsid w:val="00483BE9"/>
    <w:rsid w:val="00483DAE"/>
    <w:rsid w:val="00484917"/>
    <w:rsid w:val="00484997"/>
    <w:rsid w:val="00484E91"/>
    <w:rsid w:val="00484EFF"/>
    <w:rsid w:val="00485856"/>
    <w:rsid w:val="00486184"/>
    <w:rsid w:val="0048648E"/>
    <w:rsid w:val="004866C1"/>
    <w:rsid w:val="0048676C"/>
    <w:rsid w:val="00486C73"/>
    <w:rsid w:val="00486E4B"/>
    <w:rsid w:val="00486F1C"/>
    <w:rsid w:val="00487A61"/>
    <w:rsid w:val="00487B8D"/>
    <w:rsid w:val="00487C52"/>
    <w:rsid w:val="004900AD"/>
    <w:rsid w:val="004901E9"/>
    <w:rsid w:val="00490913"/>
    <w:rsid w:val="0049093E"/>
    <w:rsid w:val="00490EA9"/>
    <w:rsid w:val="004910BA"/>
    <w:rsid w:val="00492158"/>
    <w:rsid w:val="004922C7"/>
    <w:rsid w:val="00493A58"/>
    <w:rsid w:val="00493B39"/>
    <w:rsid w:val="004941AE"/>
    <w:rsid w:val="00494293"/>
    <w:rsid w:val="0049457E"/>
    <w:rsid w:val="00494A40"/>
    <w:rsid w:val="00494EF8"/>
    <w:rsid w:val="00495634"/>
    <w:rsid w:val="004959BA"/>
    <w:rsid w:val="00495D72"/>
    <w:rsid w:val="00495DD4"/>
    <w:rsid w:val="00496385"/>
    <w:rsid w:val="004966D8"/>
    <w:rsid w:val="00496722"/>
    <w:rsid w:val="00497025"/>
    <w:rsid w:val="00497920"/>
    <w:rsid w:val="00497B5E"/>
    <w:rsid w:val="004A03B9"/>
    <w:rsid w:val="004A06F1"/>
    <w:rsid w:val="004A0B8A"/>
    <w:rsid w:val="004A0C19"/>
    <w:rsid w:val="004A1DF6"/>
    <w:rsid w:val="004A208C"/>
    <w:rsid w:val="004A209A"/>
    <w:rsid w:val="004A2CC3"/>
    <w:rsid w:val="004A33ED"/>
    <w:rsid w:val="004A3A90"/>
    <w:rsid w:val="004A3F6B"/>
    <w:rsid w:val="004A4CCE"/>
    <w:rsid w:val="004A5947"/>
    <w:rsid w:val="004A5D7E"/>
    <w:rsid w:val="004A6E7B"/>
    <w:rsid w:val="004A753C"/>
    <w:rsid w:val="004A7B95"/>
    <w:rsid w:val="004A7C2A"/>
    <w:rsid w:val="004B03C8"/>
    <w:rsid w:val="004B03D3"/>
    <w:rsid w:val="004B1320"/>
    <w:rsid w:val="004B1359"/>
    <w:rsid w:val="004B135C"/>
    <w:rsid w:val="004B1570"/>
    <w:rsid w:val="004B1D43"/>
    <w:rsid w:val="004B2122"/>
    <w:rsid w:val="004B2E3F"/>
    <w:rsid w:val="004B2F08"/>
    <w:rsid w:val="004B3CDD"/>
    <w:rsid w:val="004B3DFF"/>
    <w:rsid w:val="004B414F"/>
    <w:rsid w:val="004B440B"/>
    <w:rsid w:val="004B4CCC"/>
    <w:rsid w:val="004B58E2"/>
    <w:rsid w:val="004B6136"/>
    <w:rsid w:val="004B659D"/>
    <w:rsid w:val="004B7970"/>
    <w:rsid w:val="004C0B5C"/>
    <w:rsid w:val="004C0F20"/>
    <w:rsid w:val="004C127A"/>
    <w:rsid w:val="004C219C"/>
    <w:rsid w:val="004C254A"/>
    <w:rsid w:val="004C3CB2"/>
    <w:rsid w:val="004C3FC3"/>
    <w:rsid w:val="004C42E2"/>
    <w:rsid w:val="004C5217"/>
    <w:rsid w:val="004C5313"/>
    <w:rsid w:val="004C570C"/>
    <w:rsid w:val="004C5829"/>
    <w:rsid w:val="004C64E7"/>
    <w:rsid w:val="004C6C7D"/>
    <w:rsid w:val="004C7096"/>
    <w:rsid w:val="004D129C"/>
    <w:rsid w:val="004D16DC"/>
    <w:rsid w:val="004D1CB6"/>
    <w:rsid w:val="004D1F94"/>
    <w:rsid w:val="004D23B2"/>
    <w:rsid w:val="004D4237"/>
    <w:rsid w:val="004D4922"/>
    <w:rsid w:val="004D5529"/>
    <w:rsid w:val="004D5FC4"/>
    <w:rsid w:val="004D6A80"/>
    <w:rsid w:val="004D6AFA"/>
    <w:rsid w:val="004D6EA7"/>
    <w:rsid w:val="004D70AE"/>
    <w:rsid w:val="004E00C9"/>
    <w:rsid w:val="004E089A"/>
    <w:rsid w:val="004E0C53"/>
    <w:rsid w:val="004E0DCF"/>
    <w:rsid w:val="004E100C"/>
    <w:rsid w:val="004E1940"/>
    <w:rsid w:val="004E1F59"/>
    <w:rsid w:val="004E1FE4"/>
    <w:rsid w:val="004E285B"/>
    <w:rsid w:val="004E2AFB"/>
    <w:rsid w:val="004E2BF8"/>
    <w:rsid w:val="004E30AD"/>
    <w:rsid w:val="004E32D6"/>
    <w:rsid w:val="004E344D"/>
    <w:rsid w:val="004E3859"/>
    <w:rsid w:val="004E3937"/>
    <w:rsid w:val="004E3AB2"/>
    <w:rsid w:val="004E4377"/>
    <w:rsid w:val="004E4B3D"/>
    <w:rsid w:val="004E4D23"/>
    <w:rsid w:val="004E5480"/>
    <w:rsid w:val="004E73AA"/>
    <w:rsid w:val="004F0372"/>
    <w:rsid w:val="004F06C9"/>
    <w:rsid w:val="004F0713"/>
    <w:rsid w:val="004F13EC"/>
    <w:rsid w:val="004F1AC1"/>
    <w:rsid w:val="004F1D15"/>
    <w:rsid w:val="004F21F0"/>
    <w:rsid w:val="004F2491"/>
    <w:rsid w:val="004F2BA8"/>
    <w:rsid w:val="004F3AAC"/>
    <w:rsid w:val="004F3B4A"/>
    <w:rsid w:val="004F3C5F"/>
    <w:rsid w:val="004F3F54"/>
    <w:rsid w:val="004F5053"/>
    <w:rsid w:val="004F5379"/>
    <w:rsid w:val="004F5817"/>
    <w:rsid w:val="004F6B70"/>
    <w:rsid w:val="004F6E14"/>
    <w:rsid w:val="004F77A6"/>
    <w:rsid w:val="004F7ADB"/>
    <w:rsid w:val="0050079A"/>
    <w:rsid w:val="00500A0B"/>
    <w:rsid w:val="00501A14"/>
    <w:rsid w:val="00501EE3"/>
    <w:rsid w:val="005034CD"/>
    <w:rsid w:val="00504453"/>
    <w:rsid w:val="00504686"/>
    <w:rsid w:val="00504B05"/>
    <w:rsid w:val="00504DF4"/>
    <w:rsid w:val="005052FA"/>
    <w:rsid w:val="00505BCC"/>
    <w:rsid w:val="00505C0B"/>
    <w:rsid w:val="00505DA2"/>
    <w:rsid w:val="00505FBA"/>
    <w:rsid w:val="0050631E"/>
    <w:rsid w:val="00507846"/>
    <w:rsid w:val="00507932"/>
    <w:rsid w:val="005102FA"/>
    <w:rsid w:val="005105D0"/>
    <w:rsid w:val="00510D4E"/>
    <w:rsid w:val="00510E8A"/>
    <w:rsid w:val="00510F1E"/>
    <w:rsid w:val="0051167D"/>
    <w:rsid w:val="00511A34"/>
    <w:rsid w:val="0051231E"/>
    <w:rsid w:val="00512495"/>
    <w:rsid w:val="005128E0"/>
    <w:rsid w:val="00512D9D"/>
    <w:rsid w:val="00514541"/>
    <w:rsid w:val="00514F1A"/>
    <w:rsid w:val="005154F0"/>
    <w:rsid w:val="005155D3"/>
    <w:rsid w:val="00515F68"/>
    <w:rsid w:val="00517166"/>
    <w:rsid w:val="00517221"/>
    <w:rsid w:val="00517448"/>
    <w:rsid w:val="00517C3C"/>
    <w:rsid w:val="00520602"/>
    <w:rsid w:val="005213A7"/>
    <w:rsid w:val="0052151C"/>
    <w:rsid w:val="00521C20"/>
    <w:rsid w:val="00522374"/>
    <w:rsid w:val="0052258D"/>
    <w:rsid w:val="00522733"/>
    <w:rsid w:val="00522E21"/>
    <w:rsid w:val="00522FD9"/>
    <w:rsid w:val="005230CC"/>
    <w:rsid w:val="00523242"/>
    <w:rsid w:val="00523A09"/>
    <w:rsid w:val="0052481A"/>
    <w:rsid w:val="00524E43"/>
    <w:rsid w:val="0052533D"/>
    <w:rsid w:val="00525812"/>
    <w:rsid w:val="00525D48"/>
    <w:rsid w:val="00525F36"/>
    <w:rsid w:val="0052672B"/>
    <w:rsid w:val="005267D9"/>
    <w:rsid w:val="00526B8F"/>
    <w:rsid w:val="0052710F"/>
    <w:rsid w:val="00527310"/>
    <w:rsid w:val="0052736A"/>
    <w:rsid w:val="00527C8E"/>
    <w:rsid w:val="00527E65"/>
    <w:rsid w:val="0053022F"/>
    <w:rsid w:val="00530389"/>
    <w:rsid w:val="00530AFF"/>
    <w:rsid w:val="00530D1F"/>
    <w:rsid w:val="00530FE0"/>
    <w:rsid w:val="0053190A"/>
    <w:rsid w:val="00532057"/>
    <w:rsid w:val="0053217C"/>
    <w:rsid w:val="0053269F"/>
    <w:rsid w:val="00532AC8"/>
    <w:rsid w:val="00532B40"/>
    <w:rsid w:val="0053317C"/>
    <w:rsid w:val="00533B66"/>
    <w:rsid w:val="00534125"/>
    <w:rsid w:val="00534ECD"/>
    <w:rsid w:val="005352C7"/>
    <w:rsid w:val="0053574F"/>
    <w:rsid w:val="0053654C"/>
    <w:rsid w:val="00536834"/>
    <w:rsid w:val="00536BBE"/>
    <w:rsid w:val="00537481"/>
    <w:rsid w:val="00540B4C"/>
    <w:rsid w:val="0054131A"/>
    <w:rsid w:val="005415EC"/>
    <w:rsid w:val="0054170E"/>
    <w:rsid w:val="00541C53"/>
    <w:rsid w:val="00541E16"/>
    <w:rsid w:val="00542084"/>
    <w:rsid w:val="0054270A"/>
    <w:rsid w:val="00542C5C"/>
    <w:rsid w:val="0054311B"/>
    <w:rsid w:val="00543264"/>
    <w:rsid w:val="00543562"/>
    <w:rsid w:val="00543CCC"/>
    <w:rsid w:val="00543FEA"/>
    <w:rsid w:val="0054433A"/>
    <w:rsid w:val="00544A5D"/>
    <w:rsid w:val="00545503"/>
    <w:rsid w:val="005455C1"/>
    <w:rsid w:val="00545A11"/>
    <w:rsid w:val="00545CD7"/>
    <w:rsid w:val="0054616D"/>
    <w:rsid w:val="005461DC"/>
    <w:rsid w:val="0054638E"/>
    <w:rsid w:val="00547ABB"/>
    <w:rsid w:val="00547B70"/>
    <w:rsid w:val="00547CC9"/>
    <w:rsid w:val="00547DCC"/>
    <w:rsid w:val="00550A23"/>
    <w:rsid w:val="005510C0"/>
    <w:rsid w:val="005513F8"/>
    <w:rsid w:val="00551A9C"/>
    <w:rsid w:val="00551D2C"/>
    <w:rsid w:val="00551DB7"/>
    <w:rsid w:val="005528D8"/>
    <w:rsid w:val="00552F9B"/>
    <w:rsid w:val="00552FD9"/>
    <w:rsid w:val="0055321C"/>
    <w:rsid w:val="005533F4"/>
    <w:rsid w:val="00553861"/>
    <w:rsid w:val="00554785"/>
    <w:rsid w:val="00554A23"/>
    <w:rsid w:val="00554E64"/>
    <w:rsid w:val="00554F8D"/>
    <w:rsid w:val="005550BD"/>
    <w:rsid w:val="00555406"/>
    <w:rsid w:val="005556AB"/>
    <w:rsid w:val="00555DE1"/>
    <w:rsid w:val="00556069"/>
    <w:rsid w:val="00556282"/>
    <w:rsid w:val="00556484"/>
    <w:rsid w:val="00556EB1"/>
    <w:rsid w:val="0055717D"/>
    <w:rsid w:val="00557DA0"/>
    <w:rsid w:val="00560401"/>
    <w:rsid w:val="005605AE"/>
    <w:rsid w:val="005606F6"/>
    <w:rsid w:val="0056073E"/>
    <w:rsid w:val="0056102E"/>
    <w:rsid w:val="00561DCE"/>
    <w:rsid w:val="00561FF5"/>
    <w:rsid w:val="005622A0"/>
    <w:rsid w:val="00562B61"/>
    <w:rsid w:val="00562E32"/>
    <w:rsid w:val="00562EB9"/>
    <w:rsid w:val="00562F06"/>
    <w:rsid w:val="00562FB4"/>
    <w:rsid w:val="00563673"/>
    <w:rsid w:val="005639BE"/>
    <w:rsid w:val="00563A43"/>
    <w:rsid w:val="00563A45"/>
    <w:rsid w:val="00563C9C"/>
    <w:rsid w:val="00564758"/>
    <w:rsid w:val="00564C72"/>
    <w:rsid w:val="00564CAB"/>
    <w:rsid w:val="0056570B"/>
    <w:rsid w:val="00565770"/>
    <w:rsid w:val="00565F98"/>
    <w:rsid w:val="0056624F"/>
    <w:rsid w:val="0056644A"/>
    <w:rsid w:val="00566470"/>
    <w:rsid w:val="0056647A"/>
    <w:rsid w:val="00567D4B"/>
    <w:rsid w:val="00567DFC"/>
    <w:rsid w:val="00567E91"/>
    <w:rsid w:val="00570429"/>
    <w:rsid w:val="005704C6"/>
    <w:rsid w:val="005706A7"/>
    <w:rsid w:val="00570BCB"/>
    <w:rsid w:val="005715AA"/>
    <w:rsid w:val="005715DE"/>
    <w:rsid w:val="005716D0"/>
    <w:rsid w:val="00571F9A"/>
    <w:rsid w:val="00572005"/>
    <w:rsid w:val="0057205F"/>
    <w:rsid w:val="005730A3"/>
    <w:rsid w:val="005734FB"/>
    <w:rsid w:val="0057424F"/>
    <w:rsid w:val="005745BE"/>
    <w:rsid w:val="00574BFE"/>
    <w:rsid w:val="005758C9"/>
    <w:rsid w:val="00576818"/>
    <w:rsid w:val="00576EF0"/>
    <w:rsid w:val="00576FB9"/>
    <w:rsid w:val="00576FE5"/>
    <w:rsid w:val="00577210"/>
    <w:rsid w:val="00577524"/>
    <w:rsid w:val="00580A12"/>
    <w:rsid w:val="00580A95"/>
    <w:rsid w:val="00580ECF"/>
    <w:rsid w:val="00580ED5"/>
    <w:rsid w:val="00581102"/>
    <w:rsid w:val="0058165F"/>
    <w:rsid w:val="0058199B"/>
    <w:rsid w:val="005819C4"/>
    <w:rsid w:val="0058223C"/>
    <w:rsid w:val="00582D00"/>
    <w:rsid w:val="00583942"/>
    <w:rsid w:val="005839DC"/>
    <w:rsid w:val="00584A7B"/>
    <w:rsid w:val="00584DD0"/>
    <w:rsid w:val="00585347"/>
    <w:rsid w:val="00585780"/>
    <w:rsid w:val="005858A9"/>
    <w:rsid w:val="00585E2F"/>
    <w:rsid w:val="00585F68"/>
    <w:rsid w:val="00586C7A"/>
    <w:rsid w:val="00587573"/>
    <w:rsid w:val="0058769B"/>
    <w:rsid w:val="00590102"/>
    <w:rsid w:val="00590823"/>
    <w:rsid w:val="00591BDE"/>
    <w:rsid w:val="00591F39"/>
    <w:rsid w:val="0059224B"/>
    <w:rsid w:val="005926BA"/>
    <w:rsid w:val="005927C9"/>
    <w:rsid w:val="00592AE2"/>
    <w:rsid w:val="00593008"/>
    <w:rsid w:val="005941BE"/>
    <w:rsid w:val="00594222"/>
    <w:rsid w:val="005950A7"/>
    <w:rsid w:val="00596088"/>
    <w:rsid w:val="005965C4"/>
    <w:rsid w:val="005968ED"/>
    <w:rsid w:val="00597A2F"/>
    <w:rsid w:val="00597BEE"/>
    <w:rsid w:val="00597EC0"/>
    <w:rsid w:val="005A07B3"/>
    <w:rsid w:val="005A11C3"/>
    <w:rsid w:val="005A11D2"/>
    <w:rsid w:val="005A127F"/>
    <w:rsid w:val="005A271F"/>
    <w:rsid w:val="005A2C89"/>
    <w:rsid w:val="005A3410"/>
    <w:rsid w:val="005A3674"/>
    <w:rsid w:val="005A3728"/>
    <w:rsid w:val="005A3E30"/>
    <w:rsid w:val="005A42BF"/>
    <w:rsid w:val="005A44C9"/>
    <w:rsid w:val="005A4B36"/>
    <w:rsid w:val="005A4D08"/>
    <w:rsid w:val="005A5674"/>
    <w:rsid w:val="005A59FC"/>
    <w:rsid w:val="005A5F08"/>
    <w:rsid w:val="005A64AC"/>
    <w:rsid w:val="005A6665"/>
    <w:rsid w:val="005A69E5"/>
    <w:rsid w:val="005A6C47"/>
    <w:rsid w:val="005A757B"/>
    <w:rsid w:val="005B1EE8"/>
    <w:rsid w:val="005B206B"/>
    <w:rsid w:val="005B2302"/>
    <w:rsid w:val="005B25A3"/>
    <w:rsid w:val="005B26D8"/>
    <w:rsid w:val="005B2713"/>
    <w:rsid w:val="005B29FA"/>
    <w:rsid w:val="005B2CBC"/>
    <w:rsid w:val="005B356F"/>
    <w:rsid w:val="005B3B36"/>
    <w:rsid w:val="005B4A42"/>
    <w:rsid w:val="005B4D5E"/>
    <w:rsid w:val="005B4F9B"/>
    <w:rsid w:val="005B5501"/>
    <w:rsid w:val="005B5819"/>
    <w:rsid w:val="005B585A"/>
    <w:rsid w:val="005B687D"/>
    <w:rsid w:val="005B6F47"/>
    <w:rsid w:val="005B75E2"/>
    <w:rsid w:val="005C025B"/>
    <w:rsid w:val="005C054A"/>
    <w:rsid w:val="005C0617"/>
    <w:rsid w:val="005C0B0F"/>
    <w:rsid w:val="005C0E76"/>
    <w:rsid w:val="005C1170"/>
    <w:rsid w:val="005C1189"/>
    <w:rsid w:val="005C1620"/>
    <w:rsid w:val="005C1A48"/>
    <w:rsid w:val="005C1CC0"/>
    <w:rsid w:val="005C28AD"/>
    <w:rsid w:val="005C2A95"/>
    <w:rsid w:val="005C3035"/>
    <w:rsid w:val="005C4343"/>
    <w:rsid w:val="005C4441"/>
    <w:rsid w:val="005C494A"/>
    <w:rsid w:val="005C4D1A"/>
    <w:rsid w:val="005C5F40"/>
    <w:rsid w:val="005C63D1"/>
    <w:rsid w:val="005C65FB"/>
    <w:rsid w:val="005C6683"/>
    <w:rsid w:val="005C6F43"/>
    <w:rsid w:val="005C7E10"/>
    <w:rsid w:val="005C7E5E"/>
    <w:rsid w:val="005D0688"/>
    <w:rsid w:val="005D085E"/>
    <w:rsid w:val="005D0889"/>
    <w:rsid w:val="005D11C7"/>
    <w:rsid w:val="005D123E"/>
    <w:rsid w:val="005D1F97"/>
    <w:rsid w:val="005D256A"/>
    <w:rsid w:val="005D2AF1"/>
    <w:rsid w:val="005D307C"/>
    <w:rsid w:val="005D3358"/>
    <w:rsid w:val="005D44F6"/>
    <w:rsid w:val="005D4973"/>
    <w:rsid w:val="005D52B2"/>
    <w:rsid w:val="005D56D9"/>
    <w:rsid w:val="005D66E8"/>
    <w:rsid w:val="005D6C18"/>
    <w:rsid w:val="005D6F50"/>
    <w:rsid w:val="005D7017"/>
    <w:rsid w:val="005D7644"/>
    <w:rsid w:val="005E00DC"/>
    <w:rsid w:val="005E101B"/>
    <w:rsid w:val="005E11DD"/>
    <w:rsid w:val="005E35DA"/>
    <w:rsid w:val="005E35E9"/>
    <w:rsid w:val="005E43E3"/>
    <w:rsid w:val="005E44FA"/>
    <w:rsid w:val="005E473A"/>
    <w:rsid w:val="005E47B1"/>
    <w:rsid w:val="005E4AA3"/>
    <w:rsid w:val="005E4FC1"/>
    <w:rsid w:val="005E5FB4"/>
    <w:rsid w:val="005E61E2"/>
    <w:rsid w:val="005E6927"/>
    <w:rsid w:val="005E6EC7"/>
    <w:rsid w:val="005E7076"/>
    <w:rsid w:val="005E7560"/>
    <w:rsid w:val="005E792A"/>
    <w:rsid w:val="005F03A8"/>
    <w:rsid w:val="005F03D6"/>
    <w:rsid w:val="005F0427"/>
    <w:rsid w:val="005F0512"/>
    <w:rsid w:val="005F0838"/>
    <w:rsid w:val="005F137F"/>
    <w:rsid w:val="005F196F"/>
    <w:rsid w:val="005F2114"/>
    <w:rsid w:val="005F2454"/>
    <w:rsid w:val="005F25F5"/>
    <w:rsid w:val="005F279D"/>
    <w:rsid w:val="005F4C72"/>
    <w:rsid w:val="005F51F3"/>
    <w:rsid w:val="005F583D"/>
    <w:rsid w:val="005F59D0"/>
    <w:rsid w:val="005F603A"/>
    <w:rsid w:val="005F6C29"/>
    <w:rsid w:val="005F6C5E"/>
    <w:rsid w:val="005F750F"/>
    <w:rsid w:val="005F7E75"/>
    <w:rsid w:val="006001C9"/>
    <w:rsid w:val="006001FB"/>
    <w:rsid w:val="0060094B"/>
    <w:rsid w:val="00601003"/>
    <w:rsid w:val="00601283"/>
    <w:rsid w:val="00601EB8"/>
    <w:rsid w:val="00602958"/>
    <w:rsid w:val="00602B07"/>
    <w:rsid w:val="00602CE0"/>
    <w:rsid w:val="00602F9A"/>
    <w:rsid w:val="00603742"/>
    <w:rsid w:val="0060394D"/>
    <w:rsid w:val="0060422C"/>
    <w:rsid w:val="006043D6"/>
    <w:rsid w:val="0060473F"/>
    <w:rsid w:val="0060531D"/>
    <w:rsid w:val="0060561E"/>
    <w:rsid w:val="0060677B"/>
    <w:rsid w:val="0060679C"/>
    <w:rsid w:val="00606EED"/>
    <w:rsid w:val="00607435"/>
    <w:rsid w:val="00607691"/>
    <w:rsid w:val="00607A6A"/>
    <w:rsid w:val="00607CC9"/>
    <w:rsid w:val="00607FC7"/>
    <w:rsid w:val="006103A0"/>
    <w:rsid w:val="00611D05"/>
    <w:rsid w:val="00611FFF"/>
    <w:rsid w:val="006125E4"/>
    <w:rsid w:val="0061281E"/>
    <w:rsid w:val="006130C4"/>
    <w:rsid w:val="006131EF"/>
    <w:rsid w:val="00613565"/>
    <w:rsid w:val="00613CF1"/>
    <w:rsid w:val="0061524E"/>
    <w:rsid w:val="006152E1"/>
    <w:rsid w:val="0061572D"/>
    <w:rsid w:val="00615AE2"/>
    <w:rsid w:val="00615F30"/>
    <w:rsid w:val="00616195"/>
    <w:rsid w:val="00617195"/>
    <w:rsid w:val="006176A7"/>
    <w:rsid w:val="006176B0"/>
    <w:rsid w:val="00617871"/>
    <w:rsid w:val="00617D44"/>
    <w:rsid w:val="00620364"/>
    <w:rsid w:val="00620A98"/>
    <w:rsid w:val="006214A8"/>
    <w:rsid w:val="00621694"/>
    <w:rsid w:val="00621D1F"/>
    <w:rsid w:val="006222C1"/>
    <w:rsid w:val="00622C80"/>
    <w:rsid w:val="00623171"/>
    <w:rsid w:val="006235E7"/>
    <w:rsid w:val="0062378A"/>
    <w:rsid w:val="00623E58"/>
    <w:rsid w:val="006240BC"/>
    <w:rsid w:val="00624419"/>
    <w:rsid w:val="0062491F"/>
    <w:rsid w:val="00624E37"/>
    <w:rsid w:val="00626036"/>
    <w:rsid w:val="00626585"/>
    <w:rsid w:val="00626D06"/>
    <w:rsid w:val="00626FCF"/>
    <w:rsid w:val="0062734B"/>
    <w:rsid w:val="00627D89"/>
    <w:rsid w:val="0063263E"/>
    <w:rsid w:val="00632A90"/>
    <w:rsid w:val="00632DF0"/>
    <w:rsid w:val="0063388A"/>
    <w:rsid w:val="00634718"/>
    <w:rsid w:val="0063474B"/>
    <w:rsid w:val="00634B6D"/>
    <w:rsid w:val="00634C38"/>
    <w:rsid w:val="00634DA1"/>
    <w:rsid w:val="00634FAA"/>
    <w:rsid w:val="00635002"/>
    <w:rsid w:val="006352CB"/>
    <w:rsid w:val="0063531A"/>
    <w:rsid w:val="00636200"/>
    <w:rsid w:val="006362F3"/>
    <w:rsid w:val="00636435"/>
    <w:rsid w:val="00636E4B"/>
    <w:rsid w:val="006371A5"/>
    <w:rsid w:val="00637AE0"/>
    <w:rsid w:val="00640687"/>
    <w:rsid w:val="006409CB"/>
    <w:rsid w:val="00640AA6"/>
    <w:rsid w:val="00641320"/>
    <w:rsid w:val="00641AFD"/>
    <w:rsid w:val="00641E69"/>
    <w:rsid w:val="00641F51"/>
    <w:rsid w:val="00642664"/>
    <w:rsid w:val="00643F53"/>
    <w:rsid w:val="00644E18"/>
    <w:rsid w:val="00644ECB"/>
    <w:rsid w:val="00645207"/>
    <w:rsid w:val="00645FCE"/>
    <w:rsid w:val="006463E5"/>
    <w:rsid w:val="0064660D"/>
    <w:rsid w:val="00646CCE"/>
    <w:rsid w:val="00650128"/>
    <w:rsid w:val="00650557"/>
    <w:rsid w:val="0065068C"/>
    <w:rsid w:val="00650E8C"/>
    <w:rsid w:val="0065131B"/>
    <w:rsid w:val="00651600"/>
    <w:rsid w:val="006517E8"/>
    <w:rsid w:val="00651913"/>
    <w:rsid w:val="00652713"/>
    <w:rsid w:val="00653804"/>
    <w:rsid w:val="0065421D"/>
    <w:rsid w:val="00654467"/>
    <w:rsid w:val="0065495B"/>
    <w:rsid w:val="00654ACC"/>
    <w:rsid w:val="00654D58"/>
    <w:rsid w:val="00655B8C"/>
    <w:rsid w:val="00655D28"/>
    <w:rsid w:val="00655D70"/>
    <w:rsid w:val="00656AEB"/>
    <w:rsid w:val="00657D3B"/>
    <w:rsid w:val="006604C1"/>
    <w:rsid w:val="00660644"/>
    <w:rsid w:val="0066073C"/>
    <w:rsid w:val="00660E37"/>
    <w:rsid w:val="006617A3"/>
    <w:rsid w:val="00661C41"/>
    <w:rsid w:val="00661DD3"/>
    <w:rsid w:val="00661FAB"/>
    <w:rsid w:val="006622D1"/>
    <w:rsid w:val="006626A5"/>
    <w:rsid w:val="0066274B"/>
    <w:rsid w:val="00662867"/>
    <w:rsid w:val="006628B8"/>
    <w:rsid w:val="00663356"/>
    <w:rsid w:val="0066414C"/>
    <w:rsid w:val="00664290"/>
    <w:rsid w:val="00664429"/>
    <w:rsid w:val="00664CE4"/>
    <w:rsid w:val="00664F0A"/>
    <w:rsid w:val="006651C4"/>
    <w:rsid w:val="0066544F"/>
    <w:rsid w:val="00665704"/>
    <w:rsid w:val="0066628C"/>
    <w:rsid w:val="006669F1"/>
    <w:rsid w:val="00666CB9"/>
    <w:rsid w:val="00667241"/>
    <w:rsid w:val="006674A2"/>
    <w:rsid w:val="006679EA"/>
    <w:rsid w:val="00667D67"/>
    <w:rsid w:val="00670EC0"/>
    <w:rsid w:val="006710CC"/>
    <w:rsid w:val="00671416"/>
    <w:rsid w:val="006715C8"/>
    <w:rsid w:val="00671853"/>
    <w:rsid w:val="006720E0"/>
    <w:rsid w:val="006722F4"/>
    <w:rsid w:val="006723B8"/>
    <w:rsid w:val="0067241B"/>
    <w:rsid w:val="00672420"/>
    <w:rsid w:val="0067245E"/>
    <w:rsid w:val="00672554"/>
    <w:rsid w:val="0067294E"/>
    <w:rsid w:val="00672A70"/>
    <w:rsid w:val="00672CED"/>
    <w:rsid w:val="00672EBA"/>
    <w:rsid w:val="00673828"/>
    <w:rsid w:val="006740B1"/>
    <w:rsid w:val="006744A9"/>
    <w:rsid w:val="006745F7"/>
    <w:rsid w:val="00674960"/>
    <w:rsid w:val="00674E27"/>
    <w:rsid w:val="00674E51"/>
    <w:rsid w:val="00675191"/>
    <w:rsid w:val="00675788"/>
    <w:rsid w:val="00675863"/>
    <w:rsid w:val="00675866"/>
    <w:rsid w:val="00675E09"/>
    <w:rsid w:val="006766F0"/>
    <w:rsid w:val="006767EB"/>
    <w:rsid w:val="006768F8"/>
    <w:rsid w:val="0067717F"/>
    <w:rsid w:val="00677314"/>
    <w:rsid w:val="00680253"/>
    <w:rsid w:val="00680635"/>
    <w:rsid w:val="00680E32"/>
    <w:rsid w:val="00680FE7"/>
    <w:rsid w:val="006816BB"/>
    <w:rsid w:val="00681B7E"/>
    <w:rsid w:val="00681FF4"/>
    <w:rsid w:val="0068277A"/>
    <w:rsid w:val="00682C59"/>
    <w:rsid w:val="00682D3C"/>
    <w:rsid w:val="00683376"/>
    <w:rsid w:val="0068348C"/>
    <w:rsid w:val="0068367B"/>
    <w:rsid w:val="00683B6A"/>
    <w:rsid w:val="0068487B"/>
    <w:rsid w:val="00685618"/>
    <w:rsid w:val="006856EC"/>
    <w:rsid w:val="00685840"/>
    <w:rsid w:val="006868B4"/>
    <w:rsid w:val="006873B7"/>
    <w:rsid w:val="006874FA"/>
    <w:rsid w:val="00687BA2"/>
    <w:rsid w:val="00687E26"/>
    <w:rsid w:val="006909E9"/>
    <w:rsid w:val="00690FDF"/>
    <w:rsid w:val="006918BA"/>
    <w:rsid w:val="00691F68"/>
    <w:rsid w:val="00692075"/>
    <w:rsid w:val="00692233"/>
    <w:rsid w:val="006924FB"/>
    <w:rsid w:val="00692DCD"/>
    <w:rsid w:val="00692F3B"/>
    <w:rsid w:val="00693320"/>
    <w:rsid w:val="00693728"/>
    <w:rsid w:val="00693BCB"/>
    <w:rsid w:val="00693DF6"/>
    <w:rsid w:val="00694673"/>
    <w:rsid w:val="0069540D"/>
    <w:rsid w:val="00695575"/>
    <w:rsid w:val="0069563A"/>
    <w:rsid w:val="0069615E"/>
    <w:rsid w:val="006961F9"/>
    <w:rsid w:val="00696B34"/>
    <w:rsid w:val="00696B61"/>
    <w:rsid w:val="00696DFC"/>
    <w:rsid w:val="00697003"/>
    <w:rsid w:val="006A047E"/>
    <w:rsid w:val="006A0CA3"/>
    <w:rsid w:val="006A117F"/>
    <w:rsid w:val="006A17EE"/>
    <w:rsid w:val="006A1967"/>
    <w:rsid w:val="006A24AB"/>
    <w:rsid w:val="006A2662"/>
    <w:rsid w:val="006A2AC2"/>
    <w:rsid w:val="006A2E7E"/>
    <w:rsid w:val="006A2F56"/>
    <w:rsid w:val="006A30BA"/>
    <w:rsid w:val="006A35EA"/>
    <w:rsid w:val="006A35EB"/>
    <w:rsid w:val="006A37DB"/>
    <w:rsid w:val="006A38A3"/>
    <w:rsid w:val="006A3FCF"/>
    <w:rsid w:val="006A3FD8"/>
    <w:rsid w:val="006A418E"/>
    <w:rsid w:val="006A4528"/>
    <w:rsid w:val="006A4E99"/>
    <w:rsid w:val="006A52CF"/>
    <w:rsid w:val="006A5392"/>
    <w:rsid w:val="006A5DEF"/>
    <w:rsid w:val="006A5EB7"/>
    <w:rsid w:val="006A63EA"/>
    <w:rsid w:val="006A6D8E"/>
    <w:rsid w:val="006A719A"/>
    <w:rsid w:val="006A73F2"/>
    <w:rsid w:val="006A7623"/>
    <w:rsid w:val="006A7A4B"/>
    <w:rsid w:val="006B015F"/>
    <w:rsid w:val="006B0576"/>
    <w:rsid w:val="006B05E7"/>
    <w:rsid w:val="006B0709"/>
    <w:rsid w:val="006B0804"/>
    <w:rsid w:val="006B17C0"/>
    <w:rsid w:val="006B1EAE"/>
    <w:rsid w:val="006B1ED4"/>
    <w:rsid w:val="006B26B9"/>
    <w:rsid w:val="006B2E16"/>
    <w:rsid w:val="006B3373"/>
    <w:rsid w:val="006B4819"/>
    <w:rsid w:val="006B4A6B"/>
    <w:rsid w:val="006B4EB0"/>
    <w:rsid w:val="006B5356"/>
    <w:rsid w:val="006B5DDF"/>
    <w:rsid w:val="006B6064"/>
    <w:rsid w:val="006B617B"/>
    <w:rsid w:val="006B6C3B"/>
    <w:rsid w:val="006B6D63"/>
    <w:rsid w:val="006B7886"/>
    <w:rsid w:val="006B7AF4"/>
    <w:rsid w:val="006C0563"/>
    <w:rsid w:val="006C0807"/>
    <w:rsid w:val="006C1528"/>
    <w:rsid w:val="006C20B2"/>
    <w:rsid w:val="006C23ED"/>
    <w:rsid w:val="006C2B15"/>
    <w:rsid w:val="006C3C95"/>
    <w:rsid w:val="006C414C"/>
    <w:rsid w:val="006C542A"/>
    <w:rsid w:val="006C5FCC"/>
    <w:rsid w:val="006C65CE"/>
    <w:rsid w:val="006C6F13"/>
    <w:rsid w:val="006D01FA"/>
    <w:rsid w:val="006D05E0"/>
    <w:rsid w:val="006D0AAF"/>
    <w:rsid w:val="006D0ADB"/>
    <w:rsid w:val="006D10CB"/>
    <w:rsid w:val="006D15DE"/>
    <w:rsid w:val="006D1870"/>
    <w:rsid w:val="006D1B21"/>
    <w:rsid w:val="006D1EA5"/>
    <w:rsid w:val="006D1FF6"/>
    <w:rsid w:val="006D2227"/>
    <w:rsid w:val="006D239F"/>
    <w:rsid w:val="006D28D2"/>
    <w:rsid w:val="006D2A77"/>
    <w:rsid w:val="006D2CA1"/>
    <w:rsid w:val="006D2E17"/>
    <w:rsid w:val="006D4ACB"/>
    <w:rsid w:val="006D5801"/>
    <w:rsid w:val="006D5D10"/>
    <w:rsid w:val="006D5D56"/>
    <w:rsid w:val="006D6385"/>
    <w:rsid w:val="006D63E6"/>
    <w:rsid w:val="006D6B53"/>
    <w:rsid w:val="006D6FAE"/>
    <w:rsid w:val="006D711E"/>
    <w:rsid w:val="006D7A2C"/>
    <w:rsid w:val="006E0746"/>
    <w:rsid w:val="006E0B8D"/>
    <w:rsid w:val="006E11ED"/>
    <w:rsid w:val="006E1515"/>
    <w:rsid w:val="006E1661"/>
    <w:rsid w:val="006E24B5"/>
    <w:rsid w:val="006E2E2E"/>
    <w:rsid w:val="006E30D1"/>
    <w:rsid w:val="006E3726"/>
    <w:rsid w:val="006E3CE0"/>
    <w:rsid w:val="006E472A"/>
    <w:rsid w:val="006E50FB"/>
    <w:rsid w:val="006E5B6B"/>
    <w:rsid w:val="006E657F"/>
    <w:rsid w:val="006E6C37"/>
    <w:rsid w:val="006E75F5"/>
    <w:rsid w:val="006E7B0D"/>
    <w:rsid w:val="006F09C8"/>
    <w:rsid w:val="006F0D3F"/>
    <w:rsid w:val="006F0E7E"/>
    <w:rsid w:val="006F110D"/>
    <w:rsid w:val="006F113F"/>
    <w:rsid w:val="006F1AA5"/>
    <w:rsid w:val="006F21BF"/>
    <w:rsid w:val="006F238F"/>
    <w:rsid w:val="006F2476"/>
    <w:rsid w:val="006F258D"/>
    <w:rsid w:val="006F2922"/>
    <w:rsid w:val="006F29C0"/>
    <w:rsid w:val="006F2D61"/>
    <w:rsid w:val="006F4C6C"/>
    <w:rsid w:val="006F4D4A"/>
    <w:rsid w:val="006F4DFA"/>
    <w:rsid w:val="006F4F0C"/>
    <w:rsid w:val="006F50BD"/>
    <w:rsid w:val="006F5797"/>
    <w:rsid w:val="006F57EF"/>
    <w:rsid w:val="006F6614"/>
    <w:rsid w:val="006F7075"/>
    <w:rsid w:val="006F715A"/>
    <w:rsid w:val="006F7293"/>
    <w:rsid w:val="0070022D"/>
    <w:rsid w:val="007003E8"/>
    <w:rsid w:val="00700944"/>
    <w:rsid w:val="00700EA8"/>
    <w:rsid w:val="007010D6"/>
    <w:rsid w:val="007015A1"/>
    <w:rsid w:val="007018D2"/>
    <w:rsid w:val="00701B3F"/>
    <w:rsid w:val="00702A4B"/>
    <w:rsid w:val="00702CE1"/>
    <w:rsid w:val="0070379E"/>
    <w:rsid w:val="0070399E"/>
    <w:rsid w:val="007039B2"/>
    <w:rsid w:val="00704333"/>
    <w:rsid w:val="007058B0"/>
    <w:rsid w:val="00705C79"/>
    <w:rsid w:val="00705EC0"/>
    <w:rsid w:val="00706648"/>
    <w:rsid w:val="007106EE"/>
    <w:rsid w:val="00710C25"/>
    <w:rsid w:val="00710D3F"/>
    <w:rsid w:val="00710FC8"/>
    <w:rsid w:val="00711792"/>
    <w:rsid w:val="00711D3B"/>
    <w:rsid w:val="00711E95"/>
    <w:rsid w:val="00712813"/>
    <w:rsid w:val="00713229"/>
    <w:rsid w:val="00713E41"/>
    <w:rsid w:val="00714166"/>
    <w:rsid w:val="00714233"/>
    <w:rsid w:val="007142F7"/>
    <w:rsid w:val="0071478C"/>
    <w:rsid w:val="00714898"/>
    <w:rsid w:val="0071494A"/>
    <w:rsid w:val="00714D0C"/>
    <w:rsid w:val="00715560"/>
    <w:rsid w:val="00715717"/>
    <w:rsid w:val="00716ABA"/>
    <w:rsid w:val="007170FC"/>
    <w:rsid w:val="00717A5F"/>
    <w:rsid w:val="00717B4C"/>
    <w:rsid w:val="0072018E"/>
    <w:rsid w:val="00720201"/>
    <w:rsid w:val="00720989"/>
    <w:rsid w:val="007213FA"/>
    <w:rsid w:val="007219D1"/>
    <w:rsid w:val="00721F85"/>
    <w:rsid w:val="0072317D"/>
    <w:rsid w:val="00723DE9"/>
    <w:rsid w:val="007244BF"/>
    <w:rsid w:val="007244CC"/>
    <w:rsid w:val="007249CA"/>
    <w:rsid w:val="00724AFB"/>
    <w:rsid w:val="00725701"/>
    <w:rsid w:val="00725744"/>
    <w:rsid w:val="00725A32"/>
    <w:rsid w:val="00725C5C"/>
    <w:rsid w:val="00725E23"/>
    <w:rsid w:val="0072600C"/>
    <w:rsid w:val="00727769"/>
    <w:rsid w:val="00727D47"/>
    <w:rsid w:val="00727E26"/>
    <w:rsid w:val="007308D0"/>
    <w:rsid w:val="00730EFA"/>
    <w:rsid w:val="007318D1"/>
    <w:rsid w:val="0073190E"/>
    <w:rsid w:val="00731C38"/>
    <w:rsid w:val="00731E28"/>
    <w:rsid w:val="007324C2"/>
    <w:rsid w:val="00732A25"/>
    <w:rsid w:val="00732D26"/>
    <w:rsid w:val="00732EDB"/>
    <w:rsid w:val="00733281"/>
    <w:rsid w:val="0073343E"/>
    <w:rsid w:val="0073363B"/>
    <w:rsid w:val="00733BA9"/>
    <w:rsid w:val="0073415D"/>
    <w:rsid w:val="00735200"/>
    <w:rsid w:val="00735AF3"/>
    <w:rsid w:val="00735B40"/>
    <w:rsid w:val="00736673"/>
    <w:rsid w:val="00736774"/>
    <w:rsid w:val="007368FB"/>
    <w:rsid w:val="00736C2D"/>
    <w:rsid w:val="0073725A"/>
    <w:rsid w:val="0073737B"/>
    <w:rsid w:val="0073740F"/>
    <w:rsid w:val="00737866"/>
    <w:rsid w:val="00740660"/>
    <w:rsid w:val="007408E8"/>
    <w:rsid w:val="007413C6"/>
    <w:rsid w:val="0074185C"/>
    <w:rsid w:val="00741B15"/>
    <w:rsid w:val="0074247D"/>
    <w:rsid w:val="00742885"/>
    <w:rsid w:val="00744F18"/>
    <w:rsid w:val="00745026"/>
    <w:rsid w:val="00745C4F"/>
    <w:rsid w:val="00745F5C"/>
    <w:rsid w:val="007461CD"/>
    <w:rsid w:val="0074729A"/>
    <w:rsid w:val="0074777C"/>
    <w:rsid w:val="00747A11"/>
    <w:rsid w:val="00747B81"/>
    <w:rsid w:val="00747FC1"/>
    <w:rsid w:val="00750228"/>
    <w:rsid w:val="007502E5"/>
    <w:rsid w:val="00750A6E"/>
    <w:rsid w:val="00750AE0"/>
    <w:rsid w:val="00750C3D"/>
    <w:rsid w:val="007513CD"/>
    <w:rsid w:val="007517F1"/>
    <w:rsid w:val="00751A56"/>
    <w:rsid w:val="00751DE5"/>
    <w:rsid w:val="00751F5A"/>
    <w:rsid w:val="007523E3"/>
    <w:rsid w:val="00752478"/>
    <w:rsid w:val="00752923"/>
    <w:rsid w:val="00752D27"/>
    <w:rsid w:val="00752F22"/>
    <w:rsid w:val="00753A56"/>
    <w:rsid w:val="00754000"/>
    <w:rsid w:val="00754195"/>
    <w:rsid w:val="0075460C"/>
    <w:rsid w:val="00754746"/>
    <w:rsid w:val="00756B97"/>
    <w:rsid w:val="0075729B"/>
    <w:rsid w:val="007572EE"/>
    <w:rsid w:val="00757ADA"/>
    <w:rsid w:val="00757BC9"/>
    <w:rsid w:val="00757C09"/>
    <w:rsid w:val="00760A56"/>
    <w:rsid w:val="00760F21"/>
    <w:rsid w:val="007613EF"/>
    <w:rsid w:val="0076149E"/>
    <w:rsid w:val="0076185D"/>
    <w:rsid w:val="0076227E"/>
    <w:rsid w:val="00762424"/>
    <w:rsid w:val="0076243C"/>
    <w:rsid w:val="00762590"/>
    <w:rsid w:val="00764039"/>
    <w:rsid w:val="007640A7"/>
    <w:rsid w:val="007644C9"/>
    <w:rsid w:val="00764940"/>
    <w:rsid w:val="00766236"/>
    <w:rsid w:val="00766324"/>
    <w:rsid w:val="00766806"/>
    <w:rsid w:val="00766B28"/>
    <w:rsid w:val="00766C96"/>
    <w:rsid w:val="00767875"/>
    <w:rsid w:val="007679F5"/>
    <w:rsid w:val="00767F5D"/>
    <w:rsid w:val="007703EB"/>
    <w:rsid w:val="00770901"/>
    <w:rsid w:val="00770A00"/>
    <w:rsid w:val="00770DF7"/>
    <w:rsid w:val="00771032"/>
    <w:rsid w:val="00771427"/>
    <w:rsid w:val="007719DB"/>
    <w:rsid w:val="00772139"/>
    <w:rsid w:val="00772158"/>
    <w:rsid w:val="0077246F"/>
    <w:rsid w:val="007725BF"/>
    <w:rsid w:val="0077307C"/>
    <w:rsid w:val="00773B3A"/>
    <w:rsid w:val="00774DED"/>
    <w:rsid w:val="00775369"/>
    <w:rsid w:val="0077575B"/>
    <w:rsid w:val="007757C1"/>
    <w:rsid w:val="00775EC7"/>
    <w:rsid w:val="00775F8C"/>
    <w:rsid w:val="00775FF5"/>
    <w:rsid w:val="00776084"/>
    <w:rsid w:val="0077610E"/>
    <w:rsid w:val="00776223"/>
    <w:rsid w:val="00777122"/>
    <w:rsid w:val="00777871"/>
    <w:rsid w:val="00777F3B"/>
    <w:rsid w:val="007802DF"/>
    <w:rsid w:val="00780DC5"/>
    <w:rsid w:val="00781E92"/>
    <w:rsid w:val="007821DF"/>
    <w:rsid w:val="0078226D"/>
    <w:rsid w:val="00783391"/>
    <w:rsid w:val="00783BF1"/>
    <w:rsid w:val="00784408"/>
    <w:rsid w:val="007849F1"/>
    <w:rsid w:val="00784E14"/>
    <w:rsid w:val="00784E15"/>
    <w:rsid w:val="00784EBF"/>
    <w:rsid w:val="0078530A"/>
    <w:rsid w:val="00785E96"/>
    <w:rsid w:val="007863E6"/>
    <w:rsid w:val="00786FB9"/>
    <w:rsid w:val="0078717B"/>
    <w:rsid w:val="007874D9"/>
    <w:rsid w:val="00787679"/>
    <w:rsid w:val="00787DF5"/>
    <w:rsid w:val="00787E0A"/>
    <w:rsid w:val="00790249"/>
    <w:rsid w:val="0079095D"/>
    <w:rsid w:val="00791C07"/>
    <w:rsid w:val="00791D2F"/>
    <w:rsid w:val="0079219B"/>
    <w:rsid w:val="00792AE2"/>
    <w:rsid w:val="00792B93"/>
    <w:rsid w:val="00793605"/>
    <w:rsid w:val="0079396D"/>
    <w:rsid w:val="0079432A"/>
    <w:rsid w:val="00794CE2"/>
    <w:rsid w:val="0079528D"/>
    <w:rsid w:val="0079577C"/>
    <w:rsid w:val="00795888"/>
    <w:rsid w:val="007959F8"/>
    <w:rsid w:val="00795C92"/>
    <w:rsid w:val="00795DD7"/>
    <w:rsid w:val="00795EE1"/>
    <w:rsid w:val="00796026"/>
    <w:rsid w:val="00796142"/>
    <w:rsid w:val="007961D4"/>
    <w:rsid w:val="007965A2"/>
    <w:rsid w:val="00796B76"/>
    <w:rsid w:val="00797598"/>
    <w:rsid w:val="00797C5A"/>
    <w:rsid w:val="00797E53"/>
    <w:rsid w:val="007A0E9E"/>
    <w:rsid w:val="007A18B2"/>
    <w:rsid w:val="007A1BF6"/>
    <w:rsid w:val="007A1C5B"/>
    <w:rsid w:val="007A23B6"/>
    <w:rsid w:val="007A2AF1"/>
    <w:rsid w:val="007A3A9D"/>
    <w:rsid w:val="007A3FE4"/>
    <w:rsid w:val="007A44F7"/>
    <w:rsid w:val="007A458E"/>
    <w:rsid w:val="007A473D"/>
    <w:rsid w:val="007A652D"/>
    <w:rsid w:val="007A6972"/>
    <w:rsid w:val="007A6F94"/>
    <w:rsid w:val="007A75C1"/>
    <w:rsid w:val="007A7953"/>
    <w:rsid w:val="007B06D8"/>
    <w:rsid w:val="007B194A"/>
    <w:rsid w:val="007B2F6C"/>
    <w:rsid w:val="007B3027"/>
    <w:rsid w:val="007B3293"/>
    <w:rsid w:val="007B3409"/>
    <w:rsid w:val="007B355A"/>
    <w:rsid w:val="007B3618"/>
    <w:rsid w:val="007B4010"/>
    <w:rsid w:val="007B51D0"/>
    <w:rsid w:val="007B5218"/>
    <w:rsid w:val="007B52E1"/>
    <w:rsid w:val="007B553F"/>
    <w:rsid w:val="007B6101"/>
    <w:rsid w:val="007B6E05"/>
    <w:rsid w:val="007B717B"/>
    <w:rsid w:val="007B7651"/>
    <w:rsid w:val="007B7AE0"/>
    <w:rsid w:val="007C0EA1"/>
    <w:rsid w:val="007C111A"/>
    <w:rsid w:val="007C16A9"/>
    <w:rsid w:val="007C2047"/>
    <w:rsid w:val="007C20A4"/>
    <w:rsid w:val="007C2783"/>
    <w:rsid w:val="007C292D"/>
    <w:rsid w:val="007C2E95"/>
    <w:rsid w:val="007C3621"/>
    <w:rsid w:val="007C397C"/>
    <w:rsid w:val="007C3CA6"/>
    <w:rsid w:val="007C3D18"/>
    <w:rsid w:val="007C50C4"/>
    <w:rsid w:val="007C53BF"/>
    <w:rsid w:val="007C6151"/>
    <w:rsid w:val="007C6191"/>
    <w:rsid w:val="007C6F81"/>
    <w:rsid w:val="007C7685"/>
    <w:rsid w:val="007C7903"/>
    <w:rsid w:val="007C792D"/>
    <w:rsid w:val="007C7BC2"/>
    <w:rsid w:val="007C7DA5"/>
    <w:rsid w:val="007C7EFE"/>
    <w:rsid w:val="007D01E0"/>
    <w:rsid w:val="007D056E"/>
    <w:rsid w:val="007D0820"/>
    <w:rsid w:val="007D1A32"/>
    <w:rsid w:val="007D1D53"/>
    <w:rsid w:val="007D25A3"/>
    <w:rsid w:val="007D2A24"/>
    <w:rsid w:val="007D334E"/>
    <w:rsid w:val="007D354F"/>
    <w:rsid w:val="007D37C5"/>
    <w:rsid w:val="007D3819"/>
    <w:rsid w:val="007D43A3"/>
    <w:rsid w:val="007D46EE"/>
    <w:rsid w:val="007D479A"/>
    <w:rsid w:val="007D54DC"/>
    <w:rsid w:val="007D69D1"/>
    <w:rsid w:val="007D708B"/>
    <w:rsid w:val="007D72F8"/>
    <w:rsid w:val="007E02FF"/>
    <w:rsid w:val="007E03BB"/>
    <w:rsid w:val="007E04A8"/>
    <w:rsid w:val="007E0FFA"/>
    <w:rsid w:val="007E11ED"/>
    <w:rsid w:val="007E13A2"/>
    <w:rsid w:val="007E178B"/>
    <w:rsid w:val="007E1C4F"/>
    <w:rsid w:val="007E1E65"/>
    <w:rsid w:val="007E262F"/>
    <w:rsid w:val="007E2937"/>
    <w:rsid w:val="007E3C4C"/>
    <w:rsid w:val="007E4215"/>
    <w:rsid w:val="007E4224"/>
    <w:rsid w:val="007E42F6"/>
    <w:rsid w:val="007E46A4"/>
    <w:rsid w:val="007E48B1"/>
    <w:rsid w:val="007E49EF"/>
    <w:rsid w:val="007E59CB"/>
    <w:rsid w:val="007E7035"/>
    <w:rsid w:val="007E7789"/>
    <w:rsid w:val="007E7A67"/>
    <w:rsid w:val="007E7B65"/>
    <w:rsid w:val="007E7E4E"/>
    <w:rsid w:val="007F0467"/>
    <w:rsid w:val="007F0736"/>
    <w:rsid w:val="007F19C1"/>
    <w:rsid w:val="007F1F56"/>
    <w:rsid w:val="007F26E0"/>
    <w:rsid w:val="007F272E"/>
    <w:rsid w:val="007F29AF"/>
    <w:rsid w:val="007F2CDF"/>
    <w:rsid w:val="007F2E87"/>
    <w:rsid w:val="007F3607"/>
    <w:rsid w:val="007F4F6A"/>
    <w:rsid w:val="007F5645"/>
    <w:rsid w:val="007F6005"/>
    <w:rsid w:val="007F6321"/>
    <w:rsid w:val="007F774E"/>
    <w:rsid w:val="00800445"/>
    <w:rsid w:val="008005F9"/>
    <w:rsid w:val="0080076B"/>
    <w:rsid w:val="00800C6E"/>
    <w:rsid w:val="008013B2"/>
    <w:rsid w:val="008025EC"/>
    <w:rsid w:val="0080296F"/>
    <w:rsid w:val="00802AAF"/>
    <w:rsid w:val="00802B18"/>
    <w:rsid w:val="00802F3E"/>
    <w:rsid w:val="00803198"/>
    <w:rsid w:val="00804C33"/>
    <w:rsid w:val="00805195"/>
    <w:rsid w:val="008063D5"/>
    <w:rsid w:val="0080653E"/>
    <w:rsid w:val="0080714A"/>
    <w:rsid w:val="00807C91"/>
    <w:rsid w:val="00810088"/>
    <w:rsid w:val="0081033E"/>
    <w:rsid w:val="00810D07"/>
    <w:rsid w:val="00811170"/>
    <w:rsid w:val="008113DF"/>
    <w:rsid w:val="00811874"/>
    <w:rsid w:val="00811F59"/>
    <w:rsid w:val="008130CB"/>
    <w:rsid w:val="008132C5"/>
    <w:rsid w:val="00813E23"/>
    <w:rsid w:val="008147DB"/>
    <w:rsid w:val="008157E2"/>
    <w:rsid w:val="00816FF8"/>
    <w:rsid w:val="0081700B"/>
    <w:rsid w:val="00817976"/>
    <w:rsid w:val="008204E8"/>
    <w:rsid w:val="008206F1"/>
    <w:rsid w:val="00820D45"/>
    <w:rsid w:val="00820E23"/>
    <w:rsid w:val="00821CE3"/>
    <w:rsid w:val="00822A61"/>
    <w:rsid w:val="00822FD3"/>
    <w:rsid w:val="00822FDA"/>
    <w:rsid w:val="008232E3"/>
    <w:rsid w:val="008236CE"/>
    <w:rsid w:val="00823BF5"/>
    <w:rsid w:val="00824420"/>
    <w:rsid w:val="008245DA"/>
    <w:rsid w:val="00824DA6"/>
    <w:rsid w:val="008250F8"/>
    <w:rsid w:val="00825D68"/>
    <w:rsid w:val="00826440"/>
    <w:rsid w:val="00826658"/>
    <w:rsid w:val="00826C0B"/>
    <w:rsid w:val="00826EEC"/>
    <w:rsid w:val="00827042"/>
    <w:rsid w:val="00827C5C"/>
    <w:rsid w:val="00827D12"/>
    <w:rsid w:val="00830B18"/>
    <w:rsid w:val="00830F57"/>
    <w:rsid w:val="00830F7F"/>
    <w:rsid w:val="00831060"/>
    <w:rsid w:val="00831D23"/>
    <w:rsid w:val="00831EA2"/>
    <w:rsid w:val="0083238A"/>
    <w:rsid w:val="00832A50"/>
    <w:rsid w:val="00832FD2"/>
    <w:rsid w:val="0083303E"/>
    <w:rsid w:val="00833B42"/>
    <w:rsid w:val="00833BCE"/>
    <w:rsid w:val="008349E5"/>
    <w:rsid w:val="0083512B"/>
    <w:rsid w:val="00835531"/>
    <w:rsid w:val="008355E6"/>
    <w:rsid w:val="008359E7"/>
    <w:rsid w:val="00835AB3"/>
    <w:rsid w:val="00835EF2"/>
    <w:rsid w:val="00835F5D"/>
    <w:rsid w:val="00836413"/>
    <w:rsid w:val="008369E1"/>
    <w:rsid w:val="008370DA"/>
    <w:rsid w:val="00837225"/>
    <w:rsid w:val="0083726B"/>
    <w:rsid w:val="00837615"/>
    <w:rsid w:val="00837922"/>
    <w:rsid w:val="00837A44"/>
    <w:rsid w:val="0084059F"/>
    <w:rsid w:val="0084174E"/>
    <w:rsid w:val="00841820"/>
    <w:rsid w:val="00841BF2"/>
    <w:rsid w:val="008422D2"/>
    <w:rsid w:val="00842741"/>
    <w:rsid w:val="008429C0"/>
    <w:rsid w:val="00842B27"/>
    <w:rsid w:val="00842EC9"/>
    <w:rsid w:val="00842EF4"/>
    <w:rsid w:val="00843F81"/>
    <w:rsid w:val="00844B25"/>
    <w:rsid w:val="00845611"/>
    <w:rsid w:val="00846551"/>
    <w:rsid w:val="008465B8"/>
    <w:rsid w:val="00846C5E"/>
    <w:rsid w:val="00847302"/>
    <w:rsid w:val="00847419"/>
    <w:rsid w:val="008474A2"/>
    <w:rsid w:val="0084763A"/>
    <w:rsid w:val="00847AC3"/>
    <w:rsid w:val="0085080F"/>
    <w:rsid w:val="00850F6E"/>
    <w:rsid w:val="008513D2"/>
    <w:rsid w:val="008518C1"/>
    <w:rsid w:val="008525E4"/>
    <w:rsid w:val="00852754"/>
    <w:rsid w:val="00853B33"/>
    <w:rsid w:val="00854205"/>
    <w:rsid w:val="0085483E"/>
    <w:rsid w:val="00855754"/>
    <w:rsid w:val="00856097"/>
    <w:rsid w:val="00856E50"/>
    <w:rsid w:val="0085710D"/>
    <w:rsid w:val="00857464"/>
    <w:rsid w:val="00857497"/>
    <w:rsid w:val="008577AF"/>
    <w:rsid w:val="00860416"/>
    <w:rsid w:val="008604A3"/>
    <w:rsid w:val="008608A8"/>
    <w:rsid w:val="00860E5D"/>
    <w:rsid w:val="00861649"/>
    <w:rsid w:val="00862242"/>
    <w:rsid w:val="0086302E"/>
    <w:rsid w:val="008635C0"/>
    <w:rsid w:val="00863C97"/>
    <w:rsid w:val="00863ECC"/>
    <w:rsid w:val="008643A0"/>
    <w:rsid w:val="008648B8"/>
    <w:rsid w:val="00864C6D"/>
    <w:rsid w:val="00865754"/>
    <w:rsid w:val="00866399"/>
    <w:rsid w:val="008668C5"/>
    <w:rsid w:val="00866D67"/>
    <w:rsid w:val="00867A80"/>
    <w:rsid w:val="00867D26"/>
    <w:rsid w:val="00867E45"/>
    <w:rsid w:val="00867F00"/>
    <w:rsid w:val="00870352"/>
    <w:rsid w:val="00871443"/>
    <w:rsid w:val="008718D0"/>
    <w:rsid w:val="00871B3C"/>
    <w:rsid w:val="00871C0E"/>
    <w:rsid w:val="00872293"/>
    <w:rsid w:val="00872CA4"/>
    <w:rsid w:val="00872D7B"/>
    <w:rsid w:val="0087443F"/>
    <w:rsid w:val="008744BD"/>
    <w:rsid w:val="00874D90"/>
    <w:rsid w:val="00875100"/>
    <w:rsid w:val="0087530D"/>
    <w:rsid w:val="0087550A"/>
    <w:rsid w:val="008758DC"/>
    <w:rsid w:val="00876EB6"/>
    <w:rsid w:val="00877564"/>
    <w:rsid w:val="00877880"/>
    <w:rsid w:val="00880EE6"/>
    <w:rsid w:val="0088121F"/>
    <w:rsid w:val="0088189C"/>
    <w:rsid w:val="00881E6F"/>
    <w:rsid w:val="008824E1"/>
    <w:rsid w:val="00882A7B"/>
    <w:rsid w:val="00883904"/>
    <w:rsid w:val="008841F7"/>
    <w:rsid w:val="008846C8"/>
    <w:rsid w:val="0088496D"/>
    <w:rsid w:val="00884D75"/>
    <w:rsid w:val="00885276"/>
    <w:rsid w:val="008853F4"/>
    <w:rsid w:val="008856C2"/>
    <w:rsid w:val="0088578E"/>
    <w:rsid w:val="008859FC"/>
    <w:rsid w:val="00885D8E"/>
    <w:rsid w:val="008869EB"/>
    <w:rsid w:val="00886A1D"/>
    <w:rsid w:val="00886C4A"/>
    <w:rsid w:val="008872A9"/>
    <w:rsid w:val="00887961"/>
    <w:rsid w:val="00887BE3"/>
    <w:rsid w:val="00887D46"/>
    <w:rsid w:val="0089013E"/>
    <w:rsid w:val="008905A7"/>
    <w:rsid w:val="00890698"/>
    <w:rsid w:val="00890925"/>
    <w:rsid w:val="00890CD1"/>
    <w:rsid w:val="0089104E"/>
    <w:rsid w:val="00891A07"/>
    <w:rsid w:val="00891B92"/>
    <w:rsid w:val="00891F54"/>
    <w:rsid w:val="008924BF"/>
    <w:rsid w:val="0089313D"/>
    <w:rsid w:val="00893B24"/>
    <w:rsid w:val="00893F9D"/>
    <w:rsid w:val="00894014"/>
    <w:rsid w:val="00894E35"/>
    <w:rsid w:val="00895219"/>
    <w:rsid w:val="008962CF"/>
    <w:rsid w:val="00896B70"/>
    <w:rsid w:val="00896D1C"/>
    <w:rsid w:val="008A0023"/>
    <w:rsid w:val="008A0154"/>
    <w:rsid w:val="008A026D"/>
    <w:rsid w:val="008A093F"/>
    <w:rsid w:val="008A10C5"/>
    <w:rsid w:val="008A147F"/>
    <w:rsid w:val="008A1F97"/>
    <w:rsid w:val="008A2210"/>
    <w:rsid w:val="008A28BA"/>
    <w:rsid w:val="008A2923"/>
    <w:rsid w:val="008A2A0D"/>
    <w:rsid w:val="008A2CDE"/>
    <w:rsid w:val="008A330F"/>
    <w:rsid w:val="008A3BF6"/>
    <w:rsid w:val="008A41BD"/>
    <w:rsid w:val="008A49B9"/>
    <w:rsid w:val="008A5373"/>
    <w:rsid w:val="008A6193"/>
    <w:rsid w:val="008A6AD0"/>
    <w:rsid w:val="008A759C"/>
    <w:rsid w:val="008A7E95"/>
    <w:rsid w:val="008B004C"/>
    <w:rsid w:val="008B0CB2"/>
    <w:rsid w:val="008B108E"/>
    <w:rsid w:val="008B1DEB"/>
    <w:rsid w:val="008B26ED"/>
    <w:rsid w:val="008B2A4E"/>
    <w:rsid w:val="008B2E59"/>
    <w:rsid w:val="008B3128"/>
    <w:rsid w:val="008B39DB"/>
    <w:rsid w:val="008B3FA1"/>
    <w:rsid w:val="008B4F2F"/>
    <w:rsid w:val="008B4F36"/>
    <w:rsid w:val="008B521C"/>
    <w:rsid w:val="008B58F1"/>
    <w:rsid w:val="008B5CC6"/>
    <w:rsid w:val="008B69A6"/>
    <w:rsid w:val="008B6B86"/>
    <w:rsid w:val="008B76A8"/>
    <w:rsid w:val="008B7EFC"/>
    <w:rsid w:val="008B7F44"/>
    <w:rsid w:val="008C0087"/>
    <w:rsid w:val="008C0569"/>
    <w:rsid w:val="008C0DFF"/>
    <w:rsid w:val="008C1F76"/>
    <w:rsid w:val="008C1FD8"/>
    <w:rsid w:val="008C21C4"/>
    <w:rsid w:val="008C227C"/>
    <w:rsid w:val="008C23FF"/>
    <w:rsid w:val="008C25F2"/>
    <w:rsid w:val="008C2901"/>
    <w:rsid w:val="008C3108"/>
    <w:rsid w:val="008C3FC1"/>
    <w:rsid w:val="008C436B"/>
    <w:rsid w:val="008C44E3"/>
    <w:rsid w:val="008C480A"/>
    <w:rsid w:val="008C4839"/>
    <w:rsid w:val="008C4FC5"/>
    <w:rsid w:val="008C55A8"/>
    <w:rsid w:val="008C5A28"/>
    <w:rsid w:val="008C5D3B"/>
    <w:rsid w:val="008C667C"/>
    <w:rsid w:val="008C78B5"/>
    <w:rsid w:val="008D0616"/>
    <w:rsid w:val="008D0789"/>
    <w:rsid w:val="008D0D07"/>
    <w:rsid w:val="008D1417"/>
    <w:rsid w:val="008D2DA9"/>
    <w:rsid w:val="008D35B2"/>
    <w:rsid w:val="008D3C0C"/>
    <w:rsid w:val="008D3DE8"/>
    <w:rsid w:val="008D50BD"/>
    <w:rsid w:val="008D5232"/>
    <w:rsid w:val="008D5BB9"/>
    <w:rsid w:val="008D5DAD"/>
    <w:rsid w:val="008D6203"/>
    <w:rsid w:val="008D6945"/>
    <w:rsid w:val="008D69EE"/>
    <w:rsid w:val="008D738C"/>
    <w:rsid w:val="008E079A"/>
    <w:rsid w:val="008E10EB"/>
    <w:rsid w:val="008E12D1"/>
    <w:rsid w:val="008E1F5A"/>
    <w:rsid w:val="008E241C"/>
    <w:rsid w:val="008E24CF"/>
    <w:rsid w:val="008E27D5"/>
    <w:rsid w:val="008E31D7"/>
    <w:rsid w:val="008E3341"/>
    <w:rsid w:val="008E3567"/>
    <w:rsid w:val="008E470B"/>
    <w:rsid w:val="008E4B98"/>
    <w:rsid w:val="008E5140"/>
    <w:rsid w:val="008E583B"/>
    <w:rsid w:val="008E5A7D"/>
    <w:rsid w:val="008E5B48"/>
    <w:rsid w:val="008E5DCD"/>
    <w:rsid w:val="008E606E"/>
    <w:rsid w:val="008E66B6"/>
    <w:rsid w:val="008E68A1"/>
    <w:rsid w:val="008E6942"/>
    <w:rsid w:val="008E6C0E"/>
    <w:rsid w:val="008E719C"/>
    <w:rsid w:val="008E747C"/>
    <w:rsid w:val="008E7AD6"/>
    <w:rsid w:val="008E7C21"/>
    <w:rsid w:val="008E7D03"/>
    <w:rsid w:val="008E7DF3"/>
    <w:rsid w:val="008F090C"/>
    <w:rsid w:val="008F096D"/>
    <w:rsid w:val="008F12DD"/>
    <w:rsid w:val="008F147D"/>
    <w:rsid w:val="008F2166"/>
    <w:rsid w:val="008F3307"/>
    <w:rsid w:val="008F35D5"/>
    <w:rsid w:val="008F4FA0"/>
    <w:rsid w:val="008F546F"/>
    <w:rsid w:val="008F54F4"/>
    <w:rsid w:val="008F5744"/>
    <w:rsid w:val="008F5BFE"/>
    <w:rsid w:val="008F6712"/>
    <w:rsid w:val="008F766B"/>
    <w:rsid w:val="00900268"/>
    <w:rsid w:val="00900771"/>
    <w:rsid w:val="00901303"/>
    <w:rsid w:val="009015FE"/>
    <w:rsid w:val="00901749"/>
    <w:rsid w:val="00901942"/>
    <w:rsid w:val="009021EF"/>
    <w:rsid w:val="00902746"/>
    <w:rsid w:val="009030C4"/>
    <w:rsid w:val="009031E4"/>
    <w:rsid w:val="009044B8"/>
    <w:rsid w:val="009045E8"/>
    <w:rsid w:val="00904AB6"/>
    <w:rsid w:val="00904B66"/>
    <w:rsid w:val="0090554D"/>
    <w:rsid w:val="009065F9"/>
    <w:rsid w:val="009068C9"/>
    <w:rsid w:val="009068FA"/>
    <w:rsid w:val="009069EC"/>
    <w:rsid w:val="00906C11"/>
    <w:rsid w:val="00906D38"/>
    <w:rsid w:val="009070EC"/>
    <w:rsid w:val="00907892"/>
    <w:rsid w:val="009079AB"/>
    <w:rsid w:val="009079B5"/>
    <w:rsid w:val="00907F5A"/>
    <w:rsid w:val="00910241"/>
    <w:rsid w:val="0091073C"/>
    <w:rsid w:val="00910CF4"/>
    <w:rsid w:val="00910D02"/>
    <w:rsid w:val="00910D2C"/>
    <w:rsid w:val="00911186"/>
    <w:rsid w:val="00911593"/>
    <w:rsid w:val="00911814"/>
    <w:rsid w:val="0091255D"/>
    <w:rsid w:val="009129D6"/>
    <w:rsid w:val="00912DF3"/>
    <w:rsid w:val="00912EA1"/>
    <w:rsid w:val="009149B8"/>
    <w:rsid w:val="00914DFA"/>
    <w:rsid w:val="00914FAC"/>
    <w:rsid w:val="00916004"/>
    <w:rsid w:val="0091627B"/>
    <w:rsid w:val="009168FC"/>
    <w:rsid w:val="0091699C"/>
    <w:rsid w:val="00917577"/>
    <w:rsid w:val="00917BC9"/>
    <w:rsid w:val="00920089"/>
    <w:rsid w:val="00920334"/>
    <w:rsid w:val="00920B1C"/>
    <w:rsid w:val="00920EAF"/>
    <w:rsid w:val="00921C2C"/>
    <w:rsid w:val="00921CB4"/>
    <w:rsid w:val="00921CD9"/>
    <w:rsid w:val="009223EA"/>
    <w:rsid w:val="00922B45"/>
    <w:rsid w:val="009231D1"/>
    <w:rsid w:val="009232D3"/>
    <w:rsid w:val="00923D96"/>
    <w:rsid w:val="009241D1"/>
    <w:rsid w:val="00924D66"/>
    <w:rsid w:val="00924F24"/>
    <w:rsid w:val="009256F4"/>
    <w:rsid w:val="009259A8"/>
    <w:rsid w:val="00925C58"/>
    <w:rsid w:val="00925ECC"/>
    <w:rsid w:val="00930896"/>
    <w:rsid w:val="00930F59"/>
    <w:rsid w:val="00931B34"/>
    <w:rsid w:val="00931D73"/>
    <w:rsid w:val="0093206D"/>
    <w:rsid w:val="00932928"/>
    <w:rsid w:val="009329D6"/>
    <w:rsid w:val="00933996"/>
    <w:rsid w:val="009339C0"/>
    <w:rsid w:val="00933BB9"/>
    <w:rsid w:val="0093459B"/>
    <w:rsid w:val="00934AA8"/>
    <w:rsid w:val="00934F9E"/>
    <w:rsid w:val="0093539A"/>
    <w:rsid w:val="009354A5"/>
    <w:rsid w:val="00935B7D"/>
    <w:rsid w:val="009363AD"/>
    <w:rsid w:val="00937916"/>
    <w:rsid w:val="00937B48"/>
    <w:rsid w:val="00937D7D"/>
    <w:rsid w:val="00937DF3"/>
    <w:rsid w:val="00937FD3"/>
    <w:rsid w:val="00940D1E"/>
    <w:rsid w:val="00940DAF"/>
    <w:rsid w:val="00940E01"/>
    <w:rsid w:val="009413B4"/>
    <w:rsid w:val="00941F86"/>
    <w:rsid w:val="00942665"/>
    <w:rsid w:val="00942A7E"/>
    <w:rsid w:val="00942D75"/>
    <w:rsid w:val="00943A38"/>
    <w:rsid w:val="00944738"/>
    <w:rsid w:val="00945181"/>
    <w:rsid w:val="0094518F"/>
    <w:rsid w:val="009456E5"/>
    <w:rsid w:val="009459E6"/>
    <w:rsid w:val="00945B32"/>
    <w:rsid w:val="00945CAC"/>
    <w:rsid w:val="0094626D"/>
    <w:rsid w:val="0094671A"/>
    <w:rsid w:val="00946747"/>
    <w:rsid w:val="00946D8E"/>
    <w:rsid w:val="00946F9B"/>
    <w:rsid w:val="00947B45"/>
    <w:rsid w:val="00950386"/>
    <w:rsid w:val="0095086A"/>
    <w:rsid w:val="0095125A"/>
    <w:rsid w:val="009512E5"/>
    <w:rsid w:val="00951400"/>
    <w:rsid w:val="00951468"/>
    <w:rsid w:val="00952323"/>
    <w:rsid w:val="00952ABB"/>
    <w:rsid w:val="00953441"/>
    <w:rsid w:val="00953AF4"/>
    <w:rsid w:val="00953B9F"/>
    <w:rsid w:val="009540DB"/>
    <w:rsid w:val="0095436E"/>
    <w:rsid w:val="00954EEF"/>
    <w:rsid w:val="009551DC"/>
    <w:rsid w:val="00956687"/>
    <w:rsid w:val="0095694D"/>
    <w:rsid w:val="00956E72"/>
    <w:rsid w:val="009600F9"/>
    <w:rsid w:val="009601AB"/>
    <w:rsid w:val="00960F62"/>
    <w:rsid w:val="009611C1"/>
    <w:rsid w:val="00961559"/>
    <w:rsid w:val="00961564"/>
    <w:rsid w:val="00961D25"/>
    <w:rsid w:val="00962105"/>
    <w:rsid w:val="00962174"/>
    <w:rsid w:val="009623B4"/>
    <w:rsid w:val="009623BE"/>
    <w:rsid w:val="0096250F"/>
    <w:rsid w:val="00962CD3"/>
    <w:rsid w:val="009636B0"/>
    <w:rsid w:val="00963A5D"/>
    <w:rsid w:val="0096418D"/>
    <w:rsid w:val="009647D1"/>
    <w:rsid w:val="0096492F"/>
    <w:rsid w:val="00964B5A"/>
    <w:rsid w:val="00965595"/>
    <w:rsid w:val="00965AF1"/>
    <w:rsid w:val="0096644F"/>
    <w:rsid w:val="00966471"/>
    <w:rsid w:val="00966C0A"/>
    <w:rsid w:val="00966EF5"/>
    <w:rsid w:val="00966FD3"/>
    <w:rsid w:val="00967661"/>
    <w:rsid w:val="00967D47"/>
    <w:rsid w:val="009702E6"/>
    <w:rsid w:val="00970B95"/>
    <w:rsid w:val="0097112A"/>
    <w:rsid w:val="00971FCC"/>
    <w:rsid w:val="00972446"/>
    <w:rsid w:val="0097304A"/>
    <w:rsid w:val="00973EFF"/>
    <w:rsid w:val="009747E3"/>
    <w:rsid w:val="00974D50"/>
    <w:rsid w:val="009751AF"/>
    <w:rsid w:val="009755FF"/>
    <w:rsid w:val="00975AD5"/>
    <w:rsid w:val="00976595"/>
    <w:rsid w:val="00976758"/>
    <w:rsid w:val="009772FC"/>
    <w:rsid w:val="00977E97"/>
    <w:rsid w:val="009803AF"/>
    <w:rsid w:val="00980EEC"/>
    <w:rsid w:val="00980F60"/>
    <w:rsid w:val="009812B9"/>
    <w:rsid w:val="009819D4"/>
    <w:rsid w:val="00981AA1"/>
    <w:rsid w:val="0098281F"/>
    <w:rsid w:val="00982D4C"/>
    <w:rsid w:val="00982D82"/>
    <w:rsid w:val="00982E35"/>
    <w:rsid w:val="00983242"/>
    <w:rsid w:val="00984451"/>
    <w:rsid w:val="00984A7D"/>
    <w:rsid w:val="00984B88"/>
    <w:rsid w:val="00985050"/>
    <w:rsid w:val="00985776"/>
    <w:rsid w:val="00985A72"/>
    <w:rsid w:val="00985D7F"/>
    <w:rsid w:val="00986027"/>
    <w:rsid w:val="0098784E"/>
    <w:rsid w:val="0099032B"/>
    <w:rsid w:val="009907AF"/>
    <w:rsid w:val="00990ADC"/>
    <w:rsid w:val="00991C6F"/>
    <w:rsid w:val="00991DC9"/>
    <w:rsid w:val="009923B5"/>
    <w:rsid w:val="009926C7"/>
    <w:rsid w:val="00992B50"/>
    <w:rsid w:val="00992BB0"/>
    <w:rsid w:val="00992D5E"/>
    <w:rsid w:val="0099310C"/>
    <w:rsid w:val="00993524"/>
    <w:rsid w:val="009939C2"/>
    <w:rsid w:val="00993BA0"/>
    <w:rsid w:val="00993BC1"/>
    <w:rsid w:val="00993E5C"/>
    <w:rsid w:val="0099411B"/>
    <w:rsid w:val="00994C44"/>
    <w:rsid w:val="00995C5C"/>
    <w:rsid w:val="00995EDD"/>
    <w:rsid w:val="009961AC"/>
    <w:rsid w:val="009961D5"/>
    <w:rsid w:val="00996644"/>
    <w:rsid w:val="009968FE"/>
    <w:rsid w:val="00996BBC"/>
    <w:rsid w:val="00997500"/>
    <w:rsid w:val="00997704"/>
    <w:rsid w:val="00997775"/>
    <w:rsid w:val="009A0670"/>
    <w:rsid w:val="009A0D40"/>
    <w:rsid w:val="009A1B8F"/>
    <w:rsid w:val="009A1E33"/>
    <w:rsid w:val="009A1F0D"/>
    <w:rsid w:val="009A2367"/>
    <w:rsid w:val="009A2719"/>
    <w:rsid w:val="009A2B8A"/>
    <w:rsid w:val="009A3978"/>
    <w:rsid w:val="009A4F46"/>
    <w:rsid w:val="009A546F"/>
    <w:rsid w:val="009A5945"/>
    <w:rsid w:val="009A5CEF"/>
    <w:rsid w:val="009A6343"/>
    <w:rsid w:val="009A6646"/>
    <w:rsid w:val="009A664A"/>
    <w:rsid w:val="009A676A"/>
    <w:rsid w:val="009A690A"/>
    <w:rsid w:val="009A6F44"/>
    <w:rsid w:val="009B00A2"/>
    <w:rsid w:val="009B0585"/>
    <w:rsid w:val="009B05F3"/>
    <w:rsid w:val="009B0889"/>
    <w:rsid w:val="009B0B2B"/>
    <w:rsid w:val="009B0DF4"/>
    <w:rsid w:val="009B1CE0"/>
    <w:rsid w:val="009B20C7"/>
    <w:rsid w:val="009B273F"/>
    <w:rsid w:val="009B27B1"/>
    <w:rsid w:val="009B2B61"/>
    <w:rsid w:val="009B30B6"/>
    <w:rsid w:val="009B3172"/>
    <w:rsid w:val="009B34C6"/>
    <w:rsid w:val="009B34D5"/>
    <w:rsid w:val="009B3CC1"/>
    <w:rsid w:val="009B3DEC"/>
    <w:rsid w:val="009B568B"/>
    <w:rsid w:val="009B65E6"/>
    <w:rsid w:val="009B698F"/>
    <w:rsid w:val="009B6C7E"/>
    <w:rsid w:val="009B6E85"/>
    <w:rsid w:val="009C040F"/>
    <w:rsid w:val="009C0785"/>
    <w:rsid w:val="009C0A50"/>
    <w:rsid w:val="009C0F95"/>
    <w:rsid w:val="009C10C7"/>
    <w:rsid w:val="009C1250"/>
    <w:rsid w:val="009C1A17"/>
    <w:rsid w:val="009C1CAC"/>
    <w:rsid w:val="009C2240"/>
    <w:rsid w:val="009C22AB"/>
    <w:rsid w:val="009C2300"/>
    <w:rsid w:val="009C2D0B"/>
    <w:rsid w:val="009C3649"/>
    <w:rsid w:val="009C3EB0"/>
    <w:rsid w:val="009C468E"/>
    <w:rsid w:val="009C4B4F"/>
    <w:rsid w:val="009C4C4F"/>
    <w:rsid w:val="009C5755"/>
    <w:rsid w:val="009C622D"/>
    <w:rsid w:val="009C6AE2"/>
    <w:rsid w:val="009C7FF9"/>
    <w:rsid w:val="009D01CB"/>
    <w:rsid w:val="009D0240"/>
    <w:rsid w:val="009D062C"/>
    <w:rsid w:val="009D185D"/>
    <w:rsid w:val="009D209C"/>
    <w:rsid w:val="009D2414"/>
    <w:rsid w:val="009D25A0"/>
    <w:rsid w:val="009D2771"/>
    <w:rsid w:val="009D27DE"/>
    <w:rsid w:val="009D2BBA"/>
    <w:rsid w:val="009D4C68"/>
    <w:rsid w:val="009D4EDB"/>
    <w:rsid w:val="009D516D"/>
    <w:rsid w:val="009D5875"/>
    <w:rsid w:val="009D5E2C"/>
    <w:rsid w:val="009D6022"/>
    <w:rsid w:val="009D616A"/>
    <w:rsid w:val="009D6302"/>
    <w:rsid w:val="009D6452"/>
    <w:rsid w:val="009D6FAB"/>
    <w:rsid w:val="009D792D"/>
    <w:rsid w:val="009D7DE7"/>
    <w:rsid w:val="009E0193"/>
    <w:rsid w:val="009E022A"/>
    <w:rsid w:val="009E08B8"/>
    <w:rsid w:val="009E0AAF"/>
    <w:rsid w:val="009E0B0F"/>
    <w:rsid w:val="009E1076"/>
    <w:rsid w:val="009E19C6"/>
    <w:rsid w:val="009E20EC"/>
    <w:rsid w:val="009E2346"/>
    <w:rsid w:val="009E33B2"/>
    <w:rsid w:val="009E3B2E"/>
    <w:rsid w:val="009E4708"/>
    <w:rsid w:val="009E5340"/>
    <w:rsid w:val="009E547A"/>
    <w:rsid w:val="009E5633"/>
    <w:rsid w:val="009E68B8"/>
    <w:rsid w:val="009E6C93"/>
    <w:rsid w:val="009E6CB1"/>
    <w:rsid w:val="009E6F8B"/>
    <w:rsid w:val="009E795C"/>
    <w:rsid w:val="009F0CF6"/>
    <w:rsid w:val="009F144F"/>
    <w:rsid w:val="009F14E5"/>
    <w:rsid w:val="009F1BDF"/>
    <w:rsid w:val="009F1CAD"/>
    <w:rsid w:val="009F1FEC"/>
    <w:rsid w:val="009F2147"/>
    <w:rsid w:val="009F3857"/>
    <w:rsid w:val="009F44A7"/>
    <w:rsid w:val="009F4C6F"/>
    <w:rsid w:val="009F4D73"/>
    <w:rsid w:val="009F5392"/>
    <w:rsid w:val="009F69C4"/>
    <w:rsid w:val="009F7A9B"/>
    <w:rsid w:val="00A00DEB"/>
    <w:rsid w:val="00A01046"/>
    <w:rsid w:val="00A01149"/>
    <w:rsid w:val="00A01286"/>
    <w:rsid w:val="00A013FA"/>
    <w:rsid w:val="00A01EF8"/>
    <w:rsid w:val="00A02481"/>
    <w:rsid w:val="00A024FC"/>
    <w:rsid w:val="00A02973"/>
    <w:rsid w:val="00A03720"/>
    <w:rsid w:val="00A03934"/>
    <w:rsid w:val="00A04749"/>
    <w:rsid w:val="00A0487B"/>
    <w:rsid w:val="00A04C31"/>
    <w:rsid w:val="00A05A80"/>
    <w:rsid w:val="00A06568"/>
    <w:rsid w:val="00A065DA"/>
    <w:rsid w:val="00A06DF0"/>
    <w:rsid w:val="00A06FB3"/>
    <w:rsid w:val="00A07038"/>
    <w:rsid w:val="00A072B3"/>
    <w:rsid w:val="00A0739D"/>
    <w:rsid w:val="00A0750B"/>
    <w:rsid w:val="00A07A71"/>
    <w:rsid w:val="00A07FEF"/>
    <w:rsid w:val="00A10199"/>
    <w:rsid w:val="00A103FA"/>
    <w:rsid w:val="00A105F5"/>
    <w:rsid w:val="00A108F0"/>
    <w:rsid w:val="00A10E2E"/>
    <w:rsid w:val="00A110AC"/>
    <w:rsid w:val="00A11115"/>
    <w:rsid w:val="00A11BE1"/>
    <w:rsid w:val="00A12572"/>
    <w:rsid w:val="00A12AE8"/>
    <w:rsid w:val="00A13AF5"/>
    <w:rsid w:val="00A13DCD"/>
    <w:rsid w:val="00A150A8"/>
    <w:rsid w:val="00A156F8"/>
    <w:rsid w:val="00A15C01"/>
    <w:rsid w:val="00A16346"/>
    <w:rsid w:val="00A16433"/>
    <w:rsid w:val="00A16FE8"/>
    <w:rsid w:val="00A17F33"/>
    <w:rsid w:val="00A2070D"/>
    <w:rsid w:val="00A20726"/>
    <w:rsid w:val="00A20A5F"/>
    <w:rsid w:val="00A213C9"/>
    <w:rsid w:val="00A22993"/>
    <w:rsid w:val="00A22A73"/>
    <w:rsid w:val="00A22DAB"/>
    <w:rsid w:val="00A2484E"/>
    <w:rsid w:val="00A24DA3"/>
    <w:rsid w:val="00A24EC2"/>
    <w:rsid w:val="00A24F01"/>
    <w:rsid w:val="00A253C3"/>
    <w:rsid w:val="00A26032"/>
    <w:rsid w:val="00A26075"/>
    <w:rsid w:val="00A271F1"/>
    <w:rsid w:val="00A27309"/>
    <w:rsid w:val="00A2777F"/>
    <w:rsid w:val="00A306FB"/>
    <w:rsid w:val="00A30725"/>
    <w:rsid w:val="00A30AFD"/>
    <w:rsid w:val="00A30CBD"/>
    <w:rsid w:val="00A30EBE"/>
    <w:rsid w:val="00A33851"/>
    <w:rsid w:val="00A3385D"/>
    <w:rsid w:val="00A33862"/>
    <w:rsid w:val="00A33BB3"/>
    <w:rsid w:val="00A342CC"/>
    <w:rsid w:val="00A349A8"/>
    <w:rsid w:val="00A34E9E"/>
    <w:rsid w:val="00A35585"/>
    <w:rsid w:val="00A35F0E"/>
    <w:rsid w:val="00A36349"/>
    <w:rsid w:val="00A36406"/>
    <w:rsid w:val="00A36603"/>
    <w:rsid w:val="00A371A3"/>
    <w:rsid w:val="00A371D8"/>
    <w:rsid w:val="00A372A0"/>
    <w:rsid w:val="00A373EC"/>
    <w:rsid w:val="00A37FE6"/>
    <w:rsid w:val="00A404C4"/>
    <w:rsid w:val="00A40797"/>
    <w:rsid w:val="00A40E0D"/>
    <w:rsid w:val="00A413D0"/>
    <w:rsid w:val="00A42661"/>
    <w:rsid w:val="00A4280B"/>
    <w:rsid w:val="00A42C94"/>
    <w:rsid w:val="00A42CBA"/>
    <w:rsid w:val="00A42EBB"/>
    <w:rsid w:val="00A42EDB"/>
    <w:rsid w:val="00A431DD"/>
    <w:rsid w:val="00A43A67"/>
    <w:rsid w:val="00A43DE2"/>
    <w:rsid w:val="00A45B44"/>
    <w:rsid w:val="00A4617F"/>
    <w:rsid w:val="00A4624D"/>
    <w:rsid w:val="00A4635E"/>
    <w:rsid w:val="00A46696"/>
    <w:rsid w:val="00A47030"/>
    <w:rsid w:val="00A47181"/>
    <w:rsid w:val="00A471AE"/>
    <w:rsid w:val="00A473B9"/>
    <w:rsid w:val="00A478CF"/>
    <w:rsid w:val="00A479C5"/>
    <w:rsid w:val="00A47CB6"/>
    <w:rsid w:val="00A50E26"/>
    <w:rsid w:val="00A51BB7"/>
    <w:rsid w:val="00A51ECC"/>
    <w:rsid w:val="00A51FC1"/>
    <w:rsid w:val="00A526E2"/>
    <w:rsid w:val="00A52B15"/>
    <w:rsid w:val="00A53359"/>
    <w:rsid w:val="00A54057"/>
    <w:rsid w:val="00A54279"/>
    <w:rsid w:val="00A54415"/>
    <w:rsid w:val="00A552B2"/>
    <w:rsid w:val="00A558EE"/>
    <w:rsid w:val="00A56C1A"/>
    <w:rsid w:val="00A57301"/>
    <w:rsid w:val="00A57557"/>
    <w:rsid w:val="00A60495"/>
    <w:rsid w:val="00A60BD4"/>
    <w:rsid w:val="00A60E14"/>
    <w:rsid w:val="00A61388"/>
    <w:rsid w:val="00A619F1"/>
    <w:rsid w:val="00A62454"/>
    <w:rsid w:val="00A62F4C"/>
    <w:rsid w:val="00A6333A"/>
    <w:rsid w:val="00A63ADC"/>
    <w:rsid w:val="00A63B52"/>
    <w:rsid w:val="00A63C8C"/>
    <w:rsid w:val="00A6425B"/>
    <w:rsid w:val="00A6431A"/>
    <w:rsid w:val="00A64748"/>
    <w:rsid w:val="00A648BC"/>
    <w:rsid w:val="00A64AEF"/>
    <w:rsid w:val="00A64C81"/>
    <w:rsid w:val="00A652F9"/>
    <w:rsid w:val="00A655F9"/>
    <w:rsid w:val="00A65999"/>
    <w:rsid w:val="00A65FB6"/>
    <w:rsid w:val="00A66236"/>
    <w:rsid w:val="00A66435"/>
    <w:rsid w:val="00A667DE"/>
    <w:rsid w:val="00A668A8"/>
    <w:rsid w:val="00A67AC9"/>
    <w:rsid w:val="00A7066F"/>
    <w:rsid w:val="00A706DB"/>
    <w:rsid w:val="00A70805"/>
    <w:rsid w:val="00A70E57"/>
    <w:rsid w:val="00A71496"/>
    <w:rsid w:val="00A7258F"/>
    <w:rsid w:val="00A727DA"/>
    <w:rsid w:val="00A72A20"/>
    <w:rsid w:val="00A73047"/>
    <w:rsid w:val="00A733FD"/>
    <w:rsid w:val="00A7386A"/>
    <w:rsid w:val="00A744DC"/>
    <w:rsid w:val="00A74D93"/>
    <w:rsid w:val="00A75A9F"/>
    <w:rsid w:val="00A7665A"/>
    <w:rsid w:val="00A76C4C"/>
    <w:rsid w:val="00A7774C"/>
    <w:rsid w:val="00A804A4"/>
    <w:rsid w:val="00A8051A"/>
    <w:rsid w:val="00A812EC"/>
    <w:rsid w:val="00A816AD"/>
    <w:rsid w:val="00A817AE"/>
    <w:rsid w:val="00A82288"/>
    <w:rsid w:val="00A825C2"/>
    <w:rsid w:val="00A8266E"/>
    <w:rsid w:val="00A83169"/>
    <w:rsid w:val="00A8342B"/>
    <w:rsid w:val="00A8362B"/>
    <w:rsid w:val="00A83929"/>
    <w:rsid w:val="00A83EE0"/>
    <w:rsid w:val="00A8459E"/>
    <w:rsid w:val="00A84CDF"/>
    <w:rsid w:val="00A84EFD"/>
    <w:rsid w:val="00A8504C"/>
    <w:rsid w:val="00A85804"/>
    <w:rsid w:val="00A85927"/>
    <w:rsid w:val="00A85A62"/>
    <w:rsid w:val="00A85B22"/>
    <w:rsid w:val="00A85C56"/>
    <w:rsid w:val="00A85C79"/>
    <w:rsid w:val="00A86BCC"/>
    <w:rsid w:val="00A87B04"/>
    <w:rsid w:val="00A905C6"/>
    <w:rsid w:val="00A90BAA"/>
    <w:rsid w:val="00A90DBC"/>
    <w:rsid w:val="00A9172F"/>
    <w:rsid w:val="00A924BC"/>
    <w:rsid w:val="00A92543"/>
    <w:rsid w:val="00A9301B"/>
    <w:rsid w:val="00A930FB"/>
    <w:rsid w:val="00A9352B"/>
    <w:rsid w:val="00A939FE"/>
    <w:rsid w:val="00A93CAE"/>
    <w:rsid w:val="00A93CBB"/>
    <w:rsid w:val="00A9421F"/>
    <w:rsid w:val="00A946D7"/>
    <w:rsid w:val="00A947D0"/>
    <w:rsid w:val="00A94B69"/>
    <w:rsid w:val="00A95082"/>
    <w:rsid w:val="00A9509E"/>
    <w:rsid w:val="00A95148"/>
    <w:rsid w:val="00A952B8"/>
    <w:rsid w:val="00A9546E"/>
    <w:rsid w:val="00A96244"/>
    <w:rsid w:val="00A96B38"/>
    <w:rsid w:val="00A974A5"/>
    <w:rsid w:val="00A977AD"/>
    <w:rsid w:val="00A97B94"/>
    <w:rsid w:val="00AA02F4"/>
    <w:rsid w:val="00AA0664"/>
    <w:rsid w:val="00AA0F9A"/>
    <w:rsid w:val="00AA11AC"/>
    <w:rsid w:val="00AA1405"/>
    <w:rsid w:val="00AA1647"/>
    <w:rsid w:val="00AA1688"/>
    <w:rsid w:val="00AA296D"/>
    <w:rsid w:val="00AA2C90"/>
    <w:rsid w:val="00AA30E3"/>
    <w:rsid w:val="00AA32B0"/>
    <w:rsid w:val="00AA3307"/>
    <w:rsid w:val="00AA3B0A"/>
    <w:rsid w:val="00AA4C26"/>
    <w:rsid w:val="00AA4CB7"/>
    <w:rsid w:val="00AA521E"/>
    <w:rsid w:val="00AA595E"/>
    <w:rsid w:val="00AA6937"/>
    <w:rsid w:val="00AA771D"/>
    <w:rsid w:val="00AA7755"/>
    <w:rsid w:val="00AB0932"/>
    <w:rsid w:val="00AB0C21"/>
    <w:rsid w:val="00AB14CC"/>
    <w:rsid w:val="00AB1659"/>
    <w:rsid w:val="00AB1C70"/>
    <w:rsid w:val="00AB2283"/>
    <w:rsid w:val="00AB233C"/>
    <w:rsid w:val="00AB28FB"/>
    <w:rsid w:val="00AB3143"/>
    <w:rsid w:val="00AB3449"/>
    <w:rsid w:val="00AB34DC"/>
    <w:rsid w:val="00AB3AA5"/>
    <w:rsid w:val="00AB41D4"/>
    <w:rsid w:val="00AB442D"/>
    <w:rsid w:val="00AB4664"/>
    <w:rsid w:val="00AB4F5F"/>
    <w:rsid w:val="00AB503A"/>
    <w:rsid w:val="00AB515E"/>
    <w:rsid w:val="00AB5B84"/>
    <w:rsid w:val="00AB6623"/>
    <w:rsid w:val="00AB682D"/>
    <w:rsid w:val="00AB6C34"/>
    <w:rsid w:val="00AB7212"/>
    <w:rsid w:val="00AB7A23"/>
    <w:rsid w:val="00AB7FEF"/>
    <w:rsid w:val="00AC0CB8"/>
    <w:rsid w:val="00AC0CC8"/>
    <w:rsid w:val="00AC0F9B"/>
    <w:rsid w:val="00AC1869"/>
    <w:rsid w:val="00AC1ABF"/>
    <w:rsid w:val="00AC20C9"/>
    <w:rsid w:val="00AC2695"/>
    <w:rsid w:val="00AC2822"/>
    <w:rsid w:val="00AC28A6"/>
    <w:rsid w:val="00AC2CB9"/>
    <w:rsid w:val="00AC3247"/>
    <w:rsid w:val="00AC3914"/>
    <w:rsid w:val="00AC405A"/>
    <w:rsid w:val="00AC4CA0"/>
    <w:rsid w:val="00AC5735"/>
    <w:rsid w:val="00AC628B"/>
    <w:rsid w:val="00AC6C6E"/>
    <w:rsid w:val="00AC6C72"/>
    <w:rsid w:val="00AC7C3A"/>
    <w:rsid w:val="00AC7E5E"/>
    <w:rsid w:val="00AD130E"/>
    <w:rsid w:val="00AD182C"/>
    <w:rsid w:val="00AD1D9F"/>
    <w:rsid w:val="00AD1E00"/>
    <w:rsid w:val="00AD1EA4"/>
    <w:rsid w:val="00AD1F57"/>
    <w:rsid w:val="00AD208E"/>
    <w:rsid w:val="00AD21D3"/>
    <w:rsid w:val="00AD2A1E"/>
    <w:rsid w:val="00AD2C82"/>
    <w:rsid w:val="00AD2F06"/>
    <w:rsid w:val="00AD30A8"/>
    <w:rsid w:val="00AD3DE6"/>
    <w:rsid w:val="00AD4109"/>
    <w:rsid w:val="00AD4356"/>
    <w:rsid w:val="00AD4876"/>
    <w:rsid w:val="00AD53C7"/>
    <w:rsid w:val="00AD61A4"/>
    <w:rsid w:val="00AD61DD"/>
    <w:rsid w:val="00AD768D"/>
    <w:rsid w:val="00AD7C9D"/>
    <w:rsid w:val="00AE05FF"/>
    <w:rsid w:val="00AE07BE"/>
    <w:rsid w:val="00AE1175"/>
    <w:rsid w:val="00AE131D"/>
    <w:rsid w:val="00AE176B"/>
    <w:rsid w:val="00AE1C9B"/>
    <w:rsid w:val="00AE2041"/>
    <w:rsid w:val="00AE22A8"/>
    <w:rsid w:val="00AE272C"/>
    <w:rsid w:val="00AE2859"/>
    <w:rsid w:val="00AE3FB3"/>
    <w:rsid w:val="00AE5B46"/>
    <w:rsid w:val="00AE5E67"/>
    <w:rsid w:val="00AE5F61"/>
    <w:rsid w:val="00AE66C6"/>
    <w:rsid w:val="00AE67B4"/>
    <w:rsid w:val="00AE6CCD"/>
    <w:rsid w:val="00AE6F8E"/>
    <w:rsid w:val="00AE713C"/>
    <w:rsid w:val="00AF0651"/>
    <w:rsid w:val="00AF06B5"/>
    <w:rsid w:val="00AF0A5F"/>
    <w:rsid w:val="00AF0AF4"/>
    <w:rsid w:val="00AF0D2F"/>
    <w:rsid w:val="00AF1C9C"/>
    <w:rsid w:val="00AF1EBC"/>
    <w:rsid w:val="00AF2214"/>
    <w:rsid w:val="00AF27EF"/>
    <w:rsid w:val="00AF3259"/>
    <w:rsid w:val="00AF3305"/>
    <w:rsid w:val="00AF354F"/>
    <w:rsid w:val="00AF357A"/>
    <w:rsid w:val="00AF35BF"/>
    <w:rsid w:val="00AF399F"/>
    <w:rsid w:val="00AF46F3"/>
    <w:rsid w:val="00AF49E9"/>
    <w:rsid w:val="00AF5194"/>
    <w:rsid w:val="00AF5316"/>
    <w:rsid w:val="00AF531C"/>
    <w:rsid w:val="00AF5817"/>
    <w:rsid w:val="00AF5B2B"/>
    <w:rsid w:val="00AF6119"/>
    <w:rsid w:val="00AF673B"/>
    <w:rsid w:val="00AF6AA8"/>
    <w:rsid w:val="00AF6E1E"/>
    <w:rsid w:val="00AF7C70"/>
    <w:rsid w:val="00B00169"/>
    <w:rsid w:val="00B002F3"/>
    <w:rsid w:val="00B01260"/>
    <w:rsid w:val="00B01A6C"/>
    <w:rsid w:val="00B02073"/>
    <w:rsid w:val="00B02268"/>
    <w:rsid w:val="00B0270C"/>
    <w:rsid w:val="00B027FA"/>
    <w:rsid w:val="00B02A4A"/>
    <w:rsid w:val="00B02EA9"/>
    <w:rsid w:val="00B031B9"/>
    <w:rsid w:val="00B0398D"/>
    <w:rsid w:val="00B04559"/>
    <w:rsid w:val="00B04AC0"/>
    <w:rsid w:val="00B053EC"/>
    <w:rsid w:val="00B058F6"/>
    <w:rsid w:val="00B0618D"/>
    <w:rsid w:val="00B063EF"/>
    <w:rsid w:val="00B06C9A"/>
    <w:rsid w:val="00B06E13"/>
    <w:rsid w:val="00B06E79"/>
    <w:rsid w:val="00B07B5D"/>
    <w:rsid w:val="00B07D65"/>
    <w:rsid w:val="00B103A9"/>
    <w:rsid w:val="00B106FE"/>
    <w:rsid w:val="00B10DEE"/>
    <w:rsid w:val="00B11180"/>
    <w:rsid w:val="00B111BA"/>
    <w:rsid w:val="00B11848"/>
    <w:rsid w:val="00B128C7"/>
    <w:rsid w:val="00B128ED"/>
    <w:rsid w:val="00B129E5"/>
    <w:rsid w:val="00B12C5C"/>
    <w:rsid w:val="00B1385F"/>
    <w:rsid w:val="00B13E0B"/>
    <w:rsid w:val="00B1445F"/>
    <w:rsid w:val="00B1580B"/>
    <w:rsid w:val="00B15CF3"/>
    <w:rsid w:val="00B164B8"/>
    <w:rsid w:val="00B174D2"/>
    <w:rsid w:val="00B17961"/>
    <w:rsid w:val="00B17EC2"/>
    <w:rsid w:val="00B17F85"/>
    <w:rsid w:val="00B2062F"/>
    <w:rsid w:val="00B20836"/>
    <w:rsid w:val="00B211AC"/>
    <w:rsid w:val="00B21280"/>
    <w:rsid w:val="00B218B6"/>
    <w:rsid w:val="00B21D23"/>
    <w:rsid w:val="00B223DD"/>
    <w:rsid w:val="00B228DC"/>
    <w:rsid w:val="00B2297F"/>
    <w:rsid w:val="00B22997"/>
    <w:rsid w:val="00B23C6A"/>
    <w:rsid w:val="00B23CBA"/>
    <w:rsid w:val="00B23DCA"/>
    <w:rsid w:val="00B24508"/>
    <w:rsid w:val="00B24820"/>
    <w:rsid w:val="00B24FC6"/>
    <w:rsid w:val="00B24FDE"/>
    <w:rsid w:val="00B2616D"/>
    <w:rsid w:val="00B2666E"/>
    <w:rsid w:val="00B26687"/>
    <w:rsid w:val="00B26989"/>
    <w:rsid w:val="00B269CC"/>
    <w:rsid w:val="00B26E2E"/>
    <w:rsid w:val="00B27242"/>
    <w:rsid w:val="00B27591"/>
    <w:rsid w:val="00B309C1"/>
    <w:rsid w:val="00B30BAA"/>
    <w:rsid w:val="00B3112D"/>
    <w:rsid w:val="00B31592"/>
    <w:rsid w:val="00B31696"/>
    <w:rsid w:val="00B31962"/>
    <w:rsid w:val="00B33015"/>
    <w:rsid w:val="00B332BF"/>
    <w:rsid w:val="00B34015"/>
    <w:rsid w:val="00B34893"/>
    <w:rsid w:val="00B3512B"/>
    <w:rsid w:val="00B3538C"/>
    <w:rsid w:val="00B3557B"/>
    <w:rsid w:val="00B35DBE"/>
    <w:rsid w:val="00B366AA"/>
    <w:rsid w:val="00B36950"/>
    <w:rsid w:val="00B36A8A"/>
    <w:rsid w:val="00B36B92"/>
    <w:rsid w:val="00B36CBB"/>
    <w:rsid w:val="00B3703F"/>
    <w:rsid w:val="00B372B0"/>
    <w:rsid w:val="00B37861"/>
    <w:rsid w:val="00B41645"/>
    <w:rsid w:val="00B41F6B"/>
    <w:rsid w:val="00B424D6"/>
    <w:rsid w:val="00B42E5B"/>
    <w:rsid w:val="00B4377D"/>
    <w:rsid w:val="00B43CAE"/>
    <w:rsid w:val="00B4400C"/>
    <w:rsid w:val="00B442F8"/>
    <w:rsid w:val="00B44361"/>
    <w:rsid w:val="00B444CD"/>
    <w:rsid w:val="00B4502B"/>
    <w:rsid w:val="00B4508E"/>
    <w:rsid w:val="00B457DD"/>
    <w:rsid w:val="00B45F2F"/>
    <w:rsid w:val="00B46E0A"/>
    <w:rsid w:val="00B4759C"/>
    <w:rsid w:val="00B47EE8"/>
    <w:rsid w:val="00B50653"/>
    <w:rsid w:val="00B50928"/>
    <w:rsid w:val="00B50986"/>
    <w:rsid w:val="00B50C1D"/>
    <w:rsid w:val="00B5160E"/>
    <w:rsid w:val="00B51C49"/>
    <w:rsid w:val="00B51CF7"/>
    <w:rsid w:val="00B52544"/>
    <w:rsid w:val="00B52609"/>
    <w:rsid w:val="00B5283D"/>
    <w:rsid w:val="00B52A23"/>
    <w:rsid w:val="00B536DE"/>
    <w:rsid w:val="00B5378A"/>
    <w:rsid w:val="00B539D3"/>
    <w:rsid w:val="00B54258"/>
    <w:rsid w:val="00B54CBB"/>
    <w:rsid w:val="00B550CD"/>
    <w:rsid w:val="00B55350"/>
    <w:rsid w:val="00B5590C"/>
    <w:rsid w:val="00B55967"/>
    <w:rsid w:val="00B55C39"/>
    <w:rsid w:val="00B55FEC"/>
    <w:rsid w:val="00B5659C"/>
    <w:rsid w:val="00B56915"/>
    <w:rsid w:val="00B56F2D"/>
    <w:rsid w:val="00B57356"/>
    <w:rsid w:val="00B57DF2"/>
    <w:rsid w:val="00B607B1"/>
    <w:rsid w:val="00B60BDF"/>
    <w:rsid w:val="00B611D1"/>
    <w:rsid w:val="00B61646"/>
    <w:rsid w:val="00B62EEE"/>
    <w:rsid w:val="00B63050"/>
    <w:rsid w:val="00B632D9"/>
    <w:rsid w:val="00B634AF"/>
    <w:rsid w:val="00B63B65"/>
    <w:rsid w:val="00B6417B"/>
    <w:rsid w:val="00B65032"/>
    <w:rsid w:val="00B656E1"/>
    <w:rsid w:val="00B656E6"/>
    <w:rsid w:val="00B65A97"/>
    <w:rsid w:val="00B65C77"/>
    <w:rsid w:val="00B65E09"/>
    <w:rsid w:val="00B663DB"/>
    <w:rsid w:val="00B66B3C"/>
    <w:rsid w:val="00B66F27"/>
    <w:rsid w:val="00B66FA8"/>
    <w:rsid w:val="00B6707C"/>
    <w:rsid w:val="00B70604"/>
    <w:rsid w:val="00B708D1"/>
    <w:rsid w:val="00B70ED9"/>
    <w:rsid w:val="00B710C5"/>
    <w:rsid w:val="00B711C8"/>
    <w:rsid w:val="00B714D5"/>
    <w:rsid w:val="00B71A35"/>
    <w:rsid w:val="00B71E2F"/>
    <w:rsid w:val="00B72506"/>
    <w:rsid w:val="00B728F5"/>
    <w:rsid w:val="00B72912"/>
    <w:rsid w:val="00B72F41"/>
    <w:rsid w:val="00B734CF"/>
    <w:rsid w:val="00B737E6"/>
    <w:rsid w:val="00B74359"/>
    <w:rsid w:val="00B746B2"/>
    <w:rsid w:val="00B76BE3"/>
    <w:rsid w:val="00B76BFA"/>
    <w:rsid w:val="00B76E93"/>
    <w:rsid w:val="00B77612"/>
    <w:rsid w:val="00B77938"/>
    <w:rsid w:val="00B77EE0"/>
    <w:rsid w:val="00B77F2A"/>
    <w:rsid w:val="00B80173"/>
    <w:rsid w:val="00B803E0"/>
    <w:rsid w:val="00B807B0"/>
    <w:rsid w:val="00B80F02"/>
    <w:rsid w:val="00B81838"/>
    <w:rsid w:val="00B81FD1"/>
    <w:rsid w:val="00B81FEB"/>
    <w:rsid w:val="00B82085"/>
    <w:rsid w:val="00B823A3"/>
    <w:rsid w:val="00B82863"/>
    <w:rsid w:val="00B8288B"/>
    <w:rsid w:val="00B82918"/>
    <w:rsid w:val="00B8347B"/>
    <w:rsid w:val="00B84679"/>
    <w:rsid w:val="00B84BAC"/>
    <w:rsid w:val="00B85010"/>
    <w:rsid w:val="00B8578B"/>
    <w:rsid w:val="00B85BDC"/>
    <w:rsid w:val="00B87502"/>
    <w:rsid w:val="00B87CB8"/>
    <w:rsid w:val="00B904CE"/>
    <w:rsid w:val="00B90743"/>
    <w:rsid w:val="00B907C2"/>
    <w:rsid w:val="00B90D6D"/>
    <w:rsid w:val="00B90E17"/>
    <w:rsid w:val="00B91907"/>
    <w:rsid w:val="00B92A6B"/>
    <w:rsid w:val="00B92D64"/>
    <w:rsid w:val="00B92D9C"/>
    <w:rsid w:val="00B92DCF"/>
    <w:rsid w:val="00B9434F"/>
    <w:rsid w:val="00B94762"/>
    <w:rsid w:val="00B94F5F"/>
    <w:rsid w:val="00B95018"/>
    <w:rsid w:val="00B9553D"/>
    <w:rsid w:val="00B95A6F"/>
    <w:rsid w:val="00B9671E"/>
    <w:rsid w:val="00B969F3"/>
    <w:rsid w:val="00B96B8E"/>
    <w:rsid w:val="00B96C5A"/>
    <w:rsid w:val="00B96C8A"/>
    <w:rsid w:val="00B977C9"/>
    <w:rsid w:val="00B97938"/>
    <w:rsid w:val="00B97F2E"/>
    <w:rsid w:val="00BA0363"/>
    <w:rsid w:val="00BA0DBB"/>
    <w:rsid w:val="00BA0FB8"/>
    <w:rsid w:val="00BA219F"/>
    <w:rsid w:val="00BA252E"/>
    <w:rsid w:val="00BA2CB0"/>
    <w:rsid w:val="00BA3266"/>
    <w:rsid w:val="00BA34A1"/>
    <w:rsid w:val="00BA358C"/>
    <w:rsid w:val="00BA363E"/>
    <w:rsid w:val="00BA41D5"/>
    <w:rsid w:val="00BA51C6"/>
    <w:rsid w:val="00BA60F4"/>
    <w:rsid w:val="00BA6692"/>
    <w:rsid w:val="00BA693A"/>
    <w:rsid w:val="00BA6A98"/>
    <w:rsid w:val="00BA6CC7"/>
    <w:rsid w:val="00BA7600"/>
    <w:rsid w:val="00BA7778"/>
    <w:rsid w:val="00BA77EE"/>
    <w:rsid w:val="00BA786E"/>
    <w:rsid w:val="00BB02F8"/>
    <w:rsid w:val="00BB0FB6"/>
    <w:rsid w:val="00BB0FCC"/>
    <w:rsid w:val="00BB15AA"/>
    <w:rsid w:val="00BB16D0"/>
    <w:rsid w:val="00BB2854"/>
    <w:rsid w:val="00BB2F67"/>
    <w:rsid w:val="00BB2F84"/>
    <w:rsid w:val="00BB34DC"/>
    <w:rsid w:val="00BB3588"/>
    <w:rsid w:val="00BB3F4B"/>
    <w:rsid w:val="00BB4134"/>
    <w:rsid w:val="00BB4BAB"/>
    <w:rsid w:val="00BB5092"/>
    <w:rsid w:val="00BB6506"/>
    <w:rsid w:val="00BB6D08"/>
    <w:rsid w:val="00BB7049"/>
    <w:rsid w:val="00BB71BE"/>
    <w:rsid w:val="00BB72B2"/>
    <w:rsid w:val="00BB7415"/>
    <w:rsid w:val="00BB7631"/>
    <w:rsid w:val="00BC05C2"/>
    <w:rsid w:val="00BC0B78"/>
    <w:rsid w:val="00BC1745"/>
    <w:rsid w:val="00BC1917"/>
    <w:rsid w:val="00BC22E8"/>
    <w:rsid w:val="00BC2B3D"/>
    <w:rsid w:val="00BC2CC2"/>
    <w:rsid w:val="00BC2DB8"/>
    <w:rsid w:val="00BC3088"/>
    <w:rsid w:val="00BC335C"/>
    <w:rsid w:val="00BC34B0"/>
    <w:rsid w:val="00BC34F7"/>
    <w:rsid w:val="00BC3826"/>
    <w:rsid w:val="00BC435D"/>
    <w:rsid w:val="00BC4AE5"/>
    <w:rsid w:val="00BC4D2B"/>
    <w:rsid w:val="00BC56B3"/>
    <w:rsid w:val="00BC571F"/>
    <w:rsid w:val="00BC7086"/>
    <w:rsid w:val="00BC79D1"/>
    <w:rsid w:val="00BD076E"/>
    <w:rsid w:val="00BD096F"/>
    <w:rsid w:val="00BD22DF"/>
    <w:rsid w:val="00BD2981"/>
    <w:rsid w:val="00BD2AD4"/>
    <w:rsid w:val="00BD2B22"/>
    <w:rsid w:val="00BD2DB5"/>
    <w:rsid w:val="00BD354D"/>
    <w:rsid w:val="00BD3A6B"/>
    <w:rsid w:val="00BD3BE0"/>
    <w:rsid w:val="00BD4FA8"/>
    <w:rsid w:val="00BD516A"/>
    <w:rsid w:val="00BD6AEF"/>
    <w:rsid w:val="00BD6C7F"/>
    <w:rsid w:val="00BD7269"/>
    <w:rsid w:val="00BD7AE7"/>
    <w:rsid w:val="00BE067F"/>
    <w:rsid w:val="00BE0D1C"/>
    <w:rsid w:val="00BE17E4"/>
    <w:rsid w:val="00BE1CC5"/>
    <w:rsid w:val="00BE213D"/>
    <w:rsid w:val="00BE22CF"/>
    <w:rsid w:val="00BE23CA"/>
    <w:rsid w:val="00BE2ACD"/>
    <w:rsid w:val="00BE2D79"/>
    <w:rsid w:val="00BE3C37"/>
    <w:rsid w:val="00BE3E6D"/>
    <w:rsid w:val="00BE3ED6"/>
    <w:rsid w:val="00BE4613"/>
    <w:rsid w:val="00BE5104"/>
    <w:rsid w:val="00BE51D9"/>
    <w:rsid w:val="00BE5690"/>
    <w:rsid w:val="00BE5D67"/>
    <w:rsid w:val="00BE6305"/>
    <w:rsid w:val="00BE7337"/>
    <w:rsid w:val="00BE7CE7"/>
    <w:rsid w:val="00BF1010"/>
    <w:rsid w:val="00BF147D"/>
    <w:rsid w:val="00BF1612"/>
    <w:rsid w:val="00BF17AA"/>
    <w:rsid w:val="00BF20FA"/>
    <w:rsid w:val="00BF21A3"/>
    <w:rsid w:val="00BF2A4D"/>
    <w:rsid w:val="00BF2B4B"/>
    <w:rsid w:val="00BF2EB8"/>
    <w:rsid w:val="00BF311B"/>
    <w:rsid w:val="00BF39A7"/>
    <w:rsid w:val="00BF3F81"/>
    <w:rsid w:val="00BF4990"/>
    <w:rsid w:val="00BF56AC"/>
    <w:rsid w:val="00BF57C3"/>
    <w:rsid w:val="00BF59A0"/>
    <w:rsid w:val="00BF5BAD"/>
    <w:rsid w:val="00BF5E97"/>
    <w:rsid w:val="00BF652B"/>
    <w:rsid w:val="00C0053C"/>
    <w:rsid w:val="00C005E1"/>
    <w:rsid w:val="00C00A03"/>
    <w:rsid w:val="00C00BF3"/>
    <w:rsid w:val="00C0146B"/>
    <w:rsid w:val="00C022FA"/>
    <w:rsid w:val="00C02814"/>
    <w:rsid w:val="00C02F72"/>
    <w:rsid w:val="00C065F7"/>
    <w:rsid w:val="00C06F30"/>
    <w:rsid w:val="00C06FC5"/>
    <w:rsid w:val="00C0766F"/>
    <w:rsid w:val="00C0772F"/>
    <w:rsid w:val="00C10350"/>
    <w:rsid w:val="00C103BB"/>
    <w:rsid w:val="00C10543"/>
    <w:rsid w:val="00C108C5"/>
    <w:rsid w:val="00C10BBD"/>
    <w:rsid w:val="00C113D1"/>
    <w:rsid w:val="00C1154E"/>
    <w:rsid w:val="00C117E1"/>
    <w:rsid w:val="00C11F7C"/>
    <w:rsid w:val="00C12591"/>
    <w:rsid w:val="00C12592"/>
    <w:rsid w:val="00C12DAD"/>
    <w:rsid w:val="00C135C3"/>
    <w:rsid w:val="00C1415E"/>
    <w:rsid w:val="00C141ED"/>
    <w:rsid w:val="00C14404"/>
    <w:rsid w:val="00C14428"/>
    <w:rsid w:val="00C1446E"/>
    <w:rsid w:val="00C1447B"/>
    <w:rsid w:val="00C1476B"/>
    <w:rsid w:val="00C1507F"/>
    <w:rsid w:val="00C15291"/>
    <w:rsid w:val="00C15C12"/>
    <w:rsid w:val="00C15C3A"/>
    <w:rsid w:val="00C170B7"/>
    <w:rsid w:val="00C171A5"/>
    <w:rsid w:val="00C1748D"/>
    <w:rsid w:val="00C17667"/>
    <w:rsid w:val="00C17788"/>
    <w:rsid w:val="00C17ECE"/>
    <w:rsid w:val="00C208F6"/>
    <w:rsid w:val="00C20D5A"/>
    <w:rsid w:val="00C21348"/>
    <w:rsid w:val="00C222E9"/>
    <w:rsid w:val="00C224E6"/>
    <w:rsid w:val="00C22738"/>
    <w:rsid w:val="00C2319D"/>
    <w:rsid w:val="00C233F1"/>
    <w:rsid w:val="00C23730"/>
    <w:rsid w:val="00C23797"/>
    <w:rsid w:val="00C239DF"/>
    <w:rsid w:val="00C23B3B"/>
    <w:rsid w:val="00C23E47"/>
    <w:rsid w:val="00C24D99"/>
    <w:rsid w:val="00C25542"/>
    <w:rsid w:val="00C257BC"/>
    <w:rsid w:val="00C257CC"/>
    <w:rsid w:val="00C25B42"/>
    <w:rsid w:val="00C25DB1"/>
    <w:rsid w:val="00C265AA"/>
    <w:rsid w:val="00C26B70"/>
    <w:rsid w:val="00C26D03"/>
    <w:rsid w:val="00C27211"/>
    <w:rsid w:val="00C27859"/>
    <w:rsid w:val="00C309F6"/>
    <w:rsid w:val="00C3100D"/>
    <w:rsid w:val="00C316A3"/>
    <w:rsid w:val="00C32390"/>
    <w:rsid w:val="00C32513"/>
    <w:rsid w:val="00C325E2"/>
    <w:rsid w:val="00C326C7"/>
    <w:rsid w:val="00C333B2"/>
    <w:rsid w:val="00C334A7"/>
    <w:rsid w:val="00C34019"/>
    <w:rsid w:val="00C351F6"/>
    <w:rsid w:val="00C35F0E"/>
    <w:rsid w:val="00C36140"/>
    <w:rsid w:val="00C36298"/>
    <w:rsid w:val="00C36DD5"/>
    <w:rsid w:val="00C374BE"/>
    <w:rsid w:val="00C3751F"/>
    <w:rsid w:val="00C379EB"/>
    <w:rsid w:val="00C4100D"/>
    <w:rsid w:val="00C4128B"/>
    <w:rsid w:val="00C418F3"/>
    <w:rsid w:val="00C42E14"/>
    <w:rsid w:val="00C441B0"/>
    <w:rsid w:val="00C449DD"/>
    <w:rsid w:val="00C45533"/>
    <w:rsid w:val="00C4568F"/>
    <w:rsid w:val="00C45856"/>
    <w:rsid w:val="00C45A21"/>
    <w:rsid w:val="00C46234"/>
    <w:rsid w:val="00C46AD5"/>
    <w:rsid w:val="00C47A2E"/>
    <w:rsid w:val="00C50083"/>
    <w:rsid w:val="00C5028C"/>
    <w:rsid w:val="00C502A1"/>
    <w:rsid w:val="00C50601"/>
    <w:rsid w:val="00C51B37"/>
    <w:rsid w:val="00C53F95"/>
    <w:rsid w:val="00C54121"/>
    <w:rsid w:val="00C54134"/>
    <w:rsid w:val="00C54CF5"/>
    <w:rsid w:val="00C54FF6"/>
    <w:rsid w:val="00C550FB"/>
    <w:rsid w:val="00C55480"/>
    <w:rsid w:val="00C55627"/>
    <w:rsid w:val="00C56BA1"/>
    <w:rsid w:val="00C56D00"/>
    <w:rsid w:val="00C56D43"/>
    <w:rsid w:val="00C57353"/>
    <w:rsid w:val="00C575B7"/>
    <w:rsid w:val="00C60660"/>
    <w:rsid w:val="00C60A49"/>
    <w:rsid w:val="00C60AB1"/>
    <w:rsid w:val="00C60E48"/>
    <w:rsid w:val="00C616F6"/>
    <w:rsid w:val="00C61825"/>
    <w:rsid w:val="00C61A75"/>
    <w:rsid w:val="00C61EEA"/>
    <w:rsid w:val="00C6311E"/>
    <w:rsid w:val="00C63616"/>
    <w:rsid w:val="00C63CB8"/>
    <w:rsid w:val="00C6405C"/>
    <w:rsid w:val="00C64997"/>
    <w:rsid w:val="00C64C80"/>
    <w:rsid w:val="00C64EB3"/>
    <w:rsid w:val="00C657B1"/>
    <w:rsid w:val="00C70560"/>
    <w:rsid w:val="00C707DA"/>
    <w:rsid w:val="00C70CC0"/>
    <w:rsid w:val="00C70F7C"/>
    <w:rsid w:val="00C71498"/>
    <w:rsid w:val="00C71952"/>
    <w:rsid w:val="00C71ADF"/>
    <w:rsid w:val="00C71F63"/>
    <w:rsid w:val="00C721D9"/>
    <w:rsid w:val="00C7248B"/>
    <w:rsid w:val="00C728C4"/>
    <w:rsid w:val="00C72AFE"/>
    <w:rsid w:val="00C72FF2"/>
    <w:rsid w:val="00C73AEF"/>
    <w:rsid w:val="00C74016"/>
    <w:rsid w:val="00C747EE"/>
    <w:rsid w:val="00C76093"/>
    <w:rsid w:val="00C7609A"/>
    <w:rsid w:val="00C76FAF"/>
    <w:rsid w:val="00C779F5"/>
    <w:rsid w:val="00C77E34"/>
    <w:rsid w:val="00C80083"/>
    <w:rsid w:val="00C80185"/>
    <w:rsid w:val="00C80E44"/>
    <w:rsid w:val="00C80ED9"/>
    <w:rsid w:val="00C81015"/>
    <w:rsid w:val="00C827C1"/>
    <w:rsid w:val="00C827E5"/>
    <w:rsid w:val="00C829A9"/>
    <w:rsid w:val="00C835C4"/>
    <w:rsid w:val="00C84144"/>
    <w:rsid w:val="00C85FE8"/>
    <w:rsid w:val="00C863C1"/>
    <w:rsid w:val="00C8694F"/>
    <w:rsid w:val="00C86CA2"/>
    <w:rsid w:val="00C86E17"/>
    <w:rsid w:val="00C87114"/>
    <w:rsid w:val="00C87702"/>
    <w:rsid w:val="00C87F91"/>
    <w:rsid w:val="00C90564"/>
    <w:rsid w:val="00C90681"/>
    <w:rsid w:val="00C909FE"/>
    <w:rsid w:val="00C9147B"/>
    <w:rsid w:val="00C916B9"/>
    <w:rsid w:val="00C91C90"/>
    <w:rsid w:val="00C91DE4"/>
    <w:rsid w:val="00C92173"/>
    <w:rsid w:val="00C92FC8"/>
    <w:rsid w:val="00C9312D"/>
    <w:rsid w:val="00C931C8"/>
    <w:rsid w:val="00C934ED"/>
    <w:rsid w:val="00C93A42"/>
    <w:rsid w:val="00C93CAD"/>
    <w:rsid w:val="00C93F33"/>
    <w:rsid w:val="00C94102"/>
    <w:rsid w:val="00C94BCD"/>
    <w:rsid w:val="00C94C59"/>
    <w:rsid w:val="00C94E75"/>
    <w:rsid w:val="00C9504A"/>
    <w:rsid w:val="00C9506B"/>
    <w:rsid w:val="00C951C2"/>
    <w:rsid w:val="00C9525B"/>
    <w:rsid w:val="00C952C9"/>
    <w:rsid w:val="00C955BB"/>
    <w:rsid w:val="00C9563F"/>
    <w:rsid w:val="00C95C37"/>
    <w:rsid w:val="00C95C80"/>
    <w:rsid w:val="00C95D4A"/>
    <w:rsid w:val="00C95F38"/>
    <w:rsid w:val="00C96D62"/>
    <w:rsid w:val="00C96EF6"/>
    <w:rsid w:val="00C9729F"/>
    <w:rsid w:val="00C975E0"/>
    <w:rsid w:val="00C97859"/>
    <w:rsid w:val="00CA0363"/>
    <w:rsid w:val="00CA03EE"/>
    <w:rsid w:val="00CA0929"/>
    <w:rsid w:val="00CA0A0D"/>
    <w:rsid w:val="00CA1233"/>
    <w:rsid w:val="00CA158C"/>
    <w:rsid w:val="00CA1ABD"/>
    <w:rsid w:val="00CA25C2"/>
    <w:rsid w:val="00CA282D"/>
    <w:rsid w:val="00CA2B2F"/>
    <w:rsid w:val="00CA2EF0"/>
    <w:rsid w:val="00CA4DAC"/>
    <w:rsid w:val="00CA4EDC"/>
    <w:rsid w:val="00CA4FB9"/>
    <w:rsid w:val="00CA662A"/>
    <w:rsid w:val="00CA686E"/>
    <w:rsid w:val="00CA6E01"/>
    <w:rsid w:val="00CA71DF"/>
    <w:rsid w:val="00CB03D1"/>
    <w:rsid w:val="00CB07D7"/>
    <w:rsid w:val="00CB0D8A"/>
    <w:rsid w:val="00CB1848"/>
    <w:rsid w:val="00CB1EA3"/>
    <w:rsid w:val="00CB26B0"/>
    <w:rsid w:val="00CB296F"/>
    <w:rsid w:val="00CB356B"/>
    <w:rsid w:val="00CB3F34"/>
    <w:rsid w:val="00CB4255"/>
    <w:rsid w:val="00CB4312"/>
    <w:rsid w:val="00CB4477"/>
    <w:rsid w:val="00CB6325"/>
    <w:rsid w:val="00CB6409"/>
    <w:rsid w:val="00CB66AD"/>
    <w:rsid w:val="00CB75F3"/>
    <w:rsid w:val="00CB796A"/>
    <w:rsid w:val="00CB7A2F"/>
    <w:rsid w:val="00CB7FD7"/>
    <w:rsid w:val="00CC008F"/>
    <w:rsid w:val="00CC0660"/>
    <w:rsid w:val="00CC0780"/>
    <w:rsid w:val="00CC07BA"/>
    <w:rsid w:val="00CC1A2C"/>
    <w:rsid w:val="00CC1D97"/>
    <w:rsid w:val="00CC23B1"/>
    <w:rsid w:val="00CC2920"/>
    <w:rsid w:val="00CC3AFD"/>
    <w:rsid w:val="00CC4672"/>
    <w:rsid w:val="00CC4B87"/>
    <w:rsid w:val="00CC52AB"/>
    <w:rsid w:val="00CC54E2"/>
    <w:rsid w:val="00CC66B6"/>
    <w:rsid w:val="00CC6E16"/>
    <w:rsid w:val="00CC706F"/>
    <w:rsid w:val="00CD05E0"/>
    <w:rsid w:val="00CD0607"/>
    <w:rsid w:val="00CD0BE1"/>
    <w:rsid w:val="00CD0BF6"/>
    <w:rsid w:val="00CD150E"/>
    <w:rsid w:val="00CD19ED"/>
    <w:rsid w:val="00CD1A8F"/>
    <w:rsid w:val="00CD25DE"/>
    <w:rsid w:val="00CD290F"/>
    <w:rsid w:val="00CD2E61"/>
    <w:rsid w:val="00CD3948"/>
    <w:rsid w:val="00CD3D00"/>
    <w:rsid w:val="00CD4E14"/>
    <w:rsid w:val="00CD5912"/>
    <w:rsid w:val="00CD6443"/>
    <w:rsid w:val="00CD6837"/>
    <w:rsid w:val="00CD6CE6"/>
    <w:rsid w:val="00CD707F"/>
    <w:rsid w:val="00CD7CE4"/>
    <w:rsid w:val="00CE12B7"/>
    <w:rsid w:val="00CE151D"/>
    <w:rsid w:val="00CE19FB"/>
    <w:rsid w:val="00CE1F1A"/>
    <w:rsid w:val="00CE1F5E"/>
    <w:rsid w:val="00CE43AF"/>
    <w:rsid w:val="00CE44E9"/>
    <w:rsid w:val="00CE4549"/>
    <w:rsid w:val="00CE508D"/>
    <w:rsid w:val="00CE55C5"/>
    <w:rsid w:val="00CE5FCF"/>
    <w:rsid w:val="00CE66E2"/>
    <w:rsid w:val="00CE6E75"/>
    <w:rsid w:val="00CE7906"/>
    <w:rsid w:val="00CE7FE2"/>
    <w:rsid w:val="00CF0685"/>
    <w:rsid w:val="00CF073F"/>
    <w:rsid w:val="00CF085F"/>
    <w:rsid w:val="00CF0EDB"/>
    <w:rsid w:val="00CF0F4D"/>
    <w:rsid w:val="00CF0FE1"/>
    <w:rsid w:val="00CF1B2E"/>
    <w:rsid w:val="00CF1BBE"/>
    <w:rsid w:val="00CF22DB"/>
    <w:rsid w:val="00CF31CE"/>
    <w:rsid w:val="00CF34DC"/>
    <w:rsid w:val="00CF38BB"/>
    <w:rsid w:val="00CF4291"/>
    <w:rsid w:val="00CF4446"/>
    <w:rsid w:val="00CF45B6"/>
    <w:rsid w:val="00CF45C7"/>
    <w:rsid w:val="00CF4C35"/>
    <w:rsid w:val="00CF4E42"/>
    <w:rsid w:val="00CF6CA5"/>
    <w:rsid w:val="00CF6F71"/>
    <w:rsid w:val="00CF706C"/>
    <w:rsid w:val="00CF70D1"/>
    <w:rsid w:val="00CF751D"/>
    <w:rsid w:val="00CF78F6"/>
    <w:rsid w:val="00CF7C06"/>
    <w:rsid w:val="00D00C50"/>
    <w:rsid w:val="00D0123B"/>
    <w:rsid w:val="00D01E89"/>
    <w:rsid w:val="00D021CC"/>
    <w:rsid w:val="00D027B0"/>
    <w:rsid w:val="00D03BC4"/>
    <w:rsid w:val="00D04BF1"/>
    <w:rsid w:val="00D05523"/>
    <w:rsid w:val="00D0554E"/>
    <w:rsid w:val="00D0587D"/>
    <w:rsid w:val="00D05970"/>
    <w:rsid w:val="00D062F0"/>
    <w:rsid w:val="00D063F9"/>
    <w:rsid w:val="00D068AD"/>
    <w:rsid w:val="00D06D71"/>
    <w:rsid w:val="00D0746E"/>
    <w:rsid w:val="00D07947"/>
    <w:rsid w:val="00D10802"/>
    <w:rsid w:val="00D1141F"/>
    <w:rsid w:val="00D122B9"/>
    <w:rsid w:val="00D124EB"/>
    <w:rsid w:val="00D12D93"/>
    <w:rsid w:val="00D13F2A"/>
    <w:rsid w:val="00D13FC6"/>
    <w:rsid w:val="00D142E3"/>
    <w:rsid w:val="00D14393"/>
    <w:rsid w:val="00D14718"/>
    <w:rsid w:val="00D16217"/>
    <w:rsid w:val="00D16307"/>
    <w:rsid w:val="00D16723"/>
    <w:rsid w:val="00D168DA"/>
    <w:rsid w:val="00D17102"/>
    <w:rsid w:val="00D17A88"/>
    <w:rsid w:val="00D2010F"/>
    <w:rsid w:val="00D20943"/>
    <w:rsid w:val="00D212BA"/>
    <w:rsid w:val="00D21361"/>
    <w:rsid w:val="00D21374"/>
    <w:rsid w:val="00D21CD3"/>
    <w:rsid w:val="00D21D54"/>
    <w:rsid w:val="00D21FD8"/>
    <w:rsid w:val="00D22165"/>
    <w:rsid w:val="00D222A0"/>
    <w:rsid w:val="00D224F8"/>
    <w:rsid w:val="00D2367C"/>
    <w:rsid w:val="00D2384D"/>
    <w:rsid w:val="00D23921"/>
    <w:rsid w:val="00D23A37"/>
    <w:rsid w:val="00D2454A"/>
    <w:rsid w:val="00D246B2"/>
    <w:rsid w:val="00D24B8D"/>
    <w:rsid w:val="00D2562C"/>
    <w:rsid w:val="00D25636"/>
    <w:rsid w:val="00D2637D"/>
    <w:rsid w:val="00D2649D"/>
    <w:rsid w:val="00D275B1"/>
    <w:rsid w:val="00D3073F"/>
    <w:rsid w:val="00D307BC"/>
    <w:rsid w:val="00D309C8"/>
    <w:rsid w:val="00D30FDF"/>
    <w:rsid w:val="00D3130B"/>
    <w:rsid w:val="00D31A50"/>
    <w:rsid w:val="00D31EC4"/>
    <w:rsid w:val="00D3200C"/>
    <w:rsid w:val="00D32410"/>
    <w:rsid w:val="00D3305A"/>
    <w:rsid w:val="00D33E3F"/>
    <w:rsid w:val="00D345E4"/>
    <w:rsid w:val="00D346FA"/>
    <w:rsid w:val="00D3526F"/>
    <w:rsid w:val="00D3553A"/>
    <w:rsid w:val="00D36551"/>
    <w:rsid w:val="00D36B12"/>
    <w:rsid w:val="00D36B16"/>
    <w:rsid w:val="00D36D0B"/>
    <w:rsid w:val="00D36D37"/>
    <w:rsid w:val="00D36F03"/>
    <w:rsid w:val="00D37736"/>
    <w:rsid w:val="00D377DB"/>
    <w:rsid w:val="00D37831"/>
    <w:rsid w:val="00D37AB1"/>
    <w:rsid w:val="00D37FF1"/>
    <w:rsid w:val="00D40588"/>
    <w:rsid w:val="00D4129F"/>
    <w:rsid w:val="00D41CF2"/>
    <w:rsid w:val="00D42A66"/>
    <w:rsid w:val="00D42BFD"/>
    <w:rsid w:val="00D4515B"/>
    <w:rsid w:val="00D45CC6"/>
    <w:rsid w:val="00D45F02"/>
    <w:rsid w:val="00D4663D"/>
    <w:rsid w:val="00D47197"/>
    <w:rsid w:val="00D47797"/>
    <w:rsid w:val="00D47B7F"/>
    <w:rsid w:val="00D50094"/>
    <w:rsid w:val="00D50543"/>
    <w:rsid w:val="00D50A5B"/>
    <w:rsid w:val="00D50B8C"/>
    <w:rsid w:val="00D50BB4"/>
    <w:rsid w:val="00D5154F"/>
    <w:rsid w:val="00D51F63"/>
    <w:rsid w:val="00D52B7C"/>
    <w:rsid w:val="00D52BBC"/>
    <w:rsid w:val="00D53434"/>
    <w:rsid w:val="00D53443"/>
    <w:rsid w:val="00D53830"/>
    <w:rsid w:val="00D53A4A"/>
    <w:rsid w:val="00D53DE0"/>
    <w:rsid w:val="00D540BB"/>
    <w:rsid w:val="00D54712"/>
    <w:rsid w:val="00D54D35"/>
    <w:rsid w:val="00D558A3"/>
    <w:rsid w:val="00D56568"/>
    <w:rsid w:val="00D56950"/>
    <w:rsid w:val="00D56D8B"/>
    <w:rsid w:val="00D5776B"/>
    <w:rsid w:val="00D5780D"/>
    <w:rsid w:val="00D60477"/>
    <w:rsid w:val="00D6092F"/>
    <w:rsid w:val="00D60BEA"/>
    <w:rsid w:val="00D61373"/>
    <w:rsid w:val="00D61A8D"/>
    <w:rsid w:val="00D62168"/>
    <w:rsid w:val="00D6218D"/>
    <w:rsid w:val="00D62838"/>
    <w:rsid w:val="00D637FA"/>
    <w:rsid w:val="00D6496B"/>
    <w:rsid w:val="00D64D4F"/>
    <w:rsid w:val="00D654A8"/>
    <w:rsid w:val="00D656A4"/>
    <w:rsid w:val="00D658E6"/>
    <w:rsid w:val="00D65BEC"/>
    <w:rsid w:val="00D65E39"/>
    <w:rsid w:val="00D66BEC"/>
    <w:rsid w:val="00D6749A"/>
    <w:rsid w:val="00D6755F"/>
    <w:rsid w:val="00D67592"/>
    <w:rsid w:val="00D677FF"/>
    <w:rsid w:val="00D67931"/>
    <w:rsid w:val="00D67D60"/>
    <w:rsid w:val="00D70418"/>
    <w:rsid w:val="00D70421"/>
    <w:rsid w:val="00D70601"/>
    <w:rsid w:val="00D7159A"/>
    <w:rsid w:val="00D7197B"/>
    <w:rsid w:val="00D73AF1"/>
    <w:rsid w:val="00D73CC3"/>
    <w:rsid w:val="00D74323"/>
    <w:rsid w:val="00D74CA7"/>
    <w:rsid w:val="00D74D7D"/>
    <w:rsid w:val="00D756AA"/>
    <w:rsid w:val="00D76C3F"/>
    <w:rsid w:val="00D773B9"/>
    <w:rsid w:val="00D805EE"/>
    <w:rsid w:val="00D80728"/>
    <w:rsid w:val="00D80C3A"/>
    <w:rsid w:val="00D81172"/>
    <w:rsid w:val="00D8175C"/>
    <w:rsid w:val="00D81928"/>
    <w:rsid w:val="00D81CE8"/>
    <w:rsid w:val="00D8204C"/>
    <w:rsid w:val="00D82597"/>
    <w:rsid w:val="00D839D4"/>
    <w:rsid w:val="00D83D57"/>
    <w:rsid w:val="00D84620"/>
    <w:rsid w:val="00D84C9C"/>
    <w:rsid w:val="00D84E2F"/>
    <w:rsid w:val="00D85469"/>
    <w:rsid w:val="00D85B6C"/>
    <w:rsid w:val="00D862B0"/>
    <w:rsid w:val="00D87366"/>
    <w:rsid w:val="00D877E1"/>
    <w:rsid w:val="00D879DC"/>
    <w:rsid w:val="00D90324"/>
    <w:rsid w:val="00D9063D"/>
    <w:rsid w:val="00D911F5"/>
    <w:rsid w:val="00D91447"/>
    <w:rsid w:val="00D915FA"/>
    <w:rsid w:val="00D920D7"/>
    <w:rsid w:val="00D92861"/>
    <w:rsid w:val="00D92990"/>
    <w:rsid w:val="00D93A5F"/>
    <w:rsid w:val="00D93B30"/>
    <w:rsid w:val="00D93E83"/>
    <w:rsid w:val="00D94373"/>
    <w:rsid w:val="00D94452"/>
    <w:rsid w:val="00D94A54"/>
    <w:rsid w:val="00D94E14"/>
    <w:rsid w:val="00D9530A"/>
    <w:rsid w:val="00D95426"/>
    <w:rsid w:val="00D96473"/>
    <w:rsid w:val="00D96697"/>
    <w:rsid w:val="00D967CD"/>
    <w:rsid w:val="00D967DE"/>
    <w:rsid w:val="00D97251"/>
    <w:rsid w:val="00D9725C"/>
    <w:rsid w:val="00D97292"/>
    <w:rsid w:val="00D978A4"/>
    <w:rsid w:val="00D97AE5"/>
    <w:rsid w:val="00D97B78"/>
    <w:rsid w:val="00D97F86"/>
    <w:rsid w:val="00DA1131"/>
    <w:rsid w:val="00DA12D7"/>
    <w:rsid w:val="00DA17C3"/>
    <w:rsid w:val="00DA1927"/>
    <w:rsid w:val="00DA1AE1"/>
    <w:rsid w:val="00DA2750"/>
    <w:rsid w:val="00DA3970"/>
    <w:rsid w:val="00DA442F"/>
    <w:rsid w:val="00DA4F54"/>
    <w:rsid w:val="00DA4F62"/>
    <w:rsid w:val="00DA5284"/>
    <w:rsid w:val="00DA55E3"/>
    <w:rsid w:val="00DA5B84"/>
    <w:rsid w:val="00DA5F8A"/>
    <w:rsid w:val="00DA66F4"/>
    <w:rsid w:val="00DA6A9B"/>
    <w:rsid w:val="00DA6B03"/>
    <w:rsid w:val="00DA6BF0"/>
    <w:rsid w:val="00DA732C"/>
    <w:rsid w:val="00DA7A05"/>
    <w:rsid w:val="00DA7F22"/>
    <w:rsid w:val="00DB02FF"/>
    <w:rsid w:val="00DB0A7C"/>
    <w:rsid w:val="00DB0BE9"/>
    <w:rsid w:val="00DB0C2E"/>
    <w:rsid w:val="00DB0CE7"/>
    <w:rsid w:val="00DB0F2F"/>
    <w:rsid w:val="00DB155A"/>
    <w:rsid w:val="00DB1583"/>
    <w:rsid w:val="00DB1654"/>
    <w:rsid w:val="00DB1F29"/>
    <w:rsid w:val="00DB3084"/>
    <w:rsid w:val="00DB324F"/>
    <w:rsid w:val="00DB36EA"/>
    <w:rsid w:val="00DB37B6"/>
    <w:rsid w:val="00DB3B42"/>
    <w:rsid w:val="00DB420E"/>
    <w:rsid w:val="00DB4C1E"/>
    <w:rsid w:val="00DB4EE2"/>
    <w:rsid w:val="00DB4F7B"/>
    <w:rsid w:val="00DB4FCB"/>
    <w:rsid w:val="00DB53E1"/>
    <w:rsid w:val="00DB573C"/>
    <w:rsid w:val="00DB5BB1"/>
    <w:rsid w:val="00DB5C6F"/>
    <w:rsid w:val="00DB618A"/>
    <w:rsid w:val="00DB64FD"/>
    <w:rsid w:val="00DB666C"/>
    <w:rsid w:val="00DB6CEC"/>
    <w:rsid w:val="00DB6DED"/>
    <w:rsid w:val="00DB6FA1"/>
    <w:rsid w:val="00DB7332"/>
    <w:rsid w:val="00DB78BF"/>
    <w:rsid w:val="00DB7F8E"/>
    <w:rsid w:val="00DC035D"/>
    <w:rsid w:val="00DC063B"/>
    <w:rsid w:val="00DC0FB3"/>
    <w:rsid w:val="00DC19DD"/>
    <w:rsid w:val="00DC2096"/>
    <w:rsid w:val="00DC2130"/>
    <w:rsid w:val="00DC22E2"/>
    <w:rsid w:val="00DC24F4"/>
    <w:rsid w:val="00DC293D"/>
    <w:rsid w:val="00DC2B5B"/>
    <w:rsid w:val="00DC34A3"/>
    <w:rsid w:val="00DC4336"/>
    <w:rsid w:val="00DC4756"/>
    <w:rsid w:val="00DC4C11"/>
    <w:rsid w:val="00DC53E8"/>
    <w:rsid w:val="00DC5790"/>
    <w:rsid w:val="00DC6342"/>
    <w:rsid w:val="00DC63A7"/>
    <w:rsid w:val="00DC64E3"/>
    <w:rsid w:val="00DC68E4"/>
    <w:rsid w:val="00DC6A13"/>
    <w:rsid w:val="00DC704D"/>
    <w:rsid w:val="00DC7451"/>
    <w:rsid w:val="00DC7ABB"/>
    <w:rsid w:val="00DC7ABE"/>
    <w:rsid w:val="00DD0384"/>
    <w:rsid w:val="00DD0DE6"/>
    <w:rsid w:val="00DD0F2D"/>
    <w:rsid w:val="00DD0FF4"/>
    <w:rsid w:val="00DD1174"/>
    <w:rsid w:val="00DD135B"/>
    <w:rsid w:val="00DD18ED"/>
    <w:rsid w:val="00DD1B49"/>
    <w:rsid w:val="00DD1C04"/>
    <w:rsid w:val="00DD1D65"/>
    <w:rsid w:val="00DD2E98"/>
    <w:rsid w:val="00DD307E"/>
    <w:rsid w:val="00DD3203"/>
    <w:rsid w:val="00DD3692"/>
    <w:rsid w:val="00DD3B6A"/>
    <w:rsid w:val="00DD3E36"/>
    <w:rsid w:val="00DD486E"/>
    <w:rsid w:val="00DD5623"/>
    <w:rsid w:val="00DD5977"/>
    <w:rsid w:val="00DD63AA"/>
    <w:rsid w:val="00DD650D"/>
    <w:rsid w:val="00DD6539"/>
    <w:rsid w:val="00DD6BFF"/>
    <w:rsid w:val="00DD7FC0"/>
    <w:rsid w:val="00DE1278"/>
    <w:rsid w:val="00DE1778"/>
    <w:rsid w:val="00DE1977"/>
    <w:rsid w:val="00DE1EDB"/>
    <w:rsid w:val="00DE23DF"/>
    <w:rsid w:val="00DE2AAA"/>
    <w:rsid w:val="00DE2FE4"/>
    <w:rsid w:val="00DE335E"/>
    <w:rsid w:val="00DE3F48"/>
    <w:rsid w:val="00DE3F9A"/>
    <w:rsid w:val="00DE444B"/>
    <w:rsid w:val="00DE4651"/>
    <w:rsid w:val="00DE4B41"/>
    <w:rsid w:val="00DE4CC2"/>
    <w:rsid w:val="00DE4D41"/>
    <w:rsid w:val="00DE51EE"/>
    <w:rsid w:val="00DE5BEA"/>
    <w:rsid w:val="00DF00F3"/>
    <w:rsid w:val="00DF09E5"/>
    <w:rsid w:val="00DF1731"/>
    <w:rsid w:val="00DF1D08"/>
    <w:rsid w:val="00DF1D59"/>
    <w:rsid w:val="00DF20D5"/>
    <w:rsid w:val="00DF2254"/>
    <w:rsid w:val="00DF266E"/>
    <w:rsid w:val="00DF28F9"/>
    <w:rsid w:val="00DF34FD"/>
    <w:rsid w:val="00DF364D"/>
    <w:rsid w:val="00DF3F2A"/>
    <w:rsid w:val="00DF476D"/>
    <w:rsid w:val="00DF48A3"/>
    <w:rsid w:val="00DF69A6"/>
    <w:rsid w:val="00DF770D"/>
    <w:rsid w:val="00DF7B31"/>
    <w:rsid w:val="00DF7CAD"/>
    <w:rsid w:val="00E00150"/>
    <w:rsid w:val="00E00343"/>
    <w:rsid w:val="00E019CD"/>
    <w:rsid w:val="00E01BEF"/>
    <w:rsid w:val="00E01DD2"/>
    <w:rsid w:val="00E02176"/>
    <w:rsid w:val="00E02566"/>
    <w:rsid w:val="00E028AC"/>
    <w:rsid w:val="00E033D9"/>
    <w:rsid w:val="00E03681"/>
    <w:rsid w:val="00E039F6"/>
    <w:rsid w:val="00E0430C"/>
    <w:rsid w:val="00E05144"/>
    <w:rsid w:val="00E052B2"/>
    <w:rsid w:val="00E060A0"/>
    <w:rsid w:val="00E060CA"/>
    <w:rsid w:val="00E067D1"/>
    <w:rsid w:val="00E06A02"/>
    <w:rsid w:val="00E0734F"/>
    <w:rsid w:val="00E07909"/>
    <w:rsid w:val="00E07CEE"/>
    <w:rsid w:val="00E11BC7"/>
    <w:rsid w:val="00E11D19"/>
    <w:rsid w:val="00E12281"/>
    <w:rsid w:val="00E1232D"/>
    <w:rsid w:val="00E1357C"/>
    <w:rsid w:val="00E14436"/>
    <w:rsid w:val="00E14B8B"/>
    <w:rsid w:val="00E156E0"/>
    <w:rsid w:val="00E15B93"/>
    <w:rsid w:val="00E1622E"/>
    <w:rsid w:val="00E165B7"/>
    <w:rsid w:val="00E165C2"/>
    <w:rsid w:val="00E16690"/>
    <w:rsid w:val="00E20002"/>
    <w:rsid w:val="00E20396"/>
    <w:rsid w:val="00E205CA"/>
    <w:rsid w:val="00E20C36"/>
    <w:rsid w:val="00E20D5E"/>
    <w:rsid w:val="00E2181E"/>
    <w:rsid w:val="00E21AC4"/>
    <w:rsid w:val="00E22001"/>
    <w:rsid w:val="00E222CF"/>
    <w:rsid w:val="00E224D5"/>
    <w:rsid w:val="00E2252E"/>
    <w:rsid w:val="00E22531"/>
    <w:rsid w:val="00E2269A"/>
    <w:rsid w:val="00E2281F"/>
    <w:rsid w:val="00E23095"/>
    <w:rsid w:val="00E230CB"/>
    <w:rsid w:val="00E23163"/>
    <w:rsid w:val="00E2378D"/>
    <w:rsid w:val="00E24439"/>
    <w:rsid w:val="00E245E5"/>
    <w:rsid w:val="00E247DC"/>
    <w:rsid w:val="00E24CED"/>
    <w:rsid w:val="00E25C5B"/>
    <w:rsid w:val="00E26CB4"/>
    <w:rsid w:val="00E27B08"/>
    <w:rsid w:val="00E306E6"/>
    <w:rsid w:val="00E30DE3"/>
    <w:rsid w:val="00E30E43"/>
    <w:rsid w:val="00E311C7"/>
    <w:rsid w:val="00E31B04"/>
    <w:rsid w:val="00E31C28"/>
    <w:rsid w:val="00E31D6C"/>
    <w:rsid w:val="00E32785"/>
    <w:rsid w:val="00E32977"/>
    <w:rsid w:val="00E3320E"/>
    <w:rsid w:val="00E334D6"/>
    <w:rsid w:val="00E3367E"/>
    <w:rsid w:val="00E33D18"/>
    <w:rsid w:val="00E33EF6"/>
    <w:rsid w:val="00E3493E"/>
    <w:rsid w:val="00E34BF0"/>
    <w:rsid w:val="00E34DE5"/>
    <w:rsid w:val="00E3554F"/>
    <w:rsid w:val="00E367AD"/>
    <w:rsid w:val="00E367F6"/>
    <w:rsid w:val="00E36AE7"/>
    <w:rsid w:val="00E37041"/>
    <w:rsid w:val="00E370EE"/>
    <w:rsid w:val="00E40592"/>
    <w:rsid w:val="00E40690"/>
    <w:rsid w:val="00E40A80"/>
    <w:rsid w:val="00E419E9"/>
    <w:rsid w:val="00E421C8"/>
    <w:rsid w:val="00E42C6C"/>
    <w:rsid w:val="00E43141"/>
    <w:rsid w:val="00E4336F"/>
    <w:rsid w:val="00E438FD"/>
    <w:rsid w:val="00E43A69"/>
    <w:rsid w:val="00E44B5A"/>
    <w:rsid w:val="00E44BE6"/>
    <w:rsid w:val="00E44EB4"/>
    <w:rsid w:val="00E456F4"/>
    <w:rsid w:val="00E4575A"/>
    <w:rsid w:val="00E458B0"/>
    <w:rsid w:val="00E4620B"/>
    <w:rsid w:val="00E46707"/>
    <w:rsid w:val="00E469A2"/>
    <w:rsid w:val="00E46EB6"/>
    <w:rsid w:val="00E47796"/>
    <w:rsid w:val="00E50912"/>
    <w:rsid w:val="00E50A36"/>
    <w:rsid w:val="00E511A5"/>
    <w:rsid w:val="00E51266"/>
    <w:rsid w:val="00E51B35"/>
    <w:rsid w:val="00E51EB0"/>
    <w:rsid w:val="00E51FA3"/>
    <w:rsid w:val="00E52123"/>
    <w:rsid w:val="00E52DF4"/>
    <w:rsid w:val="00E54044"/>
    <w:rsid w:val="00E54EFA"/>
    <w:rsid w:val="00E5578E"/>
    <w:rsid w:val="00E557CD"/>
    <w:rsid w:val="00E559AD"/>
    <w:rsid w:val="00E559DB"/>
    <w:rsid w:val="00E56120"/>
    <w:rsid w:val="00E5633D"/>
    <w:rsid w:val="00E563C6"/>
    <w:rsid w:val="00E56443"/>
    <w:rsid w:val="00E56DE2"/>
    <w:rsid w:val="00E57047"/>
    <w:rsid w:val="00E57D84"/>
    <w:rsid w:val="00E603F1"/>
    <w:rsid w:val="00E6062B"/>
    <w:rsid w:val="00E60785"/>
    <w:rsid w:val="00E608E0"/>
    <w:rsid w:val="00E6175A"/>
    <w:rsid w:val="00E61A07"/>
    <w:rsid w:val="00E62505"/>
    <w:rsid w:val="00E63A2D"/>
    <w:rsid w:val="00E63DBC"/>
    <w:rsid w:val="00E64953"/>
    <w:rsid w:val="00E65CFA"/>
    <w:rsid w:val="00E65FCC"/>
    <w:rsid w:val="00E66720"/>
    <w:rsid w:val="00E66FC5"/>
    <w:rsid w:val="00E67B00"/>
    <w:rsid w:val="00E7004B"/>
    <w:rsid w:val="00E701BA"/>
    <w:rsid w:val="00E71BA5"/>
    <w:rsid w:val="00E71C0A"/>
    <w:rsid w:val="00E71C20"/>
    <w:rsid w:val="00E7220F"/>
    <w:rsid w:val="00E725FB"/>
    <w:rsid w:val="00E72D93"/>
    <w:rsid w:val="00E74172"/>
    <w:rsid w:val="00E75383"/>
    <w:rsid w:val="00E7593C"/>
    <w:rsid w:val="00E75D28"/>
    <w:rsid w:val="00E76038"/>
    <w:rsid w:val="00E76402"/>
    <w:rsid w:val="00E77858"/>
    <w:rsid w:val="00E7791D"/>
    <w:rsid w:val="00E77E4B"/>
    <w:rsid w:val="00E808C0"/>
    <w:rsid w:val="00E81204"/>
    <w:rsid w:val="00E821CB"/>
    <w:rsid w:val="00E8231D"/>
    <w:rsid w:val="00E82AE0"/>
    <w:rsid w:val="00E82F46"/>
    <w:rsid w:val="00E8333C"/>
    <w:rsid w:val="00E834FA"/>
    <w:rsid w:val="00E8354F"/>
    <w:rsid w:val="00E83F49"/>
    <w:rsid w:val="00E843EC"/>
    <w:rsid w:val="00E845A6"/>
    <w:rsid w:val="00E849A7"/>
    <w:rsid w:val="00E84D82"/>
    <w:rsid w:val="00E851EB"/>
    <w:rsid w:val="00E85220"/>
    <w:rsid w:val="00E857DE"/>
    <w:rsid w:val="00E85A77"/>
    <w:rsid w:val="00E85F16"/>
    <w:rsid w:val="00E86F28"/>
    <w:rsid w:val="00E871DD"/>
    <w:rsid w:val="00E87237"/>
    <w:rsid w:val="00E87278"/>
    <w:rsid w:val="00E87B8F"/>
    <w:rsid w:val="00E90106"/>
    <w:rsid w:val="00E906C2"/>
    <w:rsid w:val="00E90D31"/>
    <w:rsid w:val="00E913E5"/>
    <w:rsid w:val="00E9161F"/>
    <w:rsid w:val="00E9216B"/>
    <w:rsid w:val="00E926C0"/>
    <w:rsid w:val="00E930DF"/>
    <w:rsid w:val="00E932F0"/>
    <w:rsid w:val="00E939AF"/>
    <w:rsid w:val="00E941A9"/>
    <w:rsid w:val="00E941FF"/>
    <w:rsid w:val="00E94655"/>
    <w:rsid w:val="00E9478A"/>
    <w:rsid w:val="00E9488B"/>
    <w:rsid w:val="00E94906"/>
    <w:rsid w:val="00E949BA"/>
    <w:rsid w:val="00E94D02"/>
    <w:rsid w:val="00E9524F"/>
    <w:rsid w:val="00E9766D"/>
    <w:rsid w:val="00E9782B"/>
    <w:rsid w:val="00E97A94"/>
    <w:rsid w:val="00EA0177"/>
    <w:rsid w:val="00EA0605"/>
    <w:rsid w:val="00EA1467"/>
    <w:rsid w:val="00EA16A1"/>
    <w:rsid w:val="00EA1A2A"/>
    <w:rsid w:val="00EA1DE4"/>
    <w:rsid w:val="00EA1FEE"/>
    <w:rsid w:val="00EA3044"/>
    <w:rsid w:val="00EA3439"/>
    <w:rsid w:val="00EA3489"/>
    <w:rsid w:val="00EA3E79"/>
    <w:rsid w:val="00EA4148"/>
    <w:rsid w:val="00EA4692"/>
    <w:rsid w:val="00EA477C"/>
    <w:rsid w:val="00EA4E04"/>
    <w:rsid w:val="00EA5106"/>
    <w:rsid w:val="00EA5963"/>
    <w:rsid w:val="00EA5A4E"/>
    <w:rsid w:val="00EA65CD"/>
    <w:rsid w:val="00EA66AC"/>
    <w:rsid w:val="00EA67EA"/>
    <w:rsid w:val="00EA6E0F"/>
    <w:rsid w:val="00EA7E3D"/>
    <w:rsid w:val="00EB045D"/>
    <w:rsid w:val="00EB1C21"/>
    <w:rsid w:val="00EB28B4"/>
    <w:rsid w:val="00EB2CD9"/>
    <w:rsid w:val="00EB323B"/>
    <w:rsid w:val="00EB329C"/>
    <w:rsid w:val="00EB3C5C"/>
    <w:rsid w:val="00EB3CCA"/>
    <w:rsid w:val="00EB3CDD"/>
    <w:rsid w:val="00EB3F9D"/>
    <w:rsid w:val="00EB4921"/>
    <w:rsid w:val="00EB4BC1"/>
    <w:rsid w:val="00EB4BC8"/>
    <w:rsid w:val="00EB50E4"/>
    <w:rsid w:val="00EB5CF8"/>
    <w:rsid w:val="00EB5E0E"/>
    <w:rsid w:val="00EB628F"/>
    <w:rsid w:val="00EB64A7"/>
    <w:rsid w:val="00EB67D0"/>
    <w:rsid w:val="00EB6A0D"/>
    <w:rsid w:val="00EB6E3B"/>
    <w:rsid w:val="00EB6E90"/>
    <w:rsid w:val="00EB76E4"/>
    <w:rsid w:val="00EB7C17"/>
    <w:rsid w:val="00EB7CBA"/>
    <w:rsid w:val="00EB7F68"/>
    <w:rsid w:val="00EC0096"/>
    <w:rsid w:val="00EC1286"/>
    <w:rsid w:val="00EC14A3"/>
    <w:rsid w:val="00EC1794"/>
    <w:rsid w:val="00EC1F59"/>
    <w:rsid w:val="00EC216A"/>
    <w:rsid w:val="00EC218E"/>
    <w:rsid w:val="00EC220A"/>
    <w:rsid w:val="00EC22A4"/>
    <w:rsid w:val="00EC2670"/>
    <w:rsid w:val="00EC2785"/>
    <w:rsid w:val="00EC29E5"/>
    <w:rsid w:val="00EC3084"/>
    <w:rsid w:val="00EC3425"/>
    <w:rsid w:val="00EC3DFB"/>
    <w:rsid w:val="00EC3EF4"/>
    <w:rsid w:val="00EC4104"/>
    <w:rsid w:val="00EC4CCA"/>
    <w:rsid w:val="00EC51DE"/>
    <w:rsid w:val="00EC5822"/>
    <w:rsid w:val="00EC58C7"/>
    <w:rsid w:val="00EC5929"/>
    <w:rsid w:val="00EC5EE4"/>
    <w:rsid w:val="00EC67FF"/>
    <w:rsid w:val="00EC6B11"/>
    <w:rsid w:val="00EC6D6A"/>
    <w:rsid w:val="00EC71FA"/>
    <w:rsid w:val="00EC75E9"/>
    <w:rsid w:val="00EC7743"/>
    <w:rsid w:val="00EC7C06"/>
    <w:rsid w:val="00ED07D7"/>
    <w:rsid w:val="00ED0823"/>
    <w:rsid w:val="00ED20B2"/>
    <w:rsid w:val="00ED23B5"/>
    <w:rsid w:val="00ED25B4"/>
    <w:rsid w:val="00ED286B"/>
    <w:rsid w:val="00ED28C6"/>
    <w:rsid w:val="00ED2CD2"/>
    <w:rsid w:val="00ED3B66"/>
    <w:rsid w:val="00ED4088"/>
    <w:rsid w:val="00ED4C42"/>
    <w:rsid w:val="00ED53F3"/>
    <w:rsid w:val="00ED5C15"/>
    <w:rsid w:val="00ED6DA8"/>
    <w:rsid w:val="00ED71B1"/>
    <w:rsid w:val="00ED764B"/>
    <w:rsid w:val="00EE0036"/>
    <w:rsid w:val="00EE05CC"/>
    <w:rsid w:val="00EE0CAC"/>
    <w:rsid w:val="00EE10B3"/>
    <w:rsid w:val="00EE1B4E"/>
    <w:rsid w:val="00EE2297"/>
    <w:rsid w:val="00EE25AA"/>
    <w:rsid w:val="00EE2AD6"/>
    <w:rsid w:val="00EE2D35"/>
    <w:rsid w:val="00EE2D51"/>
    <w:rsid w:val="00EE390C"/>
    <w:rsid w:val="00EE3B5A"/>
    <w:rsid w:val="00EE3D85"/>
    <w:rsid w:val="00EE3F69"/>
    <w:rsid w:val="00EE5145"/>
    <w:rsid w:val="00EE5FA8"/>
    <w:rsid w:val="00EE72F6"/>
    <w:rsid w:val="00EE7304"/>
    <w:rsid w:val="00EF10A5"/>
    <w:rsid w:val="00EF153E"/>
    <w:rsid w:val="00EF1666"/>
    <w:rsid w:val="00EF16DE"/>
    <w:rsid w:val="00EF1728"/>
    <w:rsid w:val="00EF1762"/>
    <w:rsid w:val="00EF18A0"/>
    <w:rsid w:val="00EF18B4"/>
    <w:rsid w:val="00EF1E23"/>
    <w:rsid w:val="00EF3FB5"/>
    <w:rsid w:val="00EF436A"/>
    <w:rsid w:val="00EF445D"/>
    <w:rsid w:val="00EF4EE8"/>
    <w:rsid w:val="00EF525B"/>
    <w:rsid w:val="00EF5C27"/>
    <w:rsid w:val="00EF5EC0"/>
    <w:rsid w:val="00EF5ED6"/>
    <w:rsid w:val="00EF60CB"/>
    <w:rsid w:val="00EF682C"/>
    <w:rsid w:val="00EF70C6"/>
    <w:rsid w:val="00EF728E"/>
    <w:rsid w:val="00EF72B3"/>
    <w:rsid w:val="00EF749D"/>
    <w:rsid w:val="00EF7833"/>
    <w:rsid w:val="00EF7A10"/>
    <w:rsid w:val="00F00306"/>
    <w:rsid w:val="00F0047A"/>
    <w:rsid w:val="00F008DD"/>
    <w:rsid w:val="00F010CC"/>
    <w:rsid w:val="00F01829"/>
    <w:rsid w:val="00F0190E"/>
    <w:rsid w:val="00F0213F"/>
    <w:rsid w:val="00F02C89"/>
    <w:rsid w:val="00F03C9E"/>
    <w:rsid w:val="00F03D47"/>
    <w:rsid w:val="00F03D75"/>
    <w:rsid w:val="00F03D8F"/>
    <w:rsid w:val="00F03F2F"/>
    <w:rsid w:val="00F04117"/>
    <w:rsid w:val="00F04487"/>
    <w:rsid w:val="00F04C74"/>
    <w:rsid w:val="00F04D0C"/>
    <w:rsid w:val="00F04DCF"/>
    <w:rsid w:val="00F0536D"/>
    <w:rsid w:val="00F053AE"/>
    <w:rsid w:val="00F0585D"/>
    <w:rsid w:val="00F058AC"/>
    <w:rsid w:val="00F05DFC"/>
    <w:rsid w:val="00F05FF0"/>
    <w:rsid w:val="00F06579"/>
    <w:rsid w:val="00F068AB"/>
    <w:rsid w:val="00F06DA2"/>
    <w:rsid w:val="00F07378"/>
    <w:rsid w:val="00F1001F"/>
    <w:rsid w:val="00F10333"/>
    <w:rsid w:val="00F11613"/>
    <w:rsid w:val="00F11E23"/>
    <w:rsid w:val="00F126C9"/>
    <w:rsid w:val="00F12987"/>
    <w:rsid w:val="00F12CA3"/>
    <w:rsid w:val="00F13980"/>
    <w:rsid w:val="00F139FC"/>
    <w:rsid w:val="00F140CE"/>
    <w:rsid w:val="00F1549F"/>
    <w:rsid w:val="00F15AB4"/>
    <w:rsid w:val="00F15FBE"/>
    <w:rsid w:val="00F16BCF"/>
    <w:rsid w:val="00F16E3B"/>
    <w:rsid w:val="00F16E4C"/>
    <w:rsid w:val="00F17065"/>
    <w:rsid w:val="00F17585"/>
    <w:rsid w:val="00F17608"/>
    <w:rsid w:val="00F178C5"/>
    <w:rsid w:val="00F17E8D"/>
    <w:rsid w:val="00F20A76"/>
    <w:rsid w:val="00F21471"/>
    <w:rsid w:val="00F2274E"/>
    <w:rsid w:val="00F22A23"/>
    <w:rsid w:val="00F22B94"/>
    <w:rsid w:val="00F22CA3"/>
    <w:rsid w:val="00F231B0"/>
    <w:rsid w:val="00F23467"/>
    <w:rsid w:val="00F235BD"/>
    <w:rsid w:val="00F24310"/>
    <w:rsid w:val="00F2433E"/>
    <w:rsid w:val="00F24A54"/>
    <w:rsid w:val="00F24F81"/>
    <w:rsid w:val="00F25CE4"/>
    <w:rsid w:val="00F25FF6"/>
    <w:rsid w:val="00F260E6"/>
    <w:rsid w:val="00F262DB"/>
    <w:rsid w:val="00F263DA"/>
    <w:rsid w:val="00F26957"/>
    <w:rsid w:val="00F26CC4"/>
    <w:rsid w:val="00F310A5"/>
    <w:rsid w:val="00F32102"/>
    <w:rsid w:val="00F325FC"/>
    <w:rsid w:val="00F3292E"/>
    <w:rsid w:val="00F33176"/>
    <w:rsid w:val="00F33A64"/>
    <w:rsid w:val="00F34110"/>
    <w:rsid w:val="00F3427C"/>
    <w:rsid w:val="00F344D8"/>
    <w:rsid w:val="00F350AC"/>
    <w:rsid w:val="00F357A0"/>
    <w:rsid w:val="00F37369"/>
    <w:rsid w:val="00F4036B"/>
    <w:rsid w:val="00F403C0"/>
    <w:rsid w:val="00F4145C"/>
    <w:rsid w:val="00F41CE9"/>
    <w:rsid w:val="00F42363"/>
    <w:rsid w:val="00F42380"/>
    <w:rsid w:val="00F4341D"/>
    <w:rsid w:val="00F44575"/>
    <w:rsid w:val="00F46474"/>
    <w:rsid w:val="00F46567"/>
    <w:rsid w:val="00F467DC"/>
    <w:rsid w:val="00F47160"/>
    <w:rsid w:val="00F4741A"/>
    <w:rsid w:val="00F50BE8"/>
    <w:rsid w:val="00F515C1"/>
    <w:rsid w:val="00F51747"/>
    <w:rsid w:val="00F518D5"/>
    <w:rsid w:val="00F51F5C"/>
    <w:rsid w:val="00F526F8"/>
    <w:rsid w:val="00F52C01"/>
    <w:rsid w:val="00F53412"/>
    <w:rsid w:val="00F54482"/>
    <w:rsid w:val="00F54837"/>
    <w:rsid w:val="00F552D2"/>
    <w:rsid w:val="00F55D16"/>
    <w:rsid w:val="00F56AEC"/>
    <w:rsid w:val="00F577FB"/>
    <w:rsid w:val="00F57C80"/>
    <w:rsid w:val="00F60C1B"/>
    <w:rsid w:val="00F61A7C"/>
    <w:rsid w:val="00F61D05"/>
    <w:rsid w:val="00F620DA"/>
    <w:rsid w:val="00F62434"/>
    <w:rsid w:val="00F62948"/>
    <w:rsid w:val="00F6296D"/>
    <w:rsid w:val="00F62D2B"/>
    <w:rsid w:val="00F6328D"/>
    <w:rsid w:val="00F6367C"/>
    <w:rsid w:val="00F63892"/>
    <w:rsid w:val="00F6392F"/>
    <w:rsid w:val="00F65917"/>
    <w:rsid w:val="00F65AA5"/>
    <w:rsid w:val="00F65CDE"/>
    <w:rsid w:val="00F65D1D"/>
    <w:rsid w:val="00F65F2D"/>
    <w:rsid w:val="00F6628E"/>
    <w:rsid w:val="00F66478"/>
    <w:rsid w:val="00F668C4"/>
    <w:rsid w:val="00F66C91"/>
    <w:rsid w:val="00F66F20"/>
    <w:rsid w:val="00F67041"/>
    <w:rsid w:val="00F67359"/>
    <w:rsid w:val="00F6780C"/>
    <w:rsid w:val="00F70BA7"/>
    <w:rsid w:val="00F71095"/>
    <w:rsid w:val="00F71535"/>
    <w:rsid w:val="00F716EA"/>
    <w:rsid w:val="00F71701"/>
    <w:rsid w:val="00F728B1"/>
    <w:rsid w:val="00F7331D"/>
    <w:rsid w:val="00F73A2D"/>
    <w:rsid w:val="00F73A94"/>
    <w:rsid w:val="00F742B8"/>
    <w:rsid w:val="00F745CA"/>
    <w:rsid w:val="00F74703"/>
    <w:rsid w:val="00F74776"/>
    <w:rsid w:val="00F74DF8"/>
    <w:rsid w:val="00F74F84"/>
    <w:rsid w:val="00F751C1"/>
    <w:rsid w:val="00F75D47"/>
    <w:rsid w:val="00F77C7C"/>
    <w:rsid w:val="00F80DDA"/>
    <w:rsid w:val="00F80E41"/>
    <w:rsid w:val="00F812DF"/>
    <w:rsid w:val="00F81B3B"/>
    <w:rsid w:val="00F81BAF"/>
    <w:rsid w:val="00F820BD"/>
    <w:rsid w:val="00F8221C"/>
    <w:rsid w:val="00F828DA"/>
    <w:rsid w:val="00F834A2"/>
    <w:rsid w:val="00F842EF"/>
    <w:rsid w:val="00F84871"/>
    <w:rsid w:val="00F84903"/>
    <w:rsid w:val="00F84953"/>
    <w:rsid w:val="00F8516F"/>
    <w:rsid w:val="00F85925"/>
    <w:rsid w:val="00F85B1E"/>
    <w:rsid w:val="00F85D28"/>
    <w:rsid w:val="00F86044"/>
    <w:rsid w:val="00F86315"/>
    <w:rsid w:val="00F86E20"/>
    <w:rsid w:val="00F86ECE"/>
    <w:rsid w:val="00F86FCC"/>
    <w:rsid w:val="00F874D8"/>
    <w:rsid w:val="00F87BB6"/>
    <w:rsid w:val="00F87CA9"/>
    <w:rsid w:val="00F904E2"/>
    <w:rsid w:val="00F90A55"/>
    <w:rsid w:val="00F90B00"/>
    <w:rsid w:val="00F90D5C"/>
    <w:rsid w:val="00F9111C"/>
    <w:rsid w:val="00F917D8"/>
    <w:rsid w:val="00F919FB"/>
    <w:rsid w:val="00F91BF8"/>
    <w:rsid w:val="00F91D95"/>
    <w:rsid w:val="00F92017"/>
    <w:rsid w:val="00F92605"/>
    <w:rsid w:val="00F92994"/>
    <w:rsid w:val="00F92AFB"/>
    <w:rsid w:val="00F92DDF"/>
    <w:rsid w:val="00F932F7"/>
    <w:rsid w:val="00F93B34"/>
    <w:rsid w:val="00F93E24"/>
    <w:rsid w:val="00F93F29"/>
    <w:rsid w:val="00F94C15"/>
    <w:rsid w:val="00F94C39"/>
    <w:rsid w:val="00F9508D"/>
    <w:rsid w:val="00F953E9"/>
    <w:rsid w:val="00F957AB"/>
    <w:rsid w:val="00F95834"/>
    <w:rsid w:val="00F958E6"/>
    <w:rsid w:val="00F966F3"/>
    <w:rsid w:val="00F96E86"/>
    <w:rsid w:val="00F97BAF"/>
    <w:rsid w:val="00FA0694"/>
    <w:rsid w:val="00FA15FC"/>
    <w:rsid w:val="00FA1932"/>
    <w:rsid w:val="00FA1F75"/>
    <w:rsid w:val="00FA2179"/>
    <w:rsid w:val="00FA29FB"/>
    <w:rsid w:val="00FA2A0F"/>
    <w:rsid w:val="00FA2B8F"/>
    <w:rsid w:val="00FA2D16"/>
    <w:rsid w:val="00FA3095"/>
    <w:rsid w:val="00FA37BB"/>
    <w:rsid w:val="00FA44B5"/>
    <w:rsid w:val="00FA455F"/>
    <w:rsid w:val="00FA4580"/>
    <w:rsid w:val="00FA53B9"/>
    <w:rsid w:val="00FA64E6"/>
    <w:rsid w:val="00FA66BC"/>
    <w:rsid w:val="00FA683E"/>
    <w:rsid w:val="00FA792C"/>
    <w:rsid w:val="00FB00CA"/>
    <w:rsid w:val="00FB135F"/>
    <w:rsid w:val="00FB14CE"/>
    <w:rsid w:val="00FB16E6"/>
    <w:rsid w:val="00FB1991"/>
    <w:rsid w:val="00FB2271"/>
    <w:rsid w:val="00FB268E"/>
    <w:rsid w:val="00FB2EA3"/>
    <w:rsid w:val="00FB3329"/>
    <w:rsid w:val="00FB3397"/>
    <w:rsid w:val="00FB35E8"/>
    <w:rsid w:val="00FB37C9"/>
    <w:rsid w:val="00FB3F14"/>
    <w:rsid w:val="00FB49B3"/>
    <w:rsid w:val="00FB4C46"/>
    <w:rsid w:val="00FB5365"/>
    <w:rsid w:val="00FB62A9"/>
    <w:rsid w:val="00FB64E6"/>
    <w:rsid w:val="00FB6E63"/>
    <w:rsid w:val="00FB6F27"/>
    <w:rsid w:val="00FB7029"/>
    <w:rsid w:val="00FC019D"/>
    <w:rsid w:val="00FC1101"/>
    <w:rsid w:val="00FC1FBA"/>
    <w:rsid w:val="00FC2239"/>
    <w:rsid w:val="00FC288C"/>
    <w:rsid w:val="00FC36E3"/>
    <w:rsid w:val="00FC3732"/>
    <w:rsid w:val="00FC4626"/>
    <w:rsid w:val="00FC4CFC"/>
    <w:rsid w:val="00FC4E7B"/>
    <w:rsid w:val="00FC5523"/>
    <w:rsid w:val="00FC5E88"/>
    <w:rsid w:val="00FC61C2"/>
    <w:rsid w:val="00FC6A01"/>
    <w:rsid w:val="00FC6B57"/>
    <w:rsid w:val="00FC7CF1"/>
    <w:rsid w:val="00FD0EA8"/>
    <w:rsid w:val="00FD1042"/>
    <w:rsid w:val="00FD1391"/>
    <w:rsid w:val="00FD1A7C"/>
    <w:rsid w:val="00FD1AFF"/>
    <w:rsid w:val="00FD1BEB"/>
    <w:rsid w:val="00FD2833"/>
    <w:rsid w:val="00FD2EC6"/>
    <w:rsid w:val="00FD3726"/>
    <w:rsid w:val="00FD38C5"/>
    <w:rsid w:val="00FD39BD"/>
    <w:rsid w:val="00FD3A11"/>
    <w:rsid w:val="00FD3A87"/>
    <w:rsid w:val="00FD40B8"/>
    <w:rsid w:val="00FD42EE"/>
    <w:rsid w:val="00FD48A1"/>
    <w:rsid w:val="00FD5531"/>
    <w:rsid w:val="00FD55FB"/>
    <w:rsid w:val="00FD65B3"/>
    <w:rsid w:val="00FD67DD"/>
    <w:rsid w:val="00FD6C36"/>
    <w:rsid w:val="00FD6F68"/>
    <w:rsid w:val="00FD76A9"/>
    <w:rsid w:val="00FD787C"/>
    <w:rsid w:val="00FD7B0C"/>
    <w:rsid w:val="00FD7FE8"/>
    <w:rsid w:val="00FE0501"/>
    <w:rsid w:val="00FE0E3D"/>
    <w:rsid w:val="00FE1568"/>
    <w:rsid w:val="00FE17F5"/>
    <w:rsid w:val="00FE203C"/>
    <w:rsid w:val="00FE2949"/>
    <w:rsid w:val="00FE2DFE"/>
    <w:rsid w:val="00FE2FAC"/>
    <w:rsid w:val="00FE322A"/>
    <w:rsid w:val="00FE450B"/>
    <w:rsid w:val="00FE4A52"/>
    <w:rsid w:val="00FE4E7D"/>
    <w:rsid w:val="00FE4EAC"/>
    <w:rsid w:val="00FE57DF"/>
    <w:rsid w:val="00FE5E17"/>
    <w:rsid w:val="00FE5FD7"/>
    <w:rsid w:val="00FE6487"/>
    <w:rsid w:val="00FE6763"/>
    <w:rsid w:val="00FE67AE"/>
    <w:rsid w:val="00FE7BE2"/>
    <w:rsid w:val="00FE7F67"/>
    <w:rsid w:val="00FF0711"/>
    <w:rsid w:val="00FF0BCA"/>
    <w:rsid w:val="00FF0C12"/>
    <w:rsid w:val="00FF0DE6"/>
    <w:rsid w:val="00FF2571"/>
    <w:rsid w:val="00FF2EE2"/>
    <w:rsid w:val="00FF41AC"/>
    <w:rsid w:val="00FF420A"/>
    <w:rsid w:val="00FF494C"/>
    <w:rsid w:val="00FF4A44"/>
    <w:rsid w:val="00FF4CDC"/>
    <w:rsid w:val="00FF4D75"/>
    <w:rsid w:val="00FF524F"/>
    <w:rsid w:val="00FF6185"/>
    <w:rsid w:val="00FF63C9"/>
    <w:rsid w:val="00FF721F"/>
    <w:rsid w:val="00FF757C"/>
    <w:rsid w:val="00FF7A01"/>
    <w:rsid w:val="00FF7C43"/>
    <w:rsid w:val="00FF7E47"/>
  </w:rsids>
  <m:mathPr>
    <m:mathFont m:val="Cambria Math"/>
    <m:brkBin m:val="before"/>
    <m:brkBinSub m:val="--"/>
    <m:smallFrac m:val="0"/>
    <m:dispDef/>
    <m:lMargin m:val="0"/>
    <m:rMargin m:val="0"/>
    <m:defJc m:val="centerGroup"/>
    <m:wrapIndent m:val="1440"/>
    <m:intLim m:val="subSup"/>
    <m:naryLim m:val="undOvr"/>
  </m:mathPr>
  <w:themeFontLang w:val="pt-PT"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t-PT" w:eastAsia="pt-PT" w:bidi="ar-SA"/>
      </w:rPr>
    </w:rPrDefault>
    <w:pPrDefault/>
  </w:docDefaults>
  <w:latentStyles w:defLockedState="0" w:defUIPriority="0" w:defSemiHidden="0" w:defUnhideWhenUsed="0" w:defQFormat="0" w:count="267">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locked="1" w:uiPriority="9" w:qFormat="1"/>
    <w:lsdException w:name="heading 8" w:locked="1" w:uiPriority="9" w:qFormat="1"/>
    <w:lsdException w:name="heading 9" w:locked="1" w:uiPriority="9" w:qFormat="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annotation text" w:uiPriority="99"/>
    <w:lsdException w:name="header" w:uiPriority="99"/>
    <w:lsdException w:name="footer" w:uiPriority="99"/>
    <w:lsdException w:name="caption" w:uiPriority="10" w:qFormat="1"/>
    <w:lsdException w:name="table of figures" w:uiPriority="99"/>
    <w:lsdException w:name="envelope address" w:locked="1"/>
    <w:lsdException w:name="envelope return" w:locked="1"/>
    <w:lsdException w:name="annotation reference" w:uiPriority="99"/>
    <w:lsdException w:name="line number" w:locked="1"/>
    <w:lsdException w:name="page number" w:locked="1"/>
    <w:lsdException w:name="macro" w:locked="1"/>
    <w:lsdException w:name="List Bullet" w:uiPriority="2" w:qFormat="1"/>
    <w:lsdException w:name="List Number" w:uiPriority="2" w:qFormat="1"/>
    <w:lsdException w:name="List 4" w:locked="1"/>
    <w:lsdException w:name="List 5" w:locked="1"/>
    <w:lsdException w:name="List Bullet 2" w:uiPriority="2"/>
    <w:lsdException w:name="List Bullet 3" w:uiPriority="2"/>
    <w:lsdException w:name="List Bullet 4" w:uiPriority="2"/>
    <w:lsdException w:name="List Number 2" w:uiPriority="2"/>
    <w:lsdException w:name="List Number 3" w:uiPriority="2"/>
    <w:lsdException w:name="List Number 4" w:uiPriority="2"/>
    <w:lsdException w:name="List Number 5" w:uiPriority="2"/>
    <w:lsdException w:name="Title" w:uiPriority="7" w:qFormat="1"/>
    <w:lsdException w:name="Closing" w:locked="1"/>
    <w:lsdException w:name="Signature" w:locked="1"/>
    <w:lsdException w:name="Body Text" w:uiPriority="3" w:qFormat="1"/>
    <w:lsdException w:name="Subtitle" w:uiPriority="8"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uiPriority="99"/>
    <w:lsdException w:name="Strong" w:locked="1"/>
    <w:lsdException w:name="Emphasis" w:locked="1"/>
    <w:lsdException w:name="Plain Text" w:locked="1"/>
    <w:lsdException w:name="E-mail Signature" w:locked="1"/>
    <w:lsdException w:name="Normal (Web)" w:locked="1" w:uiPriority="99"/>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annotation subject" w:uiPriority="99"/>
    <w:lsdException w:name="No List" w:uiPriority="99"/>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uiPriority="99"/>
    <w:lsdException w:name="Table Grid" w:uiPriority="59"/>
    <w:lsdException w:name="Table Theme"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rsid w:val="001C5220"/>
    <w:rPr>
      <w:rFonts w:ascii="Franklin Gothic Book" w:hAnsi="Franklin Gothic Book"/>
      <w:spacing w:val="-5"/>
      <w:lang w:val="en-GB" w:eastAsia="en-US"/>
    </w:rPr>
  </w:style>
  <w:style w:type="paragraph" w:styleId="Heading1">
    <w:name w:val="heading 1"/>
    <w:basedOn w:val="HeadingBase"/>
    <w:next w:val="BodyText"/>
    <w:link w:val="Heading1Char"/>
    <w:uiPriority w:val="9"/>
    <w:qFormat/>
    <w:rsid w:val="002147AE"/>
    <w:pPr>
      <w:pageBreakBefore/>
      <w:numPr>
        <w:numId w:val="15"/>
      </w:numPr>
      <w:spacing w:after="40"/>
      <w:outlineLvl w:val="0"/>
    </w:pPr>
    <w:rPr>
      <w:rFonts w:ascii="Franklin Gothic Demi Cond" w:hAnsi="Franklin Gothic Demi Cond"/>
      <w:color w:val="B71234"/>
      <w:sz w:val="32"/>
    </w:rPr>
  </w:style>
  <w:style w:type="paragraph" w:styleId="Heading2">
    <w:name w:val="heading 2"/>
    <w:basedOn w:val="HeadingBase"/>
    <w:next w:val="BodyText"/>
    <w:link w:val="Heading2Char"/>
    <w:uiPriority w:val="9"/>
    <w:qFormat/>
    <w:rsid w:val="002147AE"/>
    <w:pPr>
      <w:numPr>
        <w:ilvl w:val="1"/>
        <w:numId w:val="15"/>
      </w:numPr>
      <w:spacing w:after="40"/>
      <w:outlineLvl w:val="1"/>
    </w:pPr>
    <w:rPr>
      <w:rFonts w:ascii="Franklin Gothic Demi Cond" w:hAnsi="Franklin Gothic Demi Cond"/>
      <w:color w:val="B71234"/>
      <w:sz w:val="26"/>
      <w:szCs w:val="24"/>
    </w:rPr>
  </w:style>
  <w:style w:type="paragraph" w:styleId="Heading3">
    <w:name w:val="heading 3"/>
    <w:basedOn w:val="HeadingBase"/>
    <w:next w:val="BodyText"/>
    <w:link w:val="Heading3Char"/>
    <w:uiPriority w:val="9"/>
    <w:qFormat/>
    <w:rsid w:val="002147AE"/>
    <w:pPr>
      <w:numPr>
        <w:ilvl w:val="2"/>
        <w:numId w:val="15"/>
      </w:numPr>
      <w:spacing w:after="40"/>
      <w:outlineLvl w:val="2"/>
    </w:pPr>
    <w:rPr>
      <w:rFonts w:ascii="Franklin Gothic Demi Cond" w:hAnsi="Franklin Gothic Demi Cond"/>
      <w:color w:val="B71234"/>
      <w:sz w:val="24"/>
      <w:szCs w:val="24"/>
    </w:rPr>
  </w:style>
  <w:style w:type="paragraph" w:styleId="Heading4">
    <w:name w:val="heading 4"/>
    <w:basedOn w:val="HeadingBase"/>
    <w:next w:val="BodyText"/>
    <w:link w:val="Heading4Char"/>
    <w:uiPriority w:val="9"/>
    <w:qFormat/>
    <w:rsid w:val="00790249"/>
    <w:pPr>
      <w:numPr>
        <w:ilvl w:val="3"/>
        <w:numId w:val="15"/>
      </w:numPr>
      <w:spacing w:after="40"/>
      <w:outlineLvl w:val="3"/>
    </w:pPr>
    <w:rPr>
      <w:rFonts w:ascii="Franklin Gothic Medium Cond" w:hAnsi="Franklin Gothic Medium Cond"/>
      <w:color w:val="B71234"/>
      <w:sz w:val="21"/>
    </w:rPr>
  </w:style>
  <w:style w:type="paragraph" w:styleId="Heading5">
    <w:name w:val="heading 5"/>
    <w:basedOn w:val="Heading4"/>
    <w:next w:val="BodyText"/>
    <w:link w:val="Heading5Char"/>
    <w:uiPriority w:val="9"/>
    <w:qFormat/>
    <w:rsid w:val="004A03B9"/>
    <w:pPr>
      <w:numPr>
        <w:ilvl w:val="4"/>
      </w:numPr>
      <w:outlineLvl w:val="4"/>
    </w:pPr>
  </w:style>
  <w:style w:type="paragraph" w:styleId="Heading6">
    <w:name w:val="heading 6"/>
    <w:basedOn w:val="HeadingBase"/>
    <w:next w:val="BodyText"/>
    <w:link w:val="Heading6Char"/>
    <w:uiPriority w:val="9"/>
    <w:qFormat/>
    <w:rsid w:val="00572005"/>
    <w:pPr>
      <w:numPr>
        <w:ilvl w:val="5"/>
        <w:numId w:val="15"/>
      </w:numPr>
      <w:spacing w:after="40"/>
      <w:outlineLvl w:val="5"/>
    </w:pPr>
    <w:rPr>
      <w:rFonts w:ascii="Franklin Gothic Medium Cond" w:hAnsi="Franklin Gothic Medium Cond"/>
      <w:color w:val="B71234"/>
      <w:sz w:val="24"/>
    </w:rPr>
  </w:style>
  <w:style w:type="paragraph" w:styleId="Heading7">
    <w:name w:val="heading 7"/>
    <w:basedOn w:val="Heading6"/>
    <w:next w:val="BodyText"/>
    <w:link w:val="Heading7Char"/>
    <w:uiPriority w:val="9"/>
    <w:qFormat/>
    <w:locked/>
    <w:rsid w:val="00BF4990"/>
    <w:pPr>
      <w:numPr>
        <w:ilvl w:val="6"/>
      </w:numPr>
      <w:outlineLvl w:val="6"/>
    </w:pPr>
  </w:style>
  <w:style w:type="paragraph" w:styleId="Heading8">
    <w:name w:val="heading 8"/>
    <w:basedOn w:val="Heading7"/>
    <w:next w:val="BodyText"/>
    <w:link w:val="Heading8Char"/>
    <w:uiPriority w:val="9"/>
    <w:qFormat/>
    <w:locked/>
    <w:rsid w:val="00BF4990"/>
    <w:pPr>
      <w:numPr>
        <w:ilvl w:val="7"/>
      </w:numPr>
      <w:outlineLvl w:val="7"/>
    </w:pPr>
  </w:style>
  <w:style w:type="paragraph" w:styleId="Heading9">
    <w:name w:val="heading 9"/>
    <w:basedOn w:val="Heading8"/>
    <w:next w:val="BodyText"/>
    <w:link w:val="Heading9Char"/>
    <w:uiPriority w:val="9"/>
    <w:qFormat/>
    <w:locked/>
    <w:rsid w:val="00BF4990"/>
    <w:pPr>
      <w:numPr>
        <w:ilvl w:val="8"/>
      </w:numPr>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Base">
    <w:name w:val="Heading Base"/>
    <w:basedOn w:val="Normal"/>
    <w:next w:val="BodyText"/>
    <w:link w:val="HeadingBaseCarcter"/>
    <w:semiHidden/>
    <w:rsid w:val="007D479A"/>
    <w:pPr>
      <w:keepNext/>
      <w:keepLines/>
      <w:jc w:val="both"/>
    </w:pPr>
    <w:rPr>
      <w:color w:val="003399"/>
      <w:spacing w:val="0"/>
      <w:sz w:val="22"/>
      <w:szCs w:val="22"/>
    </w:rPr>
  </w:style>
  <w:style w:type="paragraph" w:styleId="BodyText">
    <w:name w:val="Body Text"/>
    <w:basedOn w:val="Normal"/>
    <w:link w:val="BodyTextChar"/>
    <w:uiPriority w:val="3"/>
    <w:qFormat/>
    <w:rsid w:val="001748B7"/>
    <w:pPr>
      <w:tabs>
        <w:tab w:val="left" w:pos="680"/>
      </w:tabs>
      <w:spacing w:after="240" w:line="260" w:lineRule="atLeast"/>
      <w:ind w:left="113"/>
      <w:jc w:val="both"/>
    </w:pPr>
    <w:rPr>
      <w:spacing w:val="0"/>
    </w:rPr>
  </w:style>
  <w:style w:type="character" w:customStyle="1" w:styleId="BodyTextChar">
    <w:name w:val="Body Text Char"/>
    <w:link w:val="BodyText"/>
    <w:uiPriority w:val="3"/>
    <w:rsid w:val="001C5220"/>
    <w:rPr>
      <w:rFonts w:ascii="Franklin Gothic Book" w:hAnsi="Franklin Gothic Book"/>
      <w:lang w:val="en-GB" w:eastAsia="en-US"/>
    </w:rPr>
  </w:style>
  <w:style w:type="paragraph" w:customStyle="1" w:styleId="SourcecodeP">
    <w:name w:val="Source code P"/>
    <w:basedOn w:val="Comments"/>
    <w:autoRedefine/>
    <w:semiHidden/>
    <w:rsid w:val="006409CB"/>
    <w:pPr>
      <w:keepLines/>
      <w:pBdr>
        <w:top w:val="single" w:sz="4" w:space="1" w:color="9D1B33"/>
        <w:bottom w:val="single" w:sz="4" w:space="1" w:color="9D1B33"/>
      </w:pBdr>
      <w:shd w:val="clear" w:color="auto" w:fill="F3F3F3"/>
      <w:tabs>
        <w:tab w:val="clear" w:pos="8640"/>
      </w:tabs>
      <w:spacing w:line="240" w:lineRule="auto"/>
      <w:contextualSpacing/>
      <w:jc w:val="left"/>
    </w:pPr>
    <w:rPr>
      <w:rFonts w:ascii="Lucida Console" w:hAnsi="Lucida Console"/>
      <w:i/>
      <w:iCs/>
      <w:noProof/>
      <w:color w:val="77001E"/>
      <w:sz w:val="18"/>
      <w:szCs w:val="18"/>
    </w:rPr>
  </w:style>
  <w:style w:type="paragraph" w:customStyle="1" w:styleId="Comments">
    <w:name w:val="Comments"/>
    <w:basedOn w:val="BodyText"/>
    <w:rsid w:val="00191431"/>
    <w:pPr>
      <w:shd w:val="clear" w:color="auto" w:fill="E6D7FF"/>
      <w:tabs>
        <w:tab w:val="left" w:pos="8640"/>
      </w:tabs>
    </w:pPr>
    <w:rPr>
      <w:lang w:val="en-US"/>
    </w:rPr>
  </w:style>
  <w:style w:type="paragraph" w:styleId="BodyTextIndent">
    <w:name w:val="Body Text Indent"/>
    <w:basedOn w:val="BodyText"/>
    <w:link w:val="BodyTextIndentChar"/>
    <w:semiHidden/>
    <w:pPr>
      <w:ind w:left="1440"/>
    </w:pPr>
  </w:style>
  <w:style w:type="table" w:customStyle="1" w:styleId="CSWTable">
    <w:name w:val="CSW Table"/>
    <w:basedOn w:val="TableNormal"/>
    <w:rsid w:val="00A64C81"/>
    <w:rPr>
      <w:rFonts w:ascii="Franklin Gothic Medium Cond" w:hAnsi="Franklin Gothic Medium Cond"/>
    </w:rPr>
    <w:tblPr>
      <w:tblStyleRowBandSize w:val="1"/>
      <w:jc w:val="center"/>
      <w:tblBorders>
        <w:top w:val="single" w:sz="4" w:space="0" w:color="B71234"/>
        <w:left w:val="single" w:sz="4" w:space="0" w:color="B71234"/>
        <w:bottom w:val="single" w:sz="4" w:space="0" w:color="B71234"/>
        <w:right w:val="single" w:sz="4" w:space="0" w:color="B71234"/>
        <w:insideH w:val="single" w:sz="4" w:space="0" w:color="696969"/>
        <w:insideV w:val="single" w:sz="4" w:space="0" w:color="696969"/>
      </w:tblBorders>
      <w:tblCellMar>
        <w:top w:w="57" w:type="dxa"/>
        <w:left w:w="57" w:type="dxa"/>
        <w:bottom w:w="57" w:type="dxa"/>
        <w:right w:w="57" w:type="dxa"/>
      </w:tblCellMar>
    </w:tblPr>
    <w:trPr>
      <w:jc w:val="center"/>
    </w:trPr>
    <w:tblStylePr w:type="firstRow">
      <w:pPr>
        <w:keepNext/>
        <w:keepLines/>
        <w:wordWrap/>
        <w:spacing w:beforeLines="0" w:before="0" w:beforeAutospacing="0" w:afterLines="0" w:after="0" w:afterAutospacing="0"/>
      </w:pPr>
      <w:rPr>
        <w:rFonts w:ascii="Franklin Gothic Medium Cond" w:hAnsi="Franklin Gothic Medium Cond"/>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styleId="ListContinue4">
    <w:name w:val="List Continue 4"/>
    <w:basedOn w:val="ListContinue"/>
    <w:semiHidden/>
    <w:rsid w:val="006816BB"/>
    <w:pPr>
      <w:ind w:left="1702"/>
    </w:pPr>
  </w:style>
  <w:style w:type="paragraph" w:styleId="Caption">
    <w:name w:val="caption"/>
    <w:basedOn w:val="Normal"/>
    <w:next w:val="BodyText"/>
    <w:uiPriority w:val="10"/>
    <w:qFormat/>
    <w:rsid w:val="008E719C"/>
    <w:pPr>
      <w:spacing w:before="80" w:after="240"/>
      <w:jc w:val="center"/>
    </w:pPr>
    <w:rPr>
      <w:rFonts w:ascii="Franklin Gothic Medium Cond" w:hAnsi="Franklin Gothic Medium Cond"/>
      <w:spacing w:val="0"/>
      <w:sz w:val="16"/>
      <w:szCs w:val="18"/>
    </w:rPr>
  </w:style>
  <w:style w:type="paragraph" w:customStyle="1" w:styleId="CSWPartLabel">
    <w:name w:val="CSW Part Label"/>
    <w:basedOn w:val="Normal"/>
    <w:next w:val="CSWPartTitle"/>
    <w:semiHidden/>
    <w:rsid w:val="006710CC"/>
    <w:pPr>
      <w:pageBreakBefore/>
      <w:framePr w:w="7371" w:h="1134" w:hRule="exact" w:hSpace="181" w:wrap="around" w:hAnchor="margin" w:yAlign="top" w:anchorLock="1"/>
      <w:shd w:val="clear" w:color="auto" w:fill="9D1B33"/>
      <w:spacing w:line="360" w:lineRule="exact"/>
      <w:ind w:right="6237"/>
      <w:jc w:val="center"/>
    </w:pPr>
    <w:rPr>
      <w:rFonts w:ascii="Franklin Gothic Medium Cond" w:hAnsi="Franklin Gothic Medium Cond"/>
      <w:color w:val="FFFFFF"/>
      <w:spacing w:val="-16"/>
      <w:position w:val="4"/>
      <w:sz w:val="26"/>
    </w:rPr>
  </w:style>
  <w:style w:type="paragraph" w:customStyle="1" w:styleId="CSWPartTitle">
    <w:name w:val="CSW Part Title"/>
    <w:basedOn w:val="Normal"/>
    <w:next w:val="CSWAnnexes"/>
    <w:link w:val="CSWPartTitleCharChar"/>
    <w:semiHidden/>
    <w:rsid w:val="006710CC"/>
    <w:pPr>
      <w:framePr w:w="7371" w:h="1134" w:hRule="exact" w:hSpace="181" w:wrap="around" w:hAnchor="margin" w:yAlign="top" w:anchorLock="1"/>
      <w:shd w:val="clear" w:color="auto" w:fill="9D1B33"/>
      <w:spacing w:after="240" w:line="800" w:lineRule="exact"/>
      <w:ind w:right="6237"/>
      <w:jc w:val="center"/>
    </w:pPr>
    <w:rPr>
      <w:rFonts w:ascii="Franklin Gothic Medium Cond" w:hAnsi="Franklin Gothic Medium Cond"/>
      <w:color w:val="FFFFFF"/>
      <w:spacing w:val="0"/>
      <w:sz w:val="84"/>
    </w:rPr>
  </w:style>
  <w:style w:type="character" w:customStyle="1" w:styleId="CSWPartTitleCharChar">
    <w:name w:val="CSW Part Title Char Char"/>
    <w:link w:val="CSWPartTitle"/>
    <w:rsid w:val="006710CC"/>
    <w:rPr>
      <w:rFonts w:ascii="Franklin Gothic Medium Cond" w:hAnsi="Franklin Gothic Medium Cond"/>
      <w:color w:val="FFFFFF"/>
      <w:sz w:val="84"/>
      <w:lang w:val="en-GB" w:eastAsia="en-US" w:bidi="ar-SA"/>
    </w:rPr>
  </w:style>
  <w:style w:type="paragraph" w:styleId="Title">
    <w:name w:val="Title"/>
    <w:basedOn w:val="HeadingBase"/>
    <w:next w:val="Subtitle"/>
    <w:link w:val="TitleChar"/>
    <w:uiPriority w:val="7"/>
    <w:qFormat/>
    <w:rsid w:val="00572005"/>
    <w:pPr>
      <w:spacing w:after="160"/>
      <w:jc w:val="left"/>
    </w:pPr>
    <w:rPr>
      <w:rFonts w:ascii="Franklin Gothic Medium Cond" w:hAnsi="Franklin Gothic Medium Cond"/>
      <w:color w:val="B71234"/>
      <w:sz w:val="40"/>
    </w:rPr>
  </w:style>
  <w:style w:type="paragraph" w:styleId="Subtitle">
    <w:name w:val="Subtitle"/>
    <w:basedOn w:val="Title"/>
    <w:next w:val="BodyText"/>
    <w:link w:val="SubtitleChar"/>
    <w:uiPriority w:val="8"/>
    <w:qFormat/>
    <w:rsid w:val="00F6328D"/>
    <w:pPr>
      <w:spacing w:before="60" w:after="120" w:line="340" w:lineRule="atLeast"/>
    </w:pPr>
    <w:rPr>
      <w:rFonts w:ascii="Franklin Gothic Demi Cond" w:hAnsi="Franklin Gothic Demi Cond"/>
      <w:sz w:val="32"/>
    </w:rPr>
  </w:style>
  <w:style w:type="paragraph" w:customStyle="1" w:styleId="ChapterSubtitle">
    <w:name w:val="Chapter Subtitle"/>
    <w:basedOn w:val="Subtitle"/>
    <w:semiHidden/>
    <w:rsid w:val="00F6328D"/>
  </w:style>
  <w:style w:type="character" w:customStyle="1" w:styleId="Highlight">
    <w:name w:val="Highlight"/>
    <w:rsid w:val="00191431"/>
    <w:rPr>
      <w:bdr w:val="none" w:sz="0" w:space="0" w:color="auto"/>
      <w:shd w:val="clear" w:color="auto" w:fill="C8E1FF"/>
    </w:rPr>
  </w:style>
  <w:style w:type="character" w:styleId="Strong">
    <w:name w:val="Strong"/>
    <w:locked/>
    <w:rsid w:val="006A0CA3"/>
    <w:rPr>
      <w:b/>
      <w:bCs/>
    </w:rPr>
  </w:style>
  <w:style w:type="character" w:styleId="CommentReference">
    <w:name w:val="annotation reference"/>
    <w:uiPriority w:val="99"/>
    <w:semiHidden/>
    <w:rPr>
      <w:rFonts w:ascii="Arial" w:hAnsi="Arial"/>
      <w:sz w:val="16"/>
    </w:rPr>
  </w:style>
  <w:style w:type="paragraph" w:customStyle="1" w:styleId="CSWFootnote">
    <w:name w:val="CSW Footnote"/>
    <w:basedOn w:val="Normal"/>
    <w:rsid w:val="009961D5"/>
    <w:pPr>
      <w:keepLines/>
      <w:pBdr>
        <w:top w:val="single" w:sz="4" w:space="12" w:color="auto"/>
      </w:pBdr>
      <w:spacing w:line="220" w:lineRule="exact"/>
      <w:jc w:val="both"/>
    </w:pPr>
    <w:rPr>
      <w:rFonts w:ascii="Franklin Gothic Medium Cond" w:hAnsi="Franklin Gothic Medium Cond"/>
      <w:spacing w:val="0"/>
      <w:sz w:val="16"/>
    </w:rPr>
  </w:style>
  <w:style w:type="paragraph" w:styleId="CommentText">
    <w:name w:val="annotation text"/>
    <w:basedOn w:val="CSWFootnote"/>
    <w:link w:val="CommentTextChar"/>
    <w:uiPriority w:val="99"/>
    <w:semiHidden/>
    <w:rsid w:val="0026681E"/>
    <w:rPr>
      <w:noProof/>
    </w:rPr>
  </w:style>
  <w:style w:type="paragraph" w:customStyle="1" w:styleId="TableText">
    <w:name w:val="Table Text"/>
    <w:basedOn w:val="Normal"/>
    <w:link w:val="TableTextChar"/>
    <w:uiPriority w:val="7"/>
    <w:qFormat/>
    <w:rsid w:val="00D16723"/>
    <w:pPr>
      <w:spacing w:before="60" w:after="20"/>
      <w:jc w:val="both"/>
    </w:pPr>
    <w:rPr>
      <w:rFonts w:ascii="Franklin Gothic Medium Cond" w:hAnsi="Franklin Gothic Medium Cond"/>
      <w:spacing w:val="0"/>
    </w:rPr>
  </w:style>
  <w:style w:type="character" w:customStyle="1" w:styleId="TableTextChar">
    <w:name w:val="Table Text Char"/>
    <w:link w:val="TableText"/>
    <w:uiPriority w:val="7"/>
    <w:rsid w:val="003B5FB5"/>
    <w:rPr>
      <w:rFonts w:ascii="Franklin Gothic Medium Cond" w:hAnsi="Franklin Gothic Medium Cond"/>
      <w:lang w:val="en-GB" w:eastAsia="en-US"/>
    </w:rPr>
  </w:style>
  <w:style w:type="paragraph" w:styleId="BalloonText">
    <w:name w:val="Balloon Text"/>
    <w:basedOn w:val="Normal"/>
    <w:link w:val="BalloonTextChar"/>
    <w:uiPriority w:val="99"/>
    <w:semiHidden/>
    <w:rsid w:val="00103F46"/>
    <w:rPr>
      <w:rFonts w:ascii="Franklin Gothic Medium Cond" w:hAnsi="Franklin Gothic Medium Cond" w:cs="Tahoma"/>
      <w:spacing w:val="0"/>
      <w:sz w:val="16"/>
      <w:szCs w:val="16"/>
    </w:rPr>
  </w:style>
  <w:style w:type="paragraph" w:customStyle="1" w:styleId="CSWDiagramRedCell">
    <w:name w:val="CSW Diagram Red Cell"/>
    <w:basedOn w:val="BodyText"/>
    <w:semiHidden/>
    <w:rsid w:val="006710CC"/>
    <w:pPr>
      <w:shd w:val="clear" w:color="auto" w:fill="9D1B33"/>
    </w:pPr>
    <w:rPr>
      <w:rFonts w:ascii="Franklin Gothic Medium Cond" w:hAnsi="Franklin Gothic Medium Cond"/>
      <w:color w:val="EAEAEB"/>
      <w:sz w:val="28"/>
      <w:szCs w:val="28"/>
    </w:rPr>
  </w:style>
  <w:style w:type="table" w:styleId="TableGrid">
    <w:name w:val="Table Grid"/>
    <w:aliases w:val="EUROSIS"/>
    <w:basedOn w:val="TableNormal"/>
    <w:uiPriority w:val="59"/>
    <w:rsid w:val="006710CC"/>
    <w:rPr>
      <w:rFonts w:ascii="Franklin Gothic Medium Cond" w:hAnsi="Franklin Gothic Medium Con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semiHidden/>
    <w:locked/>
    <w:rPr>
      <w:vertAlign w:val="superscript"/>
    </w:rPr>
  </w:style>
  <w:style w:type="paragraph" w:styleId="EndnoteText">
    <w:name w:val="endnote text"/>
    <w:basedOn w:val="CSWFootnote"/>
    <w:link w:val="EndnoteTextChar"/>
    <w:semiHidden/>
    <w:locked/>
  </w:style>
  <w:style w:type="paragraph" w:customStyle="1" w:styleId="HeaderBase">
    <w:name w:val="Header Base"/>
    <w:basedOn w:val="Normal"/>
    <w:semiHidden/>
    <w:pPr>
      <w:keepLines/>
      <w:tabs>
        <w:tab w:val="center" w:pos="4320"/>
        <w:tab w:val="right" w:pos="8640"/>
      </w:tabs>
      <w:spacing w:line="190" w:lineRule="atLeast"/>
      <w:jc w:val="both"/>
    </w:pPr>
    <w:rPr>
      <w:caps/>
      <w:sz w:val="15"/>
    </w:rPr>
  </w:style>
  <w:style w:type="paragraph" w:styleId="Footer">
    <w:name w:val="footer"/>
    <w:aliases w:val="pie de página"/>
    <w:basedOn w:val="HeaderBase"/>
    <w:link w:val="FooterChar"/>
    <w:uiPriority w:val="99"/>
    <w:locked/>
    <w:pPr>
      <w:tabs>
        <w:tab w:val="clear" w:pos="4320"/>
        <w:tab w:val="clear" w:pos="8640"/>
      </w:tabs>
    </w:pPr>
    <w:rPr>
      <w:caps w:val="0"/>
      <w:smallCaps/>
      <w:noProof/>
    </w:rPr>
  </w:style>
  <w:style w:type="paragraph" w:customStyle="1" w:styleId="FooterEven">
    <w:name w:val="Footer Even"/>
    <w:basedOn w:val="Footer"/>
    <w:semiHidden/>
    <w:pPr>
      <w:pBdr>
        <w:top w:val="single" w:sz="6" w:space="2" w:color="auto"/>
      </w:pBdr>
      <w:spacing w:before="600"/>
    </w:pPr>
  </w:style>
  <w:style w:type="paragraph" w:customStyle="1" w:styleId="FooterFirst">
    <w:name w:val="Footer First"/>
    <w:basedOn w:val="Footer"/>
    <w:semiHidden/>
    <w:pPr>
      <w:pBdr>
        <w:top w:val="single" w:sz="6" w:space="2" w:color="auto"/>
      </w:pBdr>
      <w:spacing w:before="600"/>
    </w:pPr>
  </w:style>
  <w:style w:type="paragraph" w:customStyle="1" w:styleId="FooterOdd">
    <w:name w:val="Footer Odd"/>
    <w:basedOn w:val="Footer"/>
    <w:semiHidden/>
    <w:pPr>
      <w:pBdr>
        <w:top w:val="single" w:sz="6" w:space="2" w:color="auto"/>
      </w:pBdr>
      <w:spacing w:before="600"/>
    </w:pPr>
  </w:style>
  <w:style w:type="character" w:styleId="FootnoteReference">
    <w:name w:val="footnote reference"/>
    <w:rPr>
      <w:vertAlign w:val="superscript"/>
    </w:rPr>
  </w:style>
  <w:style w:type="paragraph" w:styleId="FootnoteText">
    <w:name w:val="footnote text"/>
    <w:basedOn w:val="CSWFootnote"/>
    <w:link w:val="FootnoteTextChar"/>
    <w:semiHidden/>
    <w:pPr>
      <w:spacing w:after="240"/>
      <w:ind w:left="1077"/>
    </w:pPr>
  </w:style>
  <w:style w:type="paragraph" w:styleId="Header">
    <w:name w:val="header"/>
    <w:basedOn w:val="HeaderBase"/>
    <w:link w:val="HeaderChar"/>
    <w:uiPriority w:val="99"/>
    <w:rsid w:val="003714E6"/>
    <w:pPr>
      <w:tabs>
        <w:tab w:val="clear" w:pos="4320"/>
        <w:tab w:val="clear" w:pos="8640"/>
      </w:tabs>
      <w:spacing w:after="200" w:line="240" w:lineRule="auto"/>
      <w:ind w:left="113"/>
      <w:jc w:val="left"/>
    </w:pPr>
    <w:rPr>
      <w:rFonts w:ascii="Franklin Gothic Medium Cond" w:hAnsi="Franklin Gothic Medium Cond"/>
      <w:caps w:val="0"/>
      <w:smallCaps/>
      <w:color w:val="77001E"/>
      <w:sz w:val="16"/>
    </w:rPr>
  </w:style>
  <w:style w:type="paragraph" w:customStyle="1" w:styleId="HeaderEven">
    <w:name w:val="Header Even"/>
    <w:basedOn w:val="Header"/>
    <w:semiHidden/>
    <w:pPr>
      <w:pBdr>
        <w:bottom w:val="single" w:sz="6" w:space="1" w:color="auto"/>
      </w:pBdr>
      <w:spacing w:after="600"/>
    </w:pPr>
  </w:style>
  <w:style w:type="paragraph" w:customStyle="1" w:styleId="HeaderFirst">
    <w:name w:val="Header First"/>
    <w:basedOn w:val="Header"/>
    <w:semiHidden/>
    <w:pPr>
      <w:pBdr>
        <w:top w:val="single" w:sz="6" w:space="2" w:color="auto"/>
      </w:pBdr>
      <w:jc w:val="right"/>
    </w:pPr>
  </w:style>
  <w:style w:type="paragraph" w:customStyle="1" w:styleId="HeaderOdd">
    <w:name w:val="Header Odd"/>
    <w:basedOn w:val="Header"/>
    <w:semiHidden/>
    <w:pPr>
      <w:pBdr>
        <w:bottom w:val="single" w:sz="6" w:space="1" w:color="auto"/>
      </w:pBdr>
      <w:spacing w:after="600"/>
    </w:pPr>
  </w:style>
  <w:style w:type="paragraph" w:customStyle="1" w:styleId="IndexBase">
    <w:name w:val="Index Base"/>
    <w:basedOn w:val="Normal"/>
    <w:semiHidden/>
    <w:locked/>
    <w:pPr>
      <w:spacing w:line="240" w:lineRule="atLeast"/>
      <w:ind w:left="360" w:hanging="360"/>
    </w:pPr>
    <w:rPr>
      <w:sz w:val="18"/>
    </w:rPr>
  </w:style>
  <w:style w:type="paragraph" w:styleId="Index1">
    <w:name w:val="index 1"/>
    <w:basedOn w:val="IndexBase"/>
    <w:semiHidden/>
    <w:locked/>
  </w:style>
  <w:style w:type="paragraph" w:styleId="Index2">
    <w:name w:val="index 2"/>
    <w:basedOn w:val="IndexBase"/>
    <w:semiHidden/>
    <w:locked/>
    <w:pPr>
      <w:spacing w:line="240" w:lineRule="auto"/>
      <w:ind w:left="720"/>
    </w:pPr>
  </w:style>
  <w:style w:type="paragraph" w:styleId="Index3">
    <w:name w:val="index 3"/>
    <w:basedOn w:val="IndexBase"/>
    <w:semiHidden/>
    <w:locked/>
    <w:pPr>
      <w:spacing w:line="240" w:lineRule="auto"/>
      <w:ind w:left="1080"/>
    </w:pPr>
  </w:style>
  <w:style w:type="paragraph" w:styleId="Index4">
    <w:name w:val="index 4"/>
    <w:basedOn w:val="IndexBase"/>
    <w:semiHidden/>
    <w:locked/>
    <w:pPr>
      <w:spacing w:line="240" w:lineRule="auto"/>
      <w:ind w:left="1440"/>
    </w:pPr>
  </w:style>
  <w:style w:type="paragraph" w:styleId="IndexHeading">
    <w:name w:val="index heading"/>
    <w:basedOn w:val="HeadingBase"/>
    <w:next w:val="Index1"/>
    <w:semiHidden/>
    <w:locked/>
    <w:pPr>
      <w:keepLines w:val="0"/>
      <w:spacing w:line="480" w:lineRule="atLeast"/>
    </w:pPr>
    <w:rPr>
      <w:rFonts w:ascii="Arial Black" w:hAnsi="Arial Black"/>
      <w:spacing w:val="-5"/>
      <w:sz w:val="24"/>
    </w:rPr>
  </w:style>
  <w:style w:type="paragraph" w:styleId="List">
    <w:name w:val="List"/>
    <w:basedOn w:val="BodyText"/>
    <w:locked/>
    <w:rsid w:val="00E72D93"/>
    <w:pPr>
      <w:numPr>
        <w:numId w:val="20"/>
      </w:numPr>
      <w:contextualSpacing/>
    </w:pPr>
  </w:style>
  <w:style w:type="paragraph" w:styleId="List2">
    <w:name w:val="List 2"/>
    <w:basedOn w:val="List"/>
    <w:locked/>
    <w:rsid w:val="00E72D93"/>
    <w:pPr>
      <w:numPr>
        <w:numId w:val="17"/>
      </w:numPr>
      <w:ind w:left="1248" w:hanging="397"/>
    </w:pPr>
  </w:style>
  <w:style w:type="paragraph" w:styleId="List3">
    <w:name w:val="List 3"/>
    <w:basedOn w:val="List"/>
    <w:locked/>
    <w:rsid w:val="00E72D93"/>
    <w:pPr>
      <w:numPr>
        <w:numId w:val="18"/>
      </w:numPr>
    </w:pPr>
  </w:style>
  <w:style w:type="paragraph" w:styleId="ListBullet">
    <w:name w:val="List Bullet"/>
    <w:basedOn w:val="List"/>
    <w:uiPriority w:val="2"/>
    <w:qFormat/>
    <w:rsid w:val="00E72D93"/>
    <w:pPr>
      <w:numPr>
        <w:numId w:val="0"/>
      </w:numPr>
      <w:tabs>
        <w:tab w:val="clear" w:pos="680"/>
      </w:tabs>
    </w:pPr>
  </w:style>
  <w:style w:type="paragraph" w:styleId="ListBullet2">
    <w:name w:val="List Bullet 2"/>
    <w:basedOn w:val="ListBullet"/>
    <w:uiPriority w:val="2"/>
    <w:rsid w:val="00AC28A6"/>
    <w:pPr>
      <w:numPr>
        <w:numId w:val="2"/>
      </w:numPr>
    </w:pPr>
  </w:style>
  <w:style w:type="paragraph" w:styleId="ListBullet3">
    <w:name w:val="List Bullet 3"/>
    <w:basedOn w:val="ListBullet2"/>
    <w:uiPriority w:val="2"/>
    <w:rsid w:val="00096DFB"/>
    <w:pPr>
      <w:tabs>
        <w:tab w:val="clear" w:pos="1134"/>
        <w:tab w:val="num" w:pos="1418"/>
      </w:tabs>
      <w:ind w:left="1702" w:hanging="284"/>
    </w:pPr>
  </w:style>
  <w:style w:type="paragraph" w:styleId="ListContinue">
    <w:name w:val="List Continue"/>
    <w:basedOn w:val="List"/>
    <w:semiHidden/>
    <w:rsid w:val="006816BB"/>
    <w:pPr>
      <w:ind w:left="851" w:hanging="284"/>
    </w:pPr>
  </w:style>
  <w:style w:type="paragraph" w:styleId="ListContinue2">
    <w:name w:val="List Continue 2"/>
    <w:basedOn w:val="ListContinue"/>
    <w:semiHidden/>
    <w:rsid w:val="006816BB"/>
    <w:pPr>
      <w:numPr>
        <w:numId w:val="0"/>
      </w:numPr>
      <w:ind w:left="1135" w:hanging="284"/>
    </w:pPr>
    <w:rPr>
      <w:lang w:val="en-US"/>
    </w:rPr>
  </w:style>
  <w:style w:type="paragraph" w:styleId="ListContinue3">
    <w:name w:val="List Continue 3"/>
    <w:basedOn w:val="ListContinue"/>
    <w:semiHidden/>
    <w:rsid w:val="006816BB"/>
    <w:pPr>
      <w:numPr>
        <w:numId w:val="23"/>
      </w:numPr>
      <w:tabs>
        <w:tab w:val="left" w:pos="357"/>
      </w:tabs>
      <w:ind w:left="1418" w:hanging="284"/>
    </w:pPr>
  </w:style>
  <w:style w:type="paragraph" w:styleId="ListNumber">
    <w:name w:val="List Number"/>
    <w:basedOn w:val="BodyText"/>
    <w:uiPriority w:val="2"/>
    <w:qFormat/>
    <w:rsid w:val="00B807B0"/>
    <w:pPr>
      <w:tabs>
        <w:tab w:val="clear" w:pos="680"/>
      </w:tabs>
      <w:ind w:left="0"/>
      <w:contextualSpacing/>
    </w:pPr>
  </w:style>
  <w:style w:type="paragraph" w:styleId="ListNumber2">
    <w:name w:val="List Number 2"/>
    <w:basedOn w:val="ListNumber"/>
    <w:next w:val="ListNumber"/>
    <w:uiPriority w:val="2"/>
    <w:rsid w:val="00543FEA"/>
    <w:pPr>
      <w:numPr>
        <w:ilvl w:val="1"/>
      </w:numPr>
    </w:pPr>
  </w:style>
  <w:style w:type="paragraph" w:styleId="ListNumber3">
    <w:name w:val="List Number 3"/>
    <w:basedOn w:val="ListNumber"/>
    <w:uiPriority w:val="2"/>
    <w:rsid w:val="00543FEA"/>
    <w:pPr>
      <w:numPr>
        <w:ilvl w:val="2"/>
      </w:numPr>
    </w:pPr>
  </w:style>
  <w:style w:type="paragraph" w:customStyle="1" w:styleId="TableHeader">
    <w:name w:val="Table Header"/>
    <w:link w:val="TableHeaderChar"/>
    <w:rsid w:val="00620A98"/>
    <w:pPr>
      <w:keepNext/>
      <w:keepLines/>
      <w:spacing w:before="60" w:after="20"/>
    </w:pPr>
    <w:rPr>
      <w:rFonts w:ascii="Franklin Gothic Demi Cond" w:hAnsi="Franklin Gothic Demi Cond"/>
      <w:lang w:val="en-GB" w:eastAsia="en-US"/>
    </w:rPr>
  </w:style>
  <w:style w:type="character" w:customStyle="1" w:styleId="TableHeaderChar">
    <w:name w:val="Table Header Char"/>
    <w:link w:val="TableHeader"/>
    <w:rsid w:val="00620A98"/>
    <w:rPr>
      <w:rFonts w:ascii="Franklin Gothic Demi Cond" w:hAnsi="Franklin Gothic Demi Cond"/>
      <w:lang w:val="en-GB" w:eastAsia="en-US" w:bidi="ar-SA"/>
    </w:rPr>
  </w:style>
  <w:style w:type="paragraph" w:styleId="MessageHeader">
    <w:name w:val="Message Header"/>
    <w:basedOn w:val="BodyText"/>
    <w:link w:val="MessageHeaderChar"/>
    <w:semiHidden/>
    <w:locked/>
    <w:rsid w:val="0026681E"/>
    <w:pPr>
      <w:keepLines/>
      <w:tabs>
        <w:tab w:val="left" w:pos="3600"/>
        <w:tab w:val="left" w:pos="4680"/>
      </w:tabs>
      <w:spacing w:after="120" w:line="280" w:lineRule="exact"/>
      <w:ind w:right="2160" w:hanging="1080"/>
      <w:jc w:val="left"/>
    </w:pPr>
  </w:style>
  <w:style w:type="paragraph" w:customStyle="1" w:styleId="CSWDiagramBlackCell">
    <w:name w:val="CSW Diagram Black Cell"/>
    <w:basedOn w:val="CSWDiagramRedCell"/>
    <w:semiHidden/>
    <w:rsid w:val="006B7AF4"/>
    <w:pPr>
      <w:framePr w:hSpace="180" w:wrap="around" w:vAnchor="text" w:hAnchor="text" w:xAlign="right" w:y="1"/>
      <w:shd w:val="clear" w:color="auto" w:fill="161824"/>
      <w:suppressOverlap/>
    </w:pPr>
  </w:style>
  <w:style w:type="paragraph" w:styleId="TableofAuthorities">
    <w:name w:val="table of authorities"/>
    <w:basedOn w:val="Normal"/>
    <w:semiHidden/>
    <w:locked/>
    <w:pPr>
      <w:tabs>
        <w:tab w:val="right" w:leader="dot" w:pos="7560"/>
      </w:tabs>
      <w:ind w:left="1440" w:hanging="360"/>
      <w:jc w:val="both"/>
    </w:pPr>
  </w:style>
  <w:style w:type="paragraph" w:customStyle="1" w:styleId="TOCBase">
    <w:name w:val="TOC Base"/>
    <w:basedOn w:val="Normal"/>
    <w:semiHidden/>
    <w:pPr>
      <w:tabs>
        <w:tab w:val="right" w:leader="dot" w:pos="6480"/>
      </w:tabs>
      <w:spacing w:after="240" w:line="240" w:lineRule="atLeast"/>
    </w:pPr>
  </w:style>
  <w:style w:type="paragraph" w:styleId="TableofFigures">
    <w:name w:val="table of figures"/>
    <w:uiPriority w:val="99"/>
    <w:rsid w:val="00FF2571"/>
    <w:pPr>
      <w:jc w:val="both"/>
    </w:pPr>
    <w:rPr>
      <w:rFonts w:ascii="Franklin Gothic Medium Cond" w:hAnsi="Franklin Gothic Medium Cond"/>
      <w:sz w:val="22"/>
      <w:lang w:val="en-GB" w:eastAsia="en-US"/>
    </w:rPr>
  </w:style>
  <w:style w:type="paragraph" w:styleId="TOAHeading">
    <w:name w:val="toa heading"/>
    <w:basedOn w:val="Normal"/>
    <w:next w:val="TableofAuthorities"/>
    <w:semiHidden/>
    <w:locked/>
    <w:pPr>
      <w:keepNext/>
      <w:spacing w:line="480" w:lineRule="atLeast"/>
      <w:jc w:val="both"/>
    </w:pPr>
    <w:rPr>
      <w:rFonts w:ascii="Arial Black" w:hAnsi="Arial Black"/>
      <w:b/>
      <w:spacing w:val="-10"/>
      <w:kern w:val="28"/>
    </w:rPr>
  </w:style>
  <w:style w:type="paragraph" w:styleId="TOC1">
    <w:name w:val="toc 1"/>
    <w:basedOn w:val="TOCBase"/>
    <w:uiPriority w:val="39"/>
    <w:rsid w:val="001D2518"/>
    <w:pPr>
      <w:keepLines/>
      <w:tabs>
        <w:tab w:val="clear" w:pos="6480"/>
      </w:tabs>
      <w:spacing w:after="0" w:line="240" w:lineRule="auto"/>
    </w:pPr>
    <w:rPr>
      <w:rFonts w:ascii="Franklin Gothic Medium Cond" w:hAnsi="Franklin Gothic Medium Cond"/>
      <w:color w:val="77001E"/>
      <w:spacing w:val="0"/>
      <w:sz w:val="24"/>
    </w:rPr>
  </w:style>
  <w:style w:type="paragraph" w:styleId="TOC2">
    <w:name w:val="toc 2"/>
    <w:basedOn w:val="TOCBase"/>
    <w:uiPriority w:val="39"/>
    <w:rsid w:val="001D2518"/>
    <w:pPr>
      <w:keepLines/>
      <w:tabs>
        <w:tab w:val="clear" w:pos="6480"/>
      </w:tabs>
      <w:spacing w:after="0" w:line="240" w:lineRule="auto"/>
      <w:ind w:left="340"/>
    </w:pPr>
    <w:rPr>
      <w:rFonts w:ascii="Franklin Gothic Medium Cond" w:hAnsi="Franklin Gothic Medium Cond"/>
      <w:noProof/>
      <w:spacing w:val="0"/>
      <w:sz w:val="22"/>
    </w:rPr>
  </w:style>
  <w:style w:type="paragraph" w:styleId="TOC3">
    <w:name w:val="toc 3"/>
    <w:basedOn w:val="TOCBase"/>
    <w:uiPriority w:val="39"/>
    <w:rsid w:val="001D2518"/>
    <w:pPr>
      <w:keepLines/>
      <w:tabs>
        <w:tab w:val="clear" w:pos="6480"/>
      </w:tabs>
      <w:spacing w:after="0" w:line="240" w:lineRule="auto"/>
      <w:ind w:left="680"/>
    </w:pPr>
    <w:rPr>
      <w:noProof/>
      <w:spacing w:val="0"/>
    </w:rPr>
  </w:style>
  <w:style w:type="paragraph" w:styleId="TOC4">
    <w:name w:val="toc 4"/>
    <w:basedOn w:val="TOCBase"/>
    <w:uiPriority w:val="39"/>
    <w:rsid w:val="001D2518"/>
    <w:pPr>
      <w:tabs>
        <w:tab w:val="clear" w:pos="6480"/>
      </w:tabs>
      <w:spacing w:after="0" w:line="240" w:lineRule="auto"/>
      <w:ind w:left="1021"/>
    </w:pPr>
  </w:style>
  <w:style w:type="table" w:customStyle="1" w:styleId="CSWTable10">
    <w:name w:val="CSW Table 10"/>
    <w:basedOn w:val="CSWTable"/>
    <w:semiHidden/>
    <w:rsid w:val="0020184F"/>
    <w:tblPr/>
    <w:tblStylePr w:type="firstRow">
      <w:pPr>
        <w:keepNext/>
        <w:keepLines/>
        <w:wordWrap/>
        <w:spacing w:beforeLines="0" w:before="0" w:beforeAutospacing="0" w:afterLines="0" w:after="0" w:afterAutospacing="0"/>
      </w:pPr>
      <w:rPr>
        <w:rFonts w:ascii="Microsoft YaHei UI" w:hAnsi="Microsoft YaHei UI"/>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styleId="DocumentMap">
    <w:name w:val="Document Map"/>
    <w:basedOn w:val="Normal"/>
    <w:link w:val="DocumentMapChar"/>
    <w:semiHidden/>
    <w:locked/>
    <w:pPr>
      <w:shd w:val="clear" w:color="auto" w:fill="000080"/>
    </w:pPr>
    <w:rPr>
      <w:rFonts w:ascii="Tahoma" w:hAnsi="Tahoma"/>
    </w:rPr>
  </w:style>
  <w:style w:type="character" w:styleId="Hyperlink">
    <w:name w:val="Hyperlink"/>
    <w:uiPriority w:val="99"/>
    <w:rsid w:val="004B03D3"/>
    <w:rPr>
      <w:color w:val="auto"/>
      <w:u w:val="single"/>
    </w:rPr>
  </w:style>
  <w:style w:type="character" w:styleId="FollowedHyperlink">
    <w:name w:val="FollowedHyperlink"/>
    <w:semiHidden/>
    <w:locked/>
    <w:rPr>
      <w:color w:val="800080"/>
      <w:u w:val="single"/>
    </w:rPr>
  </w:style>
  <w:style w:type="paragraph" w:customStyle="1" w:styleId="References">
    <w:name w:val="References"/>
    <w:basedOn w:val="BodyText"/>
    <w:rsid w:val="00CF78F6"/>
    <w:pPr>
      <w:numPr>
        <w:numId w:val="3"/>
      </w:numPr>
      <w:tabs>
        <w:tab w:val="left" w:pos="567"/>
      </w:tabs>
      <w:spacing w:before="60" w:after="20" w:line="240" w:lineRule="auto"/>
      <w:ind w:left="357" w:hanging="357"/>
      <w:jc w:val="left"/>
    </w:pPr>
    <w:rPr>
      <w:rFonts w:ascii="Franklin Gothic Medium Cond" w:hAnsi="Franklin Gothic Medium Cond"/>
    </w:rPr>
  </w:style>
  <w:style w:type="paragraph" w:customStyle="1" w:styleId="CSWAnnexes">
    <w:name w:val="CSW Annexes"/>
    <w:basedOn w:val="Heading1"/>
    <w:next w:val="BodyText"/>
    <w:link w:val="CSWAnnexesCharChar"/>
    <w:rsid w:val="00886A1D"/>
    <w:pPr>
      <w:pageBreakBefore w:val="0"/>
      <w:numPr>
        <w:numId w:val="12"/>
      </w:numPr>
      <w:pBdr>
        <w:top w:val="single" w:sz="48" w:space="4" w:color="FFFFFF"/>
      </w:pBdr>
      <w:jc w:val="left"/>
    </w:pPr>
  </w:style>
  <w:style w:type="table" w:customStyle="1" w:styleId="CSWTableBig10">
    <w:name w:val="CSW Table Big 10"/>
    <w:basedOn w:val="CSWTableBig"/>
    <w:semiHidden/>
    <w:rsid w:val="0020184F"/>
    <w:tblPr/>
    <w:tblStylePr w:type="firstRow">
      <w:rPr>
        <w:rFonts w:ascii="Cambria" w:hAnsi="Cambria"/>
        <w:color w:val="FFFFFF"/>
        <w:sz w:val="16"/>
      </w:rPr>
      <w:tblPr/>
      <w:trPr>
        <w:tblHeader/>
      </w:trPr>
      <w:tcPr>
        <w:shd w:val="clear" w:color="auto" w:fill="EBEBEB"/>
      </w:tcPr>
    </w:tblStylePr>
    <w:tblStylePr w:type="neCell">
      <w:tblPr/>
      <w:tcPr>
        <w:shd w:val="clear" w:color="auto" w:fill="292B36"/>
      </w:tcPr>
    </w:tblStylePr>
  </w:style>
  <w:style w:type="paragraph" w:customStyle="1" w:styleId="TableHeaderLarge">
    <w:name w:val="Table Header Large"/>
    <w:link w:val="TableHeaderLargeChar"/>
    <w:rsid w:val="00620A98"/>
    <w:rPr>
      <w:rFonts w:ascii="Franklin Gothic Medium Cond" w:hAnsi="Franklin Gothic Medium Cond"/>
      <w:bCs/>
      <w:color w:val="FFFFFF"/>
      <w:lang w:val="en-GB" w:eastAsia="en-US"/>
    </w:rPr>
  </w:style>
  <w:style w:type="character" w:customStyle="1" w:styleId="TableHeaderLargeChar">
    <w:name w:val="Table Header Large Char"/>
    <w:link w:val="TableHeaderLarge"/>
    <w:rsid w:val="00620A98"/>
    <w:rPr>
      <w:rFonts w:ascii="Franklin Gothic Medium Cond" w:hAnsi="Franklin Gothic Medium Cond"/>
      <w:bCs/>
      <w:color w:val="FFFFFF"/>
      <w:lang w:val="en-GB" w:eastAsia="en-US" w:bidi="ar-SA"/>
    </w:rPr>
  </w:style>
  <w:style w:type="paragraph" w:customStyle="1" w:styleId="TableTextLarge">
    <w:name w:val="Table Text Large"/>
    <w:basedOn w:val="Normal"/>
    <w:semiHidden/>
    <w:rsid w:val="00436E78"/>
    <w:pPr>
      <w:spacing w:before="60" w:after="60"/>
    </w:pPr>
    <w:rPr>
      <w:spacing w:val="0"/>
      <w:sz w:val="16"/>
    </w:rPr>
  </w:style>
  <w:style w:type="paragraph" w:customStyle="1" w:styleId="CSWApplicableDocuments">
    <w:name w:val="CSW Applicable Documents"/>
    <w:basedOn w:val="References"/>
    <w:rsid w:val="00624E37"/>
    <w:pPr>
      <w:numPr>
        <w:numId w:val="1"/>
      </w:numPr>
      <w:tabs>
        <w:tab w:val="clear" w:pos="567"/>
        <w:tab w:val="clear" w:pos="680"/>
        <w:tab w:val="left" w:pos="566"/>
      </w:tabs>
    </w:pPr>
  </w:style>
  <w:style w:type="paragraph" w:customStyle="1" w:styleId="BodyTextDraft">
    <w:name w:val="Body Text Draft"/>
    <w:basedOn w:val="BodyText"/>
    <w:semiHidden/>
    <w:rsid w:val="001E620D"/>
    <w:pPr>
      <w:shd w:val="clear" w:color="auto" w:fill="FFFF99"/>
    </w:pPr>
    <w:rPr>
      <w:i/>
    </w:rPr>
  </w:style>
  <w:style w:type="table" w:customStyle="1" w:styleId="CSWTableWithTotals10">
    <w:name w:val="CSW Table With Totals 10"/>
    <w:basedOn w:val="CSWTableWithVerticalTotals"/>
    <w:semiHidden/>
    <w:rsid w:val="0020184F"/>
    <w:tblPr/>
    <w:tblStylePr w:type="firstRow">
      <w:rPr>
        <w:rFonts w:ascii="Mongolian Baiti" w:hAnsi="Mongolian Baiti"/>
        <w:b w:val="0"/>
        <w:i w:val="0"/>
        <w:color w:val="FFFFFF"/>
        <w:sz w:val="16"/>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paragraph" w:styleId="BodyTextFirstIndent2">
    <w:name w:val="Body Text First Indent 2"/>
    <w:basedOn w:val="BodyTextIndent"/>
    <w:link w:val="BodyTextFirstIndent2Char"/>
    <w:semiHidden/>
    <w:locked/>
    <w:rsid w:val="005D256A"/>
    <w:pPr>
      <w:tabs>
        <w:tab w:val="clear" w:pos="680"/>
      </w:tabs>
      <w:spacing w:after="120"/>
      <w:ind w:left="283" w:firstLine="210"/>
      <w:jc w:val="left"/>
    </w:pPr>
    <w:rPr>
      <w:rFonts w:ascii="Arial" w:hAnsi="Arial"/>
      <w:spacing w:val="-5"/>
    </w:rPr>
  </w:style>
  <w:style w:type="paragraph" w:styleId="HTMLPreformatted">
    <w:name w:val="HTML Preformatted"/>
    <w:basedOn w:val="Normal"/>
    <w:link w:val="HTMLPreformattedChar"/>
    <w:locked/>
    <w:rsid w:val="002A702E"/>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pacing w:val="0"/>
      <w:lang w:eastAsia="en-GB"/>
    </w:rPr>
  </w:style>
  <w:style w:type="paragraph" w:customStyle="1" w:styleId="CSWDisclaimertext">
    <w:name w:val="CSW Disclaimer text"/>
    <w:basedOn w:val="Normal"/>
    <w:semiHidden/>
    <w:rsid w:val="006710CC"/>
    <w:pPr>
      <w:framePr w:hSpace="180" w:wrap="around" w:vAnchor="text" w:hAnchor="text" w:xAlign="right" w:y="1"/>
      <w:spacing w:line="240" w:lineRule="atLeast"/>
      <w:suppressOverlap/>
    </w:pPr>
    <w:rPr>
      <w:rFonts w:ascii="Franklin Gothic Medium Cond" w:hAnsi="Franklin Gothic Medium Cond"/>
      <w:spacing w:val="0"/>
      <w:sz w:val="16"/>
    </w:rPr>
  </w:style>
  <w:style w:type="paragraph" w:customStyle="1" w:styleId="CSWDisclaimer">
    <w:name w:val="CSW Disclaimer"/>
    <w:basedOn w:val="BodyText"/>
    <w:semiHidden/>
    <w:rsid w:val="00526B8F"/>
    <w:pPr>
      <w:framePr w:hSpace="180" w:wrap="around" w:vAnchor="text" w:hAnchor="text" w:xAlign="right" w:y="1"/>
      <w:tabs>
        <w:tab w:val="clear" w:pos="680"/>
      </w:tabs>
      <w:spacing w:before="60" w:after="0" w:line="240" w:lineRule="auto"/>
      <w:suppressOverlap/>
      <w:jc w:val="left"/>
    </w:pPr>
    <w:rPr>
      <w:rFonts w:ascii="Franklin Gothic Medium Cond" w:hAnsi="Franklin Gothic Medium Cond"/>
      <w:color w:val="77001E"/>
      <w:sz w:val="24"/>
      <w:szCs w:val="24"/>
    </w:rPr>
  </w:style>
  <w:style w:type="paragraph" w:customStyle="1" w:styleId="TableTextCentred">
    <w:name w:val="Table Text Centred"/>
    <w:basedOn w:val="TableText"/>
    <w:rsid w:val="00DB4EE2"/>
    <w:pPr>
      <w:jc w:val="center"/>
    </w:pPr>
  </w:style>
  <w:style w:type="paragraph" w:customStyle="1" w:styleId="PictureCentered">
    <w:name w:val="Picture Centered"/>
    <w:basedOn w:val="Normal"/>
    <w:rsid w:val="00AC20C9"/>
    <w:pPr>
      <w:jc w:val="center"/>
    </w:pPr>
  </w:style>
  <w:style w:type="paragraph" w:styleId="CommentSubject">
    <w:name w:val="annotation subject"/>
    <w:basedOn w:val="CommentText"/>
    <w:next w:val="CommentText"/>
    <w:link w:val="CommentSubjectChar"/>
    <w:uiPriority w:val="99"/>
    <w:semiHidden/>
    <w:rsid w:val="00B4502B"/>
    <w:pPr>
      <w:keepLines w:val="0"/>
      <w:spacing w:line="240" w:lineRule="auto"/>
    </w:pPr>
    <w:rPr>
      <w:rFonts w:ascii="Franklin Gothic Demi Cond" w:hAnsi="Franklin Gothic Demi Cond"/>
      <w:bCs/>
      <w:noProof w:val="0"/>
      <w:sz w:val="20"/>
    </w:rPr>
  </w:style>
  <w:style w:type="table" w:customStyle="1" w:styleId="CSWTableWithVerticalTotals">
    <w:name w:val="CSW Table With Vertical Totals"/>
    <w:basedOn w:val="TableNormal"/>
    <w:rsid w:val="006A37DB"/>
    <w:rPr>
      <w:rFonts w:ascii="Franklin Gothic Medium Cond" w:hAnsi="Franklin Gothic Medium Cond"/>
    </w:rPr>
    <w:tblPr>
      <w:tblStyleRowBandSize w:val="1"/>
      <w:jc w:val="center"/>
      <w:tblBorders>
        <w:top w:val="single" w:sz="4" w:space="0" w:color="9D1B33"/>
        <w:left w:val="single" w:sz="4" w:space="0" w:color="9D1B33"/>
        <w:bottom w:val="single" w:sz="4" w:space="0" w:color="9D1B33"/>
        <w:right w:val="single" w:sz="4" w:space="0" w:color="9D1B33"/>
        <w:insideH w:val="single" w:sz="4" w:space="0" w:color="696A72"/>
        <w:insideV w:val="single" w:sz="4" w:space="0" w:color="696A72"/>
      </w:tblBorders>
      <w:tblCellMar>
        <w:top w:w="11" w:type="dxa"/>
        <w:left w:w="113" w:type="dxa"/>
        <w:bottom w:w="11" w:type="dxa"/>
        <w:right w:w="113" w:type="dxa"/>
      </w:tblCellMar>
    </w:tblPr>
    <w:trPr>
      <w:jc w:val="center"/>
    </w:trPr>
    <w:tblStylePr w:type="firstRow">
      <w:rPr>
        <w:rFonts w:ascii="Tahoma" w:hAnsi="Tahoma"/>
        <w:b w:val="0"/>
        <w:i w:val="0"/>
        <w:color w:val="FFFFFF"/>
        <w:sz w:val="20"/>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paragraph" w:styleId="TOC7">
    <w:name w:val="toc 7"/>
    <w:basedOn w:val="Normal"/>
    <w:next w:val="Normal"/>
    <w:autoRedefine/>
    <w:uiPriority w:val="39"/>
    <w:rsid w:val="0026681E"/>
    <w:pPr>
      <w:ind w:left="1200"/>
    </w:pPr>
  </w:style>
  <w:style w:type="character" w:customStyle="1" w:styleId="Bold">
    <w:name w:val="Bold"/>
    <w:rsid w:val="0057205F"/>
    <w:rPr>
      <w:b/>
    </w:rPr>
  </w:style>
  <w:style w:type="character" w:customStyle="1" w:styleId="Italic">
    <w:name w:val="Italic"/>
    <w:rsid w:val="0057205F"/>
    <w:rPr>
      <w:i/>
    </w:rPr>
  </w:style>
  <w:style w:type="paragraph" w:customStyle="1" w:styleId="TableHeaderCentred">
    <w:name w:val="Table Header Centred"/>
    <w:basedOn w:val="TableHeader"/>
    <w:rsid w:val="008206F1"/>
    <w:pPr>
      <w:jc w:val="center"/>
    </w:pPr>
  </w:style>
  <w:style w:type="character" w:customStyle="1" w:styleId="SourceCode">
    <w:name w:val="Source_Code"/>
    <w:semiHidden/>
    <w:qFormat/>
    <w:rsid w:val="00261A21"/>
    <w:rPr>
      <w:rFonts w:ascii="Consolas" w:hAnsi="Consolas"/>
    </w:rPr>
  </w:style>
  <w:style w:type="paragraph" w:styleId="ListContinue5">
    <w:name w:val="List Continue 5"/>
    <w:basedOn w:val="ListContinue"/>
    <w:semiHidden/>
    <w:rsid w:val="006816BB"/>
    <w:pPr>
      <w:ind w:left="1985"/>
    </w:pPr>
  </w:style>
  <w:style w:type="paragraph" w:customStyle="1" w:styleId="BodyTextHighlighted">
    <w:name w:val="Body Text Highlighted"/>
    <w:basedOn w:val="BodyText"/>
    <w:autoRedefine/>
    <w:semiHidden/>
    <w:rsid w:val="00883904"/>
    <w:pPr>
      <w:pBdr>
        <w:top w:val="single" w:sz="4" w:space="1" w:color="9D1B33"/>
        <w:bottom w:val="single" w:sz="4" w:space="2" w:color="9D1B33"/>
      </w:pBdr>
      <w:shd w:val="clear" w:color="auto" w:fill="E1E6F0"/>
      <w:ind w:left="0"/>
    </w:pPr>
  </w:style>
  <w:style w:type="character" w:customStyle="1" w:styleId="HeadingBaseCarcter">
    <w:name w:val="Heading Base Carácter"/>
    <w:link w:val="HeadingBase"/>
    <w:rsid w:val="00AD7C9D"/>
    <w:rPr>
      <w:rFonts w:ascii="Franklin Gothic Book" w:hAnsi="Franklin Gothic Book"/>
      <w:color w:val="003399"/>
      <w:sz w:val="22"/>
      <w:szCs w:val="22"/>
      <w:lang w:val="en-GB" w:eastAsia="en-US" w:bidi="ar-SA"/>
    </w:rPr>
  </w:style>
  <w:style w:type="paragraph" w:customStyle="1" w:styleId="TableHeaderRight">
    <w:name w:val="Table Header Right"/>
    <w:basedOn w:val="TableHeader"/>
    <w:rsid w:val="008206F1"/>
    <w:pPr>
      <w:jc w:val="right"/>
    </w:pPr>
    <w:rPr>
      <w:bCs/>
    </w:rPr>
  </w:style>
  <w:style w:type="paragraph" w:customStyle="1" w:styleId="TableTextRight">
    <w:name w:val="Table Text Right"/>
    <w:basedOn w:val="TableText"/>
    <w:rsid w:val="00681B7E"/>
    <w:pPr>
      <w:jc w:val="right"/>
    </w:pPr>
  </w:style>
  <w:style w:type="paragraph" w:customStyle="1" w:styleId="HFLeft">
    <w:name w:val="H&amp;F Left"/>
    <w:basedOn w:val="Normal"/>
    <w:semiHidden/>
    <w:rsid w:val="000D6FAA"/>
    <w:pPr>
      <w:jc w:val="both"/>
    </w:pPr>
    <w:rPr>
      <w:smallCaps/>
      <w:color w:val="336699"/>
      <w:sz w:val="16"/>
      <w:szCs w:val="15"/>
    </w:rPr>
  </w:style>
  <w:style w:type="paragraph" w:customStyle="1" w:styleId="HFRight">
    <w:name w:val="H&amp;F Right"/>
    <w:basedOn w:val="HFLeft"/>
    <w:semiHidden/>
    <w:rsid w:val="000D6FAA"/>
    <w:pPr>
      <w:jc w:val="right"/>
    </w:pPr>
  </w:style>
  <w:style w:type="paragraph" w:customStyle="1" w:styleId="HFCentre">
    <w:name w:val="H&amp;F Centre"/>
    <w:basedOn w:val="HFLeft"/>
    <w:semiHidden/>
    <w:rsid w:val="000D6FAA"/>
    <w:pPr>
      <w:jc w:val="center"/>
    </w:pPr>
  </w:style>
  <w:style w:type="character" w:styleId="PageNumber">
    <w:name w:val="page number"/>
    <w:basedOn w:val="DefaultParagraphFont"/>
    <w:semiHidden/>
    <w:locked/>
    <w:rsid w:val="00867E45"/>
  </w:style>
  <w:style w:type="paragraph" w:customStyle="1" w:styleId="CSWCover1">
    <w:name w:val="CSW Cover 1"/>
    <w:basedOn w:val="Normal"/>
    <w:semiHidden/>
    <w:rsid w:val="00A42CBA"/>
    <w:pPr>
      <w:framePr w:hSpace="180" w:wrap="around" w:vAnchor="text" w:hAnchor="text" w:xAlign="right" w:y="1"/>
      <w:suppressOverlap/>
    </w:pPr>
    <w:rPr>
      <w:rFonts w:ascii="Franklin Gothic Medium Cond" w:hAnsi="Franklin Gothic Medium Cond"/>
      <w:color w:val="77001E"/>
      <w:spacing w:val="0"/>
      <w:sz w:val="60"/>
      <w:szCs w:val="60"/>
    </w:rPr>
  </w:style>
  <w:style w:type="paragraph" w:customStyle="1" w:styleId="HFCSWMotto">
    <w:name w:val="H&amp;F CSW Motto"/>
    <w:basedOn w:val="Normal"/>
    <w:semiHidden/>
    <w:rsid w:val="00DB0A7C"/>
    <w:pPr>
      <w:spacing w:before="720"/>
    </w:pPr>
    <w:rPr>
      <w:b/>
      <w:bCs/>
      <w:i/>
      <w:iCs/>
      <w:noProof/>
      <w:color w:val="808080"/>
      <w:sz w:val="24"/>
    </w:rPr>
  </w:style>
  <w:style w:type="paragraph" w:customStyle="1" w:styleId="HFCSWURL">
    <w:name w:val="H&amp;F CSW URL"/>
    <w:basedOn w:val="Normal"/>
    <w:semiHidden/>
    <w:rsid w:val="000F017D"/>
    <w:pPr>
      <w:ind w:right="-198"/>
    </w:pPr>
    <w:rPr>
      <w:rFonts w:ascii="Franklin Gothic Demi Cond" w:hAnsi="Franklin Gothic Demi Cond"/>
      <w:bCs/>
      <w:color w:val="808080"/>
      <w:spacing w:val="16"/>
      <w:sz w:val="16"/>
    </w:rPr>
  </w:style>
  <w:style w:type="paragraph" w:customStyle="1" w:styleId="CSWCover2">
    <w:name w:val="CSW Cover 2"/>
    <w:basedOn w:val="Normal"/>
    <w:semiHidden/>
    <w:rsid w:val="00A42CBA"/>
    <w:pPr>
      <w:spacing w:after="40"/>
    </w:pPr>
    <w:rPr>
      <w:rFonts w:ascii="Franklin Gothic Medium Cond" w:hAnsi="Franklin Gothic Medium Cond"/>
      <w:spacing w:val="0"/>
      <w:sz w:val="48"/>
      <w:szCs w:val="60"/>
    </w:rPr>
  </w:style>
  <w:style w:type="paragraph" w:customStyle="1" w:styleId="CSWCover3">
    <w:name w:val="CSW Cover 3"/>
    <w:basedOn w:val="Normal"/>
    <w:semiHidden/>
    <w:rsid w:val="00A42CBA"/>
    <w:pPr>
      <w:spacing w:after="40"/>
    </w:pPr>
    <w:rPr>
      <w:rFonts w:ascii="Franklin Gothic Medium Cond" w:hAnsi="Franklin Gothic Medium Cond"/>
      <w:color w:val="7E8086"/>
      <w:spacing w:val="0"/>
      <w:sz w:val="40"/>
      <w:szCs w:val="40"/>
    </w:rPr>
  </w:style>
  <w:style w:type="paragraph" w:customStyle="1" w:styleId="CSWCover4">
    <w:name w:val="CSW Cover 4"/>
    <w:basedOn w:val="Normal"/>
    <w:semiHidden/>
    <w:rsid w:val="00694673"/>
    <w:pPr>
      <w:framePr w:hSpace="180" w:wrap="around" w:vAnchor="text" w:hAnchor="text" w:xAlign="right" w:y="1"/>
      <w:suppressOverlap/>
    </w:pPr>
    <w:rPr>
      <w:rFonts w:ascii="Franklin Gothic Medium Cond" w:hAnsi="Franklin Gothic Medium Cond" w:cs="Univers-CondensedLight"/>
      <w:color w:val="77001E"/>
      <w:spacing w:val="0"/>
      <w:sz w:val="16"/>
      <w:szCs w:val="16"/>
      <w:lang w:eastAsia="pt-PT"/>
    </w:rPr>
  </w:style>
  <w:style w:type="paragraph" w:customStyle="1" w:styleId="CSWFooterFirstPage">
    <w:name w:val="CSW Footer First Page"/>
    <w:basedOn w:val="Footer"/>
    <w:semiHidden/>
    <w:rsid w:val="007C7DA5"/>
    <w:pPr>
      <w:spacing w:line="240" w:lineRule="auto"/>
      <w:jc w:val="left"/>
    </w:pPr>
    <w:rPr>
      <w:rFonts w:ascii="Franklin Gothic Medium Cond" w:hAnsi="Franklin Gothic Medium Cond" w:cs="Univers-Condensed"/>
      <w:color w:val="77001E"/>
      <w:spacing w:val="0"/>
      <w:sz w:val="32"/>
      <w:szCs w:val="32"/>
      <w:lang w:val="pt-PT" w:eastAsia="pt-PT"/>
    </w:rPr>
  </w:style>
  <w:style w:type="paragraph" w:customStyle="1" w:styleId="CSWHeaderFirstColumn">
    <w:name w:val="CSW Header First Column"/>
    <w:basedOn w:val="Normal"/>
    <w:semiHidden/>
    <w:rsid w:val="000F017D"/>
    <w:rPr>
      <w:rFonts w:ascii="Franklin Gothic Demi Cond" w:hAnsi="Franklin Gothic Demi Cond"/>
      <w:color w:val="FFFFFF"/>
      <w:spacing w:val="0"/>
      <w:sz w:val="28"/>
      <w:szCs w:val="28"/>
    </w:rPr>
  </w:style>
  <w:style w:type="paragraph" w:customStyle="1" w:styleId="CSWHeaderSecondColumn">
    <w:name w:val="CSW Header Second Column"/>
    <w:basedOn w:val="Normal"/>
    <w:semiHidden/>
    <w:rsid w:val="006710CC"/>
    <w:rPr>
      <w:rFonts w:ascii="Franklin Gothic Medium Cond" w:hAnsi="Franklin Gothic Medium Cond"/>
      <w:color w:val="FFFFFF"/>
      <w:spacing w:val="0"/>
      <w:sz w:val="28"/>
      <w:szCs w:val="28"/>
    </w:rPr>
  </w:style>
  <w:style w:type="paragraph" w:customStyle="1" w:styleId="CSWFooterFirstColumn">
    <w:name w:val="CSW Footer First Column"/>
    <w:basedOn w:val="Normal"/>
    <w:semiHidden/>
    <w:rsid w:val="008206F1"/>
    <w:rPr>
      <w:rFonts w:ascii="Franklin Gothic Medium Cond" w:hAnsi="Franklin Gothic Medium Cond" w:cs="Univers-CondensedLight"/>
      <w:color w:val="77001E"/>
      <w:spacing w:val="0"/>
      <w:sz w:val="14"/>
      <w:szCs w:val="14"/>
      <w:lang w:eastAsia="pt-PT"/>
    </w:rPr>
  </w:style>
  <w:style w:type="paragraph" w:customStyle="1" w:styleId="CSWFooterPageNumber">
    <w:name w:val="CSW Footer Page Number"/>
    <w:basedOn w:val="CSWFooterFirstColumn"/>
    <w:semiHidden/>
    <w:rsid w:val="002A702E"/>
    <w:pPr>
      <w:jc w:val="right"/>
    </w:pPr>
    <w:rPr>
      <w:caps/>
      <w:noProof/>
      <w:sz w:val="28"/>
      <w:szCs w:val="28"/>
    </w:rPr>
  </w:style>
  <w:style w:type="paragraph" w:customStyle="1" w:styleId="CSWDiagramBlueCell">
    <w:name w:val="CSW Diagram Blue Cell"/>
    <w:basedOn w:val="CSWDiagramRedCell"/>
    <w:semiHidden/>
    <w:rsid w:val="005C63D1"/>
    <w:pPr>
      <w:shd w:val="clear" w:color="auto" w:fill="00AAD6"/>
      <w:spacing w:before="80"/>
    </w:pPr>
  </w:style>
  <w:style w:type="paragraph" w:customStyle="1" w:styleId="PictureBetweenText">
    <w:name w:val="Picture Between Text"/>
    <w:basedOn w:val="BodyText"/>
    <w:rsid w:val="00AC20C9"/>
    <w:pPr>
      <w:spacing w:before="340" w:after="0"/>
      <w:ind w:left="340" w:right="340"/>
    </w:pPr>
  </w:style>
  <w:style w:type="paragraph" w:customStyle="1" w:styleId="CSWDiagram">
    <w:name w:val="CSW Diagram"/>
    <w:basedOn w:val="BodyText"/>
    <w:semiHidden/>
    <w:rsid w:val="006F715A"/>
    <w:pPr>
      <w:shd w:val="clear" w:color="BFC0C3" w:fill="BFC0C3"/>
    </w:pPr>
  </w:style>
  <w:style w:type="paragraph" w:customStyle="1" w:styleId="CSWContacts">
    <w:name w:val="CSW Contacts"/>
    <w:basedOn w:val="BodyText"/>
    <w:rsid w:val="006710CC"/>
    <w:pPr>
      <w:spacing w:after="0" w:line="240" w:lineRule="auto"/>
    </w:pPr>
    <w:rPr>
      <w:rFonts w:ascii="Franklin Gothic Medium Cond" w:hAnsi="Franklin Gothic Medium Cond" w:cs="Univers-CondensedLight"/>
      <w:sz w:val="16"/>
      <w:lang w:val="pt-PT" w:eastAsia="pt-PT"/>
    </w:rPr>
  </w:style>
  <w:style w:type="paragraph" w:customStyle="1" w:styleId="CSWAttention">
    <w:name w:val="CSW Attention"/>
    <w:basedOn w:val="CSWNote"/>
    <w:next w:val="CSWBoxText"/>
    <w:uiPriority w:val="5"/>
    <w:qFormat/>
    <w:rsid w:val="00DD1174"/>
    <w:pPr>
      <w:numPr>
        <w:numId w:val="4"/>
      </w:numPr>
      <w:tabs>
        <w:tab w:val="num" w:pos="1457"/>
      </w:tabs>
    </w:pPr>
  </w:style>
  <w:style w:type="paragraph" w:customStyle="1" w:styleId="CSWWarning">
    <w:name w:val="CSW Warning"/>
    <w:basedOn w:val="CSWNote"/>
    <w:next w:val="CSWBoxText"/>
    <w:uiPriority w:val="5"/>
    <w:qFormat/>
    <w:rsid w:val="00104A44"/>
    <w:pPr>
      <w:numPr>
        <w:numId w:val="10"/>
      </w:numPr>
      <w:tabs>
        <w:tab w:val="num" w:pos="1457"/>
      </w:tabs>
    </w:pPr>
  </w:style>
  <w:style w:type="character" w:customStyle="1" w:styleId="Heading1Char">
    <w:name w:val="Heading 1 Char"/>
    <w:link w:val="Heading1"/>
    <w:uiPriority w:val="9"/>
    <w:rsid w:val="002147AE"/>
    <w:rPr>
      <w:rFonts w:ascii="Franklin Gothic Demi Cond" w:hAnsi="Franklin Gothic Demi Cond"/>
      <w:color w:val="B71234"/>
      <w:sz w:val="32"/>
      <w:szCs w:val="22"/>
      <w:lang w:val="en-GB" w:eastAsia="en-US"/>
    </w:rPr>
  </w:style>
  <w:style w:type="paragraph" w:customStyle="1" w:styleId="CSWNote">
    <w:name w:val="CSW Note"/>
    <w:next w:val="CSWBoxText"/>
    <w:uiPriority w:val="5"/>
    <w:qFormat/>
    <w:rsid w:val="00D74CA7"/>
    <w:pPr>
      <w:numPr>
        <w:numId w:val="11"/>
      </w:numPr>
      <w:pBdr>
        <w:top w:val="single" w:sz="8" w:space="3" w:color="77001E"/>
        <w:left w:val="single" w:sz="8" w:space="3" w:color="77001E"/>
        <w:bottom w:val="single" w:sz="8" w:space="3" w:color="77001E"/>
        <w:right w:val="single" w:sz="8" w:space="3" w:color="77001E"/>
      </w:pBdr>
      <w:spacing w:after="240" w:line="260" w:lineRule="atLeast"/>
      <w:ind w:right="284"/>
      <w:jc w:val="both"/>
    </w:pPr>
    <w:rPr>
      <w:rFonts w:ascii="Franklin Gothic Medium Cond" w:hAnsi="Franklin Gothic Medium Cond"/>
      <w:szCs w:val="60"/>
      <w:lang w:val="en-GB" w:eastAsia="en-US"/>
    </w:rPr>
  </w:style>
  <w:style w:type="character" w:customStyle="1" w:styleId="CSWAnnexesCharChar">
    <w:name w:val="CSW Annexes Char Char"/>
    <w:basedOn w:val="Heading1Char"/>
    <w:link w:val="CSWAnnexes"/>
    <w:rsid w:val="00886A1D"/>
    <w:rPr>
      <w:rFonts w:ascii="Franklin Gothic Demi Cond" w:hAnsi="Franklin Gothic Demi Cond"/>
      <w:color w:val="B71234"/>
      <w:sz w:val="32"/>
      <w:szCs w:val="22"/>
      <w:lang w:val="en-GB" w:eastAsia="en-US"/>
    </w:rPr>
  </w:style>
  <w:style w:type="paragraph" w:customStyle="1" w:styleId="CSWAnnexes2">
    <w:name w:val="CSW Annexes 2"/>
    <w:basedOn w:val="Heading2"/>
    <w:next w:val="BodyText"/>
    <w:rsid w:val="00886A1D"/>
    <w:pPr>
      <w:numPr>
        <w:numId w:val="22"/>
      </w:numPr>
    </w:pPr>
  </w:style>
  <w:style w:type="paragraph" w:styleId="ListBullet4">
    <w:name w:val="List Bullet 4"/>
    <w:basedOn w:val="Normal"/>
    <w:uiPriority w:val="2"/>
    <w:rsid w:val="00E72D93"/>
    <w:pPr>
      <w:numPr>
        <w:numId w:val="5"/>
      </w:numPr>
      <w:spacing w:after="240" w:line="260" w:lineRule="exact"/>
      <w:ind w:left="2269"/>
      <w:contextualSpacing/>
    </w:pPr>
  </w:style>
  <w:style w:type="paragraph" w:styleId="ListNumber4">
    <w:name w:val="List Number 4"/>
    <w:basedOn w:val="ListNumber"/>
    <w:uiPriority w:val="2"/>
    <w:rsid w:val="00543FEA"/>
    <w:pPr>
      <w:numPr>
        <w:ilvl w:val="3"/>
      </w:numPr>
    </w:pPr>
  </w:style>
  <w:style w:type="paragraph" w:customStyle="1" w:styleId="ListLetter2">
    <w:name w:val="List Letter 2"/>
    <w:basedOn w:val="ListLetter"/>
    <w:semiHidden/>
    <w:rsid w:val="00E72D93"/>
    <w:pPr>
      <w:numPr>
        <w:numId w:val="6"/>
      </w:numPr>
      <w:ind w:left="681" w:hanging="227"/>
    </w:pPr>
  </w:style>
  <w:style w:type="paragraph" w:customStyle="1" w:styleId="ListLetter">
    <w:name w:val="List Letter"/>
    <w:basedOn w:val="List"/>
    <w:semiHidden/>
    <w:rsid w:val="00E72D93"/>
    <w:pPr>
      <w:numPr>
        <w:numId w:val="9"/>
      </w:numPr>
    </w:pPr>
  </w:style>
  <w:style w:type="paragraph" w:customStyle="1" w:styleId="ListLetter3">
    <w:name w:val="List Letter 3"/>
    <w:basedOn w:val="ListLetter"/>
    <w:semiHidden/>
    <w:rsid w:val="00E72D93"/>
    <w:pPr>
      <w:numPr>
        <w:numId w:val="8"/>
      </w:numPr>
    </w:pPr>
  </w:style>
  <w:style w:type="numbering" w:styleId="1ai">
    <w:name w:val="Outline List 1"/>
    <w:basedOn w:val="NoList"/>
    <w:semiHidden/>
    <w:locked/>
    <w:rsid w:val="009B568B"/>
    <w:pPr>
      <w:numPr>
        <w:numId w:val="7"/>
      </w:numPr>
    </w:pPr>
  </w:style>
  <w:style w:type="paragraph" w:customStyle="1" w:styleId="ListLetter4">
    <w:name w:val="List Letter 4"/>
    <w:basedOn w:val="ListLetter3"/>
    <w:semiHidden/>
    <w:rsid w:val="006816BB"/>
    <w:pPr>
      <w:tabs>
        <w:tab w:val="left" w:pos="1247"/>
      </w:tabs>
      <w:ind w:left="1361"/>
    </w:pPr>
  </w:style>
  <w:style w:type="table" w:customStyle="1" w:styleId="CSWTableBig">
    <w:name w:val="CSW Table Big"/>
    <w:basedOn w:val="TableNormal"/>
    <w:rsid w:val="00D70421"/>
    <w:rPr>
      <w:rFonts w:ascii="Franklin Gothic Medium Cond" w:hAnsi="Franklin Gothic Medium Cond"/>
    </w:rPr>
    <w:tblPr>
      <w:tblBorders>
        <w:top w:val="single" w:sz="4" w:space="0" w:color="696A72"/>
        <w:left w:val="single" w:sz="4" w:space="0" w:color="696A72"/>
        <w:bottom w:val="single" w:sz="4" w:space="0" w:color="696A72"/>
        <w:right w:val="single" w:sz="4" w:space="0" w:color="696A72"/>
        <w:insideH w:val="single" w:sz="4" w:space="0" w:color="696A72"/>
        <w:insideV w:val="single" w:sz="4" w:space="0" w:color="696A72"/>
      </w:tblBorders>
      <w:tblCellMar>
        <w:top w:w="11" w:type="dxa"/>
        <w:left w:w="113" w:type="dxa"/>
        <w:bottom w:w="11" w:type="dxa"/>
        <w:right w:w="113" w:type="dxa"/>
      </w:tblCellMar>
    </w:tblPr>
    <w:tblStylePr w:type="firstRow">
      <w:rPr>
        <w:rFonts w:ascii="Tahoma" w:hAnsi="Tahoma"/>
        <w:color w:val="auto"/>
        <w:sz w:val="20"/>
      </w:rPr>
      <w:tblPr/>
      <w:trPr>
        <w:tblHeader/>
      </w:trPr>
      <w:tcPr>
        <w:shd w:val="clear" w:color="auto" w:fill="EBEBEB"/>
      </w:tcPr>
    </w:tblStylePr>
    <w:tblStylePr w:type="neCell">
      <w:tblPr/>
      <w:tcPr>
        <w:shd w:val="clear" w:color="auto" w:fill="292B36"/>
      </w:tcPr>
    </w:tblStylePr>
  </w:style>
  <w:style w:type="paragraph" w:customStyle="1" w:styleId="CSWAnnexes3">
    <w:name w:val="CSW Annexes 3"/>
    <w:basedOn w:val="Heading3"/>
    <w:next w:val="BodyText"/>
    <w:rsid w:val="00886A1D"/>
    <w:pPr>
      <w:numPr>
        <w:numId w:val="22"/>
      </w:numPr>
    </w:pPr>
  </w:style>
  <w:style w:type="character" w:styleId="HTMLAcronym">
    <w:name w:val="HTML Acronym"/>
    <w:basedOn w:val="DefaultParagraphFont"/>
    <w:semiHidden/>
    <w:locked/>
    <w:rsid w:val="000D4310"/>
  </w:style>
  <w:style w:type="numbering" w:styleId="ArticleSection">
    <w:name w:val="Outline List 3"/>
    <w:basedOn w:val="NoList"/>
    <w:semiHidden/>
    <w:locked/>
    <w:rsid w:val="000D4310"/>
    <w:pPr>
      <w:numPr>
        <w:numId w:val="13"/>
      </w:numPr>
    </w:pPr>
  </w:style>
  <w:style w:type="paragraph" w:styleId="Signature">
    <w:name w:val="Signature"/>
    <w:basedOn w:val="Normal"/>
    <w:link w:val="SignatureChar"/>
    <w:semiHidden/>
    <w:locked/>
    <w:rsid w:val="000D4310"/>
    <w:pPr>
      <w:ind w:left="4252"/>
    </w:pPr>
  </w:style>
  <w:style w:type="paragraph" w:styleId="E-mailSignature">
    <w:name w:val="E-mail Signature"/>
    <w:basedOn w:val="Normal"/>
    <w:link w:val="E-mailSignatureChar"/>
    <w:semiHidden/>
    <w:locked/>
    <w:rsid w:val="000D4310"/>
  </w:style>
  <w:style w:type="character" w:styleId="HTMLCite">
    <w:name w:val="HTML Cite"/>
    <w:semiHidden/>
    <w:locked/>
    <w:rsid w:val="000D4310"/>
    <w:rPr>
      <w:i/>
      <w:iCs/>
    </w:rPr>
  </w:style>
  <w:style w:type="character" w:styleId="HTMLCode">
    <w:name w:val="HTML Code"/>
    <w:semiHidden/>
    <w:locked/>
    <w:rsid w:val="000D4310"/>
    <w:rPr>
      <w:rFonts w:ascii="Courier New" w:hAnsi="Courier New" w:cs="Courier New"/>
      <w:sz w:val="20"/>
      <w:szCs w:val="20"/>
    </w:rPr>
  </w:style>
  <w:style w:type="paragraph" w:styleId="BodyText2">
    <w:name w:val="Body Text 2"/>
    <w:basedOn w:val="Normal"/>
    <w:link w:val="BodyText2Char"/>
    <w:semiHidden/>
    <w:locked/>
    <w:rsid w:val="000D4310"/>
    <w:pPr>
      <w:spacing w:after="120" w:line="480" w:lineRule="auto"/>
    </w:pPr>
  </w:style>
  <w:style w:type="paragraph" w:styleId="BodyText3">
    <w:name w:val="Body Text 3"/>
    <w:basedOn w:val="Normal"/>
    <w:link w:val="BodyText3Char"/>
    <w:semiHidden/>
    <w:locked/>
    <w:rsid w:val="000D4310"/>
    <w:pPr>
      <w:spacing w:after="120"/>
    </w:pPr>
    <w:rPr>
      <w:sz w:val="16"/>
      <w:szCs w:val="16"/>
    </w:rPr>
  </w:style>
  <w:style w:type="character" w:styleId="HTMLDefinition">
    <w:name w:val="HTML Definition"/>
    <w:semiHidden/>
    <w:locked/>
    <w:rsid w:val="000D4310"/>
    <w:rPr>
      <w:i/>
      <w:iCs/>
    </w:rPr>
  </w:style>
  <w:style w:type="paragraph" w:styleId="EnvelopeAddress">
    <w:name w:val="envelope address"/>
    <w:basedOn w:val="Normal"/>
    <w:semiHidden/>
    <w:locked/>
    <w:rsid w:val="000D4310"/>
    <w:pPr>
      <w:framePr w:w="7938" w:h="1984" w:hRule="exact" w:hSpace="141" w:wrap="auto" w:hAnchor="page" w:xAlign="center" w:yAlign="bottom"/>
      <w:ind w:left="2835"/>
    </w:pPr>
    <w:rPr>
      <w:rFonts w:ascii="Arial" w:hAnsi="Arial" w:cs="Arial"/>
      <w:sz w:val="24"/>
      <w:szCs w:val="24"/>
    </w:rPr>
  </w:style>
  <w:style w:type="paragraph" w:styleId="HTMLAddress">
    <w:name w:val="HTML Address"/>
    <w:basedOn w:val="Normal"/>
    <w:link w:val="HTMLAddressChar"/>
    <w:semiHidden/>
    <w:locked/>
    <w:rsid w:val="000D4310"/>
    <w:rPr>
      <w:i/>
      <w:iCs/>
    </w:rPr>
  </w:style>
  <w:style w:type="character" w:styleId="Emphasis">
    <w:name w:val="Emphasis"/>
    <w:locked/>
    <w:rsid w:val="000D4310"/>
    <w:rPr>
      <w:i/>
      <w:iCs/>
    </w:rPr>
  </w:style>
  <w:style w:type="character" w:styleId="HTMLSample">
    <w:name w:val="HTML Sample"/>
    <w:semiHidden/>
    <w:locked/>
    <w:rsid w:val="000D4310"/>
    <w:rPr>
      <w:rFonts w:ascii="Courier New" w:hAnsi="Courier New" w:cs="Courier New"/>
    </w:rPr>
  </w:style>
  <w:style w:type="paragraph" w:styleId="Salutation">
    <w:name w:val="Salutation"/>
    <w:basedOn w:val="Normal"/>
    <w:next w:val="Normal"/>
    <w:link w:val="SalutationChar"/>
    <w:semiHidden/>
    <w:locked/>
    <w:rsid w:val="000D4310"/>
  </w:style>
  <w:style w:type="character" w:styleId="HTMLTypewriter">
    <w:name w:val="HTML Typewriter"/>
    <w:semiHidden/>
    <w:locked/>
    <w:rsid w:val="000D4310"/>
    <w:rPr>
      <w:rFonts w:ascii="Courier New" w:hAnsi="Courier New" w:cs="Courier New"/>
      <w:sz w:val="20"/>
      <w:szCs w:val="20"/>
    </w:rPr>
  </w:style>
  <w:style w:type="paragraph" w:styleId="NormalWeb">
    <w:name w:val="Normal (Web)"/>
    <w:basedOn w:val="Normal"/>
    <w:uiPriority w:val="99"/>
    <w:semiHidden/>
    <w:locked/>
    <w:rsid w:val="000D4310"/>
    <w:rPr>
      <w:rFonts w:ascii="Times New Roman" w:hAnsi="Times New Roman"/>
      <w:sz w:val="24"/>
      <w:szCs w:val="24"/>
    </w:rPr>
  </w:style>
  <w:style w:type="character" w:styleId="LineNumber">
    <w:name w:val="line number"/>
    <w:basedOn w:val="DefaultParagraphFont"/>
    <w:semiHidden/>
    <w:locked/>
    <w:rsid w:val="000D4310"/>
  </w:style>
  <w:style w:type="paragraph" w:styleId="BodyTextFirstIndent">
    <w:name w:val="Body Text First Indent"/>
    <w:basedOn w:val="BodyText"/>
    <w:link w:val="BodyTextFirstIndentChar"/>
    <w:semiHidden/>
    <w:locked/>
    <w:rsid w:val="000D4310"/>
    <w:pPr>
      <w:tabs>
        <w:tab w:val="clear" w:pos="680"/>
      </w:tabs>
      <w:spacing w:after="120" w:line="240" w:lineRule="auto"/>
      <w:ind w:firstLine="210"/>
      <w:jc w:val="left"/>
    </w:pPr>
    <w:rPr>
      <w:spacing w:val="-5"/>
    </w:rPr>
  </w:style>
  <w:style w:type="paragraph" w:styleId="Closing">
    <w:name w:val="Closing"/>
    <w:basedOn w:val="Normal"/>
    <w:link w:val="ClosingChar"/>
    <w:semiHidden/>
    <w:locked/>
    <w:rsid w:val="000D4310"/>
    <w:pPr>
      <w:ind w:left="4252"/>
    </w:pPr>
  </w:style>
  <w:style w:type="paragraph" w:styleId="EnvelopeReturn">
    <w:name w:val="envelope return"/>
    <w:basedOn w:val="Normal"/>
    <w:semiHidden/>
    <w:locked/>
    <w:rsid w:val="000D4310"/>
    <w:rPr>
      <w:rFonts w:ascii="Arial" w:hAnsi="Arial" w:cs="Arial"/>
    </w:rPr>
  </w:style>
  <w:style w:type="table" w:styleId="TableClassic1">
    <w:name w:val="Table Classic 1"/>
    <w:basedOn w:val="TableNormal"/>
    <w:semiHidden/>
    <w:locked/>
    <w:rsid w:val="000D431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0D431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0D431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0D431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0D431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0D431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0D431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0D431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0D431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0D431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0D431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0D431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3Deffects1">
    <w:name w:val="Table 3D effects 1"/>
    <w:basedOn w:val="TableNormal"/>
    <w:semiHidden/>
    <w:locked/>
    <w:rsid w:val="000D431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0D431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0D431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1">
    <w:name w:val="Table Grid 1"/>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0D431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0D431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0D431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0D431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0D431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0D431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0D431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0D431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0D431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0D431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0D431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0D431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0D431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0D431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Theme">
    <w:name w:val="Table Theme"/>
    <w:basedOn w:val="TableNormal"/>
    <w:semiHidden/>
    <w:locked/>
    <w:rsid w:val="000D43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ntemporary">
    <w:name w:val="Table Contemporary"/>
    <w:basedOn w:val="TableNormal"/>
    <w:semiHidden/>
    <w:locked/>
    <w:rsid w:val="000D431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Subtle1">
    <w:name w:val="Table Subtle 1"/>
    <w:basedOn w:val="TableNormal"/>
    <w:semiHidden/>
    <w:locked/>
    <w:rsid w:val="000D431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0D431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Elegant">
    <w:name w:val="Table Elegant"/>
    <w:basedOn w:val="TableNormal"/>
    <w:semiHidden/>
    <w:locked/>
    <w:rsid w:val="000D431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0D431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0D431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0D431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Web1">
    <w:name w:val="Table Web 1"/>
    <w:basedOn w:val="TableNormal"/>
    <w:semiHidden/>
    <w:locked/>
    <w:rsid w:val="000D431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0D431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0D431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HTMLKeyboard">
    <w:name w:val="HTML Keyboard"/>
    <w:semiHidden/>
    <w:locked/>
    <w:rsid w:val="000D4310"/>
    <w:rPr>
      <w:rFonts w:ascii="Courier New" w:hAnsi="Courier New" w:cs="Courier New"/>
      <w:sz w:val="20"/>
      <w:szCs w:val="20"/>
    </w:rPr>
  </w:style>
  <w:style w:type="paragraph" w:styleId="BlockText">
    <w:name w:val="Block Text"/>
    <w:basedOn w:val="Normal"/>
    <w:semiHidden/>
    <w:locked/>
    <w:rsid w:val="000D4310"/>
    <w:pPr>
      <w:spacing w:after="120"/>
      <w:ind w:left="1440" w:right="1440"/>
    </w:pPr>
  </w:style>
  <w:style w:type="paragraph" w:styleId="NoteHeading">
    <w:name w:val="Note Heading"/>
    <w:basedOn w:val="Normal"/>
    <w:next w:val="Normal"/>
    <w:link w:val="NoteHeadingChar"/>
    <w:semiHidden/>
    <w:locked/>
    <w:rsid w:val="000D4310"/>
  </w:style>
  <w:style w:type="character" w:styleId="HTMLVariable">
    <w:name w:val="HTML Variable"/>
    <w:semiHidden/>
    <w:locked/>
    <w:rsid w:val="000D4310"/>
    <w:rPr>
      <w:i/>
      <w:iCs/>
    </w:rPr>
  </w:style>
  <w:style w:type="numbering" w:styleId="111111">
    <w:name w:val="Outline List 2"/>
    <w:basedOn w:val="NoList"/>
    <w:semiHidden/>
    <w:locked/>
    <w:rsid w:val="000D4310"/>
    <w:pPr>
      <w:numPr>
        <w:numId w:val="14"/>
      </w:numPr>
    </w:pPr>
  </w:style>
  <w:style w:type="paragraph" w:styleId="BodyTextIndent2">
    <w:name w:val="Body Text Indent 2"/>
    <w:basedOn w:val="Normal"/>
    <w:link w:val="BodyTextIndent2Char"/>
    <w:semiHidden/>
    <w:locked/>
    <w:rsid w:val="000D4310"/>
    <w:pPr>
      <w:spacing w:after="120" w:line="480" w:lineRule="auto"/>
      <w:ind w:left="283"/>
    </w:pPr>
  </w:style>
  <w:style w:type="paragraph" w:styleId="BodyTextIndent3">
    <w:name w:val="Body Text Indent 3"/>
    <w:basedOn w:val="Normal"/>
    <w:link w:val="BodyTextIndent3Char"/>
    <w:semiHidden/>
    <w:locked/>
    <w:rsid w:val="000D4310"/>
    <w:pPr>
      <w:spacing w:after="120"/>
      <w:ind w:left="283"/>
    </w:pPr>
    <w:rPr>
      <w:sz w:val="16"/>
      <w:szCs w:val="16"/>
    </w:rPr>
  </w:style>
  <w:style w:type="paragraph" w:styleId="NormalIndent">
    <w:name w:val="Normal Indent"/>
    <w:basedOn w:val="Normal"/>
    <w:semiHidden/>
    <w:locked/>
    <w:rsid w:val="000D4310"/>
    <w:pPr>
      <w:ind w:left="708"/>
    </w:pPr>
  </w:style>
  <w:style w:type="paragraph" w:styleId="List4">
    <w:name w:val="List 4"/>
    <w:basedOn w:val="Normal"/>
    <w:locked/>
    <w:rsid w:val="006816BB"/>
    <w:pPr>
      <w:numPr>
        <w:numId w:val="19"/>
      </w:numPr>
      <w:spacing w:after="240" w:line="260" w:lineRule="atLeast"/>
      <w:ind w:left="1815" w:hanging="397"/>
      <w:contextualSpacing/>
    </w:pPr>
  </w:style>
  <w:style w:type="paragraph" w:styleId="List5">
    <w:name w:val="List 5"/>
    <w:basedOn w:val="Normal"/>
    <w:locked/>
    <w:rsid w:val="006816BB"/>
    <w:pPr>
      <w:numPr>
        <w:numId w:val="21"/>
      </w:numPr>
      <w:spacing w:after="240" w:line="260" w:lineRule="atLeast"/>
      <w:ind w:left="2098"/>
      <w:contextualSpacing/>
    </w:pPr>
  </w:style>
  <w:style w:type="paragraph" w:styleId="ListBullet5">
    <w:name w:val="List Bullet 5"/>
    <w:basedOn w:val="Normal"/>
    <w:rsid w:val="00096DFB"/>
    <w:pPr>
      <w:numPr>
        <w:numId w:val="16"/>
      </w:numPr>
      <w:spacing w:after="240" w:line="260" w:lineRule="atLeast"/>
      <w:ind w:left="2836"/>
      <w:contextualSpacing/>
    </w:pPr>
  </w:style>
  <w:style w:type="paragraph" w:styleId="ListNumber5">
    <w:name w:val="List Number 5"/>
    <w:basedOn w:val="Normal"/>
    <w:uiPriority w:val="2"/>
    <w:rsid w:val="00096DFB"/>
    <w:pPr>
      <w:spacing w:after="240" w:line="260" w:lineRule="atLeast"/>
      <w:contextualSpacing/>
    </w:pPr>
  </w:style>
  <w:style w:type="table" w:customStyle="1" w:styleId="CSWTableWithHorizontalTotals">
    <w:name w:val="CSW Table With Horizontal Totals"/>
    <w:basedOn w:val="CSWTable"/>
    <w:rsid w:val="004552F0"/>
    <w:tblPr>
      <w:tblCellMar>
        <w:top w:w="11" w:type="dxa"/>
        <w:bottom w:w="11" w:type="dxa"/>
      </w:tblCellMar>
    </w:tblPr>
    <w:tblStylePr w:type="firstRow">
      <w:pPr>
        <w:keepNext/>
        <w:keepLines/>
        <w:wordWrap/>
        <w:spacing w:beforeLines="0" w:before="0" w:beforeAutospacing="0" w:afterLines="0" w:after="0" w:afterAutospacing="0"/>
      </w:pPr>
      <w:rPr>
        <w:rFonts w:ascii="Tahoma" w:hAnsi="Tahoma"/>
        <w:i w:val="0"/>
        <w:color w:val="auto"/>
        <w:sz w:val="20"/>
      </w:rPr>
      <w:tblPr/>
      <w:trPr>
        <w:cantSplit/>
        <w:tblHeader/>
      </w:trPr>
      <w:tcPr>
        <w:tcBorders>
          <w:top w:val="single" w:sz="4" w:space="0" w:color="9D1B33"/>
          <w:left w:val="single" w:sz="4" w:space="0" w:color="9D1B33"/>
          <w:bottom w:val="nil"/>
          <w:right w:val="single" w:sz="4" w:space="0" w:color="9D1B33"/>
          <w:insideH w:val="single" w:sz="4" w:space="0" w:color="B71234"/>
          <w:insideV w:val="nil"/>
          <w:tl2br w:val="nil"/>
          <w:tr2bl w:val="nil"/>
        </w:tcBorders>
        <w:shd w:val="clear" w:color="auto" w:fill="B71234"/>
      </w:tcPr>
    </w:tblStylePr>
    <w:tblStylePr w:type="lastRow">
      <w:tblPr/>
      <w:tcPr>
        <w:tcBorders>
          <w:top w:val="nil"/>
          <w:left w:val="single" w:sz="4" w:space="0" w:color="9D1B33"/>
          <w:bottom w:val="single" w:sz="4" w:space="0" w:color="9D1B33"/>
          <w:right w:val="single" w:sz="4" w:space="0" w:color="9D1B33"/>
          <w:insideH w:val="nil"/>
          <w:insideV w:val="nil"/>
          <w:tl2br w:val="nil"/>
          <w:tr2bl w:val="nil"/>
        </w:tcBorders>
        <w:shd w:val="clear" w:color="auto" w:fill="DDDDDD"/>
      </w:tcPr>
    </w:tblStylePr>
    <w:tblStylePr w:type="firstCol">
      <w:rPr>
        <w:color w:val="FFFFFF"/>
      </w:rPr>
      <w:tblPr/>
      <w:tcPr>
        <w:tcBorders>
          <w:top w:val="nil"/>
          <w:left w:val="single" w:sz="4" w:space="0" w:color="9D1B33"/>
          <w:bottom w:val="single" w:sz="4" w:space="0" w:color="9D1B33"/>
        </w:tcBorders>
        <w:shd w:val="clear" w:color="auto" w:fill="9D1B33"/>
      </w:tcPr>
    </w:tblStylePr>
    <w:tblStylePr w:type="lastCol">
      <w:tblPr/>
      <w:tcPr>
        <w:tcBorders>
          <w:top w:val="nil"/>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tblStylePr w:type="neCell">
      <w:tblPr/>
      <w:tcPr>
        <w:tcBorders>
          <w:bottom w:val="single" w:sz="4" w:space="0" w:color="808080"/>
        </w:tcBorders>
      </w:tcPr>
    </w:tblStylePr>
    <w:tblStylePr w:type="nwCell">
      <w:rPr>
        <w:color w:val="FFFFFF"/>
      </w:rPr>
      <w:tblPr/>
      <w:tcPr>
        <w:tcBorders>
          <w:bottom w:val="single" w:sz="4" w:space="0" w:color="808080"/>
        </w:tcBorders>
      </w:tcPr>
    </w:tblStylePr>
    <w:tblStylePr w:type="swCell">
      <w:tblPr/>
      <w:tcPr>
        <w:tcBorders>
          <w:top w:val="nil"/>
          <w:left w:val="single" w:sz="4" w:space="0" w:color="9D1B33"/>
          <w:bottom w:val="single" w:sz="4" w:space="0" w:color="9D1B33"/>
          <w:right w:val="nil"/>
          <w:insideH w:val="nil"/>
          <w:insideV w:val="nil"/>
          <w:tl2br w:val="nil"/>
          <w:tr2bl w:val="nil"/>
        </w:tcBorders>
        <w:shd w:val="clear" w:color="auto" w:fill="A6A6A6"/>
      </w:tcPr>
    </w:tblStylePr>
  </w:style>
  <w:style w:type="table" w:customStyle="1" w:styleId="CSWTableBigWithHorizontalTotals">
    <w:name w:val="CSW Table Big With Horizontal Totals"/>
    <w:basedOn w:val="CSWTableBig"/>
    <w:rsid w:val="006D05E0"/>
    <w:tblPr/>
    <w:tblStylePr w:type="firstRow">
      <w:rPr>
        <w:rFonts w:ascii="Tahoma" w:hAnsi="Tahoma"/>
        <w:color w:val="auto"/>
        <w:sz w:val="20"/>
      </w:rPr>
      <w:tblPr/>
      <w:trPr>
        <w:tblHeader/>
      </w:trPr>
      <w:tcPr>
        <w:tcBorders>
          <w:top w:val="single" w:sz="4" w:space="0" w:color="696A72"/>
          <w:left w:val="single" w:sz="4" w:space="0" w:color="696A72"/>
          <w:bottom w:val="single" w:sz="4" w:space="0" w:color="696A72"/>
          <w:right w:val="single" w:sz="4" w:space="0" w:color="696A72"/>
          <w:insideH w:val="single" w:sz="4" w:space="0" w:color="696A72"/>
          <w:insideV w:val="single" w:sz="4" w:space="0" w:color="696A72"/>
          <w:tl2br w:val="nil"/>
          <w:tr2bl w:val="nil"/>
        </w:tcBorders>
        <w:shd w:val="clear" w:color="auto" w:fill="EBEBEB"/>
      </w:tcPr>
    </w:tblStylePr>
    <w:tblStylePr w:type="lastRow">
      <w:tblPr/>
      <w:tcPr>
        <w:shd w:val="clear" w:color="auto" w:fill="F3F3F3"/>
      </w:tcPr>
    </w:tblStylePr>
    <w:tblStylePr w:type="firstCol">
      <w:tblPr/>
      <w:tcPr>
        <w:tcBorders>
          <w:top w:val="nil"/>
          <w:left w:val="single" w:sz="4" w:space="0" w:color="696A72"/>
          <w:bottom w:val="nil"/>
          <w:right w:val="nil"/>
          <w:insideH w:val="nil"/>
          <w:insideV w:val="nil"/>
          <w:tl2br w:val="nil"/>
          <w:tr2bl w:val="nil"/>
        </w:tcBorders>
        <w:shd w:val="clear" w:color="auto" w:fill="EBEBEB"/>
      </w:tcPr>
    </w:tblStylePr>
    <w:tblStylePr w:type="neCell">
      <w:tblPr/>
      <w:tcPr>
        <w:shd w:val="clear" w:color="auto" w:fill="292B36"/>
      </w:tcPr>
    </w:tblStylePr>
    <w:tblStylePr w:type="swCell">
      <w:tblPr/>
      <w:tcPr>
        <w:tcBorders>
          <w:top w:val="nil"/>
          <w:left w:val="single" w:sz="4" w:space="0" w:color="696A72"/>
          <w:bottom w:val="single" w:sz="4" w:space="0" w:color="696A72"/>
          <w:right w:val="nil"/>
          <w:insideH w:val="nil"/>
          <w:insideV w:val="nil"/>
          <w:tl2br w:val="nil"/>
          <w:tr2bl w:val="nil"/>
        </w:tcBorders>
        <w:shd w:val="clear" w:color="auto" w:fill="A6A6A6"/>
      </w:tcPr>
    </w:tblStylePr>
  </w:style>
  <w:style w:type="table" w:customStyle="1" w:styleId="CSWTableBigWithVerticalTotals">
    <w:name w:val="CSW Table Big With Vertical Totals"/>
    <w:basedOn w:val="CSWTableBig"/>
    <w:rsid w:val="006D05E0"/>
    <w:tblPr/>
    <w:tblStylePr w:type="firstRow">
      <w:rPr>
        <w:rFonts w:ascii="Tahoma" w:hAnsi="Tahoma"/>
        <w:color w:val="auto"/>
        <w:sz w:val="20"/>
      </w:rPr>
      <w:tblPr/>
      <w:trPr>
        <w:tblHeader/>
      </w:trPr>
      <w:tcPr>
        <w:shd w:val="clear" w:color="auto" w:fill="EBEBEB"/>
      </w:tcPr>
    </w:tblStylePr>
    <w:tblStylePr w:type="lastCol">
      <w:pPr>
        <w:jc w:val="right"/>
      </w:pPr>
      <w:tblPr/>
      <w:tcPr>
        <w:tcBorders>
          <w:top w:val="single" w:sz="4" w:space="0" w:color="696A72"/>
          <w:left w:val="nil"/>
          <w:bottom w:val="single" w:sz="4" w:space="0" w:color="696A72"/>
          <w:right w:val="single" w:sz="4" w:space="0" w:color="696A72"/>
          <w:insideH w:val="nil"/>
          <w:insideV w:val="nil"/>
          <w:tl2br w:val="nil"/>
          <w:tr2bl w:val="nil"/>
        </w:tcBorders>
        <w:shd w:val="clear" w:color="auto" w:fill="F3F3F3"/>
      </w:tcPr>
    </w:tblStylePr>
    <w:tblStylePr w:type="neCell">
      <w:rPr>
        <w:color w:val="FFFFFF"/>
      </w:rPr>
      <w:tblPr/>
      <w:tcPr>
        <w:tcBorders>
          <w:top w:val="single" w:sz="4" w:space="0" w:color="696A72"/>
          <w:left w:val="nil"/>
          <w:bottom w:val="single" w:sz="4" w:space="0" w:color="696A72"/>
          <w:right w:val="single" w:sz="4" w:space="0" w:color="696A72"/>
          <w:insideH w:val="nil"/>
          <w:insideV w:val="nil"/>
          <w:tl2br w:val="nil"/>
          <w:tr2bl w:val="nil"/>
        </w:tcBorders>
        <w:shd w:val="clear" w:color="auto" w:fill="A6A6A6"/>
      </w:tcPr>
    </w:tblStylePr>
    <w:tblStylePr w:type="seCell">
      <w:tblPr/>
      <w:tcPr>
        <w:tcBorders>
          <w:bottom w:val="nil"/>
          <w:right w:val="nil"/>
        </w:tcBorders>
      </w:tcPr>
    </w:tblStylePr>
  </w:style>
  <w:style w:type="paragraph" w:customStyle="1" w:styleId="TableBigHeaderLarge">
    <w:name w:val="Table Big Header Large"/>
    <w:basedOn w:val="TableHeaderLarge"/>
    <w:rsid w:val="00E3554F"/>
    <w:rPr>
      <w:color w:val="000000"/>
    </w:rPr>
  </w:style>
  <w:style w:type="table" w:customStyle="1" w:styleId="CSWTable8pt">
    <w:name w:val="CSW Table 8 pt"/>
    <w:basedOn w:val="CSWTable"/>
    <w:rsid w:val="00A7774C"/>
    <w:rPr>
      <w:sz w:val="16"/>
    </w:rPr>
    <w:tblPr>
      <w:tblBorders>
        <w:insideH w:val="single" w:sz="4" w:space="0" w:color="6D6D6D"/>
        <w:insideV w:val="single" w:sz="4" w:space="0" w:color="6D6D6D"/>
      </w:tblBorders>
    </w:tblPr>
    <w:tblStylePr w:type="firstRow">
      <w:pPr>
        <w:keepNext/>
        <w:keepLines/>
        <w:wordWrap/>
        <w:spacing w:beforeLines="0" w:before="0" w:beforeAutospacing="0" w:afterLines="0" w:after="0" w:afterAutospacing="0"/>
      </w:pPr>
      <w:rPr>
        <w:rFonts w:ascii="Franklin Gothic Medium Cond" w:hAnsi="Franklin Gothic Medium Cond"/>
        <w:b w:val="0"/>
        <w:i w:val="0"/>
        <w:color w:val="FFFFFF"/>
        <w:sz w:val="16"/>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customStyle="1" w:styleId="TableHeader8pt">
    <w:name w:val="Table Header 8pt"/>
    <w:basedOn w:val="TableHeader"/>
    <w:rsid w:val="00564CAB"/>
    <w:rPr>
      <w:sz w:val="16"/>
    </w:rPr>
  </w:style>
  <w:style w:type="paragraph" w:customStyle="1" w:styleId="TableHeaderCentered8pt">
    <w:name w:val="Table Header Centered 8pt"/>
    <w:basedOn w:val="TableHeaderCentred"/>
    <w:rsid w:val="009623BE"/>
    <w:rPr>
      <w:sz w:val="16"/>
    </w:rPr>
  </w:style>
  <w:style w:type="paragraph" w:customStyle="1" w:styleId="TableHeaderRight8pt">
    <w:name w:val="Table Header Right 8pt"/>
    <w:basedOn w:val="TableHeaderRight"/>
    <w:rsid w:val="009623BE"/>
    <w:rPr>
      <w:sz w:val="16"/>
    </w:rPr>
  </w:style>
  <w:style w:type="paragraph" w:customStyle="1" w:styleId="TableText8pt">
    <w:name w:val="Table Text 8pt"/>
    <w:basedOn w:val="TableText"/>
    <w:rsid w:val="009623BE"/>
    <w:rPr>
      <w:sz w:val="16"/>
    </w:rPr>
  </w:style>
  <w:style w:type="paragraph" w:customStyle="1" w:styleId="TabletextCentered8pt">
    <w:name w:val="Table text Centered 8pt"/>
    <w:basedOn w:val="TableTextCentred"/>
    <w:rsid w:val="009623BE"/>
    <w:rPr>
      <w:sz w:val="16"/>
    </w:rPr>
  </w:style>
  <w:style w:type="paragraph" w:customStyle="1" w:styleId="TableTextRight8pt">
    <w:name w:val="Table Text Right 8pt"/>
    <w:basedOn w:val="TableTextRight"/>
    <w:rsid w:val="009623BE"/>
    <w:rPr>
      <w:sz w:val="16"/>
    </w:rPr>
  </w:style>
  <w:style w:type="character" w:customStyle="1" w:styleId="Superscript">
    <w:name w:val="Superscript"/>
    <w:rsid w:val="00345E73"/>
    <w:rPr>
      <w:vertAlign w:val="superscript"/>
    </w:rPr>
  </w:style>
  <w:style w:type="character" w:customStyle="1" w:styleId="Subscript">
    <w:name w:val="Subscript"/>
    <w:rsid w:val="00345E73"/>
    <w:rPr>
      <w:vertAlign w:val="subscript"/>
    </w:rPr>
  </w:style>
  <w:style w:type="paragraph" w:customStyle="1" w:styleId="CSWBoxText">
    <w:name w:val="CSW Box Text"/>
    <w:basedOn w:val="CSWNote"/>
    <w:uiPriority w:val="4"/>
    <w:qFormat/>
    <w:rsid w:val="00DF3F2A"/>
    <w:pPr>
      <w:numPr>
        <w:numId w:val="0"/>
      </w:numPr>
      <w:pBdr>
        <w:top w:val="single" w:sz="8" w:space="3" w:color="B71234"/>
        <w:left w:val="single" w:sz="8" w:space="3" w:color="B71234"/>
        <w:bottom w:val="single" w:sz="8" w:space="3" w:color="B71234"/>
        <w:right w:val="single" w:sz="8" w:space="3" w:color="B71234"/>
      </w:pBdr>
      <w:tabs>
        <w:tab w:val="num" w:pos="1457"/>
      </w:tabs>
      <w:ind w:left="284"/>
    </w:pPr>
  </w:style>
  <w:style w:type="table" w:customStyle="1" w:styleId="CSWTableVertical">
    <w:name w:val="CSW Table Vertical"/>
    <w:basedOn w:val="CSWTable"/>
    <w:rsid w:val="0070379E"/>
    <w:tblPr/>
    <w:tcPr>
      <w:shd w:val="clear" w:color="auto" w:fill="FFFFFF"/>
    </w:tcPr>
    <w:tblStylePr w:type="firstRow">
      <w:pPr>
        <w:keepNext/>
        <w:keepLines/>
        <w:wordWrap/>
        <w:spacing w:beforeLines="0" w:before="0" w:beforeAutospacing="0" w:afterLines="0" w:after="0" w:afterAutospacing="0"/>
      </w:pPr>
      <w:rPr>
        <w:rFonts w:ascii="Tahoma" w:hAnsi="Tahoma"/>
        <w:i w:val="0"/>
        <w:color w:val="000000"/>
        <w:sz w:val="20"/>
      </w:rPr>
      <w:tblPr/>
      <w:trPr>
        <w:cantSplit/>
        <w:tblHeader/>
      </w:trPr>
      <w:tcPr>
        <w:tcBorders>
          <w:top w:val="single" w:sz="4" w:space="0" w:color="9D1B33"/>
          <w:left w:val="single" w:sz="4" w:space="0" w:color="9D1B33"/>
          <w:bottom w:val="nil"/>
          <w:right w:val="single" w:sz="4" w:space="0" w:color="9D1B33"/>
          <w:insideH w:val="single" w:sz="4" w:space="0" w:color="B71234"/>
          <w:insideV w:val="single" w:sz="4" w:space="0" w:color="9D1B33"/>
          <w:tl2br w:val="nil"/>
          <w:tr2bl w:val="nil"/>
        </w:tcBorders>
        <w:shd w:val="clear" w:color="auto" w:fill="FFFFFF"/>
      </w:tcPr>
    </w:tblStylePr>
    <w:tblStylePr w:type="firstCo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tblStylePr w:type="lastCol">
      <w:tblPr/>
      <w:tcPr>
        <w:tcBorders>
          <w:top w:val="single" w:sz="4" w:space="0" w:color="808080"/>
          <w:left w:val="single" w:sz="4" w:space="0" w:color="808080"/>
          <w:bottom w:val="single" w:sz="4" w:space="0" w:color="9D1B33"/>
          <w:right w:val="single" w:sz="4" w:space="0" w:color="9D1B33"/>
          <w:insideH w:val="single" w:sz="4" w:space="0" w:color="808080"/>
          <w:insideV w:val="single" w:sz="4" w:space="0" w:color="808080"/>
          <w:tl2br w:val="nil"/>
          <w:tr2bl w:val="nil"/>
        </w:tcBorders>
        <w:shd w:val="clear" w:color="auto" w:fill="FFFFFF"/>
      </w:tcPr>
    </w:tblStylePr>
    <w:tblStylePr w:type="band1Horz">
      <w:rPr>
        <w:rFonts w:ascii="Microsoft YaHei UI" w:hAnsi="Microsoft YaHei UI"/>
      </w:rPr>
    </w:tblStylePr>
    <w:tblStylePr w:type="band2Horz">
      <w:rPr>
        <w:rFonts w:ascii="Microsoft YaHei UI" w:hAnsi="Microsoft YaHei UI"/>
      </w:rPr>
    </w:tblStylePr>
    <w:tblStylePr w:type="neCell">
      <w:tblPr/>
      <w:tcPr>
        <w:shd w:val="clear" w:color="auto" w:fill="FFFFFF"/>
      </w:tcPr>
    </w:tblStylePr>
    <w:tblStylePr w:type="nwCel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style>
  <w:style w:type="paragraph" w:styleId="NoSpacing">
    <w:name w:val="No Spacing"/>
    <w:link w:val="NoSpacingChar"/>
    <w:uiPriority w:val="1"/>
    <w:qFormat/>
    <w:rsid w:val="00DD1174"/>
    <w:rPr>
      <w:rFonts w:ascii="Franklin Gothic Book" w:hAnsi="Franklin Gothic Book"/>
      <w:spacing w:val="-5"/>
      <w:lang w:val="en-GB" w:eastAsia="en-US"/>
    </w:rPr>
  </w:style>
  <w:style w:type="character" w:styleId="SubtleEmphasis">
    <w:name w:val="Subtle Emphasis"/>
    <w:uiPriority w:val="19"/>
    <w:rsid w:val="00DD1174"/>
    <w:rPr>
      <w:i/>
      <w:iCs/>
      <w:color w:val="808080"/>
    </w:rPr>
  </w:style>
  <w:style w:type="character" w:styleId="IntenseEmphasis">
    <w:name w:val="Intense Emphasis"/>
    <w:uiPriority w:val="21"/>
    <w:rsid w:val="00DD1174"/>
    <w:rPr>
      <w:b/>
      <w:bCs/>
      <w:i/>
      <w:iCs/>
      <w:color w:val="4F81BD"/>
    </w:rPr>
  </w:style>
  <w:style w:type="paragraph" w:styleId="Quote">
    <w:name w:val="Quote"/>
    <w:basedOn w:val="Normal"/>
    <w:next w:val="Normal"/>
    <w:link w:val="QuoteChar"/>
    <w:uiPriority w:val="29"/>
    <w:rsid w:val="00DD1174"/>
    <w:rPr>
      <w:i/>
      <w:iCs/>
      <w:color w:val="000000"/>
    </w:rPr>
  </w:style>
  <w:style w:type="character" w:customStyle="1" w:styleId="QuoteChar">
    <w:name w:val="Quote Char"/>
    <w:link w:val="Quote"/>
    <w:uiPriority w:val="29"/>
    <w:rsid w:val="00DD1174"/>
    <w:rPr>
      <w:rFonts w:ascii="Franklin Gothic Book" w:hAnsi="Franklin Gothic Book"/>
      <w:i/>
      <w:iCs/>
      <w:color w:val="000000"/>
      <w:spacing w:val="-5"/>
      <w:lang w:val="en-GB" w:eastAsia="en-US"/>
    </w:rPr>
  </w:style>
  <w:style w:type="paragraph" w:styleId="IntenseQuote">
    <w:name w:val="Intense Quote"/>
    <w:basedOn w:val="Normal"/>
    <w:next w:val="Normal"/>
    <w:link w:val="IntenseQuoteChar"/>
    <w:uiPriority w:val="30"/>
    <w:rsid w:val="00DD1174"/>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DD1174"/>
    <w:rPr>
      <w:rFonts w:ascii="Franklin Gothic Book" w:hAnsi="Franklin Gothic Book"/>
      <w:b/>
      <w:bCs/>
      <w:i/>
      <w:iCs/>
      <w:color w:val="4F81BD"/>
      <w:spacing w:val="-5"/>
      <w:lang w:val="en-GB" w:eastAsia="en-US"/>
    </w:rPr>
  </w:style>
  <w:style w:type="character" w:styleId="SubtleReference">
    <w:name w:val="Subtle Reference"/>
    <w:uiPriority w:val="31"/>
    <w:rsid w:val="00DD1174"/>
    <w:rPr>
      <w:smallCaps/>
      <w:color w:val="C0504D"/>
      <w:u w:val="single"/>
    </w:rPr>
  </w:style>
  <w:style w:type="character" w:styleId="IntenseReference">
    <w:name w:val="Intense Reference"/>
    <w:uiPriority w:val="32"/>
    <w:rsid w:val="00DD1174"/>
    <w:rPr>
      <w:b/>
      <w:bCs/>
      <w:smallCaps/>
      <w:color w:val="C0504D"/>
      <w:spacing w:val="5"/>
      <w:u w:val="single"/>
    </w:rPr>
  </w:style>
  <w:style w:type="character" w:styleId="BookTitle">
    <w:name w:val="Book Title"/>
    <w:uiPriority w:val="33"/>
    <w:rsid w:val="00DD1174"/>
    <w:rPr>
      <w:b/>
      <w:bCs/>
      <w:smallCaps/>
      <w:spacing w:val="5"/>
    </w:rPr>
  </w:style>
  <w:style w:type="paragraph" w:styleId="ListParagraph">
    <w:name w:val="List Paragraph"/>
    <w:basedOn w:val="Normal"/>
    <w:uiPriority w:val="34"/>
    <w:qFormat/>
    <w:rsid w:val="00DD1174"/>
    <w:pPr>
      <w:ind w:left="708"/>
    </w:pPr>
  </w:style>
  <w:style w:type="paragraph" w:customStyle="1" w:styleId="TableBullet">
    <w:name w:val="Table Bullet"/>
    <w:basedOn w:val="ListBullet"/>
    <w:uiPriority w:val="7"/>
    <w:qFormat/>
    <w:rsid w:val="00F26957"/>
    <w:pPr>
      <w:numPr>
        <w:numId w:val="24"/>
      </w:numPr>
    </w:pPr>
    <w:rPr>
      <w:rFonts w:ascii="Franklin Gothic Medium Cond" w:hAnsi="Franklin Gothic Medium Cond"/>
    </w:rPr>
  </w:style>
  <w:style w:type="paragraph" w:customStyle="1" w:styleId="TableNumber">
    <w:name w:val="Table Number"/>
    <w:basedOn w:val="Normal"/>
    <w:uiPriority w:val="7"/>
    <w:qFormat/>
    <w:rsid w:val="00E72D93"/>
    <w:pPr>
      <w:numPr>
        <w:numId w:val="88"/>
      </w:numPr>
      <w:spacing w:before="60" w:after="240"/>
      <w:contextualSpacing/>
    </w:pPr>
    <w:rPr>
      <w:rFonts w:ascii="Franklin Gothic Medium Cond" w:hAnsi="Franklin Gothic Medium Cond"/>
    </w:rPr>
  </w:style>
  <w:style w:type="character" w:customStyle="1" w:styleId="Heading2Char">
    <w:name w:val="Heading 2 Char"/>
    <w:link w:val="Heading2"/>
    <w:uiPriority w:val="9"/>
    <w:rsid w:val="002147AE"/>
    <w:rPr>
      <w:rFonts w:ascii="Franklin Gothic Demi Cond" w:hAnsi="Franklin Gothic Demi Cond"/>
      <w:color w:val="B71234"/>
      <w:sz w:val="26"/>
      <w:szCs w:val="24"/>
      <w:lang w:val="en-GB" w:eastAsia="en-US"/>
    </w:rPr>
  </w:style>
  <w:style w:type="character" w:customStyle="1" w:styleId="Heading3Char">
    <w:name w:val="Heading 3 Char"/>
    <w:link w:val="Heading3"/>
    <w:uiPriority w:val="9"/>
    <w:rsid w:val="002147AE"/>
    <w:rPr>
      <w:rFonts w:ascii="Franklin Gothic Demi Cond" w:hAnsi="Franklin Gothic Demi Cond"/>
      <w:color w:val="B71234"/>
      <w:sz w:val="24"/>
      <w:szCs w:val="24"/>
      <w:lang w:val="en-GB" w:eastAsia="en-US"/>
    </w:rPr>
  </w:style>
  <w:style w:type="character" w:customStyle="1" w:styleId="Heading4Char">
    <w:name w:val="Heading 4 Char"/>
    <w:link w:val="Heading4"/>
    <w:uiPriority w:val="9"/>
    <w:rsid w:val="00790249"/>
    <w:rPr>
      <w:rFonts w:ascii="Franklin Gothic Medium Cond" w:hAnsi="Franklin Gothic Medium Cond"/>
      <w:color w:val="B71234"/>
      <w:sz w:val="21"/>
      <w:szCs w:val="22"/>
      <w:lang w:val="en-GB" w:eastAsia="en-US"/>
    </w:rPr>
  </w:style>
  <w:style w:type="character" w:customStyle="1" w:styleId="Heading5Char">
    <w:name w:val="Heading 5 Char"/>
    <w:link w:val="Heading5"/>
    <w:uiPriority w:val="9"/>
    <w:rsid w:val="002D58F7"/>
    <w:rPr>
      <w:rFonts w:ascii="Franklin Gothic Medium Cond" w:hAnsi="Franklin Gothic Medium Cond"/>
      <w:color w:val="B71234"/>
      <w:sz w:val="21"/>
      <w:szCs w:val="22"/>
      <w:lang w:val="en-GB" w:eastAsia="en-US"/>
    </w:rPr>
  </w:style>
  <w:style w:type="character" w:customStyle="1" w:styleId="Heading6Char">
    <w:name w:val="Heading 6 Char"/>
    <w:link w:val="Heading6"/>
    <w:uiPriority w:val="9"/>
    <w:rsid w:val="002D58F7"/>
    <w:rPr>
      <w:rFonts w:ascii="Franklin Gothic Medium Cond" w:hAnsi="Franklin Gothic Medium Cond"/>
      <w:color w:val="B71234"/>
      <w:sz w:val="24"/>
      <w:szCs w:val="22"/>
      <w:lang w:val="en-GB" w:eastAsia="en-US"/>
    </w:rPr>
  </w:style>
  <w:style w:type="character" w:customStyle="1" w:styleId="Heading7Char">
    <w:name w:val="Heading 7 Char"/>
    <w:link w:val="Heading7"/>
    <w:uiPriority w:val="9"/>
    <w:rsid w:val="002D58F7"/>
    <w:rPr>
      <w:rFonts w:ascii="Franklin Gothic Medium Cond" w:hAnsi="Franklin Gothic Medium Cond"/>
      <w:color w:val="B71234"/>
      <w:sz w:val="24"/>
      <w:szCs w:val="22"/>
      <w:lang w:val="en-GB" w:eastAsia="en-US"/>
    </w:rPr>
  </w:style>
  <w:style w:type="character" w:customStyle="1" w:styleId="Heading8Char">
    <w:name w:val="Heading 8 Char"/>
    <w:link w:val="Heading8"/>
    <w:uiPriority w:val="9"/>
    <w:rsid w:val="002D58F7"/>
    <w:rPr>
      <w:rFonts w:ascii="Franklin Gothic Medium Cond" w:hAnsi="Franklin Gothic Medium Cond"/>
      <w:color w:val="B71234"/>
      <w:sz w:val="24"/>
      <w:szCs w:val="22"/>
      <w:lang w:val="en-GB" w:eastAsia="en-US"/>
    </w:rPr>
  </w:style>
  <w:style w:type="character" w:customStyle="1" w:styleId="Heading9Char">
    <w:name w:val="Heading 9 Char"/>
    <w:link w:val="Heading9"/>
    <w:uiPriority w:val="9"/>
    <w:rsid w:val="002D58F7"/>
    <w:rPr>
      <w:rFonts w:ascii="Franklin Gothic Medium Cond" w:hAnsi="Franklin Gothic Medium Cond"/>
      <w:color w:val="B71234"/>
      <w:sz w:val="24"/>
      <w:szCs w:val="22"/>
      <w:lang w:val="en-GB" w:eastAsia="en-US"/>
    </w:rPr>
  </w:style>
  <w:style w:type="character" w:customStyle="1" w:styleId="BalloonTextChar">
    <w:name w:val="Balloon Text Char"/>
    <w:link w:val="BalloonText"/>
    <w:uiPriority w:val="99"/>
    <w:semiHidden/>
    <w:rsid w:val="002D58F7"/>
    <w:rPr>
      <w:rFonts w:ascii="Franklin Gothic Medium Cond" w:hAnsi="Franklin Gothic Medium Cond" w:cs="Tahoma"/>
      <w:sz w:val="16"/>
      <w:szCs w:val="16"/>
      <w:lang w:val="en-GB" w:eastAsia="en-US"/>
    </w:rPr>
  </w:style>
  <w:style w:type="paragraph" w:customStyle="1" w:styleId="para">
    <w:name w:val="para"/>
    <w:basedOn w:val="Normal"/>
    <w:rsid w:val="002D58F7"/>
    <w:pPr>
      <w:spacing w:before="100" w:beforeAutospacing="1" w:after="100" w:afterAutospacing="1"/>
      <w:jc w:val="both"/>
    </w:pPr>
    <w:rPr>
      <w:rFonts w:ascii="Times New Roman" w:hAnsi="Times New Roman"/>
      <w:spacing w:val="0"/>
      <w:sz w:val="24"/>
      <w:szCs w:val="24"/>
      <w:lang w:val="en-US"/>
    </w:rPr>
  </w:style>
  <w:style w:type="character" w:customStyle="1" w:styleId="apple-converted-space">
    <w:name w:val="apple-converted-space"/>
    <w:rsid w:val="002D58F7"/>
  </w:style>
  <w:style w:type="character" w:customStyle="1" w:styleId="hps">
    <w:name w:val="hps"/>
    <w:rsid w:val="002D58F7"/>
  </w:style>
  <w:style w:type="character" w:customStyle="1" w:styleId="atn">
    <w:name w:val="atn"/>
    <w:rsid w:val="002D58F7"/>
  </w:style>
  <w:style w:type="character" w:customStyle="1" w:styleId="FooterChar">
    <w:name w:val="Footer Char"/>
    <w:aliases w:val="pie de página Char"/>
    <w:link w:val="Footer"/>
    <w:uiPriority w:val="99"/>
    <w:rsid w:val="002D58F7"/>
    <w:rPr>
      <w:rFonts w:ascii="Franklin Gothic Book" w:hAnsi="Franklin Gothic Book"/>
      <w:smallCaps/>
      <w:noProof/>
      <w:spacing w:val="-5"/>
      <w:sz w:val="15"/>
      <w:lang w:val="en-GB" w:eastAsia="en-US"/>
    </w:rPr>
  </w:style>
  <w:style w:type="character" w:customStyle="1" w:styleId="CommentTextChar">
    <w:name w:val="Comment Text Char"/>
    <w:link w:val="CommentText"/>
    <w:uiPriority w:val="99"/>
    <w:semiHidden/>
    <w:rsid w:val="002D58F7"/>
    <w:rPr>
      <w:rFonts w:ascii="Franklin Gothic Medium Cond" w:hAnsi="Franklin Gothic Medium Cond"/>
      <w:noProof/>
      <w:sz w:val="16"/>
      <w:lang w:val="en-GB" w:eastAsia="en-US"/>
    </w:rPr>
  </w:style>
  <w:style w:type="paragraph" w:styleId="TOCHeading">
    <w:name w:val="TOC Heading"/>
    <w:basedOn w:val="Heading1"/>
    <w:next w:val="Normal"/>
    <w:uiPriority w:val="39"/>
    <w:semiHidden/>
    <w:unhideWhenUsed/>
    <w:qFormat/>
    <w:rsid w:val="002D58F7"/>
    <w:pPr>
      <w:pageBreakBefore w:val="0"/>
      <w:numPr>
        <w:numId w:val="0"/>
      </w:numPr>
      <w:spacing w:before="480" w:after="0" w:line="276" w:lineRule="auto"/>
      <w:jc w:val="left"/>
      <w:outlineLvl w:val="9"/>
    </w:pPr>
    <w:rPr>
      <w:rFonts w:ascii="Cambria" w:hAnsi="Cambria"/>
      <w:b/>
      <w:bCs/>
      <w:color w:val="365F91"/>
      <w:sz w:val="28"/>
      <w:szCs w:val="28"/>
      <w:lang w:val="en-US" w:eastAsia="ja-JP"/>
    </w:rPr>
  </w:style>
  <w:style w:type="character" w:customStyle="1" w:styleId="HeaderChar">
    <w:name w:val="Header Char"/>
    <w:link w:val="Header"/>
    <w:uiPriority w:val="99"/>
    <w:rsid w:val="002D58F7"/>
    <w:rPr>
      <w:rFonts w:ascii="Franklin Gothic Medium Cond" w:hAnsi="Franklin Gothic Medium Cond"/>
      <w:smallCaps/>
      <w:color w:val="77001E"/>
      <w:spacing w:val="-5"/>
      <w:sz w:val="16"/>
      <w:lang w:val="en-GB" w:eastAsia="en-US"/>
    </w:rPr>
  </w:style>
  <w:style w:type="character" w:customStyle="1" w:styleId="CommentSubjectChar">
    <w:name w:val="Comment Subject Char"/>
    <w:link w:val="CommentSubject"/>
    <w:uiPriority w:val="99"/>
    <w:semiHidden/>
    <w:rsid w:val="002D58F7"/>
    <w:rPr>
      <w:rFonts w:ascii="Franklin Gothic Demi Cond" w:hAnsi="Franklin Gothic Demi Cond"/>
      <w:bCs/>
      <w:lang w:val="en-GB" w:eastAsia="en-US"/>
    </w:rPr>
  </w:style>
  <w:style w:type="paragraph" w:styleId="Revision">
    <w:name w:val="Revision"/>
    <w:hidden/>
    <w:uiPriority w:val="99"/>
    <w:semiHidden/>
    <w:rsid w:val="00F008DD"/>
    <w:rPr>
      <w:rFonts w:ascii="Franklin Gothic Book" w:hAnsi="Franklin Gothic Book"/>
      <w:spacing w:val="-5"/>
      <w:lang w:val="en-GB" w:eastAsia="en-US"/>
    </w:rPr>
  </w:style>
  <w:style w:type="character" w:customStyle="1" w:styleId="BodyTextIndentChar">
    <w:name w:val="Body Text Indent Char"/>
    <w:basedOn w:val="DefaultParagraphFont"/>
    <w:link w:val="BodyTextIndent"/>
    <w:semiHidden/>
    <w:rsid w:val="00634718"/>
    <w:rPr>
      <w:rFonts w:ascii="Franklin Gothic Book" w:hAnsi="Franklin Gothic Book"/>
      <w:lang w:val="en-GB" w:eastAsia="en-US"/>
    </w:rPr>
  </w:style>
  <w:style w:type="character" w:customStyle="1" w:styleId="TitleChar">
    <w:name w:val="Title Char"/>
    <w:basedOn w:val="DefaultParagraphFont"/>
    <w:link w:val="Title"/>
    <w:uiPriority w:val="7"/>
    <w:rsid w:val="00634718"/>
    <w:rPr>
      <w:rFonts w:ascii="Franklin Gothic Medium Cond" w:hAnsi="Franklin Gothic Medium Cond"/>
      <w:color w:val="B71234"/>
      <w:sz w:val="40"/>
      <w:szCs w:val="22"/>
      <w:lang w:val="en-GB" w:eastAsia="en-US"/>
    </w:rPr>
  </w:style>
  <w:style w:type="character" w:customStyle="1" w:styleId="SubtitleChar">
    <w:name w:val="Subtitle Char"/>
    <w:basedOn w:val="DefaultParagraphFont"/>
    <w:link w:val="Subtitle"/>
    <w:uiPriority w:val="8"/>
    <w:rsid w:val="00634718"/>
    <w:rPr>
      <w:rFonts w:ascii="Franklin Gothic Demi Cond" w:hAnsi="Franklin Gothic Demi Cond"/>
      <w:color w:val="B71234"/>
      <w:sz w:val="32"/>
      <w:szCs w:val="22"/>
      <w:lang w:val="en-GB" w:eastAsia="en-US"/>
    </w:rPr>
  </w:style>
  <w:style w:type="character" w:customStyle="1" w:styleId="EndnoteTextChar">
    <w:name w:val="Endnote Text Char"/>
    <w:basedOn w:val="DefaultParagraphFont"/>
    <w:link w:val="EndnoteText"/>
    <w:semiHidden/>
    <w:rsid w:val="00634718"/>
    <w:rPr>
      <w:rFonts w:ascii="Franklin Gothic Medium Cond" w:hAnsi="Franklin Gothic Medium Cond"/>
      <w:sz w:val="16"/>
      <w:lang w:val="en-GB" w:eastAsia="en-US"/>
    </w:rPr>
  </w:style>
  <w:style w:type="character" w:customStyle="1" w:styleId="FootnoteTextChar">
    <w:name w:val="Footnote Text Char"/>
    <w:basedOn w:val="DefaultParagraphFont"/>
    <w:link w:val="FootnoteText"/>
    <w:semiHidden/>
    <w:rsid w:val="00634718"/>
    <w:rPr>
      <w:rFonts w:ascii="Franklin Gothic Medium Cond" w:hAnsi="Franklin Gothic Medium Cond"/>
      <w:sz w:val="16"/>
      <w:lang w:val="en-GB" w:eastAsia="en-US"/>
    </w:rPr>
  </w:style>
  <w:style w:type="character" w:customStyle="1" w:styleId="MessageHeaderChar">
    <w:name w:val="Message Header Char"/>
    <w:basedOn w:val="DefaultParagraphFont"/>
    <w:link w:val="MessageHeader"/>
    <w:semiHidden/>
    <w:rsid w:val="00634718"/>
    <w:rPr>
      <w:rFonts w:ascii="Franklin Gothic Book" w:hAnsi="Franklin Gothic Book"/>
      <w:lang w:val="en-GB" w:eastAsia="en-US"/>
    </w:rPr>
  </w:style>
  <w:style w:type="table" w:customStyle="1" w:styleId="CSWTable101">
    <w:name w:val="CSW Table 101"/>
    <w:basedOn w:val="CSWTable"/>
    <w:semiHidden/>
    <w:rsid w:val="00634718"/>
    <w:tblPr/>
    <w:tblStylePr w:type="firstRow">
      <w:pPr>
        <w:keepNext/>
        <w:keepLines/>
        <w:wordWrap/>
        <w:spacing w:beforeLines="0" w:before="0" w:beforeAutospacing="0" w:afterLines="0" w:after="0" w:afterAutospacing="0"/>
      </w:pPr>
      <w:rPr>
        <w:rFonts w:ascii="Microsoft YaHei UI" w:hAnsi="Microsoft YaHei UI"/>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character" w:customStyle="1" w:styleId="DocumentMapChar">
    <w:name w:val="Document Map Char"/>
    <w:basedOn w:val="DefaultParagraphFont"/>
    <w:link w:val="DocumentMap"/>
    <w:semiHidden/>
    <w:rsid w:val="00634718"/>
    <w:rPr>
      <w:rFonts w:ascii="Tahoma" w:hAnsi="Tahoma"/>
      <w:spacing w:val="-5"/>
      <w:shd w:val="clear" w:color="auto" w:fill="000080"/>
      <w:lang w:val="en-GB" w:eastAsia="en-US"/>
    </w:rPr>
  </w:style>
  <w:style w:type="table" w:customStyle="1" w:styleId="CSWTableBig101">
    <w:name w:val="CSW Table Big 101"/>
    <w:basedOn w:val="CSWTableBig"/>
    <w:semiHidden/>
    <w:rsid w:val="00634718"/>
    <w:tblPr/>
    <w:tblStylePr w:type="firstRow">
      <w:rPr>
        <w:rFonts w:ascii="Cambria" w:hAnsi="Cambria"/>
        <w:color w:val="FFFFFF"/>
        <w:sz w:val="16"/>
      </w:rPr>
      <w:tblPr/>
      <w:trPr>
        <w:tblHeader/>
      </w:trPr>
      <w:tcPr>
        <w:shd w:val="clear" w:color="auto" w:fill="EBEBEB"/>
      </w:tcPr>
    </w:tblStylePr>
    <w:tblStylePr w:type="neCell">
      <w:tblPr/>
      <w:tcPr>
        <w:shd w:val="clear" w:color="auto" w:fill="292B36"/>
      </w:tcPr>
    </w:tblStylePr>
  </w:style>
  <w:style w:type="table" w:customStyle="1" w:styleId="CSWTableWithTotals101">
    <w:name w:val="CSW Table With Totals 101"/>
    <w:basedOn w:val="CSWTableWithVerticalTotals"/>
    <w:semiHidden/>
    <w:rsid w:val="00634718"/>
    <w:tblPr/>
    <w:tblStylePr w:type="firstRow">
      <w:rPr>
        <w:rFonts w:ascii="Mongolian Baiti" w:hAnsi="Mongolian Baiti"/>
        <w:b w:val="0"/>
        <w:i w:val="0"/>
        <w:color w:val="FFFFFF"/>
        <w:sz w:val="16"/>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character" w:customStyle="1" w:styleId="BodyTextFirstIndent2Char">
    <w:name w:val="Body Text First Indent 2 Char"/>
    <w:basedOn w:val="BodyTextIndentChar"/>
    <w:link w:val="BodyTextFirstIndent2"/>
    <w:semiHidden/>
    <w:rsid w:val="00634718"/>
    <w:rPr>
      <w:rFonts w:ascii="Arial" w:hAnsi="Arial"/>
      <w:spacing w:val="-5"/>
      <w:lang w:val="en-GB" w:eastAsia="en-US"/>
    </w:rPr>
  </w:style>
  <w:style w:type="character" w:customStyle="1" w:styleId="HTMLPreformattedChar">
    <w:name w:val="HTML Preformatted Char"/>
    <w:basedOn w:val="DefaultParagraphFont"/>
    <w:link w:val="HTMLPreformatted"/>
    <w:rsid w:val="00634718"/>
    <w:rPr>
      <w:rFonts w:ascii="Courier New" w:hAnsi="Courier New" w:cs="Courier New"/>
      <w:lang w:val="en-GB" w:eastAsia="en-GB"/>
    </w:rPr>
  </w:style>
  <w:style w:type="numbering" w:customStyle="1" w:styleId="1ai1">
    <w:name w:val="1 / a / i1"/>
    <w:basedOn w:val="NoList"/>
    <w:next w:val="1ai"/>
    <w:semiHidden/>
    <w:rsid w:val="00634718"/>
  </w:style>
  <w:style w:type="numbering" w:customStyle="1" w:styleId="ArticleSection1">
    <w:name w:val="Article / Section1"/>
    <w:basedOn w:val="NoList"/>
    <w:next w:val="ArticleSection"/>
    <w:semiHidden/>
    <w:rsid w:val="00634718"/>
  </w:style>
  <w:style w:type="character" w:customStyle="1" w:styleId="SignatureChar">
    <w:name w:val="Signature Char"/>
    <w:basedOn w:val="DefaultParagraphFont"/>
    <w:link w:val="Signature"/>
    <w:semiHidden/>
    <w:rsid w:val="00634718"/>
    <w:rPr>
      <w:rFonts w:ascii="Franklin Gothic Book" w:hAnsi="Franklin Gothic Book"/>
      <w:spacing w:val="-5"/>
      <w:lang w:val="en-GB" w:eastAsia="en-US"/>
    </w:rPr>
  </w:style>
  <w:style w:type="character" w:customStyle="1" w:styleId="E-mailSignatureChar">
    <w:name w:val="E-mail Signature Char"/>
    <w:basedOn w:val="DefaultParagraphFont"/>
    <w:link w:val="E-mailSignature"/>
    <w:semiHidden/>
    <w:rsid w:val="00634718"/>
    <w:rPr>
      <w:rFonts w:ascii="Franklin Gothic Book" w:hAnsi="Franklin Gothic Book"/>
      <w:spacing w:val="-5"/>
      <w:lang w:val="en-GB" w:eastAsia="en-US"/>
    </w:rPr>
  </w:style>
  <w:style w:type="character" w:customStyle="1" w:styleId="BodyText2Char">
    <w:name w:val="Body Text 2 Char"/>
    <w:basedOn w:val="DefaultParagraphFont"/>
    <w:link w:val="BodyText2"/>
    <w:semiHidden/>
    <w:rsid w:val="00634718"/>
    <w:rPr>
      <w:rFonts w:ascii="Franklin Gothic Book" w:hAnsi="Franklin Gothic Book"/>
      <w:spacing w:val="-5"/>
      <w:lang w:val="en-GB" w:eastAsia="en-US"/>
    </w:rPr>
  </w:style>
  <w:style w:type="character" w:customStyle="1" w:styleId="BodyText3Char">
    <w:name w:val="Body Text 3 Char"/>
    <w:basedOn w:val="DefaultParagraphFont"/>
    <w:link w:val="BodyText3"/>
    <w:semiHidden/>
    <w:rsid w:val="00634718"/>
    <w:rPr>
      <w:rFonts w:ascii="Franklin Gothic Book" w:hAnsi="Franklin Gothic Book"/>
      <w:spacing w:val="-5"/>
      <w:sz w:val="16"/>
      <w:szCs w:val="16"/>
      <w:lang w:val="en-GB" w:eastAsia="en-US"/>
    </w:rPr>
  </w:style>
  <w:style w:type="character" w:customStyle="1" w:styleId="HTMLAddressChar">
    <w:name w:val="HTML Address Char"/>
    <w:basedOn w:val="DefaultParagraphFont"/>
    <w:link w:val="HTMLAddress"/>
    <w:semiHidden/>
    <w:rsid w:val="00634718"/>
    <w:rPr>
      <w:rFonts w:ascii="Franklin Gothic Book" w:hAnsi="Franklin Gothic Book"/>
      <w:i/>
      <w:iCs/>
      <w:spacing w:val="-5"/>
      <w:lang w:val="en-GB" w:eastAsia="en-US"/>
    </w:rPr>
  </w:style>
  <w:style w:type="character" w:customStyle="1" w:styleId="SalutationChar">
    <w:name w:val="Salutation Char"/>
    <w:basedOn w:val="DefaultParagraphFont"/>
    <w:link w:val="Salutation"/>
    <w:semiHidden/>
    <w:rsid w:val="00634718"/>
    <w:rPr>
      <w:rFonts w:ascii="Franklin Gothic Book" w:hAnsi="Franklin Gothic Book"/>
      <w:spacing w:val="-5"/>
      <w:lang w:val="en-GB" w:eastAsia="en-US"/>
    </w:rPr>
  </w:style>
  <w:style w:type="character" w:customStyle="1" w:styleId="BodyTextFirstIndentChar">
    <w:name w:val="Body Text First Indent Char"/>
    <w:basedOn w:val="BodyTextChar"/>
    <w:link w:val="BodyTextFirstIndent"/>
    <w:semiHidden/>
    <w:rsid w:val="00634718"/>
    <w:rPr>
      <w:rFonts w:ascii="Franklin Gothic Book" w:hAnsi="Franklin Gothic Book"/>
      <w:spacing w:val="-5"/>
      <w:lang w:val="en-GB" w:eastAsia="en-US"/>
    </w:rPr>
  </w:style>
  <w:style w:type="character" w:customStyle="1" w:styleId="ClosingChar">
    <w:name w:val="Closing Char"/>
    <w:basedOn w:val="DefaultParagraphFont"/>
    <w:link w:val="Closing"/>
    <w:semiHidden/>
    <w:rsid w:val="00634718"/>
    <w:rPr>
      <w:rFonts w:ascii="Franklin Gothic Book" w:hAnsi="Franklin Gothic Book"/>
      <w:spacing w:val="-5"/>
      <w:lang w:val="en-GB" w:eastAsia="en-US"/>
    </w:rPr>
  </w:style>
  <w:style w:type="character" w:customStyle="1" w:styleId="NoteHeadingChar">
    <w:name w:val="Note Heading Char"/>
    <w:basedOn w:val="DefaultParagraphFont"/>
    <w:link w:val="NoteHeading"/>
    <w:semiHidden/>
    <w:rsid w:val="00634718"/>
    <w:rPr>
      <w:rFonts w:ascii="Franklin Gothic Book" w:hAnsi="Franklin Gothic Book"/>
      <w:spacing w:val="-5"/>
      <w:lang w:val="en-GB" w:eastAsia="en-US"/>
    </w:rPr>
  </w:style>
  <w:style w:type="numbering" w:customStyle="1" w:styleId="1111111">
    <w:name w:val="1 / 1.1 / 1.1.11"/>
    <w:basedOn w:val="NoList"/>
    <w:next w:val="111111"/>
    <w:semiHidden/>
    <w:rsid w:val="00634718"/>
  </w:style>
  <w:style w:type="character" w:customStyle="1" w:styleId="BodyTextIndent2Char">
    <w:name w:val="Body Text Indent 2 Char"/>
    <w:basedOn w:val="DefaultParagraphFont"/>
    <w:link w:val="BodyTextIndent2"/>
    <w:semiHidden/>
    <w:rsid w:val="00634718"/>
    <w:rPr>
      <w:rFonts w:ascii="Franklin Gothic Book" w:hAnsi="Franklin Gothic Book"/>
      <w:spacing w:val="-5"/>
      <w:lang w:val="en-GB" w:eastAsia="en-US"/>
    </w:rPr>
  </w:style>
  <w:style w:type="character" w:customStyle="1" w:styleId="BodyTextIndent3Char">
    <w:name w:val="Body Text Indent 3 Char"/>
    <w:basedOn w:val="DefaultParagraphFont"/>
    <w:link w:val="BodyTextIndent3"/>
    <w:semiHidden/>
    <w:rsid w:val="00634718"/>
    <w:rPr>
      <w:rFonts w:ascii="Franklin Gothic Book" w:hAnsi="Franklin Gothic Book"/>
      <w:spacing w:val="-5"/>
      <w:sz w:val="16"/>
      <w:szCs w:val="16"/>
      <w:lang w:val="en-GB" w:eastAsia="en-US"/>
    </w:rPr>
  </w:style>
  <w:style w:type="table" w:customStyle="1" w:styleId="CSWTableWithHorizontalTotals1">
    <w:name w:val="CSW Table With Horizontal Totals1"/>
    <w:basedOn w:val="CSWTable"/>
    <w:rsid w:val="00634718"/>
    <w:tblPr>
      <w:tblCellMar>
        <w:top w:w="11" w:type="dxa"/>
        <w:bottom w:w="11" w:type="dxa"/>
      </w:tblCellMar>
    </w:tblPr>
    <w:tblStylePr w:type="firstRow">
      <w:pPr>
        <w:keepNext/>
        <w:keepLines/>
        <w:wordWrap/>
        <w:spacing w:beforeLines="0" w:before="0" w:beforeAutospacing="0" w:afterLines="0" w:after="0" w:afterAutospacing="0"/>
      </w:pPr>
      <w:rPr>
        <w:rFonts w:ascii="Tahoma" w:hAnsi="Tahoma"/>
        <w:i w:val="0"/>
        <w:color w:val="auto"/>
        <w:sz w:val="20"/>
      </w:rPr>
      <w:tblPr/>
      <w:trPr>
        <w:cantSplit/>
        <w:tblHeader/>
      </w:trPr>
      <w:tcPr>
        <w:tcBorders>
          <w:top w:val="single" w:sz="4" w:space="0" w:color="9D1B33"/>
          <w:left w:val="single" w:sz="4" w:space="0" w:color="9D1B33"/>
          <w:bottom w:val="nil"/>
          <w:right w:val="single" w:sz="4" w:space="0" w:color="9D1B33"/>
          <w:insideH w:val="single" w:sz="4" w:space="0" w:color="B71234"/>
          <w:insideV w:val="nil"/>
          <w:tl2br w:val="nil"/>
          <w:tr2bl w:val="nil"/>
        </w:tcBorders>
        <w:shd w:val="clear" w:color="auto" w:fill="B71234"/>
      </w:tcPr>
    </w:tblStylePr>
    <w:tblStylePr w:type="lastRow">
      <w:tblPr/>
      <w:tcPr>
        <w:tcBorders>
          <w:top w:val="nil"/>
          <w:left w:val="single" w:sz="4" w:space="0" w:color="9D1B33"/>
          <w:bottom w:val="single" w:sz="4" w:space="0" w:color="9D1B33"/>
          <w:right w:val="single" w:sz="4" w:space="0" w:color="9D1B33"/>
          <w:insideH w:val="nil"/>
          <w:insideV w:val="nil"/>
          <w:tl2br w:val="nil"/>
          <w:tr2bl w:val="nil"/>
        </w:tcBorders>
        <w:shd w:val="clear" w:color="auto" w:fill="DDDDDD"/>
      </w:tcPr>
    </w:tblStylePr>
    <w:tblStylePr w:type="firstCol">
      <w:rPr>
        <w:color w:val="FFFFFF"/>
      </w:rPr>
      <w:tblPr/>
      <w:tcPr>
        <w:tcBorders>
          <w:top w:val="nil"/>
          <w:left w:val="single" w:sz="4" w:space="0" w:color="9D1B33"/>
          <w:bottom w:val="single" w:sz="4" w:space="0" w:color="9D1B33"/>
        </w:tcBorders>
        <w:shd w:val="clear" w:color="auto" w:fill="9D1B33"/>
      </w:tcPr>
    </w:tblStylePr>
    <w:tblStylePr w:type="lastCol">
      <w:tblPr/>
      <w:tcPr>
        <w:tcBorders>
          <w:top w:val="nil"/>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tblStylePr w:type="neCell">
      <w:tblPr/>
      <w:tcPr>
        <w:tcBorders>
          <w:bottom w:val="single" w:sz="4" w:space="0" w:color="808080"/>
        </w:tcBorders>
      </w:tcPr>
    </w:tblStylePr>
    <w:tblStylePr w:type="nwCell">
      <w:rPr>
        <w:color w:val="FFFFFF"/>
      </w:rPr>
      <w:tblPr/>
      <w:tcPr>
        <w:tcBorders>
          <w:bottom w:val="single" w:sz="4" w:space="0" w:color="808080"/>
        </w:tcBorders>
      </w:tcPr>
    </w:tblStylePr>
    <w:tblStylePr w:type="swCell">
      <w:tblPr/>
      <w:tcPr>
        <w:tcBorders>
          <w:top w:val="nil"/>
          <w:left w:val="single" w:sz="4" w:space="0" w:color="9D1B33"/>
          <w:bottom w:val="single" w:sz="4" w:space="0" w:color="9D1B33"/>
          <w:right w:val="nil"/>
          <w:insideH w:val="nil"/>
          <w:insideV w:val="nil"/>
          <w:tl2br w:val="nil"/>
          <w:tr2bl w:val="nil"/>
        </w:tcBorders>
        <w:shd w:val="clear" w:color="auto" w:fill="A6A6A6"/>
      </w:tcPr>
    </w:tblStylePr>
  </w:style>
  <w:style w:type="table" w:customStyle="1" w:styleId="CSWTableBigWithHorizontalTotals1">
    <w:name w:val="CSW Table Big With Horizontal Totals1"/>
    <w:basedOn w:val="CSWTableBig"/>
    <w:rsid w:val="00634718"/>
    <w:tblPr/>
    <w:tblStylePr w:type="firstRow">
      <w:rPr>
        <w:rFonts w:ascii="Tahoma" w:hAnsi="Tahoma"/>
        <w:color w:val="auto"/>
        <w:sz w:val="20"/>
      </w:rPr>
      <w:tblPr/>
      <w:trPr>
        <w:tblHeader/>
      </w:trPr>
      <w:tcPr>
        <w:tcBorders>
          <w:top w:val="single" w:sz="4" w:space="0" w:color="696A72"/>
          <w:left w:val="single" w:sz="4" w:space="0" w:color="696A72"/>
          <w:bottom w:val="single" w:sz="4" w:space="0" w:color="696A72"/>
          <w:right w:val="single" w:sz="4" w:space="0" w:color="696A72"/>
          <w:insideH w:val="single" w:sz="4" w:space="0" w:color="696A72"/>
          <w:insideV w:val="single" w:sz="4" w:space="0" w:color="696A72"/>
          <w:tl2br w:val="nil"/>
          <w:tr2bl w:val="nil"/>
        </w:tcBorders>
        <w:shd w:val="clear" w:color="auto" w:fill="EBEBEB"/>
      </w:tcPr>
    </w:tblStylePr>
    <w:tblStylePr w:type="lastRow">
      <w:tblPr/>
      <w:tcPr>
        <w:shd w:val="clear" w:color="auto" w:fill="F3F3F3"/>
      </w:tcPr>
    </w:tblStylePr>
    <w:tblStylePr w:type="firstCol">
      <w:tblPr/>
      <w:tcPr>
        <w:tcBorders>
          <w:top w:val="nil"/>
          <w:left w:val="single" w:sz="4" w:space="0" w:color="696A72"/>
          <w:bottom w:val="nil"/>
          <w:right w:val="nil"/>
          <w:insideH w:val="nil"/>
          <w:insideV w:val="nil"/>
          <w:tl2br w:val="nil"/>
          <w:tr2bl w:val="nil"/>
        </w:tcBorders>
        <w:shd w:val="clear" w:color="auto" w:fill="EBEBEB"/>
      </w:tcPr>
    </w:tblStylePr>
    <w:tblStylePr w:type="neCell">
      <w:tblPr/>
      <w:tcPr>
        <w:shd w:val="clear" w:color="auto" w:fill="292B36"/>
      </w:tcPr>
    </w:tblStylePr>
    <w:tblStylePr w:type="swCell">
      <w:tblPr/>
      <w:tcPr>
        <w:tcBorders>
          <w:top w:val="nil"/>
          <w:left w:val="single" w:sz="4" w:space="0" w:color="696A72"/>
          <w:bottom w:val="single" w:sz="4" w:space="0" w:color="696A72"/>
          <w:right w:val="nil"/>
          <w:insideH w:val="nil"/>
          <w:insideV w:val="nil"/>
          <w:tl2br w:val="nil"/>
          <w:tr2bl w:val="nil"/>
        </w:tcBorders>
        <w:shd w:val="clear" w:color="auto" w:fill="A6A6A6"/>
      </w:tcPr>
    </w:tblStylePr>
  </w:style>
  <w:style w:type="table" w:customStyle="1" w:styleId="CSWTableBigWithVerticalTotals1">
    <w:name w:val="CSW Table Big With Vertical Totals1"/>
    <w:basedOn w:val="CSWTableBig"/>
    <w:rsid w:val="00634718"/>
    <w:tblPr/>
    <w:tblStylePr w:type="firstRow">
      <w:rPr>
        <w:rFonts w:ascii="Tahoma" w:hAnsi="Tahoma"/>
        <w:color w:val="auto"/>
        <w:sz w:val="20"/>
      </w:rPr>
      <w:tblPr/>
      <w:trPr>
        <w:tblHeader/>
      </w:trPr>
      <w:tcPr>
        <w:shd w:val="clear" w:color="auto" w:fill="EBEBEB"/>
      </w:tcPr>
    </w:tblStylePr>
    <w:tblStylePr w:type="lastCol">
      <w:pPr>
        <w:jc w:val="right"/>
      </w:pPr>
      <w:tblPr/>
      <w:tcPr>
        <w:tcBorders>
          <w:top w:val="single" w:sz="4" w:space="0" w:color="696A72"/>
          <w:left w:val="nil"/>
          <w:bottom w:val="single" w:sz="4" w:space="0" w:color="696A72"/>
          <w:right w:val="single" w:sz="4" w:space="0" w:color="696A72"/>
          <w:insideH w:val="nil"/>
          <w:insideV w:val="nil"/>
          <w:tl2br w:val="nil"/>
          <w:tr2bl w:val="nil"/>
        </w:tcBorders>
        <w:shd w:val="clear" w:color="auto" w:fill="F3F3F3"/>
      </w:tcPr>
    </w:tblStylePr>
    <w:tblStylePr w:type="neCell">
      <w:rPr>
        <w:color w:val="FFFFFF"/>
      </w:rPr>
      <w:tblPr/>
      <w:tcPr>
        <w:tcBorders>
          <w:top w:val="single" w:sz="4" w:space="0" w:color="696A72"/>
          <w:left w:val="nil"/>
          <w:bottom w:val="single" w:sz="4" w:space="0" w:color="696A72"/>
          <w:right w:val="single" w:sz="4" w:space="0" w:color="696A72"/>
          <w:insideH w:val="nil"/>
          <w:insideV w:val="nil"/>
          <w:tl2br w:val="nil"/>
          <w:tr2bl w:val="nil"/>
        </w:tcBorders>
        <w:shd w:val="clear" w:color="auto" w:fill="A6A6A6"/>
      </w:tcPr>
    </w:tblStylePr>
    <w:tblStylePr w:type="seCell">
      <w:tblPr/>
      <w:tcPr>
        <w:tcBorders>
          <w:bottom w:val="nil"/>
          <w:right w:val="nil"/>
        </w:tcBorders>
      </w:tcPr>
    </w:tblStylePr>
  </w:style>
  <w:style w:type="table" w:customStyle="1" w:styleId="CSWTable8pt1">
    <w:name w:val="CSW Table 8 pt1"/>
    <w:basedOn w:val="CSWTable"/>
    <w:rsid w:val="00634718"/>
    <w:rPr>
      <w:sz w:val="16"/>
    </w:rPr>
    <w:tblPr>
      <w:tblBorders>
        <w:insideH w:val="single" w:sz="4" w:space="0" w:color="6D6D6D"/>
        <w:insideV w:val="single" w:sz="4" w:space="0" w:color="6D6D6D"/>
      </w:tblBorders>
    </w:tblPr>
    <w:tblStylePr w:type="firstRow">
      <w:pPr>
        <w:keepNext/>
        <w:keepLines/>
        <w:wordWrap/>
        <w:spacing w:beforeLines="0" w:before="0" w:beforeAutospacing="0" w:afterLines="0" w:after="0" w:afterAutospacing="0"/>
      </w:pPr>
      <w:rPr>
        <w:rFonts w:ascii="Franklin Gothic Medium Cond" w:hAnsi="Franklin Gothic Medium Cond"/>
        <w:b w:val="0"/>
        <w:i w:val="0"/>
        <w:color w:val="FFFFFF"/>
        <w:sz w:val="16"/>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table" w:customStyle="1" w:styleId="CSWTableVertical1">
    <w:name w:val="CSW Table Vertical1"/>
    <w:basedOn w:val="CSWTable"/>
    <w:rsid w:val="00634718"/>
    <w:tblPr/>
    <w:tcPr>
      <w:shd w:val="clear" w:color="auto" w:fill="FFFFFF"/>
    </w:tcPr>
    <w:tblStylePr w:type="firstRow">
      <w:pPr>
        <w:keepNext/>
        <w:keepLines/>
        <w:wordWrap/>
        <w:spacing w:beforeLines="0" w:before="0" w:beforeAutospacing="0" w:afterLines="0" w:after="0" w:afterAutospacing="0"/>
      </w:pPr>
      <w:rPr>
        <w:rFonts w:ascii="Tahoma" w:hAnsi="Tahoma"/>
        <w:i w:val="0"/>
        <w:color w:val="000000"/>
        <w:sz w:val="20"/>
      </w:rPr>
      <w:tblPr/>
      <w:trPr>
        <w:cantSplit/>
        <w:tblHeader/>
      </w:trPr>
      <w:tcPr>
        <w:tcBorders>
          <w:top w:val="single" w:sz="4" w:space="0" w:color="9D1B33"/>
          <w:left w:val="single" w:sz="4" w:space="0" w:color="9D1B33"/>
          <w:bottom w:val="nil"/>
          <w:right w:val="single" w:sz="4" w:space="0" w:color="9D1B33"/>
          <w:insideH w:val="single" w:sz="4" w:space="0" w:color="B71234"/>
          <w:insideV w:val="single" w:sz="4" w:space="0" w:color="9D1B33"/>
          <w:tl2br w:val="nil"/>
          <w:tr2bl w:val="nil"/>
        </w:tcBorders>
        <w:shd w:val="clear" w:color="auto" w:fill="FFFFFF"/>
      </w:tcPr>
    </w:tblStylePr>
    <w:tblStylePr w:type="firstCo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tblStylePr w:type="lastCol">
      <w:tblPr/>
      <w:tcPr>
        <w:tcBorders>
          <w:top w:val="single" w:sz="4" w:space="0" w:color="808080"/>
          <w:left w:val="single" w:sz="4" w:space="0" w:color="808080"/>
          <w:bottom w:val="single" w:sz="4" w:space="0" w:color="9D1B33"/>
          <w:right w:val="single" w:sz="4" w:space="0" w:color="9D1B33"/>
          <w:insideH w:val="single" w:sz="4" w:space="0" w:color="808080"/>
          <w:insideV w:val="single" w:sz="4" w:space="0" w:color="808080"/>
          <w:tl2br w:val="nil"/>
          <w:tr2bl w:val="nil"/>
        </w:tcBorders>
        <w:shd w:val="clear" w:color="auto" w:fill="FFFFFF"/>
      </w:tcPr>
    </w:tblStylePr>
    <w:tblStylePr w:type="band1Horz">
      <w:rPr>
        <w:rFonts w:ascii="Microsoft YaHei UI" w:hAnsi="Microsoft YaHei UI"/>
      </w:rPr>
    </w:tblStylePr>
    <w:tblStylePr w:type="band2Horz">
      <w:rPr>
        <w:rFonts w:ascii="Microsoft YaHei UI" w:hAnsi="Microsoft YaHei UI"/>
      </w:rPr>
    </w:tblStylePr>
    <w:tblStylePr w:type="neCell">
      <w:tblPr/>
      <w:tcPr>
        <w:shd w:val="clear" w:color="auto" w:fill="FFFFFF"/>
      </w:tcPr>
    </w:tblStylePr>
    <w:tblStylePr w:type="nwCel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style>
  <w:style w:type="paragraph" w:styleId="TOC5">
    <w:name w:val="toc 5"/>
    <w:basedOn w:val="Normal"/>
    <w:next w:val="Normal"/>
    <w:autoRedefine/>
    <w:uiPriority w:val="39"/>
    <w:unhideWhenUsed/>
    <w:rsid w:val="00795888"/>
    <w:pPr>
      <w:spacing w:after="100" w:line="276" w:lineRule="auto"/>
      <w:ind w:left="880"/>
    </w:pPr>
    <w:rPr>
      <w:rFonts w:asciiTheme="minorHAnsi" w:eastAsiaTheme="minorEastAsia" w:hAnsiTheme="minorHAnsi" w:cstheme="minorBidi"/>
      <w:spacing w:val="0"/>
      <w:sz w:val="22"/>
      <w:szCs w:val="22"/>
      <w:lang w:val="en-US"/>
    </w:rPr>
  </w:style>
  <w:style w:type="paragraph" w:styleId="TOC6">
    <w:name w:val="toc 6"/>
    <w:basedOn w:val="Normal"/>
    <w:next w:val="Normal"/>
    <w:autoRedefine/>
    <w:uiPriority w:val="39"/>
    <w:unhideWhenUsed/>
    <w:rsid w:val="00795888"/>
    <w:pPr>
      <w:spacing w:after="100" w:line="276" w:lineRule="auto"/>
      <w:ind w:left="1100"/>
    </w:pPr>
    <w:rPr>
      <w:rFonts w:asciiTheme="minorHAnsi" w:eastAsiaTheme="minorEastAsia" w:hAnsiTheme="minorHAnsi" w:cstheme="minorBidi"/>
      <w:spacing w:val="0"/>
      <w:sz w:val="22"/>
      <w:szCs w:val="22"/>
      <w:lang w:val="en-US"/>
    </w:rPr>
  </w:style>
  <w:style w:type="paragraph" w:styleId="TOC8">
    <w:name w:val="toc 8"/>
    <w:basedOn w:val="Normal"/>
    <w:next w:val="Normal"/>
    <w:autoRedefine/>
    <w:uiPriority w:val="39"/>
    <w:unhideWhenUsed/>
    <w:rsid w:val="00795888"/>
    <w:pPr>
      <w:spacing w:after="100" w:line="276" w:lineRule="auto"/>
      <w:ind w:left="1540"/>
    </w:pPr>
    <w:rPr>
      <w:rFonts w:asciiTheme="minorHAnsi" w:eastAsiaTheme="minorEastAsia" w:hAnsiTheme="minorHAnsi" w:cstheme="minorBidi"/>
      <w:spacing w:val="0"/>
      <w:sz w:val="22"/>
      <w:szCs w:val="22"/>
      <w:lang w:val="en-US"/>
    </w:rPr>
  </w:style>
  <w:style w:type="paragraph" w:styleId="TOC9">
    <w:name w:val="toc 9"/>
    <w:basedOn w:val="Normal"/>
    <w:next w:val="Normal"/>
    <w:autoRedefine/>
    <w:uiPriority w:val="39"/>
    <w:unhideWhenUsed/>
    <w:rsid w:val="00795888"/>
    <w:pPr>
      <w:spacing w:after="100" w:line="276" w:lineRule="auto"/>
      <w:ind w:left="1760"/>
    </w:pPr>
    <w:rPr>
      <w:rFonts w:asciiTheme="minorHAnsi" w:eastAsiaTheme="minorEastAsia" w:hAnsiTheme="minorHAnsi" w:cstheme="minorBidi"/>
      <w:spacing w:val="0"/>
      <w:sz w:val="22"/>
      <w:szCs w:val="22"/>
      <w:lang w:val="en-US"/>
    </w:rPr>
  </w:style>
  <w:style w:type="character" w:customStyle="1" w:styleId="NoSpacingChar">
    <w:name w:val="No Spacing Char"/>
    <w:basedOn w:val="DefaultParagraphFont"/>
    <w:link w:val="NoSpacing"/>
    <w:uiPriority w:val="1"/>
    <w:rsid w:val="00EC6D6A"/>
    <w:rPr>
      <w:rFonts w:ascii="Franklin Gothic Book" w:hAnsi="Franklin Gothic Book"/>
      <w:spacing w:val="-5"/>
      <w:lang w:val="en-GB" w:eastAsia="en-US"/>
    </w:rPr>
  </w:style>
  <w:style w:type="paragraph" w:customStyle="1" w:styleId="BasicParagraph">
    <w:name w:val="[Basic Paragraph]"/>
    <w:basedOn w:val="Normal"/>
    <w:uiPriority w:val="99"/>
    <w:rsid w:val="00EC6D6A"/>
    <w:pPr>
      <w:widowControl w:val="0"/>
      <w:autoSpaceDE w:val="0"/>
      <w:autoSpaceDN w:val="0"/>
      <w:adjustRightInd w:val="0"/>
      <w:spacing w:line="288" w:lineRule="auto"/>
      <w:textAlignment w:val="center"/>
    </w:pPr>
    <w:rPr>
      <w:rFonts w:ascii="Times-Roman" w:eastAsia="Calibri" w:hAnsi="Times-Roman" w:cs="Times-Roman"/>
      <w:color w:val="000000"/>
      <w:spacing w:val="0"/>
      <w:sz w:val="24"/>
      <w:szCs w:val="24"/>
    </w:rPr>
  </w:style>
  <w:style w:type="table" w:customStyle="1" w:styleId="CSWTableWithVerticalTotals1">
    <w:name w:val="CSW Table With Vertical Totals1"/>
    <w:basedOn w:val="TableNormal"/>
    <w:rsid w:val="00E23163"/>
    <w:rPr>
      <w:rFonts w:ascii="Franklin Gothic Medium Cond" w:hAnsi="Franklin Gothic Medium Cond"/>
    </w:rPr>
    <w:tblPr>
      <w:tblStyleRowBandSize w:val="1"/>
      <w:jc w:val="center"/>
      <w:tblBorders>
        <w:top w:val="single" w:sz="4" w:space="0" w:color="9D1B33"/>
        <w:left w:val="single" w:sz="4" w:space="0" w:color="9D1B33"/>
        <w:bottom w:val="single" w:sz="4" w:space="0" w:color="9D1B33"/>
        <w:right w:val="single" w:sz="4" w:space="0" w:color="9D1B33"/>
        <w:insideH w:val="single" w:sz="4" w:space="0" w:color="696A72"/>
        <w:insideV w:val="single" w:sz="4" w:space="0" w:color="696A72"/>
      </w:tblBorders>
      <w:tblCellMar>
        <w:top w:w="11" w:type="dxa"/>
        <w:left w:w="113" w:type="dxa"/>
        <w:bottom w:w="11" w:type="dxa"/>
        <w:right w:w="113" w:type="dxa"/>
      </w:tblCellMar>
    </w:tblPr>
    <w:trPr>
      <w:jc w:val="center"/>
    </w:trPr>
    <w:tblStylePr w:type="firstRow">
      <w:rPr>
        <w:rFonts w:ascii="Tahoma" w:hAnsi="Tahoma"/>
        <w:b w:val="0"/>
        <w:i w:val="0"/>
        <w:color w:val="FFFFFF"/>
        <w:sz w:val="20"/>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t-PT" w:eastAsia="pt-PT" w:bidi="ar-SA"/>
      </w:rPr>
    </w:rPrDefault>
    <w:pPrDefault/>
  </w:docDefaults>
  <w:latentStyles w:defLockedState="0" w:defUIPriority="0" w:defSemiHidden="0" w:defUnhideWhenUsed="0" w:defQFormat="0" w:count="267">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locked="1" w:uiPriority="9" w:qFormat="1"/>
    <w:lsdException w:name="heading 8" w:locked="1" w:uiPriority="9" w:qFormat="1"/>
    <w:lsdException w:name="heading 9" w:locked="1" w:uiPriority="9" w:qFormat="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annotation text" w:uiPriority="99"/>
    <w:lsdException w:name="header" w:uiPriority="99"/>
    <w:lsdException w:name="footer" w:uiPriority="99"/>
    <w:lsdException w:name="caption" w:uiPriority="10" w:qFormat="1"/>
    <w:lsdException w:name="table of figures" w:uiPriority="99"/>
    <w:lsdException w:name="envelope address" w:locked="1"/>
    <w:lsdException w:name="envelope return" w:locked="1"/>
    <w:lsdException w:name="annotation reference" w:uiPriority="99"/>
    <w:lsdException w:name="line number" w:locked="1"/>
    <w:lsdException w:name="page number" w:locked="1"/>
    <w:lsdException w:name="macro" w:locked="1"/>
    <w:lsdException w:name="List Bullet" w:uiPriority="2" w:qFormat="1"/>
    <w:lsdException w:name="List Number" w:uiPriority="2" w:qFormat="1"/>
    <w:lsdException w:name="List 4" w:locked="1"/>
    <w:lsdException w:name="List 5" w:locked="1"/>
    <w:lsdException w:name="List Bullet 2" w:uiPriority="2"/>
    <w:lsdException w:name="List Bullet 3" w:uiPriority="2"/>
    <w:lsdException w:name="List Bullet 4" w:uiPriority="2"/>
    <w:lsdException w:name="List Number 2" w:uiPriority="2"/>
    <w:lsdException w:name="List Number 3" w:uiPriority="2"/>
    <w:lsdException w:name="List Number 4" w:uiPriority="2"/>
    <w:lsdException w:name="List Number 5" w:uiPriority="2"/>
    <w:lsdException w:name="Title" w:uiPriority="7" w:qFormat="1"/>
    <w:lsdException w:name="Closing" w:locked="1"/>
    <w:lsdException w:name="Signature" w:locked="1"/>
    <w:lsdException w:name="Body Text" w:uiPriority="3" w:qFormat="1"/>
    <w:lsdException w:name="Subtitle" w:uiPriority="8"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uiPriority="99"/>
    <w:lsdException w:name="Strong" w:locked="1"/>
    <w:lsdException w:name="Emphasis" w:locked="1"/>
    <w:lsdException w:name="Plain Text" w:locked="1"/>
    <w:lsdException w:name="E-mail Signature" w:locked="1"/>
    <w:lsdException w:name="Normal (Web)" w:locked="1" w:uiPriority="99"/>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annotation subject" w:uiPriority="99"/>
    <w:lsdException w:name="No List" w:uiPriority="99"/>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uiPriority="99"/>
    <w:lsdException w:name="Table Grid" w:uiPriority="59"/>
    <w:lsdException w:name="Table Theme"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rsid w:val="001C5220"/>
    <w:rPr>
      <w:rFonts w:ascii="Franklin Gothic Book" w:hAnsi="Franklin Gothic Book"/>
      <w:spacing w:val="-5"/>
      <w:lang w:val="en-GB" w:eastAsia="en-US"/>
    </w:rPr>
  </w:style>
  <w:style w:type="paragraph" w:styleId="Heading1">
    <w:name w:val="heading 1"/>
    <w:basedOn w:val="HeadingBase"/>
    <w:next w:val="BodyText"/>
    <w:link w:val="Heading1Char"/>
    <w:uiPriority w:val="9"/>
    <w:qFormat/>
    <w:rsid w:val="002147AE"/>
    <w:pPr>
      <w:pageBreakBefore/>
      <w:numPr>
        <w:numId w:val="15"/>
      </w:numPr>
      <w:spacing w:after="40"/>
      <w:outlineLvl w:val="0"/>
    </w:pPr>
    <w:rPr>
      <w:rFonts w:ascii="Franklin Gothic Demi Cond" w:hAnsi="Franklin Gothic Demi Cond"/>
      <w:color w:val="B71234"/>
      <w:sz w:val="32"/>
    </w:rPr>
  </w:style>
  <w:style w:type="paragraph" w:styleId="Heading2">
    <w:name w:val="heading 2"/>
    <w:basedOn w:val="HeadingBase"/>
    <w:next w:val="BodyText"/>
    <w:link w:val="Heading2Char"/>
    <w:uiPriority w:val="9"/>
    <w:qFormat/>
    <w:rsid w:val="002147AE"/>
    <w:pPr>
      <w:numPr>
        <w:ilvl w:val="1"/>
        <w:numId w:val="15"/>
      </w:numPr>
      <w:spacing w:after="40"/>
      <w:outlineLvl w:val="1"/>
    </w:pPr>
    <w:rPr>
      <w:rFonts w:ascii="Franklin Gothic Demi Cond" w:hAnsi="Franklin Gothic Demi Cond"/>
      <w:color w:val="B71234"/>
      <w:sz w:val="26"/>
      <w:szCs w:val="24"/>
    </w:rPr>
  </w:style>
  <w:style w:type="paragraph" w:styleId="Heading3">
    <w:name w:val="heading 3"/>
    <w:basedOn w:val="HeadingBase"/>
    <w:next w:val="BodyText"/>
    <w:link w:val="Heading3Char"/>
    <w:uiPriority w:val="9"/>
    <w:qFormat/>
    <w:rsid w:val="002147AE"/>
    <w:pPr>
      <w:numPr>
        <w:ilvl w:val="2"/>
        <w:numId w:val="15"/>
      </w:numPr>
      <w:spacing w:after="40"/>
      <w:outlineLvl w:val="2"/>
    </w:pPr>
    <w:rPr>
      <w:rFonts w:ascii="Franklin Gothic Demi Cond" w:hAnsi="Franklin Gothic Demi Cond"/>
      <w:color w:val="B71234"/>
      <w:sz w:val="24"/>
      <w:szCs w:val="24"/>
    </w:rPr>
  </w:style>
  <w:style w:type="paragraph" w:styleId="Heading4">
    <w:name w:val="heading 4"/>
    <w:basedOn w:val="HeadingBase"/>
    <w:next w:val="BodyText"/>
    <w:link w:val="Heading4Char"/>
    <w:uiPriority w:val="9"/>
    <w:qFormat/>
    <w:rsid w:val="00790249"/>
    <w:pPr>
      <w:numPr>
        <w:ilvl w:val="3"/>
        <w:numId w:val="15"/>
      </w:numPr>
      <w:spacing w:after="40"/>
      <w:outlineLvl w:val="3"/>
    </w:pPr>
    <w:rPr>
      <w:rFonts w:ascii="Franklin Gothic Medium Cond" w:hAnsi="Franklin Gothic Medium Cond"/>
      <w:color w:val="B71234"/>
      <w:sz w:val="21"/>
    </w:rPr>
  </w:style>
  <w:style w:type="paragraph" w:styleId="Heading5">
    <w:name w:val="heading 5"/>
    <w:basedOn w:val="Heading4"/>
    <w:next w:val="BodyText"/>
    <w:link w:val="Heading5Char"/>
    <w:uiPriority w:val="9"/>
    <w:qFormat/>
    <w:rsid w:val="004A03B9"/>
    <w:pPr>
      <w:numPr>
        <w:ilvl w:val="4"/>
      </w:numPr>
      <w:outlineLvl w:val="4"/>
    </w:pPr>
  </w:style>
  <w:style w:type="paragraph" w:styleId="Heading6">
    <w:name w:val="heading 6"/>
    <w:basedOn w:val="HeadingBase"/>
    <w:next w:val="BodyText"/>
    <w:link w:val="Heading6Char"/>
    <w:uiPriority w:val="9"/>
    <w:qFormat/>
    <w:rsid w:val="00572005"/>
    <w:pPr>
      <w:numPr>
        <w:ilvl w:val="5"/>
        <w:numId w:val="15"/>
      </w:numPr>
      <w:spacing w:after="40"/>
      <w:outlineLvl w:val="5"/>
    </w:pPr>
    <w:rPr>
      <w:rFonts w:ascii="Franklin Gothic Medium Cond" w:hAnsi="Franklin Gothic Medium Cond"/>
      <w:color w:val="B71234"/>
      <w:sz w:val="24"/>
    </w:rPr>
  </w:style>
  <w:style w:type="paragraph" w:styleId="Heading7">
    <w:name w:val="heading 7"/>
    <w:basedOn w:val="Heading6"/>
    <w:next w:val="BodyText"/>
    <w:link w:val="Heading7Char"/>
    <w:uiPriority w:val="9"/>
    <w:qFormat/>
    <w:locked/>
    <w:rsid w:val="00BF4990"/>
    <w:pPr>
      <w:numPr>
        <w:ilvl w:val="6"/>
      </w:numPr>
      <w:outlineLvl w:val="6"/>
    </w:pPr>
  </w:style>
  <w:style w:type="paragraph" w:styleId="Heading8">
    <w:name w:val="heading 8"/>
    <w:basedOn w:val="Heading7"/>
    <w:next w:val="BodyText"/>
    <w:link w:val="Heading8Char"/>
    <w:uiPriority w:val="9"/>
    <w:qFormat/>
    <w:locked/>
    <w:rsid w:val="00BF4990"/>
    <w:pPr>
      <w:numPr>
        <w:ilvl w:val="7"/>
      </w:numPr>
      <w:outlineLvl w:val="7"/>
    </w:pPr>
  </w:style>
  <w:style w:type="paragraph" w:styleId="Heading9">
    <w:name w:val="heading 9"/>
    <w:basedOn w:val="Heading8"/>
    <w:next w:val="BodyText"/>
    <w:link w:val="Heading9Char"/>
    <w:uiPriority w:val="9"/>
    <w:qFormat/>
    <w:locked/>
    <w:rsid w:val="00BF4990"/>
    <w:pPr>
      <w:numPr>
        <w:ilvl w:val="8"/>
      </w:numPr>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Base">
    <w:name w:val="Heading Base"/>
    <w:basedOn w:val="Normal"/>
    <w:next w:val="BodyText"/>
    <w:link w:val="HeadingBaseCarcter"/>
    <w:semiHidden/>
    <w:rsid w:val="007D479A"/>
    <w:pPr>
      <w:keepNext/>
      <w:keepLines/>
      <w:jc w:val="both"/>
    </w:pPr>
    <w:rPr>
      <w:color w:val="003399"/>
      <w:spacing w:val="0"/>
      <w:sz w:val="22"/>
      <w:szCs w:val="22"/>
    </w:rPr>
  </w:style>
  <w:style w:type="paragraph" w:styleId="BodyText">
    <w:name w:val="Body Text"/>
    <w:basedOn w:val="Normal"/>
    <w:link w:val="BodyTextChar"/>
    <w:uiPriority w:val="3"/>
    <w:qFormat/>
    <w:rsid w:val="001748B7"/>
    <w:pPr>
      <w:tabs>
        <w:tab w:val="left" w:pos="680"/>
      </w:tabs>
      <w:spacing w:after="240" w:line="260" w:lineRule="atLeast"/>
      <w:ind w:left="113"/>
      <w:jc w:val="both"/>
    </w:pPr>
    <w:rPr>
      <w:spacing w:val="0"/>
    </w:rPr>
  </w:style>
  <w:style w:type="character" w:customStyle="1" w:styleId="BodyTextChar">
    <w:name w:val="Body Text Char"/>
    <w:link w:val="BodyText"/>
    <w:uiPriority w:val="3"/>
    <w:rsid w:val="001C5220"/>
    <w:rPr>
      <w:rFonts w:ascii="Franklin Gothic Book" w:hAnsi="Franklin Gothic Book"/>
      <w:lang w:val="en-GB" w:eastAsia="en-US"/>
    </w:rPr>
  </w:style>
  <w:style w:type="paragraph" w:customStyle="1" w:styleId="SourcecodeP">
    <w:name w:val="Source code P"/>
    <w:basedOn w:val="Comments"/>
    <w:autoRedefine/>
    <w:semiHidden/>
    <w:rsid w:val="006409CB"/>
    <w:pPr>
      <w:keepLines/>
      <w:pBdr>
        <w:top w:val="single" w:sz="4" w:space="1" w:color="9D1B33"/>
        <w:bottom w:val="single" w:sz="4" w:space="1" w:color="9D1B33"/>
      </w:pBdr>
      <w:shd w:val="clear" w:color="auto" w:fill="F3F3F3"/>
      <w:tabs>
        <w:tab w:val="clear" w:pos="8640"/>
      </w:tabs>
      <w:spacing w:line="240" w:lineRule="auto"/>
      <w:contextualSpacing/>
      <w:jc w:val="left"/>
    </w:pPr>
    <w:rPr>
      <w:rFonts w:ascii="Lucida Console" w:hAnsi="Lucida Console"/>
      <w:i/>
      <w:iCs/>
      <w:noProof/>
      <w:color w:val="77001E"/>
      <w:sz w:val="18"/>
      <w:szCs w:val="18"/>
    </w:rPr>
  </w:style>
  <w:style w:type="paragraph" w:customStyle="1" w:styleId="Comments">
    <w:name w:val="Comments"/>
    <w:basedOn w:val="BodyText"/>
    <w:rsid w:val="00191431"/>
    <w:pPr>
      <w:shd w:val="clear" w:color="auto" w:fill="E6D7FF"/>
      <w:tabs>
        <w:tab w:val="left" w:pos="8640"/>
      </w:tabs>
    </w:pPr>
    <w:rPr>
      <w:lang w:val="en-US"/>
    </w:rPr>
  </w:style>
  <w:style w:type="paragraph" w:styleId="BodyTextIndent">
    <w:name w:val="Body Text Indent"/>
    <w:basedOn w:val="BodyText"/>
    <w:link w:val="BodyTextIndentChar"/>
    <w:semiHidden/>
    <w:pPr>
      <w:ind w:left="1440"/>
    </w:pPr>
  </w:style>
  <w:style w:type="table" w:customStyle="1" w:styleId="CSWTable">
    <w:name w:val="CSW Table"/>
    <w:basedOn w:val="TableNormal"/>
    <w:rsid w:val="00A64C81"/>
    <w:rPr>
      <w:rFonts w:ascii="Franklin Gothic Medium Cond" w:hAnsi="Franklin Gothic Medium Cond"/>
    </w:rPr>
    <w:tblPr>
      <w:tblStyleRowBandSize w:val="1"/>
      <w:jc w:val="center"/>
      <w:tblBorders>
        <w:top w:val="single" w:sz="4" w:space="0" w:color="B71234"/>
        <w:left w:val="single" w:sz="4" w:space="0" w:color="B71234"/>
        <w:bottom w:val="single" w:sz="4" w:space="0" w:color="B71234"/>
        <w:right w:val="single" w:sz="4" w:space="0" w:color="B71234"/>
        <w:insideH w:val="single" w:sz="4" w:space="0" w:color="696969"/>
        <w:insideV w:val="single" w:sz="4" w:space="0" w:color="696969"/>
      </w:tblBorders>
      <w:tblCellMar>
        <w:top w:w="57" w:type="dxa"/>
        <w:left w:w="57" w:type="dxa"/>
        <w:bottom w:w="57" w:type="dxa"/>
        <w:right w:w="57" w:type="dxa"/>
      </w:tblCellMar>
    </w:tblPr>
    <w:trPr>
      <w:jc w:val="center"/>
    </w:trPr>
    <w:tblStylePr w:type="firstRow">
      <w:pPr>
        <w:keepNext/>
        <w:keepLines/>
        <w:wordWrap/>
        <w:spacing w:beforeLines="0" w:before="0" w:beforeAutospacing="0" w:afterLines="0" w:after="0" w:afterAutospacing="0"/>
      </w:pPr>
      <w:rPr>
        <w:rFonts w:ascii="Franklin Gothic Medium Cond" w:hAnsi="Franklin Gothic Medium Cond"/>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styleId="ListContinue4">
    <w:name w:val="List Continue 4"/>
    <w:basedOn w:val="ListContinue"/>
    <w:semiHidden/>
    <w:rsid w:val="006816BB"/>
    <w:pPr>
      <w:ind w:left="1702"/>
    </w:pPr>
  </w:style>
  <w:style w:type="paragraph" w:styleId="Caption">
    <w:name w:val="caption"/>
    <w:basedOn w:val="Normal"/>
    <w:next w:val="BodyText"/>
    <w:uiPriority w:val="10"/>
    <w:qFormat/>
    <w:rsid w:val="008E719C"/>
    <w:pPr>
      <w:spacing w:before="80" w:after="240"/>
      <w:jc w:val="center"/>
    </w:pPr>
    <w:rPr>
      <w:rFonts w:ascii="Franklin Gothic Medium Cond" w:hAnsi="Franklin Gothic Medium Cond"/>
      <w:spacing w:val="0"/>
      <w:sz w:val="16"/>
      <w:szCs w:val="18"/>
    </w:rPr>
  </w:style>
  <w:style w:type="paragraph" w:customStyle="1" w:styleId="CSWPartLabel">
    <w:name w:val="CSW Part Label"/>
    <w:basedOn w:val="Normal"/>
    <w:next w:val="CSWPartTitle"/>
    <w:semiHidden/>
    <w:rsid w:val="006710CC"/>
    <w:pPr>
      <w:pageBreakBefore/>
      <w:framePr w:w="7371" w:h="1134" w:hRule="exact" w:hSpace="181" w:wrap="around" w:hAnchor="margin" w:yAlign="top" w:anchorLock="1"/>
      <w:shd w:val="clear" w:color="auto" w:fill="9D1B33"/>
      <w:spacing w:line="360" w:lineRule="exact"/>
      <w:ind w:right="6237"/>
      <w:jc w:val="center"/>
    </w:pPr>
    <w:rPr>
      <w:rFonts w:ascii="Franklin Gothic Medium Cond" w:hAnsi="Franklin Gothic Medium Cond"/>
      <w:color w:val="FFFFFF"/>
      <w:spacing w:val="-16"/>
      <w:position w:val="4"/>
      <w:sz w:val="26"/>
    </w:rPr>
  </w:style>
  <w:style w:type="paragraph" w:customStyle="1" w:styleId="CSWPartTitle">
    <w:name w:val="CSW Part Title"/>
    <w:basedOn w:val="Normal"/>
    <w:next w:val="CSWAnnexes"/>
    <w:link w:val="CSWPartTitleCharChar"/>
    <w:semiHidden/>
    <w:rsid w:val="006710CC"/>
    <w:pPr>
      <w:framePr w:w="7371" w:h="1134" w:hRule="exact" w:hSpace="181" w:wrap="around" w:hAnchor="margin" w:yAlign="top" w:anchorLock="1"/>
      <w:shd w:val="clear" w:color="auto" w:fill="9D1B33"/>
      <w:spacing w:after="240" w:line="800" w:lineRule="exact"/>
      <w:ind w:right="6237"/>
      <w:jc w:val="center"/>
    </w:pPr>
    <w:rPr>
      <w:rFonts w:ascii="Franklin Gothic Medium Cond" w:hAnsi="Franklin Gothic Medium Cond"/>
      <w:color w:val="FFFFFF"/>
      <w:spacing w:val="0"/>
      <w:sz w:val="84"/>
    </w:rPr>
  </w:style>
  <w:style w:type="character" w:customStyle="1" w:styleId="CSWPartTitleCharChar">
    <w:name w:val="CSW Part Title Char Char"/>
    <w:link w:val="CSWPartTitle"/>
    <w:rsid w:val="006710CC"/>
    <w:rPr>
      <w:rFonts w:ascii="Franklin Gothic Medium Cond" w:hAnsi="Franklin Gothic Medium Cond"/>
      <w:color w:val="FFFFFF"/>
      <w:sz w:val="84"/>
      <w:lang w:val="en-GB" w:eastAsia="en-US" w:bidi="ar-SA"/>
    </w:rPr>
  </w:style>
  <w:style w:type="paragraph" w:styleId="Title">
    <w:name w:val="Title"/>
    <w:basedOn w:val="HeadingBase"/>
    <w:next w:val="Subtitle"/>
    <w:link w:val="TitleChar"/>
    <w:uiPriority w:val="7"/>
    <w:qFormat/>
    <w:rsid w:val="00572005"/>
    <w:pPr>
      <w:spacing w:after="160"/>
      <w:jc w:val="left"/>
    </w:pPr>
    <w:rPr>
      <w:rFonts w:ascii="Franklin Gothic Medium Cond" w:hAnsi="Franklin Gothic Medium Cond"/>
      <w:color w:val="B71234"/>
      <w:sz w:val="40"/>
    </w:rPr>
  </w:style>
  <w:style w:type="paragraph" w:styleId="Subtitle">
    <w:name w:val="Subtitle"/>
    <w:basedOn w:val="Title"/>
    <w:next w:val="BodyText"/>
    <w:link w:val="SubtitleChar"/>
    <w:uiPriority w:val="8"/>
    <w:qFormat/>
    <w:rsid w:val="00F6328D"/>
    <w:pPr>
      <w:spacing w:before="60" w:after="120" w:line="340" w:lineRule="atLeast"/>
    </w:pPr>
    <w:rPr>
      <w:rFonts w:ascii="Franklin Gothic Demi Cond" w:hAnsi="Franklin Gothic Demi Cond"/>
      <w:sz w:val="32"/>
    </w:rPr>
  </w:style>
  <w:style w:type="paragraph" w:customStyle="1" w:styleId="ChapterSubtitle">
    <w:name w:val="Chapter Subtitle"/>
    <w:basedOn w:val="Subtitle"/>
    <w:semiHidden/>
    <w:rsid w:val="00F6328D"/>
  </w:style>
  <w:style w:type="character" w:customStyle="1" w:styleId="Highlight">
    <w:name w:val="Highlight"/>
    <w:rsid w:val="00191431"/>
    <w:rPr>
      <w:bdr w:val="none" w:sz="0" w:space="0" w:color="auto"/>
      <w:shd w:val="clear" w:color="auto" w:fill="C8E1FF"/>
    </w:rPr>
  </w:style>
  <w:style w:type="character" w:styleId="Strong">
    <w:name w:val="Strong"/>
    <w:locked/>
    <w:rsid w:val="006A0CA3"/>
    <w:rPr>
      <w:b/>
      <w:bCs/>
    </w:rPr>
  </w:style>
  <w:style w:type="character" w:styleId="CommentReference">
    <w:name w:val="annotation reference"/>
    <w:uiPriority w:val="99"/>
    <w:semiHidden/>
    <w:rPr>
      <w:rFonts w:ascii="Arial" w:hAnsi="Arial"/>
      <w:sz w:val="16"/>
    </w:rPr>
  </w:style>
  <w:style w:type="paragraph" w:customStyle="1" w:styleId="CSWFootnote">
    <w:name w:val="CSW Footnote"/>
    <w:basedOn w:val="Normal"/>
    <w:rsid w:val="009961D5"/>
    <w:pPr>
      <w:keepLines/>
      <w:pBdr>
        <w:top w:val="single" w:sz="4" w:space="12" w:color="auto"/>
      </w:pBdr>
      <w:spacing w:line="220" w:lineRule="exact"/>
      <w:jc w:val="both"/>
    </w:pPr>
    <w:rPr>
      <w:rFonts w:ascii="Franklin Gothic Medium Cond" w:hAnsi="Franklin Gothic Medium Cond"/>
      <w:spacing w:val="0"/>
      <w:sz w:val="16"/>
    </w:rPr>
  </w:style>
  <w:style w:type="paragraph" w:styleId="CommentText">
    <w:name w:val="annotation text"/>
    <w:basedOn w:val="CSWFootnote"/>
    <w:link w:val="CommentTextChar"/>
    <w:uiPriority w:val="99"/>
    <w:semiHidden/>
    <w:rsid w:val="0026681E"/>
    <w:rPr>
      <w:noProof/>
    </w:rPr>
  </w:style>
  <w:style w:type="paragraph" w:customStyle="1" w:styleId="TableText">
    <w:name w:val="Table Text"/>
    <w:basedOn w:val="Normal"/>
    <w:link w:val="TableTextChar"/>
    <w:uiPriority w:val="7"/>
    <w:qFormat/>
    <w:rsid w:val="00D16723"/>
    <w:pPr>
      <w:spacing w:before="60" w:after="20"/>
      <w:jc w:val="both"/>
    </w:pPr>
    <w:rPr>
      <w:rFonts w:ascii="Franklin Gothic Medium Cond" w:hAnsi="Franklin Gothic Medium Cond"/>
      <w:spacing w:val="0"/>
    </w:rPr>
  </w:style>
  <w:style w:type="character" w:customStyle="1" w:styleId="TableTextChar">
    <w:name w:val="Table Text Char"/>
    <w:link w:val="TableText"/>
    <w:uiPriority w:val="7"/>
    <w:rsid w:val="003B5FB5"/>
    <w:rPr>
      <w:rFonts w:ascii="Franklin Gothic Medium Cond" w:hAnsi="Franklin Gothic Medium Cond"/>
      <w:lang w:val="en-GB" w:eastAsia="en-US"/>
    </w:rPr>
  </w:style>
  <w:style w:type="paragraph" w:styleId="BalloonText">
    <w:name w:val="Balloon Text"/>
    <w:basedOn w:val="Normal"/>
    <w:link w:val="BalloonTextChar"/>
    <w:uiPriority w:val="99"/>
    <w:semiHidden/>
    <w:rsid w:val="00103F46"/>
    <w:rPr>
      <w:rFonts w:ascii="Franklin Gothic Medium Cond" w:hAnsi="Franklin Gothic Medium Cond" w:cs="Tahoma"/>
      <w:spacing w:val="0"/>
      <w:sz w:val="16"/>
      <w:szCs w:val="16"/>
    </w:rPr>
  </w:style>
  <w:style w:type="paragraph" w:customStyle="1" w:styleId="CSWDiagramRedCell">
    <w:name w:val="CSW Diagram Red Cell"/>
    <w:basedOn w:val="BodyText"/>
    <w:semiHidden/>
    <w:rsid w:val="006710CC"/>
    <w:pPr>
      <w:shd w:val="clear" w:color="auto" w:fill="9D1B33"/>
    </w:pPr>
    <w:rPr>
      <w:rFonts w:ascii="Franklin Gothic Medium Cond" w:hAnsi="Franklin Gothic Medium Cond"/>
      <w:color w:val="EAEAEB"/>
      <w:sz w:val="28"/>
      <w:szCs w:val="28"/>
    </w:rPr>
  </w:style>
  <w:style w:type="table" w:styleId="TableGrid">
    <w:name w:val="Table Grid"/>
    <w:aliases w:val="EUROSIS"/>
    <w:basedOn w:val="TableNormal"/>
    <w:uiPriority w:val="59"/>
    <w:rsid w:val="006710CC"/>
    <w:rPr>
      <w:rFonts w:ascii="Franklin Gothic Medium Cond" w:hAnsi="Franklin Gothic Medium Con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semiHidden/>
    <w:locked/>
    <w:rPr>
      <w:vertAlign w:val="superscript"/>
    </w:rPr>
  </w:style>
  <w:style w:type="paragraph" w:styleId="EndnoteText">
    <w:name w:val="endnote text"/>
    <w:basedOn w:val="CSWFootnote"/>
    <w:link w:val="EndnoteTextChar"/>
    <w:semiHidden/>
    <w:locked/>
  </w:style>
  <w:style w:type="paragraph" w:customStyle="1" w:styleId="HeaderBase">
    <w:name w:val="Header Base"/>
    <w:basedOn w:val="Normal"/>
    <w:semiHidden/>
    <w:pPr>
      <w:keepLines/>
      <w:tabs>
        <w:tab w:val="center" w:pos="4320"/>
        <w:tab w:val="right" w:pos="8640"/>
      </w:tabs>
      <w:spacing w:line="190" w:lineRule="atLeast"/>
      <w:jc w:val="both"/>
    </w:pPr>
    <w:rPr>
      <w:caps/>
      <w:sz w:val="15"/>
    </w:rPr>
  </w:style>
  <w:style w:type="paragraph" w:styleId="Footer">
    <w:name w:val="footer"/>
    <w:aliases w:val="pie de página"/>
    <w:basedOn w:val="HeaderBase"/>
    <w:link w:val="FooterChar"/>
    <w:uiPriority w:val="99"/>
    <w:locked/>
    <w:pPr>
      <w:tabs>
        <w:tab w:val="clear" w:pos="4320"/>
        <w:tab w:val="clear" w:pos="8640"/>
      </w:tabs>
    </w:pPr>
    <w:rPr>
      <w:caps w:val="0"/>
      <w:smallCaps/>
      <w:noProof/>
    </w:rPr>
  </w:style>
  <w:style w:type="paragraph" w:customStyle="1" w:styleId="FooterEven">
    <w:name w:val="Footer Even"/>
    <w:basedOn w:val="Footer"/>
    <w:semiHidden/>
    <w:pPr>
      <w:pBdr>
        <w:top w:val="single" w:sz="6" w:space="2" w:color="auto"/>
      </w:pBdr>
      <w:spacing w:before="600"/>
    </w:pPr>
  </w:style>
  <w:style w:type="paragraph" w:customStyle="1" w:styleId="FooterFirst">
    <w:name w:val="Footer First"/>
    <w:basedOn w:val="Footer"/>
    <w:semiHidden/>
    <w:pPr>
      <w:pBdr>
        <w:top w:val="single" w:sz="6" w:space="2" w:color="auto"/>
      </w:pBdr>
      <w:spacing w:before="600"/>
    </w:pPr>
  </w:style>
  <w:style w:type="paragraph" w:customStyle="1" w:styleId="FooterOdd">
    <w:name w:val="Footer Odd"/>
    <w:basedOn w:val="Footer"/>
    <w:semiHidden/>
    <w:pPr>
      <w:pBdr>
        <w:top w:val="single" w:sz="6" w:space="2" w:color="auto"/>
      </w:pBdr>
      <w:spacing w:before="600"/>
    </w:pPr>
  </w:style>
  <w:style w:type="character" w:styleId="FootnoteReference">
    <w:name w:val="footnote reference"/>
    <w:rPr>
      <w:vertAlign w:val="superscript"/>
    </w:rPr>
  </w:style>
  <w:style w:type="paragraph" w:styleId="FootnoteText">
    <w:name w:val="footnote text"/>
    <w:basedOn w:val="CSWFootnote"/>
    <w:link w:val="FootnoteTextChar"/>
    <w:semiHidden/>
    <w:pPr>
      <w:spacing w:after="240"/>
      <w:ind w:left="1077"/>
    </w:pPr>
  </w:style>
  <w:style w:type="paragraph" w:styleId="Header">
    <w:name w:val="header"/>
    <w:basedOn w:val="HeaderBase"/>
    <w:link w:val="HeaderChar"/>
    <w:uiPriority w:val="99"/>
    <w:rsid w:val="003714E6"/>
    <w:pPr>
      <w:tabs>
        <w:tab w:val="clear" w:pos="4320"/>
        <w:tab w:val="clear" w:pos="8640"/>
      </w:tabs>
      <w:spacing w:after="200" w:line="240" w:lineRule="auto"/>
      <w:ind w:left="113"/>
      <w:jc w:val="left"/>
    </w:pPr>
    <w:rPr>
      <w:rFonts w:ascii="Franklin Gothic Medium Cond" w:hAnsi="Franklin Gothic Medium Cond"/>
      <w:caps w:val="0"/>
      <w:smallCaps/>
      <w:color w:val="77001E"/>
      <w:sz w:val="16"/>
    </w:rPr>
  </w:style>
  <w:style w:type="paragraph" w:customStyle="1" w:styleId="HeaderEven">
    <w:name w:val="Header Even"/>
    <w:basedOn w:val="Header"/>
    <w:semiHidden/>
    <w:pPr>
      <w:pBdr>
        <w:bottom w:val="single" w:sz="6" w:space="1" w:color="auto"/>
      </w:pBdr>
      <w:spacing w:after="600"/>
    </w:pPr>
  </w:style>
  <w:style w:type="paragraph" w:customStyle="1" w:styleId="HeaderFirst">
    <w:name w:val="Header First"/>
    <w:basedOn w:val="Header"/>
    <w:semiHidden/>
    <w:pPr>
      <w:pBdr>
        <w:top w:val="single" w:sz="6" w:space="2" w:color="auto"/>
      </w:pBdr>
      <w:jc w:val="right"/>
    </w:pPr>
  </w:style>
  <w:style w:type="paragraph" w:customStyle="1" w:styleId="HeaderOdd">
    <w:name w:val="Header Odd"/>
    <w:basedOn w:val="Header"/>
    <w:semiHidden/>
    <w:pPr>
      <w:pBdr>
        <w:bottom w:val="single" w:sz="6" w:space="1" w:color="auto"/>
      </w:pBdr>
      <w:spacing w:after="600"/>
    </w:pPr>
  </w:style>
  <w:style w:type="paragraph" w:customStyle="1" w:styleId="IndexBase">
    <w:name w:val="Index Base"/>
    <w:basedOn w:val="Normal"/>
    <w:semiHidden/>
    <w:locked/>
    <w:pPr>
      <w:spacing w:line="240" w:lineRule="atLeast"/>
      <w:ind w:left="360" w:hanging="360"/>
    </w:pPr>
    <w:rPr>
      <w:sz w:val="18"/>
    </w:rPr>
  </w:style>
  <w:style w:type="paragraph" w:styleId="Index1">
    <w:name w:val="index 1"/>
    <w:basedOn w:val="IndexBase"/>
    <w:semiHidden/>
    <w:locked/>
  </w:style>
  <w:style w:type="paragraph" w:styleId="Index2">
    <w:name w:val="index 2"/>
    <w:basedOn w:val="IndexBase"/>
    <w:semiHidden/>
    <w:locked/>
    <w:pPr>
      <w:spacing w:line="240" w:lineRule="auto"/>
      <w:ind w:left="720"/>
    </w:pPr>
  </w:style>
  <w:style w:type="paragraph" w:styleId="Index3">
    <w:name w:val="index 3"/>
    <w:basedOn w:val="IndexBase"/>
    <w:semiHidden/>
    <w:locked/>
    <w:pPr>
      <w:spacing w:line="240" w:lineRule="auto"/>
      <w:ind w:left="1080"/>
    </w:pPr>
  </w:style>
  <w:style w:type="paragraph" w:styleId="Index4">
    <w:name w:val="index 4"/>
    <w:basedOn w:val="IndexBase"/>
    <w:semiHidden/>
    <w:locked/>
    <w:pPr>
      <w:spacing w:line="240" w:lineRule="auto"/>
      <w:ind w:left="1440"/>
    </w:pPr>
  </w:style>
  <w:style w:type="paragraph" w:styleId="IndexHeading">
    <w:name w:val="index heading"/>
    <w:basedOn w:val="HeadingBase"/>
    <w:next w:val="Index1"/>
    <w:semiHidden/>
    <w:locked/>
    <w:pPr>
      <w:keepLines w:val="0"/>
      <w:spacing w:line="480" w:lineRule="atLeast"/>
    </w:pPr>
    <w:rPr>
      <w:rFonts w:ascii="Arial Black" w:hAnsi="Arial Black"/>
      <w:spacing w:val="-5"/>
      <w:sz w:val="24"/>
    </w:rPr>
  </w:style>
  <w:style w:type="paragraph" w:styleId="List">
    <w:name w:val="List"/>
    <w:basedOn w:val="BodyText"/>
    <w:locked/>
    <w:rsid w:val="00E72D93"/>
    <w:pPr>
      <w:numPr>
        <w:numId w:val="20"/>
      </w:numPr>
      <w:contextualSpacing/>
    </w:pPr>
  </w:style>
  <w:style w:type="paragraph" w:styleId="List2">
    <w:name w:val="List 2"/>
    <w:basedOn w:val="List"/>
    <w:locked/>
    <w:rsid w:val="00E72D93"/>
    <w:pPr>
      <w:numPr>
        <w:numId w:val="17"/>
      </w:numPr>
      <w:ind w:left="1248" w:hanging="397"/>
    </w:pPr>
  </w:style>
  <w:style w:type="paragraph" w:styleId="List3">
    <w:name w:val="List 3"/>
    <w:basedOn w:val="List"/>
    <w:locked/>
    <w:rsid w:val="00E72D93"/>
    <w:pPr>
      <w:numPr>
        <w:numId w:val="18"/>
      </w:numPr>
    </w:pPr>
  </w:style>
  <w:style w:type="paragraph" w:styleId="ListBullet">
    <w:name w:val="List Bullet"/>
    <w:basedOn w:val="List"/>
    <w:uiPriority w:val="2"/>
    <w:qFormat/>
    <w:rsid w:val="00E72D93"/>
    <w:pPr>
      <w:numPr>
        <w:numId w:val="0"/>
      </w:numPr>
      <w:tabs>
        <w:tab w:val="clear" w:pos="680"/>
      </w:tabs>
    </w:pPr>
  </w:style>
  <w:style w:type="paragraph" w:styleId="ListBullet2">
    <w:name w:val="List Bullet 2"/>
    <w:basedOn w:val="ListBullet"/>
    <w:uiPriority w:val="2"/>
    <w:rsid w:val="00AC28A6"/>
    <w:pPr>
      <w:numPr>
        <w:numId w:val="2"/>
      </w:numPr>
    </w:pPr>
  </w:style>
  <w:style w:type="paragraph" w:styleId="ListBullet3">
    <w:name w:val="List Bullet 3"/>
    <w:basedOn w:val="ListBullet2"/>
    <w:uiPriority w:val="2"/>
    <w:rsid w:val="00096DFB"/>
    <w:pPr>
      <w:tabs>
        <w:tab w:val="clear" w:pos="1134"/>
        <w:tab w:val="num" w:pos="1418"/>
      </w:tabs>
      <w:ind w:left="1702" w:hanging="284"/>
    </w:pPr>
  </w:style>
  <w:style w:type="paragraph" w:styleId="ListContinue">
    <w:name w:val="List Continue"/>
    <w:basedOn w:val="List"/>
    <w:semiHidden/>
    <w:rsid w:val="006816BB"/>
    <w:pPr>
      <w:ind w:left="851" w:hanging="284"/>
    </w:pPr>
  </w:style>
  <w:style w:type="paragraph" w:styleId="ListContinue2">
    <w:name w:val="List Continue 2"/>
    <w:basedOn w:val="ListContinue"/>
    <w:semiHidden/>
    <w:rsid w:val="006816BB"/>
    <w:pPr>
      <w:numPr>
        <w:numId w:val="0"/>
      </w:numPr>
      <w:ind w:left="1135" w:hanging="284"/>
    </w:pPr>
    <w:rPr>
      <w:lang w:val="en-US"/>
    </w:rPr>
  </w:style>
  <w:style w:type="paragraph" w:styleId="ListContinue3">
    <w:name w:val="List Continue 3"/>
    <w:basedOn w:val="ListContinue"/>
    <w:semiHidden/>
    <w:rsid w:val="006816BB"/>
    <w:pPr>
      <w:numPr>
        <w:numId w:val="23"/>
      </w:numPr>
      <w:tabs>
        <w:tab w:val="left" w:pos="357"/>
      </w:tabs>
      <w:ind w:left="1418" w:hanging="284"/>
    </w:pPr>
  </w:style>
  <w:style w:type="paragraph" w:styleId="ListNumber">
    <w:name w:val="List Number"/>
    <w:basedOn w:val="BodyText"/>
    <w:uiPriority w:val="2"/>
    <w:qFormat/>
    <w:rsid w:val="00B807B0"/>
    <w:pPr>
      <w:tabs>
        <w:tab w:val="clear" w:pos="680"/>
      </w:tabs>
      <w:ind w:left="0"/>
      <w:contextualSpacing/>
    </w:pPr>
  </w:style>
  <w:style w:type="paragraph" w:styleId="ListNumber2">
    <w:name w:val="List Number 2"/>
    <w:basedOn w:val="ListNumber"/>
    <w:next w:val="ListNumber"/>
    <w:uiPriority w:val="2"/>
    <w:rsid w:val="00543FEA"/>
    <w:pPr>
      <w:numPr>
        <w:ilvl w:val="1"/>
      </w:numPr>
    </w:pPr>
  </w:style>
  <w:style w:type="paragraph" w:styleId="ListNumber3">
    <w:name w:val="List Number 3"/>
    <w:basedOn w:val="ListNumber"/>
    <w:uiPriority w:val="2"/>
    <w:rsid w:val="00543FEA"/>
    <w:pPr>
      <w:numPr>
        <w:ilvl w:val="2"/>
      </w:numPr>
    </w:pPr>
  </w:style>
  <w:style w:type="paragraph" w:customStyle="1" w:styleId="TableHeader">
    <w:name w:val="Table Header"/>
    <w:link w:val="TableHeaderChar"/>
    <w:rsid w:val="00620A98"/>
    <w:pPr>
      <w:keepNext/>
      <w:keepLines/>
      <w:spacing w:before="60" w:after="20"/>
    </w:pPr>
    <w:rPr>
      <w:rFonts w:ascii="Franklin Gothic Demi Cond" w:hAnsi="Franklin Gothic Demi Cond"/>
      <w:lang w:val="en-GB" w:eastAsia="en-US"/>
    </w:rPr>
  </w:style>
  <w:style w:type="character" w:customStyle="1" w:styleId="TableHeaderChar">
    <w:name w:val="Table Header Char"/>
    <w:link w:val="TableHeader"/>
    <w:rsid w:val="00620A98"/>
    <w:rPr>
      <w:rFonts w:ascii="Franklin Gothic Demi Cond" w:hAnsi="Franklin Gothic Demi Cond"/>
      <w:lang w:val="en-GB" w:eastAsia="en-US" w:bidi="ar-SA"/>
    </w:rPr>
  </w:style>
  <w:style w:type="paragraph" w:styleId="MessageHeader">
    <w:name w:val="Message Header"/>
    <w:basedOn w:val="BodyText"/>
    <w:link w:val="MessageHeaderChar"/>
    <w:semiHidden/>
    <w:locked/>
    <w:rsid w:val="0026681E"/>
    <w:pPr>
      <w:keepLines/>
      <w:tabs>
        <w:tab w:val="left" w:pos="3600"/>
        <w:tab w:val="left" w:pos="4680"/>
      </w:tabs>
      <w:spacing w:after="120" w:line="280" w:lineRule="exact"/>
      <w:ind w:right="2160" w:hanging="1080"/>
      <w:jc w:val="left"/>
    </w:pPr>
  </w:style>
  <w:style w:type="paragraph" w:customStyle="1" w:styleId="CSWDiagramBlackCell">
    <w:name w:val="CSW Diagram Black Cell"/>
    <w:basedOn w:val="CSWDiagramRedCell"/>
    <w:semiHidden/>
    <w:rsid w:val="006B7AF4"/>
    <w:pPr>
      <w:framePr w:hSpace="180" w:wrap="around" w:vAnchor="text" w:hAnchor="text" w:xAlign="right" w:y="1"/>
      <w:shd w:val="clear" w:color="auto" w:fill="161824"/>
      <w:suppressOverlap/>
    </w:pPr>
  </w:style>
  <w:style w:type="paragraph" w:styleId="TableofAuthorities">
    <w:name w:val="table of authorities"/>
    <w:basedOn w:val="Normal"/>
    <w:semiHidden/>
    <w:locked/>
    <w:pPr>
      <w:tabs>
        <w:tab w:val="right" w:leader="dot" w:pos="7560"/>
      </w:tabs>
      <w:ind w:left="1440" w:hanging="360"/>
      <w:jc w:val="both"/>
    </w:pPr>
  </w:style>
  <w:style w:type="paragraph" w:customStyle="1" w:styleId="TOCBase">
    <w:name w:val="TOC Base"/>
    <w:basedOn w:val="Normal"/>
    <w:semiHidden/>
    <w:pPr>
      <w:tabs>
        <w:tab w:val="right" w:leader="dot" w:pos="6480"/>
      </w:tabs>
      <w:spacing w:after="240" w:line="240" w:lineRule="atLeast"/>
    </w:pPr>
  </w:style>
  <w:style w:type="paragraph" w:styleId="TableofFigures">
    <w:name w:val="table of figures"/>
    <w:uiPriority w:val="99"/>
    <w:rsid w:val="00FF2571"/>
    <w:pPr>
      <w:jc w:val="both"/>
    </w:pPr>
    <w:rPr>
      <w:rFonts w:ascii="Franklin Gothic Medium Cond" w:hAnsi="Franklin Gothic Medium Cond"/>
      <w:sz w:val="22"/>
      <w:lang w:val="en-GB" w:eastAsia="en-US"/>
    </w:rPr>
  </w:style>
  <w:style w:type="paragraph" w:styleId="TOAHeading">
    <w:name w:val="toa heading"/>
    <w:basedOn w:val="Normal"/>
    <w:next w:val="TableofAuthorities"/>
    <w:semiHidden/>
    <w:locked/>
    <w:pPr>
      <w:keepNext/>
      <w:spacing w:line="480" w:lineRule="atLeast"/>
      <w:jc w:val="both"/>
    </w:pPr>
    <w:rPr>
      <w:rFonts w:ascii="Arial Black" w:hAnsi="Arial Black"/>
      <w:b/>
      <w:spacing w:val="-10"/>
      <w:kern w:val="28"/>
    </w:rPr>
  </w:style>
  <w:style w:type="paragraph" w:styleId="TOC1">
    <w:name w:val="toc 1"/>
    <w:basedOn w:val="TOCBase"/>
    <w:uiPriority w:val="39"/>
    <w:rsid w:val="001D2518"/>
    <w:pPr>
      <w:keepLines/>
      <w:tabs>
        <w:tab w:val="clear" w:pos="6480"/>
      </w:tabs>
      <w:spacing w:after="0" w:line="240" w:lineRule="auto"/>
    </w:pPr>
    <w:rPr>
      <w:rFonts w:ascii="Franklin Gothic Medium Cond" w:hAnsi="Franklin Gothic Medium Cond"/>
      <w:color w:val="77001E"/>
      <w:spacing w:val="0"/>
      <w:sz w:val="24"/>
    </w:rPr>
  </w:style>
  <w:style w:type="paragraph" w:styleId="TOC2">
    <w:name w:val="toc 2"/>
    <w:basedOn w:val="TOCBase"/>
    <w:uiPriority w:val="39"/>
    <w:rsid w:val="001D2518"/>
    <w:pPr>
      <w:keepLines/>
      <w:tabs>
        <w:tab w:val="clear" w:pos="6480"/>
      </w:tabs>
      <w:spacing w:after="0" w:line="240" w:lineRule="auto"/>
      <w:ind w:left="340"/>
    </w:pPr>
    <w:rPr>
      <w:rFonts w:ascii="Franklin Gothic Medium Cond" w:hAnsi="Franklin Gothic Medium Cond"/>
      <w:noProof/>
      <w:spacing w:val="0"/>
      <w:sz w:val="22"/>
    </w:rPr>
  </w:style>
  <w:style w:type="paragraph" w:styleId="TOC3">
    <w:name w:val="toc 3"/>
    <w:basedOn w:val="TOCBase"/>
    <w:uiPriority w:val="39"/>
    <w:rsid w:val="001D2518"/>
    <w:pPr>
      <w:keepLines/>
      <w:tabs>
        <w:tab w:val="clear" w:pos="6480"/>
      </w:tabs>
      <w:spacing w:after="0" w:line="240" w:lineRule="auto"/>
      <w:ind w:left="680"/>
    </w:pPr>
    <w:rPr>
      <w:noProof/>
      <w:spacing w:val="0"/>
    </w:rPr>
  </w:style>
  <w:style w:type="paragraph" w:styleId="TOC4">
    <w:name w:val="toc 4"/>
    <w:basedOn w:val="TOCBase"/>
    <w:uiPriority w:val="39"/>
    <w:rsid w:val="001D2518"/>
    <w:pPr>
      <w:tabs>
        <w:tab w:val="clear" w:pos="6480"/>
      </w:tabs>
      <w:spacing w:after="0" w:line="240" w:lineRule="auto"/>
      <w:ind w:left="1021"/>
    </w:pPr>
  </w:style>
  <w:style w:type="table" w:customStyle="1" w:styleId="CSWTable10">
    <w:name w:val="CSW Table 10"/>
    <w:basedOn w:val="CSWTable"/>
    <w:semiHidden/>
    <w:rsid w:val="0020184F"/>
    <w:tblPr/>
    <w:tblStylePr w:type="firstRow">
      <w:pPr>
        <w:keepNext/>
        <w:keepLines/>
        <w:wordWrap/>
        <w:spacing w:beforeLines="0" w:before="0" w:beforeAutospacing="0" w:afterLines="0" w:after="0" w:afterAutospacing="0"/>
      </w:pPr>
      <w:rPr>
        <w:rFonts w:ascii="Microsoft YaHei UI" w:hAnsi="Microsoft YaHei UI"/>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styleId="DocumentMap">
    <w:name w:val="Document Map"/>
    <w:basedOn w:val="Normal"/>
    <w:link w:val="DocumentMapChar"/>
    <w:semiHidden/>
    <w:locked/>
    <w:pPr>
      <w:shd w:val="clear" w:color="auto" w:fill="000080"/>
    </w:pPr>
    <w:rPr>
      <w:rFonts w:ascii="Tahoma" w:hAnsi="Tahoma"/>
    </w:rPr>
  </w:style>
  <w:style w:type="character" w:styleId="Hyperlink">
    <w:name w:val="Hyperlink"/>
    <w:uiPriority w:val="99"/>
    <w:rsid w:val="004B03D3"/>
    <w:rPr>
      <w:color w:val="auto"/>
      <w:u w:val="single"/>
    </w:rPr>
  </w:style>
  <w:style w:type="character" w:styleId="FollowedHyperlink">
    <w:name w:val="FollowedHyperlink"/>
    <w:semiHidden/>
    <w:locked/>
    <w:rPr>
      <w:color w:val="800080"/>
      <w:u w:val="single"/>
    </w:rPr>
  </w:style>
  <w:style w:type="paragraph" w:customStyle="1" w:styleId="References">
    <w:name w:val="References"/>
    <w:basedOn w:val="BodyText"/>
    <w:rsid w:val="00CF78F6"/>
    <w:pPr>
      <w:numPr>
        <w:numId w:val="3"/>
      </w:numPr>
      <w:tabs>
        <w:tab w:val="left" w:pos="567"/>
      </w:tabs>
      <w:spacing w:before="60" w:after="20" w:line="240" w:lineRule="auto"/>
      <w:ind w:left="357" w:hanging="357"/>
      <w:jc w:val="left"/>
    </w:pPr>
    <w:rPr>
      <w:rFonts w:ascii="Franklin Gothic Medium Cond" w:hAnsi="Franklin Gothic Medium Cond"/>
    </w:rPr>
  </w:style>
  <w:style w:type="paragraph" w:customStyle="1" w:styleId="CSWAnnexes">
    <w:name w:val="CSW Annexes"/>
    <w:basedOn w:val="Heading1"/>
    <w:next w:val="BodyText"/>
    <w:link w:val="CSWAnnexesCharChar"/>
    <w:rsid w:val="00886A1D"/>
    <w:pPr>
      <w:pageBreakBefore w:val="0"/>
      <w:numPr>
        <w:numId w:val="12"/>
      </w:numPr>
      <w:pBdr>
        <w:top w:val="single" w:sz="48" w:space="4" w:color="FFFFFF"/>
      </w:pBdr>
      <w:jc w:val="left"/>
    </w:pPr>
  </w:style>
  <w:style w:type="table" w:customStyle="1" w:styleId="CSWTableBig10">
    <w:name w:val="CSW Table Big 10"/>
    <w:basedOn w:val="CSWTableBig"/>
    <w:semiHidden/>
    <w:rsid w:val="0020184F"/>
    <w:tblPr/>
    <w:tblStylePr w:type="firstRow">
      <w:rPr>
        <w:rFonts w:ascii="Cambria" w:hAnsi="Cambria"/>
        <w:color w:val="FFFFFF"/>
        <w:sz w:val="16"/>
      </w:rPr>
      <w:tblPr/>
      <w:trPr>
        <w:tblHeader/>
      </w:trPr>
      <w:tcPr>
        <w:shd w:val="clear" w:color="auto" w:fill="EBEBEB"/>
      </w:tcPr>
    </w:tblStylePr>
    <w:tblStylePr w:type="neCell">
      <w:tblPr/>
      <w:tcPr>
        <w:shd w:val="clear" w:color="auto" w:fill="292B36"/>
      </w:tcPr>
    </w:tblStylePr>
  </w:style>
  <w:style w:type="paragraph" w:customStyle="1" w:styleId="TableHeaderLarge">
    <w:name w:val="Table Header Large"/>
    <w:link w:val="TableHeaderLargeChar"/>
    <w:rsid w:val="00620A98"/>
    <w:rPr>
      <w:rFonts w:ascii="Franklin Gothic Medium Cond" w:hAnsi="Franklin Gothic Medium Cond"/>
      <w:bCs/>
      <w:color w:val="FFFFFF"/>
      <w:lang w:val="en-GB" w:eastAsia="en-US"/>
    </w:rPr>
  </w:style>
  <w:style w:type="character" w:customStyle="1" w:styleId="TableHeaderLargeChar">
    <w:name w:val="Table Header Large Char"/>
    <w:link w:val="TableHeaderLarge"/>
    <w:rsid w:val="00620A98"/>
    <w:rPr>
      <w:rFonts w:ascii="Franklin Gothic Medium Cond" w:hAnsi="Franklin Gothic Medium Cond"/>
      <w:bCs/>
      <w:color w:val="FFFFFF"/>
      <w:lang w:val="en-GB" w:eastAsia="en-US" w:bidi="ar-SA"/>
    </w:rPr>
  </w:style>
  <w:style w:type="paragraph" w:customStyle="1" w:styleId="TableTextLarge">
    <w:name w:val="Table Text Large"/>
    <w:basedOn w:val="Normal"/>
    <w:semiHidden/>
    <w:rsid w:val="00436E78"/>
    <w:pPr>
      <w:spacing w:before="60" w:after="60"/>
    </w:pPr>
    <w:rPr>
      <w:spacing w:val="0"/>
      <w:sz w:val="16"/>
    </w:rPr>
  </w:style>
  <w:style w:type="paragraph" w:customStyle="1" w:styleId="CSWApplicableDocuments">
    <w:name w:val="CSW Applicable Documents"/>
    <w:basedOn w:val="References"/>
    <w:rsid w:val="00624E37"/>
    <w:pPr>
      <w:numPr>
        <w:numId w:val="1"/>
      </w:numPr>
      <w:tabs>
        <w:tab w:val="clear" w:pos="567"/>
        <w:tab w:val="clear" w:pos="680"/>
        <w:tab w:val="left" w:pos="566"/>
      </w:tabs>
    </w:pPr>
  </w:style>
  <w:style w:type="paragraph" w:customStyle="1" w:styleId="BodyTextDraft">
    <w:name w:val="Body Text Draft"/>
    <w:basedOn w:val="BodyText"/>
    <w:semiHidden/>
    <w:rsid w:val="001E620D"/>
    <w:pPr>
      <w:shd w:val="clear" w:color="auto" w:fill="FFFF99"/>
    </w:pPr>
    <w:rPr>
      <w:i/>
    </w:rPr>
  </w:style>
  <w:style w:type="table" w:customStyle="1" w:styleId="CSWTableWithTotals10">
    <w:name w:val="CSW Table With Totals 10"/>
    <w:basedOn w:val="CSWTableWithVerticalTotals"/>
    <w:semiHidden/>
    <w:rsid w:val="0020184F"/>
    <w:tblPr/>
    <w:tblStylePr w:type="firstRow">
      <w:rPr>
        <w:rFonts w:ascii="Mongolian Baiti" w:hAnsi="Mongolian Baiti"/>
        <w:b w:val="0"/>
        <w:i w:val="0"/>
        <w:color w:val="FFFFFF"/>
        <w:sz w:val="16"/>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paragraph" w:styleId="BodyTextFirstIndent2">
    <w:name w:val="Body Text First Indent 2"/>
    <w:basedOn w:val="BodyTextIndent"/>
    <w:link w:val="BodyTextFirstIndent2Char"/>
    <w:semiHidden/>
    <w:locked/>
    <w:rsid w:val="005D256A"/>
    <w:pPr>
      <w:tabs>
        <w:tab w:val="clear" w:pos="680"/>
      </w:tabs>
      <w:spacing w:after="120"/>
      <w:ind w:left="283" w:firstLine="210"/>
      <w:jc w:val="left"/>
    </w:pPr>
    <w:rPr>
      <w:rFonts w:ascii="Arial" w:hAnsi="Arial"/>
      <w:spacing w:val="-5"/>
    </w:rPr>
  </w:style>
  <w:style w:type="paragraph" w:styleId="HTMLPreformatted">
    <w:name w:val="HTML Preformatted"/>
    <w:basedOn w:val="Normal"/>
    <w:link w:val="HTMLPreformattedChar"/>
    <w:locked/>
    <w:rsid w:val="002A702E"/>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pacing w:val="0"/>
      <w:lang w:eastAsia="en-GB"/>
    </w:rPr>
  </w:style>
  <w:style w:type="paragraph" w:customStyle="1" w:styleId="CSWDisclaimertext">
    <w:name w:val="CSW Disclaimer text"/>
    <w:basedOn w:val="Normal"/>
    <w:semiHidden/>
    <w:rsid w:val="006710CC"/>
    <w:pPr>
      <w:framePr w:hSpace="180" w:wrap="around" w:vAnchor="text" w:hAnchor="text" w:xAlign="right" w:y="1"/>
      <w:spacing w:line="240" w:lineRule="atLeast"/>
      <w:suppressOverlap/>
    </w:pPr>
    <w:rPr>
      <w:rFonts w:ascii="Franklin Gothic Medium Cond" w:hAnsi="Franklin Gothic Medium Cond"/>
      <w:spacing w:val="0"/>
      <w:sz w:val="16"/>
    </w:rPr>
  </w:style>
  <w:style w:type="paragraph" w:customStyle="1" w:styleId="CSWDisclaimer">
    <w:name w:val="CSW Disclaimer"/>
    <w:basedOn w:val="BodyText"/>
    <w:semiHidden/>
    <w:rsid w:val="00526B8F"/>
    <w:pPr>
      <w:framePr w:hSpace="180" w:wrap="around" w:vAnchor="text" w:hAnchor="text" w:xAlign="right" w:y="1"/>
      <w:tabs>
        <w:tab w:val="clear" w:pos="680"/>
      </w:tabs>
      <w:spacing w:before="60" w:after="0" w:line="240" w:lineRule="auto"/>
      <w:suppressOverlap/>
      <w:jc w:val="left"/>
    </w:pPr>
    <w:rPr>
      <w:rFonts w:ascii="Franklin Gothic Medium Cond" w:hAnsi="Franklin Gothic Medium Cond"/>
      <w:color w:val="77001E"/>
      <w:sz w:val="24"/>
      <w:szCs w:val="24"/>
    </w:rPr>
  </w:style>
  <w:style w:type="paragraph" w:customStyle="1" w:styleId="TableTextCentred">
    <w:name w:val="Table Text Centred"/>
    <w:basedOn w:val="TableText"/>
    <w:rsid w:val="00DB4EE2"/>
    <w:pPr>
      <w:jc w:val="center"/>
    </w:pPr>
  </w:style>
  <w:style w:type="paragraph" w:customStyle="1" w:styleId="PictureCentered">
    <w:name w:val="Picture Centered"/>
    <w:basedOn w:val="Normal"/>
    <w:rsid w:val="00AC20C9"/>
    <w:pPr>
      <w:jc w:val="center"/>
    </w:pPr>
  </w:style>
  <w:style w:type="paragraph" w:styleId="CommentSubject">
    <w:name w:val="annotation subject"/>
    <w:basedOn w:val="CommentText"/>
    <w:next w:val="CommentText"/>
    <w:link w:val="CommentSubjectChar"/>
    <w:uiPriority w:val="99"/>
    <w:semiHidden/>
    <w:rsid w:val="00B4502B"/>
    <w:pPr>
      <w:keepLines w:val="0"/>
      <w:spacing w:line="240" w:lineRule="auto"/>
    </w:pPr>
    <w:rPr>
      <w:rFonts w:ascii="Franklin Gothic Demi Cond" w:hAnsi="Franklin Gothic Demi Cond"/>
      <w:bCs/>
      <w:noProof w:val="0"/>
      <w:sz w:val="20"/>
    </w:rPr>
  </w:style>
  <w:style w:type="table" w:customStyle="1" w:styleId="CSWTableWithVerticalTotals">
    <w:name w:val="CSW Table With Vertical Totals"/>
    <w:basedOn w:val="TableNormal"/>
    <w:rsid w:val="006A37DB"/>
    <w:rPr>
      <w:rFonts w:ascii="Franklin Gothic Medium Cond" w:hAnsi="Franklin Gothic Medium Cond"/>
    </w:rPr>
    <w:tblPr>
      <w:tblStyleRowBandSize w:val="1"/>
      <w:jc w:val="center"/>
      <w:tblBorders>
        <w:top w:val="single" w:sz="4" w:space="0" w:color="9D1B33"/>
        <w:left w:val="single" w:sz="4" w:space="0" w:color="9D1B33"/>
        <w:bottom w:val="single" w:sz="4" w:space="0" w:color="9D1B33"/>
        <w:right w:val="single" w:sz="4" w:space="0" w:color="9D1B33"/>
        <w:insideH w:val="single" w:sz="4" w:space="0" w:color="696A72"/>
        <w:insideV w:val="single" w:sz="4" w:space="0" w:color="696A72"/>
      </w:tblBorders>
      <w:tblCellMar>
        <w:top w:w="11" w:type="dxa"/>
        <w:left w:w="113" w:type="dxa"/>
        <w:bottom w:w="11" w:type="dxa"/>
        <w:right w:w="113" w:type="dxa"/>
      </w:tblCellMar>
    </w:tblPr>
    <w:trPr>
      <w:jc w:val="center"/>
    </w:trPr>
    <w:tblStylePr w:type="firstRow">
      <w:rPr>
        <w:rFonts w:ascii="Tahoma" w:hAnsi="Tahoma"/>
        <w:b w:val="0"/>
        <w:i w:val="0"/>
        <w:color w:val="FFFFFF"/>
        <w:sz w:val="20"/>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paragraph" w:styleId="TOC7">
    <w:name w:val="toc 7"/>
    <w:basedOn w:val="Normal"/>
    <w:next w:val="Normal"/>
    <w:autoRedefine/>
    <w:uiPriority w:val="39"/>
    <w:rsid w:val="0026681E"/>
    <w:pPr>
      <w:ind w:left="1200"/>
    </w:pPr>
  </w:style>
  <w:style w:type="character" w:customStyle="1" w:styleId="Bold">
    <w:name w:val="Bold"/>
    <w:rsid w:val="0057205F"/>
    <w:rPr>
      <w:b/>
    </w:rPr>
  </w:style>
  <w:style w:type="character" w:customStyle="1" w:styleId="Italic">
    <w:name w:val="Italic"/>
    <w:rsid w:val="0057205F"/>
    <w:rPr>
      <w:i/>
    </w:rPr>
  </w:style>
  <w:style w:type="paragraph" w:customStyle="1" w:styleId="TableHeaderCentred">
    <w:name w:val="Table Header Centred"/>
    <w:basedOn w:val="TableHeader"/>
    <w:rsid w:val="008206F1"/>
    <w:pPr>
      <w:jc w:val="center"/>
    </w:pPr>
  </w:style>
  <w:style w:type="character" w:customStyle="1" w:styleId="SourceCode">
    <w:name w:val="Source_Code"/>
    <w:semiHidden/>
    <w:qFormat/>
    <w:rsid w:val="00261A21"/>
    <w:rPr>
      <w:rFonts w:ascii="Consolas" w:hAnsi="Consolas"/>
    </w:rPr>
  </w:style>
  <w:style w:type="paragraph" w:styleId="ListContinue5">
    <w:name w:val="List Continue 5"/>
    <w:basedOn w:val="ListContinue"/>
    <w:semiHidden/>
    <w:rsid w:val="006816BB"/>
    <w:pPr>
      <w:ind w:left="1985"/>
    </w:pPr>
  </w:style>
  <w:style w:type="paragraph" w:customStyle="1" w:styleId="BodyTextHighlighted">
    <w:name w:val="Body Text Highlighted"/>
    <w:basedOn w:val="BodyText"/>
    <w:autoRedefine/>
    <w:semiHidden/>
    <w:rsid w:val="00883904"/>
    <w:pPr>
      <w:pBdr>
        <w:top w:val="single" w:sz="4" w:space="1" w:color="9D1B33"/>
        <w:bottom w:val="single" w:sz="4" w:space="2" w:color="9D1B33"/>
      </w:pBdr>
      <w:shd w:val="clear" w:color="auto" w:fill="E1E6F0"/>
      <w:ind w:left="0"/>
    </w:pPr>
  </w:style>
  <w:style w:type="character" w:customStyle="1" w:styleId="HeadingBaseCarcter">
    <w:name w:val="Heading Base Carácter"/>
    <w:link w:val="HeadingBase"/>
    <w:rsid w:val="00AD7C9D"/>
    <w:rPr>
      <w:rFonts w:ascii="Franklin Gothic Book" w:hAnsi="Franklin Gothic Book"/>
      <w:color w:val="003399"/>
      <w:sz w:val="22"/>
      <w:szCs w:val="22"/>
      <w:lang w:val="en-GB" w:eastAsia="en-US" w:bidi="ar-SA"/>
    </w:rPr>
  </w:style>
  <w:style w:type="paragraph" w:customStyle="1" w:styleId="TableHeaderRight">
    <w:name w:val="Table Header Right"/>
    <w:basedOn w:val="TableHeader"/>
    <w:rsid w:val="008206F1"/>
    <w:pPr>
      <w:jc w:val="right"/>
    </w:pPr>
    <w:rPr>
      <w:bCs/>
    </w:rPr>
  </w:style>
  <w:style w:type="paragraph" w:customStyle="1" w:styleId="TableTextRight">
    <w:name w:val="Table Text Right"/>
    <w:basedOn w:val="TableText"/>
    <w:rsid w:val="00681B7E"/>
    <w:pPr>
      <w:jc w:val="right"/>
    </w:pPr>
  </w:style>
  <w:style w:type="paragraph" w:customStyle="1" w:styleId="HFLeft">
    <w:name w:val="H&amp;F Left"/>
    <w:basedOn w:val="Normal"/>
    <w:semiHidden/>
    <w:rsid w:val="000D6FAA"/>
    <w:pPr>
      <w:jc w:val="both"/>
    </w:pPr>
    <w:rPr>
      <w:smallCaps/>
      <w:color w:val="336699"/>
      <w:sz w:val="16"/>
      <w:szCs w:val="15"/>
    </w:rPr>
  </w:style>
  <w:style w:type="paragraph" w:customStyle="1" w:styleId="HFRight">
    <w:name w:val="H&amp;F Right"/>
    <w:basedOn w:val="HFLeft"/>
    <w:semiHidden/>
    <w:rsid w:val="000D6FAA"/>
    <w:pPr>
      <w:jc w:val="right"/>
    </w:pPr>
  </w:style>
  <w:style w:type="paragraph" w:customStyle="1" w:styleId="HFCentre">
    <w:name w:val="H&amp;F Centre"/>
    <w:basedOn w:val="HFLeft"/>
    <w:semiHidden/>
    <w:rsid w:val="000D6FAA"/>
    <w:pPr>
      <w:jc w:val="center"/>
    </w:pPr>
  </w:style>
  <w:style w:type="character" w:styleId="PageNumber">
    <w:name w:val="page number"/>
    <w:basedOn w:val="DefaultParagraphFont"/>
    <w:semiHidden/>
    <w:locked/>
    <w:rsid w:val="00867E45"/>
  </w:style>
  <w:style w:type="paragraph" w:customStyle="1" w:styleId="CSWCover1">
    <w:name w:val="CSW Cover 1"/>
    <w:basedOn w:val="Normal"/>
    <w:semiHidden/>
    <w:rsid w:val="00A42CBA"/>
    <w:pPr>
      <w:framePr w:hSpace="180" w:wrap="around" w:vAnchor="text" w:hAnchor="text" w:xAlign="right" w:y="1"/>
      <w:suppressOverlap/>
    </w:pPr>
    <w:rPr>
      <w:rFonts w:ascii="Franklin Gothic Medium Cond" w:hAnsi="Franklin Gothic Medium Cond"/>
      <w:color w:val="77001E"/>
      <w:spacing w:val="0"/>
      <w:sz w:val="60"/>
      <w:szCs w:val="60"/>
    </w:rPr>
  </w:style>
  <w:style w:type="paragraph" w:customStyle="1" w:styleId="HFCSWMotto">
    <w:name w:val="H&amp;F CSW Motto"/>
    <w:basedOn w:val="Normal"/>
    <w:semiHidden/>
    <w:rsid w:val="00DB0A7C"/>
    <w:pPr>
      <w:spacing w:before="720"/>
    </w:pPr>
    <w:rPr>
      <w:b/>
      <w:bCs/>
      <w:i/>
      <w:iCs/>
      <w:noProof/>
      <w:color w:val="808080"/>
      <w:sz w:val="24"/>
    </w:rPr>
  </w:style>
  <w:style w:type="paragraph" w:customStyle="1" w:styleId="HFCSWURL">
    <w:name w:val="H&amp;F CSW URL"/>
    <w:basedOn w:val="Normal"/>
    <w:semiHidden/>
    <w:rsid w:val="000F017D"/>
    <w:pPr>
      <w:ind w:right="-198"/>
    </w:pPr>
    <w:rPr>
      <w:rFonts w:ascii="Franklin Gothic Demi Cond" w:hAnsi="Franklin Gothic Demi Cond"/>
      <w:bCs/>
      <w:color w:val="808080"/>
      <w:spacing w:val="16"/>
      <w:sz w:val="16"/>
    </w:rPr>
  </w:style>
  <w:style w:type="paragraph" w:customStyle="1" w:styleId="CSWCover2">
    <w:name w:val="CSW Cover 2"/>
    <w:basedOn w:val="Normal"/>
    <w:semiHidden/>
    <w:rsid w:val="00A42CBA"/>
    <w:pPr>
      <w:spacing w:after="40"/>
    </w:pPr>
    <w:rPr>
      <w:rFonts w:ascii="Franklin Gothic Medium Cond" w:hAnsi="Franklin Gothic Medium Cond"/>
      <w:spacing w:val="0"/>
      <w:sz w:val="48"/>
      <w:szCs w:val="60"/>
    </w:rPr>
  </w:style>
  <w:style w:type="paragraph" w:customStyle="1" w:styleId="CSWCover3">
    <w:name w:val="CSW Cover 3"/>
    <w:basedOn w:val="Normal"/>
    <w:semiHidden/>
    <w:rsid w:val="00A42CBA"/>
    <w:pPr>
      <w:spacing w:after="40"/>
    </w:pPr>
    <w:rPr>
      <w:rFonts w:ascii="Franklin Gothic Medium Cond" w:hAnsi="Franklin Gothic Medium Cond"/>
      <w:color w:val="7E8086"/>
      <w:spacing w:val="0"/>
      <w:sz w:val="40"/>
      <w:szCs w:val="40"/>
    </w:rPr>
  </w:style>
  <w:style w:type="paragraph" w:customStyle="1" w:styleId="CSWCover4">
    <w:name w:val="CSW Cover 4"/>
    <w:basedOn w:val="Normal"/>
    <w:semiHidden/>
    <w:rsid w:val="00694673"/>
    <w:pPr>
      <w:framePr w:hSpace="180" w:wrap="around" w:vAnchor="text" w:hAnchor="text" w:xAlign="right" w:y="1"/>
      <w:suppressOverlap/>
    </w:pPr>
    <w:rPr>
      <w:rFonts w:ascii="Franklin Gothic Medium Cond" w:hAnsi="Franklin Gothic Medium Cond" w:cs="Univers-CondensedLight"/>
      <w:color w:val="77001E"/>
      <w:spacing w:val="0"/>
      <w:sz w:val="16"/>
      <w:szCs w:val="16"/>
      <w:lang w:eastAsia="pt-PT"/>
    </w:rPr>
  </w:style>
  <w:style w:type="paragraph" w:customStyle="1" w:styleId="CSWFooterFirstPage">
    <w:name w:val="CSW Footer First Page"/>
    <w:basedOn w:val="Footer"/>
    <w:semiHidden/>
    <w:rsid w:val="007C7DA5"/>
    <w:pPr>
      <w:spacing w:line="240" w:lineRule="auto"/>
      <w:jc w:val="left"/>
    </w:pPr>
    <w:rPr>
      <w:rFonts w:ascii="Franklin Gothic Medium Cond" w:hAnsi="Franklin Gothic Medium Cond" w:cs="Univers-Condensed"/>
      <w:color w:val="77001E"/>
      <w:spacing w:val="0"/>
      <w:sz w:val="32"/>
      <w:szCs w:val="32"/>
      <w:lang w:val="pt-PT" w:eastAsia="pt-PT"/>
    </w:rPr>
  </w:style>
  <w:style w:type="paragraph" w:customStyle="1" w:styleId="CSWHeaderFirstColumn">
    <w:name w:val="CSW Header First Column"/>
    <w:basedOn w:val="Normal"/>
    <w:semiHidden/>
    <w:rsid w:val="000F017D"/>
    <w:rPr>
      <w:rFonts w:ascii="Franklin Gothic Demi Cond" w:hAnsi="Franklin Gothic Demi Cond"/>
      <w:color w:val="FFFFFF"/>
      <w:spacing w:val="0"/>
      <w:sz w:val="28"/>
      <w:szCs w:val="28"/>
    </w:rPr>
  </w:style>
  <w:style w:type="paragraph" w:customStyle="1" w:styleId="CSWHeaderSecondColumn">
    <w:name w:val="CSW Header Second Column"/>
    <w:basedOn w:val="Normal"/>
    <w:semiHidden/>
    <w:rsid w:val="006710CC"/>
    <w:rPr>
      <w:rFonts w:ascii="Franklin Gothic Medium Cond" w:hAnsi="Franklin Gothic Medium Cond"/>
      <w:color w:val="FFFFFF"/>
      <w:spacing w:val="0"/>
      <w:sz w:val="28"/>
      <w:szCs w:val="28"/>
    </w:rPr>
  </w:style>
  <w:style w:type="paragraph" w:customStyle="1" w:styleId="CSWFooterFirstColumn">
    <w:name w:val="CSW Footer First Column"/>
    <w:basedOn w:val="Normal"/>
    <w:semiHidden/>
    <w:rsid w:val="008206F1"/>
    <w:rPr>
      <w:rFonts w:ascii="Franklin Gothic Medium Cond" w:hAnsi="Franklin Gothic Medium Cond" w:cs="Univers-CondensedLight"/>
      <w:color w:val="77001E"/>
      <w:spacing w:val="0"/>
      <w:sz w:val="14"/>
      <w:szCs w:val="14"/>
      <w:lang w:eastAsia="pt-PT"/>
    </w:rPr>
  </w:style>
  <w:style w:type="paragraph" w:customStyle="1" w:styleId="CSWFooterPageNumber">
    <w:name w:val="CSW Footer Page Number"/>
    <w:basedOn w:val="CSWFooterFirstColumn"/>
    <w:semiHidden/>
    <w:rsid w:val="002A702E"/>
    <w:pPr>
      <w:jc w:val="right"/>
    </w:pPr>
    <w:rPr>
      <w:caps/>
      <w:noProof/>
      <w:sz w:val="28"/>
      <w:szCs w:val="28"/>
    </w:rPr>
  </w:style>
  <w:style w:type="paragraph" w:customStyle="1" w:styleId="CSWDiagramBlueCell">
    <w:name w:val="CSW Diagram Blue Cell"/>
    <w:basedOn w:val="CSWDiagramRedCell"/>
    <w:semiHidden/>
    <w:rsid w:val="005C63D1"/>
    <w:pPr>
      <w:shd w:val="clear" w:color="auto" w:fill="00AAD6"/>
      <w:spacing w:before="80"/>
    </w:pPr>
  </w:style>
  <w:style w:type="paragraph" w:customStyle="1" w:styleId="PictureBetweenText">
    <w:name w:val="Picture Between Text"/>
    <w:basedOn w:val="BodyText"/>
    <w:rsid w:val="00AC20C9"/>
    <w:pPr>
      <w:spacing w:before="340" w:after="0"/>
      <w:ind w:left="340" w:right="340"/>
    </w:pPr>
  </w:style>
  <w:style w:type="paragraph" w:customStyle="1" w:styleId="CSWDiagram">
    <w:name w:val="CSW Diagram"/>
    <w:basedOn w:val="BodyText"/>
    <w:semiHidden/>
    <w:rsid w:val="006F715A"/>
    <w:pPr>
      <w:shd w:val="clear" w:color="BFC0C3" w:fill="BFC0C3"/>
    </w:pPr>
  </w:style>
  <w:style w:type="paragraph" w:customStyle="1" w:styleId="CSWContacts">
    <w:name w:val="CSW Contacts"/>
    <w:basedOn w:val="BodyText"/>
    <w:rsid w:val="006710CC"/>
    <w:pPr>
      <w:spacing w:after="0" w:line="240" w:lineRule="auto"/>
    </w:pPr>
    <w:rPr>
      <w:rFonts w:ascii="Franklin Gothic Medium Cond" w:hAnsi="Franklin Gothic Medium Cond" w:cs="Univers-CondensedLight"/>
      <w:sz w:val="16"/>
      <w:lang w:val="pt-PT" w:eastAsia="pt-PT"/>
    </w:rPr>
  </w:style>
  <w:style w:type="paragraph" w:customStyle="1" w:styleId="CSWAttention">
    <w:name w:val="CSW Attention"/>
    <w:basedOn w:val="CSWNote"/>
    <w:next w:val="CSWBoxText"/>
    <w:uiPriority w:val="5"/>
    <w:qFormat/>
    <w:rsid w:val="00DD1174"/>
    <w:pPr>
      <w:numPr>
        <w:numId w:val="4"/>
      </w:numPr>
      <w:tabs>
        <w:tab w:val="num" w:pos="1457"/>
      </w:tabs>
    </w:pPr>
  </w:style>
  <w:style w:type="paragraph" w:customStyle="1" w:styleId="CSWWarning">
    <w:name w:val="CSW Warning"/>
    <w:basedOn w:val="CSWNote"/>
    <w:next w:val="CSWBoxText"/>
    <w:uiPriority w:val="5"/>
    <w:qFormat/>
    <w:rsid w:val="00104A44"/>
    <w:pPr>
      <w:numPr>
        <w:numId w:val="10"/>
      </w:numPr>
      <w:tabs>
        <w:tab w:val="num" w:pos="1457"/>
      </w:tabs>
    </w:pPr>
  </w:style>
  <w:style w:type="character" w:customStyle="1" w:styleId="Heading1Char">
    <w:name w:val="Heading 1 Char"/>
    <w:link w:val="Heading1"/>
    <w:uiPriority w:val="9"/>
    <w:rsid w:val="002147AE"/>
    <w:rPr>
      <w:rFonts w:ascii="Franklin Gothic Demi Cond" w:hAnsi="Franklin Gothic Demi Cond"/>
      <w:color w:val="B71234"/>
      <w:sz w:val="32"/>
      <w:szCs w:val="22"/>
      <w:lang w:val="en-GB" w:eastAsia="en-US"/>
    </w:rPr>
  </w:style>
  <w:style w:type="paragraph" w:customStyle="1" w:styleId="CSWNote">
    <w:name w:val="CSW Note"/>
    <w:next w:val="CSWBoxText"/>
    <w:uiPriority w:val="5"/>
    <w:qFormat/>
    <w:rsid w:val="00D74CA7"/>
    <w:pPr>
      <w:numPr>
        <w:numId w:val="11"/>
      </w:numPr>
      <w:pBdr>
        <w:top w:val="single" w:sz="8" w:space="3" w:color="77001E"/>
        <w:left w:val="single" w:sz="8" w:space="3" w:color="77001E"/>
        <w:bottom w:val="single" w:sz="8" w:space="3" w:color="77001E"/>
        <w:right w:val="single" w:sz="8" w:space="3" w:color="77001E"/>
      </w:pBdr>
      <w:spacing w:after="240" w:line="260" w:lineRule="atLeast"/>
      <w:ind w:right="284"/>
      <w:jc w:val="both"/>
    </w:pPr>
    <w:rPr>
      <w:rFonts w:ascii="Franklin Gothic Medium Cond" w:hAnsi="Franklin Gothic Medium Cond"/>
      <w:szCs w:val="60"/>
      <w:lang w:val="en-GB" w:eastAsia="en-US"/>
    </w:rPr>
  </w:style>
  <w:style w:type="character" w:customStyle="1" w:styleId="CSWAnnexesCharChar">
    <w:name w:val="CSW Annexes Char Char"/>
    <w:basedOn w:val="Heading1Char"/>
    <w:link w:val="CSWAnnexes"/>
    <w:rsid w:val="00886A1D"/>
    <w:rPr>
      <w:rFonts w:ascii="Franklin Gothic Demi Cond" w:hAnsi="Franklin Gothic Demi Cond"/>
      <w:color w:val="B71234"/>
      <w:sz w:val="32"/>
      <w:szCs w:val="22"/>
      <w:lang w:val="en-GB" w:eastAsia="en-US"/>
    </w:rPr>
  </w:style>
  <w:style w:type="paragraph" w:customStyle="1" w:styleId="CSWAnnexes2">
    <w:name w:val="CSW Annexes 2"/>
    <w:basedOn w:val="Heading2"/>
    <w:next w:val="BodyText"/>
    <w:rsid w:val="00886A1D"/>
    <w:pPr>
      <w:numPr>
        <w:numId w:val="22"/>
      </w:numPr>
    </w:pPr>
  </w:style>
  <w:style w:type="paragraph" w:styleId="ListBullet4">
    <w:name w:val="List Bullet 4"/>
    <w:basedOn w:val="Normal"/>
    <w:uiPriority w:val="2"/>
    <w:rsid w:val="00E72D93"/>
    <w:pPr>
      <w:numPr>
        <w:numId w:val="5"/>
      </w:numPr>
      <w:spacing w:after="240" w:line="260" w:lineRule="exact"/>
      <w:ind w:left="2269"/>
      <w:contextualSpacing/>
    </w:pPr>
  </w:style>
  <w:style w:type="paragraph" w:styleId="ListNumber4">
    <w:name w:val="List Number 4"/>
    <w:basedOn w:val="ListNumber"/>
    <w:uiPriority w:val="2"/>
    <w:rsid w:val="00543FEA"/>
    <w:pPr>
      <w:numPr>
        <w:ilvl w:val="3"/>
      </w:numPr>
    </w:pPr>
  </w:style>
  <w:style w:type="paragraph" w:customStyle="1" w:styleId="ListLetter2">
    <w:name w:val="List Letter 2"/>
    <w:basedOn w:val="ListLetter"/>
    <w:semiHidden/>
    <w:rsid w:val="00E72D93"/>
    <w:pPr>
      <w:numPr>
        <w:numId w:val="6"/>
      </w:numPr>
      <w:ind w:left="681" w:hanging="227"/>
    </w:pPr>
  </w:style>
  <w:style w:type="paragraph" w:customStyle="1" w:styleId="ListLetter">
    <w:name w:val="List Letter"/>
    <w:basedOn w:val="List"/>
    <w:semiHidden/>
    <w:rsid w:val="00E72D93"/>
    <w:pPr>
      <w:numPr>
        <w:numId w:val="9"/>
      </w:numPr>
    </w:pPr>
  </w:style>
  <w:style w:type="paragraph" w:customStyle="1" w:styleId="ListLetter3">
    <w:name w:val="List Letter 3"/>
    <w:basedOn w:val="ListLetter"/>
    <w:semiHidden/>
    <w:rsid w:val="00E72D93"/>
    <w:pPr>
      <w:numPr>
        <w:numId w:val="8"/>
      </w:numPr>
    </w:pPr>
  </w:style>
  <w:style w:type="numbering" w:styleId="1ai">
    <w:name w:val="Outline List 1"/>
    <w:basedOn w:val="NoList"/>
    <w:semiHidden/>
    <w:locked/>
    <w:rsid w:val="009B568B"/>
    <w:pPr>
      <w:numPr>
        <w:numId w:val="7"/>
      </w:numPr>
    </w:pPr>
  </w:style>
  <w:style w:type="paragraph" w:customStyle="1" w:styleId="ListLetter4">
    <w:name w:val="List Letter 4"/>
    <w:basedOn w:val="ListLetter3"/>
    <w:semiHidden/>
    <w:rsid w:val="006816BB"/>
    <w:pPr>
      <w:tabs>
        <w:tab w:val="left" w:pos="1247"/>
      </w:tabs>
      <w:ind w:left="1361"/>
    </w:pPr>
  </w:style>
  <w:style w:type="table" w:customStyle="1" w:styleId="CSWTableBig">
    <w:name w:val="CSW Table Big"/>
    <w:basedOn w:val="TableNormal"/>
    <w:rsid w:val="00D70421"/>
    <w:rPr>
      <w:rFonts w:ascii="Franklin Gothic Medium Cond" w:hAnsi="Franklin Gothic Medium Cond"/>
    </w:rPr>
    <w:tblPr>
      <w:tblBorders>
        <w:top w:val="single" w:sz="4" w:space="0" w:color="696A72"/>
        <w:left w:val="single" w:sz="4" w:space="0" w:color="696A72"/>
        <w:bottom w:val="single" w:sz="4" w:space="0" w:color="696A72"/>
        <w:right w:val="single" w:sz="4" w:space="0" w:color="696A72"/>
        <w:insideH w:val="single" w:sz="4" w:space="0" w:color="696A72"/>
        <w:insideV w:val="single" w:sz="4" w:space="0" w:color="696A72"/>
      </w:tblBorders>
      <w:tblCellMar>
        <w:top w:w="11" w:type="dxa"/>
        <w:left w:w="113" w:type="dxa"/>
        <w:bottom w:w="11" w:type="dxa"/>
        <w:right w:w="113" w:type="dxa"/>
      </w:tblCellMar>
    </w:tblPr>
    <w:tblStylePr w:type="firstRow">
      <w:rPr>
        <w:rFonts w:ascii="Tahoma" w:hAnsi="Tahoma"/>
        <w:color w:val="auto"/>
        <w:sz w:val="20"/>
      </w:rPr>
      <w:tblPr/>
      <w:trPr>
        <w:tblHeader/>
      </w:trPr>
      <w:tcPr>
        <w:shd w:val="clear" w:color="auto" w:fill="EBEBEB"/>
      </w:tcPr>
    </w:tblStylePr>
    <w:tblStylePr w:type="neCell">
      <w:tblPr/>
      <w:tcPr>
        <w:shd w:val="clear" w:color="auto" w:fill="292B36"/>
      </w:tcPr>
    </w:tblStylePr>
  </w:style>
  <w:style w:type="paragraph" w:customStyle="1" w:styleId="CSWAnnexes3">
    <w:name w:val="CSW Annexes 3"/>
    <w:basedOn w:val="Heading3"/>
    <w:next w:val="BodyText"/>
    <w:rsid w:val="00886A1D"/>
    <w:pPr>
      <w:numPr>
        <w:numId w:val="22"/>
      </w:numPr>
    </w:pPr>
  </w:style>
  <w:style w:type="character" w:styleId="HTMLAcronym">
    <w:name w:val="HTML Acronym"/>
    <w:basedOn w:val="DefaultParagraphFont"/>
    <w:semiHidden/>
    <w:locked/>
    <w:rsid w:val="000D4310"/>
  </w:style>
  <w:style w:type="numbering" w:styleId="ArticleSection">
    <w:name w:val="Outline List 3"/>
    <w:basedOn w:val="NoList"/>
    <w:semiHidden/>
    <w:locked/>
    <w:rsid w:val="000D4310"/>
    <w:pPr>
      <w:numPr>
        <w:numId w:val="13"/>
      </w:numPr>
    </w:pPr>
  </w:style>
  <w:style w:type="paragraph" w:styleId="Signature">
    <w:name w:val="Signature"/>
    <w:basedOn w:val="Normal"/>
    <w:link w:val="SignatureChar"/>
    <w:semiHidden/>
    <w:locked/>
    <w:rsid w:val="000D4310"/>
    <w:pPr>
      <w:ind w:left="4252"/>
    </w:pPr>
  </w:style>
  <w:style w:type="paragraph" w:styleId="E-mailSignature">
    <w:name w:val="E-mail Signature"/>
    <w:basedOn w:val="Normal"/>
    <w:link w:val="E-mailSignatureChar"/>
    <w:semiHidden/>
    <w:locked/>
    <w:rsid w:val="000D4310"/>
  </w:style>
  <w:style w:type="character" w:styleId="HTMLCite">
    <w:name w:val="HTML Cite"/>
    <w:semiHidden/>
    <w:locked/>
    <w:rsid w:val="000D4310"/>
    <w:rPr>
      <w:i/>
      <w:iCs/>
    </w:rPr>
  </w:style>
  <w:style w:type="character" w:styleId="HTMLCode">
    <w:name w:val="HTML Code"/>
    <w:semiHidden/>
    <w:locked/>
    <w:rsid w:val="000D4310"/>
    <w:rPr>
      <w:rFonts w:ascii="Courier New" w:hAnsi="Courier New" w:cs="Courier New"/>
      <w:sz w:val="20"/>
      <w:szCs w:val="20"/>
    </w:rPr>
  </w:style>
  <w:style w:type="paragraph" w:styleId="BodyText2">
    <w:name w:val="Body Text 2"/>
    <w:basedOn w:val="Normal"/>
    <w:link w:val="BodyText2Char"/>
    <w:semiHidden/>
    <w:locked/>
    <w:rsid w:val="000D4310"/>
    <w:pPr>
      <w:spacing w:after="120" w:line="480" w:lineRule="auto"/>
    </w:pPr>
  </w:style>
  <w:style w:type="paragraph" w:styleId="BodyText3">
    <w:name w:val="Body Text 3"/>
    <w:basedOn w:val="Normal"/>
    <w:link w:val="BodyText3Char"/>
    <w:semiHidden/>
    <w:locked/>
    <w:rsid w:val="000D4310"/>
    <w:pPr>
      <w:spacing w:after="120"/>
    </w:pPr>
    <w:rPr>
      <w:sz w:val="16"/>
      <w:szCs w:val="16"/>
    </w:rPr>
  </w:style>
  <w:style w:type="character" w:styleId="HTMLDefinition">
    <w:name w:val="HTML Definition"/>
    <w:semiHidden/>
    <w:locked/>
    <w:rsid w:val="000D4310"/>
    <w:rPr>
      <w:i/>
      <w:iCs/>
    </w:rPr>
  </w:style>
  <w:style w:type="paragraph" w:styleId="EnvelopeAddress">
    <w:name w:val="envelope address"/>
    <w:basedOn w:val="Normal"/>
    <w:semiHidden/>
    <w:locked/>
    <w:rsid w:val="000D4310"/>
    <w:pPr>
      <w:framePr w:w="7938" w:h="1984" w:hRule="exact" w:hSpace="141" w:wrap="auto" w:hAnchor="page" w:xAlign="center" w:yAlign="bottom"/>
      <w:ind w:left="2835"/>
    </w:pPr>
    <w:rPr>
      <w:rFonts w:ascii="Arial" w:hAnsi="Arial" w:cs="Arial"/>
      <w:sz w:val="24"/>
      <w:szCs w:val="24"/>
    </w:rPr>
  </w:style>
  <w:style w:type="paragraph" w:styleId="HTMLAddress">
    <w:name w:val="HTML Address"/>
    <w:basedOn w:val="Normal"/>
    <w:link w:val="HTMLAddressChar"/>
    <w:semiHidden/>
    <w:locked/>
    <w:rsid w:val="000D4310"/>
    <w:rPr>
      <w:i/>
      <w:iCs/>
    </w:rPr>
  </w:style>
  <w:style w:type="character" w:styleId="Emphasis">
    <w:name w:val="Emphasis"/>
    <w:locked/>
    <w:rsid w:val="000D4310"/>
    <w:rPr>
      <w:i/>
      <w:iCs/>
    </w:rPr>
  </w:style>
  <w:style w:type="character" w:styleId="HTMLSample">
    <w:name w:val="HTML Sample"/>
    <w:semiHidden/>
    <w:locked/>
    <w:rsid w:val="000D4310"/>
    <w:rPr>
      <w:rFonts w:ascii="Courier New" w:hAnsi="Courier New" w:cs="Courier New"/>
    </w:rPr>
  </w:style>
  <w:style w:type="paragraph" w:styleId="Salutation">
    <w:name w:val="Salutation"/>
    <w:basedOn w:val="Normal"/>
    <w:next w:val="Normal"/>
    <w:link w:val="SalutationChar"/>
    <w:semiHidden/>
    <w:locked/>
    <w:rsid w:val="000D4310"/>
  </w:style>
  <w:style w:type="character" w:styleId="HTMLTypewriter">
    <w:name w:val="HTML Typewriter"/>
    <w:semiHidden/>
    <w:locked/>
    <w:rsid w:val="000D4310"/>
    <w:rPr>
      <w:rFonts w:ascii="Courier New" w:hAnsi="Courier New" w:cs="Courier New"/>
      <w:sz w:val="20"/>
      <w:szCs w:val="20"/>
    </w:rPr>
  </w:style>
  <w:style w:type="paragraph" w:styleId="NormalWeb">
    <w:name w:val="Normal (Web)"/>
    <w:basedOn w:val="Normal"/>
    <w:uiPriority w:val="99"/>
    <w:semiHidden/>
    <w:locked/>
    <w:rsid w:val="000D4310"/>
    <w:rPr>
      <w:rFonts w:ascii="Times New Roman" w:hAnsi="Times New Roman"/>
      <w:sz w:val="24"/>
      <w:szCs w:val="24"/>
    </w:rPr>
  </w:style>
  <w:style w:type="character" w:styleId="LineNumber">
    <w:name w:val="line number"/>
    <w:basedOn w:val="DefaultParagraphFont"/>
    <w:semiHidden/>
    <w:locked/>
    <w:rsid w:val="000D4310"/>
  </w:style>
  <w:style w:type="paragraph" w:styleId="BodyTextFirstIndent">
    <w:name w:val="Body Text First Indent"/>
    <w:basedOn w:val="BodyText"/>
    <w:link w:val="BodyTextFirstIndentChar"/>
    <w:semiHidden/>
    <w:locked/>
    <w:rsid w:val="000D4310"/>
    <w:pPr>
      <w:tabs>
        <w:tab w:val="clear" w:pos="680"/>
      </w:tabs>
      <w:spacing w:after="120" w:line="240" w:lineRule="auto"/>
      <w:ind w:firstLine="210"/>
      <w:jc w:val="left"/>
    </w:pPr>
    <w:rPr>
      <w:spacing w:val="-5"/>
    </w:rPr>
  </w:style>
  <w:style w:type="paragraph" w:styleId="Closing">
    <w:name w:val="Closing"/>
    <w:basedOn w:val="Normal"/>
    <w:link w:val="ClosingChar"/>
    <w:semiHidden/>
    <w:locked/>
    <w:rsid w:val="000D4310"/>
    <w:pPr>
      <w:ind w:left="4252"/>
    </w:pPr>
  </w:style>
  <w:style w:type="paragraph" w:styleId="EnvelopeReturn">
    <w:name w:val="envelope return"/>
    <w:basedOn w:val="Normal"/>
    <w:semiHidden/>
    <w:locked/>
    <w:rsid w:val="000D4310"/>
    <w:rPr>
      <w:rFonts w:ascii="Arial" w:hAnsi="Arial" w:cs="Arial"/>
    </w:rPr>
  </w:style>
  <w:style w:type="table" w:styleId="TableClassic1">
    <w:name w:val="Table Classic 1"/>
    <w:basedOn w:val="TableNormal"/>
    <w:semiHidden/>
    <w:locked/>
    <w:rsid w:val="000D431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0D431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0D431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0D431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0D431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0D431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0D431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0D431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0D431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0D431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0D431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0D431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3Deffects1">
    <w:name w:val="Table 3D effects 1"/>
    <w:basedOn w:val="TableNormal"/>
    <w:semiHidden/>
    <w:locked/>
    <w:rsid w:val="000D431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0D431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0D431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1">
    <w:name w:val="Table Grid 1"/>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0D431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0D431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0D431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0D431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0D431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0D431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0D431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0D431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0D431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0D431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0D431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0D431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0D431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0D431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Theme">
    <w:name w:val="Table Theme"/>
    <w:basedOn w:val="TableNormal"/>
    <w:semiHidden/>
    <w:locked/>
    <w:rsid w:val="000D43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ntemporary">
    <w:name w:val="Table Contemporary"/>
    <w:basedOn w:val="TableNormal"/>
    <w:semiHidden/>
    <w:locked/>
    <w:rsid w:val="000D431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Subtle1">
    <w:name w:val="Table Subtle 1"/>
    <w:basedOn w:val="TableNormal"/>
    <w:semiHidden/>
    <w:locked/>
    <w:rsid w:val="000D431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0D431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Elegant">
    <w:name w:val="Table Elegant"/>
    <w:basedOn w:val="TableNormal"/>
    <w:semiHidden/>
    <w:locked/>
    <w:rsid w:val="000D431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semiHidden/>
    <w:locked/>
    <w:rsid w:val="000D431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0D431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0D431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0D431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Web1">
    <w:name w:val="Table Web 1"/>
    <w:basedOn w:val="TableNormal"/>
    <w:semiHidden/>
    <w:locked/>
    <w:rsid w:val="000D431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0D431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0D431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HTMLKeyboard">
    <w:name w:val="HTML Keyboard"/>
    <w:semiHidden/>
    <w:locked/>
    <w:rsid w:val="000D4310"/>
    <w:rPr>
      <w:rFonts w:ascii="Courier New" w:hAnsi="Courier New" w:cs="Courier New"/>
      <w:sz w:val="20"/>
      <w:szCs w:val="20"/>
    </w:rPr>
  </w:style>
  <w:style w:type="paragraph" w:styleId="BlockText">
    <w:name w:val="Block Text"/>
    <w:basedOn w:val="Normal"/>
    <w:semiHidden/>
    <w:locked/>
    <w:rsid w:val="000D4310"/>
    <w:pPr>
      <w:spacing w:after="120"/>
      <w:ind w:left="1440" w:right="1440"/>
    </w:pPr>
  </w:style>
  <w:style w:type="paragraph" w:styleId="NoteHeading">
    <w:name w:val="Note Heading"/>
    <w:basedOn w:val="Normal"/>
    <w:next w:val="Normal"/>
    <w:link w:val="NoteHeadingChar"/>
    <w:semiHidden/>
    <w:locked/>
    <w:rsid w:val="000D4310"/>
  </w:style>
  <w:style w:type="character" w:styleId="HTMLVariable">
    <w:name w:val="HTML Variable"/>
    <w:semiHidden/>
    <w:locked/>
    <w:rsid w:val="000D4310"/>
    <w:rPr>
      <w:i/>
      <w:iCs/>
    </w:rPr>
  </w:style>
  <w:style w:type="numbering" w:styleId="111111">
    <w:name w:val="Outline List 2"/>
    <w:basedOn w:val="NoList"/>
    <w:semiHidden/>
    <w:locked/>
    <w:rsid w:val="000D4310"/>
    <w:pPr>
      <w:numPr>
        <w:numId w:val="14"/>
      </w:numPr>
    </w:pPr>
  </w:style>
  <w:style w:type="paragraph" w:styleId="BodyTextIndent2">
    <w:name w:val="Body Text Indent 2"/>
    <w:basedOn w:val="Normal"/>
    <w:link w:val="BodyTextIndent2Char"/>
    <w:semiHidden/>
    <w:locked/>
    <w:rsid w:val="000D4310"/>
    <w:pPr>
      <w:spacing w:after="120" w:line="480" w:lineRule="auto"/>
      <w:ind w:left="283"/>
    </w:pPr>
  </w:style>
  <w:style w:type="paragraph" w:styleId="BodyTextIndent3">
    <w:name w:val="Body Text Indent 3"/>
    <w:basedOn w:val="Normal"/>
    <w:link w:val="BodyTextIndent3Char"/>
    <w:semiHidden/>
    <w:locked/>
    <w:rsid w:val="000D4310"/>
    <w:pPr>
      <w:spacing w:after="120"/>
      <w:ind w:left="283"/>
    </w:pPr>
    <w:rPr>
      <w:sz w:val="16"/>
      <w:szCs w:val="16"/>
    </w:rPr>
  </w:style>
  <w:style w:type="paragraph" w:styleId="NormalIndent">
    <w:name w:val="Normal Indent"/>
    <w:basedOn w:val="Normal"/>
    <w:semiHidden/>
    <w:locked/>
    <w:rsid w:val="000D4310"/>
    <w:pPr>
      <w:ind w:left="708"/>
    </w:pPr>
  </w:style>
  <w:style w:type="paragraph" w:styleId="List4">
    <w:name w:val="List 4"/>
    <w:basedOn w:val="Normal"/>
    <w:locked/>
    <w:rsid w:val="006816BB"/>
    <w:pPr>
      <w:numPr>
        <w:numId w:val="19"/>
      </w:numPr>
      <w:spacing w:after="240" w:line="260" w:lineRule="atLeast"/>
      <w:ind w:left="1815" w:hanging="397"/>
      <w:contextualSpacing/>
    </w:pPr>
  </w:style>
  <w:style w:type="paragraph" w:styleId="List5">
    <w:name w:val="List 5"/>
    <w:basedOn w:val="Normal"/>
    <w:locked/>
    <w:rsid w:val="006816BB"/>
    <w:pPr>
      <w:numPr>
        <w:numId w:val="21"/>
      </w:numPr>
      <w:spacing w:after="240" w:line="260" w:lineRule="atLeast"/>
      <w:ind w:left="2098"/>
      <w:contextualSpacing/>
    </w:pPr>
  </w:style>
  <w:style w:type="paragraph" w:styleId="ListBullet5">
    <w:name w:val="List Bullet 5"/>
    <w:basedOn w:val="Normal"/>
    <w:rsid w:val="00096DFB"/>
    <w:pPr>
      <w:numPr>
        <w:numId w:val="16"/>
      </w:numPr>
      <w:spacing w:after="240" w:line="260" w:lineRule="atLeast"/>
      <w:ind w:left="2836"/>
      <w:contextualSpacing/>
    </w:pPr>
  </w:style>
  <w:style w:type="paragraph" w:styleId="ListNumber5">
    <w:name w:val="List Number 5"/>
    <w:basedOn w:val="Normal"/>
    <w:uiPriority w:val="2"/>
    <w:rsid w:val="00096DFB"/>
    <w:pPr>
      <w:spacing w:after="240" w:line="260" w:lineRule="atLeast"/>
      <w:contextualSpacing/>
    </w:pPr>
  </w:style>
  <w:style w:type="table" w:customStyle="1" w:styleId="CSWTableWithHorizontalTotals">
    <w:name w:val="CSW Table With Horizontal Totals"/>
    <w:basedOn w:val="CSWTable"/>
    <w:rsid w:val="004552F0"/>
    <w:tblPr>
      <w:tblCellMar>
        <w:top w:w="11" w:type="dxa"/>
        <w:bottom w:w="11" w:type="dxa"/>
      </w:tblCellMar>
    </w:tblPr>
    <w:tblStylePr w:type="firstRow">
      <w:pPr>
        <w:keepNext/>
        <w:keepLines/>
        <w:wordWrap/>
        <w:spacing w:beforeLines="0" w:before="0" w:beforeAutospacing="0" w:afterLines="0" w:after="0" w:afterAutospacing="0"/>
      </w:pPr>
      <w:rPr>
        <w:rFonts w:ascii="Tahoma" w:hAnsi="Tahoma"/>
        <w:i w:val="0"/>
        <w:color w:val="auto"/>
        <w:sz w:val="20"/>
      </w:rPr>
      <w:tblPr/>
      <w:trPr>
        <w:cantSplit/>
        <w:tblHeader/>
      </w:trPr>
      <w:tcPr>
        <w:tcBorders>
          <w:top w:val="single" w:sz="4" w:space="0" w:color="9D1B33"/>
          <w:left w:val="single" w:sz="4" w:space="0" w:color="9D1B33"/>
          <w:bottom w:val="nil"/>
          <w:right w:val="single" w:sz="4" w:space="0" w:color="9D1B33"/>
          <w:insideH w:val="single" w:sz="4" w:space="0" w:color="B71234"/>
          <w:insideV w:val="nil"/>
          <w:tl2br w:val="nil"/>
          <w:tr2bl w:val="nil"/>
        </w:tcBorders>
        <w:shd w:val="clear" w:color="auto" w:fill="B71234"/>
      </w:tcPr>
    </w:tblStylePr>
    <w:tblStylePr w:type="lastRow">
      <w:tblPr/>
      <w:tcPr>
        <w:tcBorders>
          <w:top w:val="nil"/>
          <w:left w:val="single" w:sz="4" w:space="0" w:color="9D1B33"/>
          <w:bottom w:val="single" w:sz="4" w:space="0" w:color="9D1B33"/>
          <w:right w:val="single" w:sz="4" w:space="0" w:color="9D1B33"/>
          <w:insideH w:val="nil"/>
          <w:insideV w:val="nil"/>
          <w:tl2br w:val="nil"/>
          <w:tr2bl w:val="nil"/>
        </w:tcBorders>
        <w:shd w:val="clear" w:color="auto" w:fill="DDDDDD"/>
      </w:tcPr>
    </w:tblStylePr>
    <w:tblStylePr w:type="firstCol">
      <w:rPr>
        <w:color w:val="FFFFFF"/>
      </w:rPr>
      <w:tblPr/>
      <w:tcPr>
        <w:tcBorders>
          <w:top w:val="nil"/>
          <w:left w:val="single" w:sz="4" w:space="0" w:color="9D1B33"/>
          <w:bottom w:val="single" w:sz="4" w:space="0" w:color="9D1B33"/>
        </w:tcBorders>
        <w:shd w:val="clear" w:color="auto" w:fill="9D1B33"/>
      </w:tcPr>
    </w:tblStylePr>
    <w:tblStylePr w:type="lastCol">
      <w:tblPr/>
      <w:tcPr>
        <w:tcBorders>
          <w:top w:val="nil"/>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tblStylePr w:type="neCell">
      <w:tblPr/>
      <w:tcPr>
        <w:tcBorders>
          <w:bottom w:val="single" w:sz="4" w:space="0" w:color="808080"/>
        </w:tcBorders>
      </w:tcPr>
    </w:tblStylePr>
    <w:tblStylePr w:type="nwCell">
      <w:rPr>
        <w:color w:val="FFFFFF"/>
      </w:rPr>
      <w:tblPr/>
      <w:tcPr>
        <w:tcBorders>
          <w:bottom w:val="single" w:sz="4" w:space="0" w:color="808080"/>
        </w:tcBorders>
      </w:tcPr>
    </w:tblStylePr>
    <w:tblStylePr w:type="swCell">
      <w:tblPr/>
      <w:tcPr>
        <w:tcBorders>
          <w:top w:val="nil"/>
          <w:left w:val="single" w:sz="4" w:space="0" w:color="9D1B33"/>
          <w:bottom w:val="single" w:sz="4" w:space="0" w:color="9D1B33"/>
          <w:right w:val="nil"/>
          <w:insideH w:val="nil"/>
          <w:insideV w:val="nil"/>
          <w:tl2br w:val="nil"/>
          <w:tr2bl w:val="nil"/>
        </w:tcBorders>
        <w:shd w:val="clear" w:color="auto" w:fill="A6A6A6"/>
      </w:tcPr>
    </w:tblStylePr>
  </w:style>
  <w:style w:type="table" w:customStyle="1" w:styleId="CSWTableBigWithHorizontalTotals">
    <w:name w:val="CSW Table Big With Horizontal Totals"/>
    <w:basedOn w:val="CSWTableBig"/>
    <w:rsid w:val="006D05E0"/>
    <w:tblPr/>
    <w:tblStylePr w:type="firstRow">
      <w:rPr>
        <w:rFonts w:ascii="Tahoma" w:hAnsi="Tahoma"/>
        <w:color w:val="auto"/>
        <w:sz w:val="20"/>
      </w:rPr>
      <w:tblPr/>
      <w:trPr>
        <w:tblHeader/>
      </w:trPr>
      <w:tcPr>
        <w:tcBorders>
          <w:top w:val="single" w:sz="4" w:space="0" w:color="696A72"/>
          <w:left w:val="single" w:sz="4" w:space="0" w:color="696A72"/>
          <w:bottom w:val="single" w:sz="4" w:space="0" w:color="696A72"/>
          <w:right w:val="single" w:sz="4" w:space="0" w:color="696A72"/>
          <w:insideH w:val="single" w:sz="4" w:space="0" w:color="696A72"/>
          <w:insideV w:val="single" w:sz="4" w:space="0" w:color="696A72"/>
          <w:tl2br w:val="nil"/>
          <w:tr2bl w:val="nil"/>
        </w:tcBorders>
        <w:shd w:val="clear" w:color="auto" w:fill="EBEBEB"/>
      </w:tcPr>
    </w:tblStylePr>
    <w:tblStylePr w:type="lastRow">
      <w:tblPr/>
      <w:tcPr>
        <w:shd w:val="clear" w:color="auto" w:fill="F3F3F3"/>
      </w:tcPr>
    </w:tblStylePr>
    <w:tblStylePr w:type="firstCol">
      <w:tblPr/>
      <w:tcPr>
        <w:tcBorders>
          <w:top w:val="nil"/>
          <w:left w:val="single" w:sz="4" w:space="0" w:color="696A72"/>
          <w:bottom w:val="nil"/>
          <w:right w:val="nil"/>
          <w:insideH w:val="nil"/>
          <w:insideV w:val="nil"/>
          <w:tl2br w:val="nil"/>
          <w:tr2bl w:val="nil"/>
        </w:tcBorders>
        <w:shd w:val="clear" w:color="auto" w:fill="EBEBEB"/>
      </w:tcPr>
    </w:tblStylePr>
    <w:tblStylePr w:type="neCell">
      <w:tblPr/>
      <w:tcPr>
        <w:shd w:val="clear" w:color="auto" w:fill="292B36"/>
      </w:tcPr>
    </w:tblStylePr>
    <w:tblStylePr w:type="swCell">
      <w:tblPr/>
      <w:tcPr>
        <w:tcBorders>
          <w:top w:val="nil"/>
          <w:left w:val="single" w:sz="4" w:space="0" w:color="696A72"/>
          <w:bottom w:val="single" w:sz="4" w:space="0" w:color="696A72"/>
          <w:right w:val="nil"/>
          <w:insideH w:val="nil"/>
          <w:insideV w:val="nil"/>
          <w:tl2br w:val="nil"/>
          <w:tr2bl w:val="nil"/>
        </w:tcBorders>
        <w:shd w:val="clear" w:color="auto" w:fill="A6A6A6"/>
      </w:tcPr>
    </w:tblStylePr>
  </w:style>
  <w:style w:type="table" w:customStyle="1" w:styleId="CSWTableBigWithVerticalTotals">
    <w:name w:val="CSW Table Big With Vertical Totals"/>
    <w:basedOn w:val="CSWTableBig"/>
    <w:rsid w:val="006D05E0"/>
    <w:tblPr/>
    <w:tblStylePr w:type="firstRow">
      <w:rPr>
        <w:rFonts w:ascii="Tahoma" w:hAnsi="Tahoma"/>
        <w:color w:val="auto"/>
        <w:sz w:val="20"/>
      </w:rPr>
      <w:tblPr/>
      <w:trPr>
        <w:tblHeader/>
      </w:trPr>
      <w:tcPr>
        <w:shd w:val="clear" w:color="auto" w:fill="EBEBEB"/>
      </w:tcPr>
    </w:tblStylePr>
    <w:tblStylePr w:type="lastCol">
      <w:pPr>
        <w:jc w:val="right"/>
      </w:pPr>
      <w:tblPr/>
      <w:tcPr>
        <w:tcBorders>
          <w:top w:val="single" w:sz="4" w:space="0" w:color="696A72"/>
          <w:left w:val="nil"/>
          <w:bottom w:val="single" w:sz="4" w:space="0" w:color="696A72"/>
          <w:right w:val="single" w:sz="4" w:space="0" w:color="696A72"/>
          <w:insideH w:val="nil"/>
          <w:insideV w:val="nil"/>
          <w:tl2br w:val="nil"/>
          <w:tr2bl w:val="nil"/>
        </w:tcBorders>
        <w:shd w:val="clear" w:color="auto" w:fill="F3F3F3"/>
      </w:tcPr>
    </w:tblStylePr>
    <w:tblStylePr w:type="neCell">
      <w:rPr>
        <w:color w:val="FFFFFF"/>
      </w:rPr>
      <w:tblPr/>
      <w:tcPr>
        <w:tcBorders>
          <w:top w:val="single" w:sz="4" w:space="0" w:color="696A72"/>
          <w:left w:val="nil"/>
          <w:bottom w:val="single" w:sz="4" w:space="0" w:color="696A72"/>
          <w:right w:val="single" w:sz="4" w:space="0" w:color="696A72"/>
          <w:insideH w:val="nil"/>
          <w:insideV w:val="nil"/>
          <w:tl2br w:val="nil"/>
          <w:tr2bl w:val="nil"/>
        </w:tcBorders>
        <w:shd w:val="clear" w:color="auto" w:fill="A6A6A6"/>
      </w:tcPr>
    </w:tblStylePr>
    <w:tblStylePr w:type="seCell">
      <w:tblPr/>
      <w:tcPr>
        <w:tcBorders>
          <w:bottom w:val="nil"/>
          <w:right w:val="nil"/>
        </w:tcBorders>
      </w:tcPr>
    </w:tblStylePr>
  </w:style>
  <w:style w:type="paragraph" w:customStyle="1" w:styleId="TableBigHeaderLarge">
    <w:name w:val="Table Big Header Large"/>
    <w:basedOn w:val="TableHeaderLarge"/>
    <w:rsid w:val="00E3554F"/>
    <w:rPr>
      <w:color w:val="000000"/>
    </w:rPr>
  </w:style>
  <w:style w:type="table" w:customStyle="1" w:styleId="CSWTable8pt">
    <w:name w:val="CSW Table 8 pt"/>
    <w:basedOn w:val="CSWTable"/>
    <w:rsid w:val="00A7774C"/>
    <w:rPr>
      <w:sz w:val="16"/>
    </w:rPr>
    <w:tblPr>
      <w:tblBorders>
        <w:insideH w:val="single" w:sz="4" w:space="0" w:color="6D6D6D"/>
        <w:insideV w:val="single" w:sz="4" w:space="0" w:color="6D6D6D"/>
      </w:tblBorders>
    </w:tblPr>
    <w:tblStylePr w:type="firstRow">
      <w:pPr>
        <w:keepNext/>
        <w:keepLines/>
        <w:wordWrap/>
        <w:spacing w:beforeLines="0" w:before="0" w:beforeAutospacing="0" w:afterLines="0" w:after="0" w:afterAutospacing="0"/>
      </w:pPr>
      <w:rPr>
        <w:rFonts w:ascii="Franklin Gothic Medium Cond" w:hAnsi="Franklin Gothic Medium Cond"/>
        <w:b w:val="0"/>
        <w:i w:val="0"/>
        <w:color w:val="FFFFFF"/>
        <w:sz w:val="16"/>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paragraph" w:customStyle="1" w:styleId="TableHeader8pt">
    <w:name w:val="Table Header 8pt"/>
    <w:basedOn w:val="TableHeader"/>
    <w:rsid w:val="00564CAB"/>
    <w:rPr>
      <w:sz w:val="16"/>
    </w:rPr>
  </w:style>
  <w:style w:type="paragraph" w:customStyle="1" w:styleId="TableHeaderCentered8pt">
    <w:name w:val="Table Header Centered 8pt"/>
    <w:basedOn w:val="TableHeaderCentred"/>
    <w:rsid w:val="009623BE"/>
    <w:rPr>
      <w:sz w:val="16"/>
    </w:rPr>
  </w:style>
  <w:style w:type="paragraph" w:customStyle="1" w:styleId="TableHeaderRight8pt">
    <w:name w:val="Table Header Right 8pt"/>
    <w:basedOn w:val="TableHeaderRight"/>
    <w:rsid w:val="009623BE"/>
    <w:rPr>
      <w:sz w:val="16"/>
    </w:rPr>
  </w:style>
  <w:style w:type="paragraph" w:customStyle="1" w:styleId="TableText8pt">
    <w:name w:val="Table Text 8pt"/>
    <w:basedOn w:val="TableText"/>
    <w:rsid w:val="009623BE"/>
    <w:rPr>
      <w:sz w:val="16"/>
    </w:rPr>
  </w:style>
  <w:style w:type="paragraph" w:customStyle="1" w:styleId="TabletextCentered8pt">
    <w:name w:val="Table text Centered 8pt"/>
    <w:basedOn w:val="TableTextCentred"/>
    <w:rsid w:val="009623BE"/>
    <w:rPr>
      <w:sz w:val="16"/>
    </w:rPr>
  </w:style>
  <w:style w:type="paragraph" w:customStyle="1" w:styleId="TableTextRight8pt">
    <w:name w:val="Table Text Right 8pt"/>
    <w:basedOn w:val="TableTextRight"/>
    <w:rsid w:val="009623BE"/>
    <w:rPr>
      <w:sz w:val="16"/>
    </w:rPr>
  </w:style>
  <w:style w:type="character" w:customStyle="1" w:styleId="Superscript">
    <w:name w:val="Superscript"/>
    <w:rsid w:val="00345E73"/>
    <w:rPr>
      <w:vertAlign w:val="superscript"/>
    </w:rPr>
  </w:style>
  <w:style w:type="character" w:customStyle="1" w:styleId="Subscript">
    <w:name w:val="Subscript"/>
    <w:rsid w:val="00345E73"/>
    <w:rPr>
      <w:vertAlign w:val="subscript"/>
    </w:rPr>
  </w:style>
  <w:style w:type="paragraph" w:customStyle="1" w:styleId="CSWBoxText">
    <w:name w:val="CSW Box Text"/>
    <w:basedOn w:val="CSWNote"/>
    <w:uiPriority w:val="4"/>
    <w:qFormat/>
    <w:rsid w:val="00DF3F2A"/>
    <w:pPr>
      <w:numPr>
        <w:numId w:val="0"/>
      </w:numPr>
      <w:pBdr>
        <w:top w:val="single" w:sz="8" w:space="3" w:color="B71234"/>
        <w:left w:val="single" w:sz="8" w:space="3" w:color="B71234"/>
        <w:bottom w:val="single" w:sz="8" w:space="3" w:color="B71234"/>
        <w:right w:val="single" w:sz="8" w:space="3" w:color="B71234"/>
      </w:pBdr>
      <w:tabs>
        <w:tab w:val="num" w:pos="1457"/>
      </w:tabs>
      <w:ind w:left="284"/>
    </w:pPr>
  </w:style>
  <w:style w:type="table" w:customStyle="1" w:styleId="CSWTableVertical">
    <w:name w:val="CSW Table Vertical"/>
    <w:basedOn w:val="CSWTable"/>
    <w:rsid w:val="0070379E"/>
    <w:tblPr/>
    <w:tcPr>
      <w:shd w:val="clear" w:color="auto" w:fill="FFFFFF"/>
    </w:tcPr>
    <w:tblStylePr w:type="firstRow">
      <w:pPr>
        <w:keepNext/>
        <w:keepLines/>
        <w:wordWrap/>
        <w:spacing w:beforeLines="0" w:before="0" w:beforeAutospacing="0" w:afterLines="0" w:after="0" w:afterAutospacing="0"/>
      </w:pPr>
      <w:rPr>
        <w:rFonts w:ascii="Tahoma" w:hAnsi="Tahoma"/>
        <w:i w:val="0"/>
        <w:color w:val="000000"/>
        <w:sz w:val="20"/>
      </w:rPr>
      <w:tblPr/>
      <w:trPr>
        <w:cantSplit/>
        <w:tblHeader/>
      </w:trPr>
      <w:tcPr>
        <w:tcBorders>
          <w:top w:val="single" w:sz="4" w:space="0" w:color="9D1B33"/>
          <w:left w:val="single" w:sz="4" w:space="0" w:color="9D1B33"/>
          <w:bottom w:val="nil"/>
          <w:right w:val="single" w:sz="4" w:space="0" w:color="9D1B33"/>
          <w:insideH w:val="single" w:sz="4" w:space="0" w:color="B71234"/>
          <w:insideV w:val="single" w:sz="4" w:space="0" w:color="9D1B33"/>
          <w:tl2br w:val="nil"/>
          <w:tr2bl w:val="nil"/>
        </w:tcBorders>
        <w:shd w:val="clear" w:color="auto" w:fill="FFFFFF"/>
      </w:tcPr>
    </w:tblStylePr>
    <w:tblStylePr w:type="firstCo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tblStylePr w:type="lastCol">
      <w:tblPr/>
      <w:tcPr>
        <w:tcBorders>
          <w:top w:val="single" w:sz="4" w:space="0" w:color="808080"/>
          <w:left w:val="single" w:sz="4" w:space="0" w:color="808080"/>
          <w:bottom w:val="single" w:sz="4" w:space="0" w:color="9D1B33"/>
          <w:right w:val="single" w:sz="4" w:space="0" w:color="9D1B33"/>
          <w:insideH w:val="single" w:sz="4" w:space="0" w:color="808080"/>
          <w:insideV w:val="single" w:sz="4" w:space="0" w:color="808080"/>
          <w:tl2br w:val="nil"/>
          <w:tr2bl w:val="nil"/>
        </w:tcBorders>
        <w:shd w:val="clear" w:color="auto" w:fill="FFFFFF"/>
      </w:tcPr>
    </w:tblStylePr>
    <w:tblStylePr w:type="band1Horz">
      <w:rPr>
        <w:rFonts w:ascii="Microsoft YaHei UI" w:hAnsi="Microsoft YaHei UI"/>
      </w:rPr>
    </w:tblStylePr>
    <w:tblStylePr w:type="band2Horz">
      <w:rPr>
        <w:rFonts w:ascii="Microsoft YaHei UI" w:hAnsi="Microsoft YaHei UI"/>
      </w:rPr>
    </w:tblStylePr>
    <w:tblStylePr w:type="neCell">
      <w:tblPr/>
      <w:tcPr>
        <w:shd w:val="clear" w:color="auto" w:fill="FFFFFF"/>
      </w:tcPr>
    </w:tblStylePr>
    <w:tblStylePr w:type="nwCel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style>
  <w:style w:type="paragraph" w:styleId="NoSpacing">
    <w:name w:val="No Spacing"/>
    <w:link w:val="NoSpacingChar"/>
    <w:uiPriority w:val="1"/>
    <w:qFormat/>
    <w:rsid w:val="00DD1174"/>
    <w:rPr>
      <w:rFonts w:ascii="Franklin Gothic Book" w:hAnsi="Franklin Gothic Book"/>
      <w:spacing w:val="-5"/>
      <w:lang w:val="en-GB" w:eastAsia="en-US"/>
    </w:rPr>
  </w:style>
  <w:style w:type="character" w:styleId="SubtleEmphasis">
    <w:name w:val="Subtle Emphasis"/>
    <w:uiPriority w:val="19"/>
    <w:rsid w:val="00DD1174"/>
    <w:rPr>
      <w:i/>
      <w:iCs/>
      <w:color w:val="808080"/>
    </w:rPr>
  </w:style>
  <w:style w:type="character" w:styleId="IntenseEmphasis">
    <w:name w:val="Intense Emphasis"/>
    <w:uiPriority w:val="21"/>
    <w:rsid w:val="00DD1174"/>
    <w:rPr>
      <w:b/>
      <w:bCs/>
      <w:i/>
      <w:iCs/>
      <w:color w:val="4F81BD"/>
    </w:rPr>
  </w:style>
  <w:style w:type="paragraph" w:styleId="Quote">
    <w:name w:val="Quote"/>
    <w:basedOn w:val="Normal"/>
    <w:next w:val="Normal"/>
    <w:link w:val="QuoteChar"/>
    <w:uiPriority w:val="29"/>
    <w:rsid w:val="00DD1174"/>
    <w:rPr>
      <w:i/>
      <w:iCs/>
      <w:color w:val="000000"/>
    </w:rPr>
  </w:style>
  <w:style w:type="character" w:customStyle="1" w:styleId="QuoteChar">
    <w:name w:val="Quote Char"/>
    <w:link w:val="Quote"/>
    <w:uiPriority w:val="29"/>
    <w:rsid w:val="00DD1174"/>
    <w:rPr>
      <w:rFonts w:ascii="Franklin Gothic Book" w:hAnsi="Franklin Gothic Book"/>
      <w:i/>
      <w:iCs/>
      <w:color w:val="000000"/>
      <w:spacing w:val="-5"/>
      <w:lang w:val="en-GB" w:eastAsia="en-US"/>
    </w:rPr>
  </w:style>
  <w:style w:type="paragraph" w:styleId="IntenseQuote">
    <w:name w:val="Intense Quote"/>
    <w:basedOn w:val="Normal"/>
    <w:next w:val="Normal"/>
    <w:link w:val="IntenseQuoteChar"/>
    <w:uiPriority w:val="30"/>
    <w:rsid w:val="00DD1174"/>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DD1174"/>
    <w:rPr>
      <w:rFonts w:ascii="Franklin Gothic Book" w:hAnsi="Franklin Gothic Book"/>
      <w:b/>
      <w:bCs/>
      <w:i/>
      <w:iCs/>
      <w:color w:val="4F81BD"/>
      <w:spacing w:val="-5"/>
      <w:lang w:val="en-GB" w:eastAsia="en-US"/>
    </w:rPr>
  </w:style>
  <w:style w:type="character" w:styleId="SubtleReference">
    <w:name w:val="Subtle Reference"/>
    <w:uiPriority w:val="31"/>
    <w:rsid w:val="00DD1174"/>
    <w:rPr>
      <w:smallCaps/>
      <w:color w:val="C0504D"/>
      <w:u w:val="single"/>
    </w:rPr>
  </w:style>
  <w:style w:type="character" w:styleId="IntenseReference">
    <w:name w:val="Intense Reference"/>
    <w:uiPriority w:val="32"/>
    <w:rsid w:val="00DD1174"/>
    <w:rPr>
      <w:b/>
      <w:bCs/>
      <w:smallCaps/>
      <w:color w:val="C0504D"/>
      <w:spacing w:val="5"/>
      <w:u w:val="single"/>
    </w:rPr>
  </w:style>
  <w:style w:type="character" w:styleId="BookTitle">
    <w:name w:val="Book Title"/>
    <w:uiPriority w:val="33"/>
    <w:rsid w:val="00DD1174"/>
    <w:rPr>
      <w:b/>
      <w:bCs/>
      <w:smallCaps/>
      <w:spacing w:val="5"/>
    </w:rPr>
  </w:style>
  <w:style w:type="paragraph" w:styleId="ListParagraph">
    <w:name w:val="List Paragraph"/>
    <w:basedOn w:val="Normal"/>
    <w:uiPriority w:val="34"/>
    <w:qFormat/>
    <w:rsid w:val="00DD1174"/>
    <w:pPr>
      <w:ind w:left="708"/>
    </w:pPr>
  </w:style>
  <w:style w:type="paragraph" w:customStyle="1" w:styleId="TableBullet">
    <w:name w:val="Table Bullet"/>
    <w:basedOn w:val="ListBullet"/>
    <w:uiPriority w:val="7"/>
    <w:qFormat/>
    <w:rsid w:val="00F26957"/>
    <w:pPr>
      <w:numPr>
        <w:numId w:val="24"/>
      </w:numPr>
    </w:pPr>
    <w:rPr>
      <w:rFonts w:ascii="Franklin Gothic Medium Cond" w:hAnsi="Franklin Gothic Medium Cond"/>
    </w:rPr>
  </w:style>
  <w:style w:type="paragraph" w:customStyle="1" w:styleId="TableNumber">
    <w:name w:val="Table Number"/>
    <w:basedOn w:val="Normal"/>
    <w:uiPriority w:val="7"/>
    <w:qFormat/>
    <w:rsid w:val="00E72D93"/>
    <w:pPr>
      <w:numPr>
        <w:numId w:val="88"/>
      </w:numPr>
      <w:spacing w:before="60" w:after="240"/>
      <w:contextualSpacing/>
    </w:pPr>
    <w:rPr>
      <w:rFonts w:ascii="Franklin Gothic Medium Cond" w:hAnsi="Franklin Gothic Medium Cond"/>
    </w:rPr>
  </w:style>
  <w:style w:type="character" w:customStyle="1" w:styleId="Heading2Char">
    <w:name w:val="Heading 2 Char"/>
    <w:link w:val="Heading2"/>
    <w:uiPriority w:val="9"/>
    <w:rsid w:val="002147AE"/>
    <w:rPr>
      <w:rFonts w:ascii="Franklin Gothic Demi Cond" w:hAnsi="Franklin Gothic Demi Cond"/>
      <w:color w:val="B71234"/>
      <w:sz w:val="26"/>
      <w:szCs w:val="24"/>
      <w:lang w:val="en-GB" w:eastAsia="en-US"/>
    </w:rPr>
  </w:style>
  <w:style w:type="character" w:customStyle="1" w:styleId="Heading3Char">
    <w:name w:val="Heading 3 Char"/>
    <w:link w:val="Heading3"/>
    <w:uiPriority w:val="9"/>
    <w:rsid w:val="002147AE"/>
    <w:rPr>
      <w:rFonts w:ascii="Franklin Gothic Demi Cond" w:hAnsi="Franklin Gothic Demi Cond"/>
      <w:color w:val="B71234"/>
      <w:sz w:val="24"/>
      <w:szCs w:val="24"/>
      <w:lang w:val="en-GB" w:eastAsia="en-US"/>
    </w:rPr>
  </w:style>
  <w:style w:type="character" w:customStyle="1" w:styleId="Heading4Char">
    <w:name w:val="Heading 4 Char"/>
    <w:link w:val="Heading4"/>
    <w:uiPriority w:val="9"/>
    <w:rsid w:val="00790249"/>
    <w:rPr>
      <w:rFonts w:ascii="Franklin Gothic Medium Cond" w:hAnsi="Franklin Gothic Medium Cond"/>
      <w:color w:val="B71234"/>
      <w:sz w:val="21"/>
      <w:szCs w:val="22"/>
      <w:lang w:val="en-GB" w:eastAsia="en-US"/>
    </w:rPr>
  </w:style>
  <w:style w:type="character" w:customStyle="1" w:styleId="Heading5Char">
    <w:name w:val="Heading 5 Char"/>
    <w:link w:val="Heading5"/>
    <w:uiPriority w:val="9"/>
    <w:rsid w:val="002D58F7"/>
    <w:rPr>
      <w:rFonts w:ascii="Franklin Gothic Medium Cond" w:hAnsi="Franklin Gothic Medium Cond"/>
      <w:color w:val="B71234"/>
      <w:sz w:val="21"/>
      <w:szCs w:val="22"/>
      <w:lang w:val="en-GB" w:eastAsia="en-US"/>
    </w:rPr>
  </w:style>
  <w:style w:type="character" w:customStyle="1" w:styleId="Heading6Char">
    <w:name w:val="Heading 6 Char"/>
    <w:link w:val="Heading6"/>
    <w:uiPriority w:val="9"/>
    <w:rsid w:val="002D58F7"/>
    <w:rPr>
      <w:rFonts w:ascii="Franklin Gothic Medium Cond" w:hAnsi="Franklin Gothic Medium Cond"/>
      <w:color w:val="B71234"/>
      <w:sz w:val="24"/>
      <w:szCs w:val="22"/>
      <w:lang w:val="en-GB" w:eastAsia="en-US"/>
    </w:rPr>
  </w:style>
  <w:style w:type="character" w:customStyle="1" w:styleId="Heading7Char">
    <w:name w:val="Heading 7 Char"/>
    <w:link w:val="Heading7"/>
    <w:uiPriority w:val="9"/>
    <w:rsid w:val="002D58F7"/>
    <w:rPr>
      <w:rFonts w:ascii="Franklin Gothic Medium Cond" w:hAnsi="Franklin Gothic Medium Cond"/>
      <w:color w:val="B71234"/>
      <w:sz w:val="24"/>
      <w:szCs w:val="22"/>
      <w:lang w:val="en-GB" w:eastAsia="en-US"/>
    </w:rPr>
  </w:style>
  <w:style w:type="character" w:customStyle="1" w:styleId="Heading8Char">
    <w:name w:val="Heading 8 Char"/>
    <w:link w:val="Heading8"/>
    <w:uiPriority w:val="9"/>
    <w:rsid w:val="002D58F7"/>
    <w:rPr>
      <w:rFonts w:ascii="Franklin Gothic Medium Cond" w:hAnsi="Franklin Gothic Medium Cond"/>
      <w:color w:val="B71234"/>
      <w:sz w:val="24"/>
      <w:szCs w:val="22"/>
      <w:lang w:val="en-GB" w:eastAsia="en-US"/>
    </w:rPr>
  </w:style>
  <w:style w:type="character" w:customStyle="1" w:styleId="Heading9Char">
    <w:name w:val="Heading 9 Char"/>
    <w:link w:val="Heading9"/>
    <w:uiPriority w:val="9"/>
    <w:rsid w:val="002D58F7"/>
    <w:rPr>
      <w:rFonts w:ascii="Franklin Gothic Medium Cond" w:hAnsi="Franklin Gothic Medium Cond"/>
      <w:color w:val="B71234"/>
      <w:sz w:val="24"/>
      <w:szCs w:val="22"/>
      <w:lang w:val="en-GB" w:eastAsia="en-US"/>
    </w:rPr>
  </w:style>
  <w:style w:type="character" w:customStyle="1" w:styleId="BalloonTextChar">
    <w:name w:val="Balloon Text Char"/>
    <w:link w:val="BalloonText"/>
    <w:uiPriority w:val="99"/>
    <w:semiHidden/>
    <w:rsid w:val="002D58F7"/>
    <w:rPr>
      <w:rFonts w:ascii="Franklin Gothic Medium Cond" w:hAnsi="Franklin Gothic Medium Cond" w:cs="Tahoma"/>
      <w:sz w:val="16"/>
      <w:szCs w:val="16"/>
      <w:lang w:val="en-GB" w:eastAsia="en-US"/>
    </w:rPr>
  </w:style>
  <w:style w:type="paragraph" w:customStyle="1" w:styleId="para">
    <w:name w:val="para"/>
    <w:basedOn w:val="Normal"/>
    <w:rsid w:val="002D58F7"/>
    <w:pPr>
      <w:spacing w:before="100" w:beforeAutospacing="1" w:after="100" w:afterAutospacing="1"/>
      <w:jc w:val="both"/>
    </w:pPr>
    <w:rPr>
      <w:rFonts w:ascii="Times New Roman" w:hAnsi="Times New Roman"/>
      <w:spacing w:val="0"/>
      <w:sz w:val="24"/>
      <w:szCs w:val="24"/>
      <w:lang w:val="en-US"/>
    </w:rPr>
  </w:style>
  <w:style w:type="character" w:customStyle="1" w:styleId="apple-converted-space">
    <w:name w:val="apple-converted-space"/>
    <w:rsid w:val="002D58F7"/>
  </w:style>
  <w:style w:type="character" w:customStyle="1" w:styleId="hps">
    <w:name w:val="hps"/>
    <w:rsid w:val="002D58F7"/>
  </w:style>
  <w:style w:type="character" w:customStyle="1" w:styleId="atn">
    <w:name w:val="atn"/>
    <w:rsid w:val="002D58F7"/>
  </w:style>
  <w:style w:type="character" w:customStyle="1" w:styleId="FooterChar">
    <w:name w:val="Footer Char"/>
    <w:aliases w:val="pie de página Char"/>
    <w:link w:val="Footer"/>
    <w:uiPriority w:val="99"/>
    <w:rsid w:val="002D58F7"/>
    <w:rPr>
      <w:rFonts w:ascii="Franklin Gothic Book" w:hAnsi="Franklin Gothic Book"/>
      <w:smallCaps/>
      <w:noProof/>
      <w:spacing w:val="-5"/>
      <w:sz w:val="15"/>
      <w:lang w:val="en-GB" w:eastAsia="en-US"/>
    </w:rPr>
  </w:style>
  <w:style w:type="character" w:customStyle="1" w:styleId="CommentTextChar">
    <w:name w:val="Comment Text Char"/>
    <w:link w:val="CommentText"/>
    <w:uiPriority w:val="99"/>
    <w:semiHidden/>
    <w:rsid w:val="002D58F7"/>
    <w:rPr>
      <w:rFonts w:ascii="Franklin Gothic Medium Cond" w:hAnsi="Franklin Gothic Medium Cond"/>
      <w:noProof/>
      <w:sz w:val="16"/>
      <w:lang w:val="en-GB" w:eastAsia="en-US"/>
    </w:rPr>
  </w:style>
  <w:style w:type="paragraph" w:styleId="TOCHeading">
    <w:name w:val="TOC Heading"/>
    <w:basedOn w:val="Heading1"/>
    <w:next w:val="Normal"/>
    <w:uiPriority w:val="39"/>
    <w:semiHidden/>
    <w:unhideWhenUsed/>
    <w:qFormat/>
    <w:rsid w:val="002D58F7"/>
    <w:pPr>
      <w:pageBreakBefore w:val="0"/>
      <w:numPr>
        <w:numId w:val="0"/>
      </w:numPr>
      <w:spacing w:before="480" w:after="0" w:line="276" w:lineRule="auto"/>
      <w:jc w:val="left"/>
      <w:outlineLvl w:val="9"/>
    </w:pPr>
    <w:rPr>
      <w:rFonts w:ascii="Cambria" w:hAnsi="Cambria"/>
      <w:b/>
      <w:bCs/>
      <w:color w:val="365F91"/>
      <w:sz w:val="28"/>
      <w:szCs w:val="28"/>
      <w:lang w:val="en-US" w:eastAsia="ja-JP"/>
    </w:rPr>
  </w:style>
  <w:style w:type="character" w:customStyle="1" w:styleId="HeaderChar">
    <w:name w:val="Header Char"/>
    <w:link w:val="Header"/>
    <w:uiPriority w:val="99"/>
    <w:rsid w:val="002D58F7"/>
    <w:rPr>
      <w:rFonts w:ascii="Franklin Gothic Medium Cond" w:hAnsi="Franklin Gothic Medium Cond"/>
      <w:smallCaps/>
      <w:color w:val="77001E"/>
      <w:spacing w:val="-5"/>
      <w:sz w:val="16"/>
      <w:lang w:val="en-GB" w:eastAsia="en-US"/>
    </w:rPr>
  </w:style>
  <w:style w:type="character" w:customStyle="1" w:styleId="CommentSubjectChar">
    <w:name w:val="Comment Subject Char"/>
    <w:link w:val="CommentSubject"/>
    <w:uiPriority w:val="99"/>
    <w:semiHidden/>
    <w:rsid w:val="002D58F7"/>
    <w:rPr>
      <w:rFonts w:ascii="Franklin Gothic Demi Cond" w:hAnsi="Franklin Gothic Demi Cond"/>
      <w:bCs/>
      <w:lang w:val="en-GB" w:eastAsia="en-US"/>
    </w:rPr>
  </w:style>
  <w:style w:type="paragraph" w:styleId="Revision">
    <w:name w:val="Revision"/>
    <w:hidden/>
    <w:uiPriority w:val="99"/>
    <w:semiHidden/>
    <w:rsid w:val="00F008DD"/>
    <w:rPr>
      <w:rFonts w:ascii="Franklin Gothic Book" w:hAnsi="Franklin Gothic Book"/>
      <w:spacing w:val="-5"/>
      <w:lang w:val="en-GB" w:eastAsia="en-US"/>
    </w:rPr>
  </w:style>
  <w:style w:type="character" w:customStyle="1" w:styleId="BodyTextIndentChar">
    <w:name w:val="Body Text Indent Char"/>
    <w:basedOn w:val="DefaultParagraphFont"/>
    <w:link w:val="BodyTextIndent"/>
    <w:semiHidden/>
    <w:rsid w:val="00634718"/>
    <w:rPr>
      <w:rFonts w:ascii="Franklin Gothic Book" w:hAnsi="Franklin Gothic Book"/>
      <w:lang w:val="en-GB" w:eastAsia="en-US"/>
    </w:rPr>
  </w:style>
  <w:style w:type="character" w:customStyle="1" w:styleId="TitleChar">
    <w:name w:val="Title Char"/>
    <w:basedOn w:val="DefaultParagraphFont"/>
    <w:link w:val="Title"/>
    <w:uiPriority w:val="7"/>
    <w:rsid w:val="00634718"/>
    <w:rPr>
      <w:rFonts w:ascii="Franklin Gothic Medium Cond" w:hAnsi="Franklin Gothic Medium Cond"/>
      <w:color w:val="B71234"/>
      <w:sz w:val="40"/>
      <w:szCs w:val="22"/>
      <w:lang w:val="en-GB" w:eastAsia="en-US"/>
    </w:rPr>
  </w:style>
  <w:style w:type="character" w:customStyle="1" w:styleId="SubtitleChar">
    <w:name w:val="Subtitle Char"/>
    <w:basedOn w:val="DefaultParagraphFont"/>
    <w:link w:val="Subtitle"/>
    <w:uiPriority w:val="8"/>
    <w:rsid w:val="00634718"/>
    <w:rPr>
      <w:rFonts w:ascii="Franklin Gothic Demi Cond" w:hAnsi="Franklin Gothic Demi Cond"/>
      <w:color w:val="B71234"/>
      <w:sz w:val="32"/>
      <w:szCs w:val="22"/>
      <w:lang w:val="en-GB" w:eastAsia="en-US"/>
    </w:rPr>
  </w:style>
  <w:style w:type="character" w:customStyle="1" w:styleId="EndnoteTextChar">
    <w:name w:val="Endnote Text Char"/>
    <w:basedOn w:val="DefaultParagraphFont"/>
    <w:link w:val="EndnoteText"/>
    <w:semiHidden/>
    <w:rsid w:val="00634718"/>
    <w:rPr>
      <w:rFonts w:ascii="Franklin Gothic Medium Cond" w:hAnsi="Franklin Gothic Medium Cond"/>
      <w:sz w:val="16"/>
      <w:lang w:val="en-GB" w:eastAsia="en-US"/>
    </w:rPr>
  </w:style>
  <w:style w:type="character" w:customStyle="1" w:styleId="FootnoteTextChar">
    <w:name w:val="Footnote Text Char"/>
    <w:basedOn w:val="DefaultParagraphFont"/>
    <w:link w:val="FootnoteText"/>
    <w:semiHidden/>
    <w:rsid w:val="00634718"/>
    <w:rPr>
      <w:rFonts w:ascii="Franklin Gothic Medium Cond" w:hAnsi="Franklin Gothic Medium Cond"/>
      <w:sz w:val="16"/>
      <w:lang w:val="en-GB" w:eastAsia="en-US"/>
    </w:rPr>
  </w:style>
  <w:style w:type="character" w:customStyle="1" w:styleId="MessageHeaderChar">
    <w:name w:val="Message Header Char"/>
    <w:basedOn w:val="DefaultParagraphFont"/>
    <w:link w:val="MessageHeader"/>
    <w:semiHidden/>
    <w:rsid w:val="00634718"/>
    <w:rPr>
      <w:rFonts w:ascii="Franklin Gothic Book" w:hAnsi="Franklin Gothic Book"/>
      <w:lang w:val="en-GB" w:eastAsia="en-US"/>
    </w:rPr>
  </w:style>
  <w:style w:type="table" w:customStyle="1" w:styleId="CSWTable101">
    <w:name w:val="CSW Table 101"/>
    <w:basedOn w:val="CSWTable"/>
    <w:semiHidden/>
    <w:rsid w:val="00634718"/>
    <w:tblPr/>
    <w:tblStylePr w:type="firstRow">
      <w:pPr>
        <w:keepNext/>
        <w:keepLines/>
        <w:wordWrap/>
        <w:spacing w:beforeLines="0" w:before="0" w:beforeAutospacing="0" w:afterLines="0" w:after="0" w:afterAutospacing="0"/>
      </w:pPr>
      <w:rPr>
        <w:rFonts w:ascii="Microsoft YaHei UI" w:hAnsi="Microsoft YaHei UI"/>
        <w:i w:val="0"/>
        <w:color w:val="FFFFFF"/>
        <w:sz w:val="20"/>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character" w:customStyle="1" w:styleId="DocumentMapChar">
    <w:name w:val="Document Map Char"/>
    <w:basedOn w:val="DefaultParagraphFont"/>
    <w:link w:val="DocumentMap"/>
    <w:semiHidden/>
    <w:rsid w:val="00634718"/>
    <w:rPr>
      <w:rFonts w:ascii="Tahoma" w:hAnsi="Tahoma"/>
      <w:spacing w:val="-5"/>
      <w:shd w:val="clear" w:color="auto" w:fill="000080"/>
      <w:lang w:val="en-GB" w:eastAsia="en-US"/>
    </w:rPr>
  </w:style>
  <w:style w:type="table" w:customStyle="1" w:styleId="CSWTableBig101">
    <w:name w:val="CSW Table Big 101"/>
    <w:basedOn w:val="CSWTableBig"/>
    <w:semiHidden/>
    <w:rsid w:val="00634718"/>
    <w:tblPr/>
    <w:tblStylePr w:type="firstRow">
      <w:rPr>
        <w:rFonts w:ascii="Cambria" w:hAnsi="Cambria"/>
        <w:color w:val="FFFFFF"/>
        <w:sz w:val="16"/>
      </w:rPr>
      <w:tblPr/>
      <w:trPr>
        <w:tblHeader/>
      </w:trPr>
      <w:tcPr>
        <w:shd w:val="clear" w:color="auto" w:fill="EBEBEB"/>
      </w:tcPr>
    </w:tblStylePr>
    <w:tblStylePr w:type="neCell">
      <w:tblPr/>
      <w:tcPr>
        <w:shd w:val="clear" w:color="auto" w:fill="292B36"/>
      </w:tcPr>
    </w:tblStylePr>
  </w:style>
  <w:style w:type="table" w:customStyle="1" w:styleId="CSWTableWithTotals101">
    <w:name w:val="CSW Table With Totals 101"/>
    <w:basedOn w:val="CSWTableWithVerticalTotals"/>
    <w:semiHidden/>
    <w:rsid w:val="00634718"/>
    <w:tblPr/>
    <w:tblStylePr w:type="firstRow">
      <w:rPr>
        <w:rFonts w:ascii="Mongolian Baiti" w:hAnsi="Mongolian Baiti"/>
        <w:b w:val="0"/>
        <w:i w:val="0"/>
        <w:color w:val="FFFFFF"/>
        <w:sz w:val="16"/>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 w:type="character" w:customStyle="1" w:styleId="BodyTextFirstIndent2Char">
    <w:name w:val="Body Text First Indent 2 Char"/>
    <w:basedOn w:val="BodyTextIndentChar"/>
    <w:link w:val="BodyTextFirstIndent2"/>
    <w:semiHidden/>
    <w:rsid w:val="00634718"/>
    <w:rPr>
      <w:rFonts w:ascii="Arial" w:hAnsi="Arial"/>
      <w:spacing w:val="-5"/>
      <w:lang w:val="en-GB" w:eastAsia="en-US"/>
    </w:rPr>
  </w:style>
  <w:style w:type="character" w:customStyle="1" w:styleId="HTMLPreformattedChar">
    <w:name w:val="HTML Preformatted Char"/>
    <w:basedOn w:val="DefaultParagraphFont"/>
    <w:link w:val="HTMLPreformatted"/>
    <w:rsid w:val="00634718"/>
    <w:rPr>
      <w:rFonts w:ascii="Courier New" w:hAnsi="Courier New" w:cs="Courier New"/>
      <w:lang w:val="en-GB" w:eastAsia="en-GB"/>
    </w:rPr>
  </w:style>
  <w:style w:type="numbering" w:customStyle="1" w:styleId="1ai1">
    <w:name w:val="1 / a / i1"/>
    <w:basedOn w:val="NoList"/>
    <w:next w:val="1ai"/>
    <w:semiHidden/>
    <w:rsid w:val="00634718"/>
  </w:style>
  <w:style w:type="numbering" w:customStyle="1" w:styleId="ArticleSection1">
    <w:name w:val="Article / Section1"/>
    <w:basedOn w:val="NoList"/>
    <w:next w:val="ArticleSection"/>
    <w:semiHidden/>
    <w:rsid w:val="00634718"/>
  </w:style>
  <w:style w:type="character" w:customStyle="1" w:styleId="SignatureChar">
    <w:name w:val="Signature Char"/>
    <w:basedOn w:val="DefaultParagraphFont"/>
    <w:link w:val="Signature"/>
    <w:semiHidden/>
    <w:rsid w:val="00634718"/>
    <w:rPr>
      <w:rFonts w:ascii="Franklin Gothic Book" w:hAnsi="Franklin Gothic Book"/>
      <w:spacing w:val="-5"/>
      <w:lang w:val="en-GB" w:eastAsia="en-US"/>
    </w:rPr>
  </w:style>
  <w:style w:type="character" w:customStyle="1" w:styleId="E-mailSignatureChar">
    <w:name w:val="E-mail Signature Char"/>
    <w:basedOn w:val="DefaultParagraphFont"/>
    <w:link w:val="E-mailSignature"/>
    <w:semiHidden/>
    <w:rsid w:val="00634718"/>
    <w:rPr>
      <w:rFonts w:ascii="Franklin Gothic Book" w:hAnsi="Franklin Gothic Book"/>
      <w:spacing w:val="-5"/>
      <w:lang w:val="en-GB" w:eastAsia="en-US"/>
    </w:rPr>
  </w:style>
  <w:style w:type="character" w:customStyle="1" w:styleId="BodyText2Char">
    <w:name w:val="Body Text 2 Char"/>
    <w:basedOn w:val="DefaultParagraphFont"/>
    <w:link w:val="BodyText2"/>
    <w:semiHidden/>
    <w:rsid w:val="00634718"/>
    <w:rPr>
      <w:rFonts w:ascii="Franklin Gothic Book" w:hAnsi="Franklin Gothic Book"/>
      <w:spacing w:val="-5"/>
      <w:lang w:val="en-GB" w:eastAsia="en-US"/>
    </w:rPr>
  </w:style>
  <w:style w:type="character" w:customStyle="1" w:styleId="BodyText3Char">
    <w:name w:val="Body Text 3 Char"/>
    <w:basedOn w:val="DefaultParagraphFont"/>
    <w:link w:val="BodyText3"/>
    <w:semiHidden/>
    <w:rsid w:val="00634718"/>
    <w:rPr>
      <w:rFonts w:ascii="Franklin Gothic Book" w:hAnsi="Franklin Gothic Book"/>
      <w:spacing w:val="-5"/>
      <w:sz w:val="16"/>
      <w:szCs w:val="16"/>
      <w:lang w:val="en-GB" w:eastAsia="en-US"/>
    </w:rPr>
  </w:style>
  <w:style w:type="character" w:customStyle="1" w:styleId="HTMLAddressChar">
    <w:name w:val="HTML Address Char"/>
    <w:basedOn w:val="DefaultParagraphFont"/>
    <w:link w:val="HTMLAddress"/>
    <w:semiHidden/>
    <w:rsid w:val="00634718"/>
    <w:rPr>
      <w:rFonts w:ascii="Franklin Gothic Book" w:hAnsi="Franklin Gothic Book"/>
      <w:i/>
      <w:iCs/>
      <w:spacing w:val="-5"/>
      <w:lang w:val="en-GB" w:eastAsia="en-US"/>
    </w:rPr>
  </w:style>
  <w:style w:type="character" w:customStyle="1" w:styleId="SalutationChar">
    <w:name w:val="Salutation Char"/>
    <w:basedOn w:val="DefaultParagraphFont"/>
    <w:link w:val="Salutation"/>
    <w:semiHidden/>
    <w:rsid w:val="00634718"/>
    <w:rPr>
      <w:rFonts w:ascii="Franklin Gothic Book" w:hAnsi="Franklin Gothic Book"/>
      <w:spacing w:val="-5"/>
      <w:lang w:val="en-GB" w:eastAsia="en-US"/>
    </w:rPr>
  </w:style>
  <w:style w:type="character" w:customStyle="1" w:styleId="BodyTextFirstIndentChar">
    <w:name w:val="Body Text First Indent Char"/>
    <w:basedOn w:val="BodyTextChar"/>
    <w:link w:val="BodyTextFirstIndent"/>
    <w:semiHidden/>
    <w:rsid w:val="00634718"/>
    <w:rPr>
      <w:rFonts w:ascii="Franklin Gothic Book" w:hAnsi="Franklin Gothic Book"/>
      <w:spacing w:val="-5"/>
      <w:lang w:val="en-GB" w:eastAsia="en-US"/>
    </w:rPr>
  </w:style>
  <w:style w:type="character" w:customStyle="1" w:styleId="ClosingChar">
    <w:name w:val="Closing Char"/>
    <w:basedOn w:val="DefaultParagraphFont"/>
    <w:link w:val="Closing"/>
    <w:semiHidden/>
    <w:rsid w:val="00634718"/>
    <w:rPr>
      <w:rFonts w:ascii="Franklin Gothic Book" w:hAnsi="Franklin Gothic Book"/>
      <w:spacing w:val="-5"/>
      <w:lang w:val="en-GB" w:eastAsia="en-US"/>
    </w:rPr>
  </w:style>
  <w:style w:type="character" w:customStyle="1" w:styleId="NoteHeadingChar">
    <w:name w:val="Note Heading Char"/>
    <w:basedOn w:val="DefaultParagraphFont"/>
    <w:link w:val="NoteHeading"/>
    <w:semiHidden/>
    <w:rsid w:val="00634718"/>
    <w:rPr>
      <w:rFonts w:ascii="Franklin Gothic Book" w:hAnsi="Franklin Gothic Book"/>
      <w:spacing w:val="-5"/>
      <w:lang w:val="en-GB" w:eastAsia="en-US"/>
    </w:rPr>
  </w:style>
  <w:style w:type="numbering" w:customStyle="1" w:styleId="1111111">
    <w:name w:val="1 / 1.1 / 1.1.11"/>
    <w:basedOn w:val="NoList"/>
    <w:next w:val="111111"/>
    <w:semiHidden/>
    <w:rsid w:val="00634718"/>
  </w:style>
  <w:style w:type="character" w:customStyle="1" w:styleId="BodyTextIndent2Char">
    <w:name w:val="Body Text Indent 2 Char"/>
    <w:basedOn w:val="DefaultParagraphFont"/>
    <w:link w:val="BodyTextIndent2"/>
    <w:semiHidden/>
    <w:rsid w:val="00634718"/>
    <w:rPr>
      <w:rFonts w:ascii="Franklin Gothic Book" w:hAnsi="Franklin Gothic Book"/>
      <w:spacing w:val="-5"/>
      <w:lang w:val="en-GB" w:eastAsia="en-US"/>
    </w:rPr>
  </w:style>
  <w:style w:type="character" w:customStyle="1" w:styleId="BodyTextIndent3Char">
    <w:name w:val="Body Text Indent 3 Char"/>
    <w:basedOn w:val="DefaultParagraphFont"/>
    <w:link w:val="BodyTextIndent3"/>
    <w:semiHidden/>
    <w:rsid w:val="00634718"/>
    <w:rPr>
      <w:rFonts w:ascii="Franklin Gothic Book" w:hAnsi="Franklin Gothic Book"/>
      <w:spacing w:val="-5"/>
      <w:sz w:val="16"/>
      <w:szCs w:val="16"/>
      <w:lang w:val="en-GB" w:eastAsia="en-US"/>
    </w:rPr>
  </w:style>
  <w:style w:type="table" w:customStyle="1" w:styleId="CSWTableWithHorizontalTotals1">
    <w:name w:val="CSW Table With Horizontal Totals1"/>
    <w:basedOn w:val="CSWTable"/>
    <w:rsid w:val="00634718"/>
    <w:tblPr>
      <w:tblCellMar>
        <w:top w:w="11" w:type="dxa"/>
        <w:bottom w:w="11" w:type="dxa"/>
      </w:tblCellMar>
    </w:tblPr>
    <w:tblStylePr w:type="firstRow">
      <w:pPr>
        <w:keepNext/>
        <w:keepLines/>
        <w:wordWrap/>
        <w:spacing w:beforeLines="0" w:before="0" w:beforeAutospacing="0" w:afterLines="0" w:after="0" w:afterAutospacing="0"/>
      </w:pPr>
      <w:rPr>
        <w:rFonts w:ascii="Tahoma" w:hAnsi="Tahoma"/>
        <w:i w:val="0"/>
        <w:color w:val="auto"/>
        <w:sz w:val="20"/>
      </w:rPr>
      <w:tblPr/>
      <w:trPr>
        <w:cantSplit/>
        <w:tblHeader/>
      </w:trPr>
      <w:tcPr>
        <w:tcBorders>
          <w:top w:val="single" w:sz="4" w:space="0" w:color="9D1B33"/>
          <w:left w:val="single" w:sz="4" w:space="0" w:color="9D1B33"/>
          <w:bottom w:val="nil"/>
          <w:right w:val="single" w:sz="4" w:space="0" w:color="9D1B33"/>
          <w:insideH w:val="single" w:sz="4" w:space="0" w:color="B71234"/>
          <w:insideV w:val="nil"/>
          <w:tl2br w:val="nil"/>
          <w:tr2bl w:val="nil"/>
        </w:tcBorders>
        <w:shd w:val="clear" w:color="auto" w:fill="B71234"/>
      </w:tcPr>
    </w:tblStylePr>
    <w:tblStylePr w:type="lastRow">
      <w:tblPr/>
      <w:tcPr>
        <w:tcBorders>
          <w:top w:val="nil"/>
          <w:left w:val="single" w:sz="4" w:space="0" w:color="9D1B33"/>
          <w:bottom w:val="single" w:sz="4" w:space="0" w:color="9D1B33"/>
          <w:right w:val="single" w:sz="4" w:space="0" w:color="9D1B33"/>
          <w:insideH w:val="nil"/>
          <w:insideV w:val="nil"/>
          <w:tl2br w:val="nil"/>
          <w:tr2bl w:val="nil"/>
        </w:tcBorders>
        <w:shd w:val="clear" w:color="auto" w:fill="DDDDDD"/>
      </w:tcPr>
    </w:tblStylePr>
    <w:tblStylePr w:type="firstCol">
      <w:rPr>
        <w:color w:val="FFFFFF"/>
      </w:rPr>
      <w:tblPr/>
      <w:tcPr>
        <w:tcBorders>
          <w:top w:val="nil"/>
          <w:left w:val="single" w:sz="4" w:space="0" w:color="9D1B33"/>
          <w:bottom w:val="single" w:sz="4" w:space="0" w:color="9D1B33"/>
        </w:tcBorders>
        <w:shd w:val="clear" w:color="auto" w:fill="9D1B33"/>
      </w:tcPr>
    </w:tblStylePr>
    <w:tblStylePr w:type="lastCol">
      <w:tblPr/>
      <w:tcPr>
        <w:tcBorders>
          <w:top w:val="nil"/>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tblStylePr w:type="neCell">
      <w:tblPr/>
      <w:tcPr>
        <w:tcBorders>
          <w:bottom w:val="single" w:sz="4" w:space="0" w:color="808080"/>
        </w:tcBorders>
      </w:tcPr>
    </w:tblStylePr>
    <w:tblStylePr w:type="nwCell">
      <w:rPr>
        <w:color w:val="FFFFFF"/>
      </w:rPr>
      <w:tblPr/>
      <w:tcPr>
        <w:tcBorders>
          <w:bottom w:val="single" w:sz="4" w:space="0" w:color="808080"/>
        </w:tcBorders>
      </w:tcPr>
    </w:tblStylePr>
    <w:tblStylePr w:type="swCell">
      <w:tblPr/>
      <w:tcPr>
        <w:tcBorders>
          <w:top w:val="nil"/>
          <w:left w:val="single" w:sz="4" w:space="0" w:color="9D1B33"/>
          <w:bottom w:val="single" w:sz="4" w:space="0" w:color="9D1B33"/>
          <w:right w:val="nil"/>
          <w:insideH w:val="nil"/>
          <w:insideV w:val="nil"/>
          <w:tl2br w:val="nil"/>
          <w:tr2bl w:val="nil"/>
        </w:tcBorders>
        <w:shd w:val="clear" w:color="auto" w:fill="A6A6A6"/>
      </w:tcPr>
    </w:tblStylePr>
  </w:style>
  <w:style w:type="table" w:customStyle="1" w:styleId="CSWTableBigWithHorizontalTotals1">
    <w:name w:val="CSW Table Big With Horizontal Totals1"/>
    <w:basedOn w:val="CSWTableBig"/>
    <w:rsid w:val="00634718"/>
    <w:tblPr/>
    <w:tblStylePr w:type="firstRow">
      <w:rPr>
        <w:rFonts w:ascii="Tahoma" w:hAnsi="Tahoma"/>
        <w:color w:val="auto"/>
        <w:sz w:val="20"/>
      </w:rPr>
      <w:tblPr/>
      <w:trPr>
        <w:tblHeader/>
      </w:trPr>
      <w:tcPr>
        <w:tcBorders>
          <w:top w:val="single" w:sz="4" w:space="0" w:color="696A72"/>
          <w:left w:val="single" w:sz="4" w:space="0" w:color="696A72"/>
          <w:bottom w:val="single" w:sz="4" w:space="0" w:color="696A72"/>
          <w:right w:val="single" w:sz="4" w:space="0" w:color="696A72"/>
          <w:insideH w:val="single" w:sz="4" w:space="0" w:color="696A72"/>
          <w:insideV w:val="single" w:sz="4" w:space="0" w:color="696A72"/>
          <w:tl2br w:val="nil"/>
          <w:tr2bl w:val="nil"/>
        </w:tcBorders>
        <w:shd w:val="clear" w:color="auto" w:fill="EBEBEB"/>
      </w:tcPr>
    </w:tblStylePr>
    <w:tblStylePr w:type="lastRow">
      <w:tblPr/>
      <w:tcPr>
        <w:shd w:val="clear" w:color="auto" w:fill="F3F3F3"/>
      </w:tcPr>
    </w:tblStylePr>
    <w:tblStylePr w:type="firstCol">
      <w:tblPr/>
      <w:tcPr>
        <w:tcBorders>
          <w:top w:val="nil"/>
          <w:left w:val="single" w:sz="4" w:space="0" w:color="696A72"/>
          <w:bottom w:val="nil"/>
          <w:right w:val="nil"/>
          <w:insideH w:val="nil"/>
          <w:insideV w:val="nil"/>
          <w:tl2br w:val="nil"/>
          <w:tr2bl w:val="nil"/>
        </w:tcBorders>
        <w:shd w:val="clear" w:color="auto" w:fill="EBEBEB"/>
      </w:tcPr>
    </w:tblStylePr>
    <w:tblStylePr w:type="neCell">
      <w:tblPr/>
      <w:tcPr>
        <w:shd w:val="clear" w:color="auto" w:fill="292B36"/>
      </w:tcPr>
    </w:tblStylePr>
    <w:tblStylePr w:type="swCell">
      <w:tblPr/>
      <w:tcPr>
        <w:tcBorders>
          <w:top w:val="nil"/>
          <w:left w:val="single" w:sz="4" w:space="0" w:color="696A72"/>
          <w:bottom w:val="single" w:sz="4" w:space="0" w:color="696A72"/>
          <w:right w:val="nil"/>
          <w:insideH w:val="nil"/>
          <w:insideV w:val="nil"/>
          <w:tl2br w:val="nil"/>
          <w:tr2bl w:val="nil"/>
        </w:tcBorders>
        <w:shd w:val="clear" w:color="auto" w:fill="A6A6A6"/>
      </w:tcPr>
    </w:tblStylePr>
  </w:style>
  <w:style w:type="table" w:customStyle="1" w:styleId="CSWTableBigWithVerticalTotals1">
    <w:name w:val="CSW Table Big With Vertical Totals1"/>
    <w:basedOn w:val="CSWTableBig"/>
    <w:rsid w:val="00634718"/>
    <w:tblPr/>
    <w:tblStylePr w:type="firstRow">
      <w:rPr>
        <w:rFonts w:ascii="Tahoma" w:hAnsi="Tahoma"/>
        <w:color w:val="auto"/>
        <w:sz w:val="20"/>
      </w:rPr>
      <w:tblPr/>
      <w:trPr>
        <w:tblHeader/>
      </w:trPr>
      <w:tcPr>
        <w:shd w:val="clear" w:color="auto" w:fill="EBEBEB"/>
      </w:tcPr>
    </w:tblStylePr>
    <w:tblStylePr w:type="lastCol">
      <w:pPr>
        <w:jc w:val="right"/>
      </w:pPr>
      <w:tblPr/>
      <w:tcPr>
        <w:tcBorders>
          <w:top w:val="single" w:sz="4" w:space="0" w:color="696A72"/>
          <w:left w:val="nil"/>
          <w:bottom w:val="single" w:sz="4" w:space="0" w:color="696A72"/>
          <w:right w:val="single" w:sz="4" w:space="0" w:color="696A72"/>
          <w:insideH w:val="nil"/>
          <w:insideV w:val="nil"/>
          <w:tl2br w:val="nil"/>
          <w:tr2bl w:val="nil"/>
        </w:tcBorders>
        <w:shd w:val="clear" w:color="auto" w:fill="F3F3F3"/>
      </w:tcPr>
    </w:tblStylePr>
    <w:tblStylePr w:type="neCell">
      <w:rPr>
        <w:color w:val="FFFFFF"/>
      </w:rPr>
      <w:tblPr/>
      <w:tcPr>
        <w:tcBorders>
          <w:top w:val="single" w:sz="4" w:space="0" w:color="696A72"/>
          <w:left w:val="nil"/>
          <w:bottom w:val="single" w:sz="4" w:space="0" w:color="696A72"/>
          <w:right w:val="single" w:sz="4" w:space="0" w:color="696A72"/>
          <w:insideH w:val="nil"/>
          <w:insideV w:val="nil"/>
          <w:tl2br w:val="nil"/>
          <w:tr2bl w:val="nil"/>
        </w:tcBorders>
        <w:shd w:val="clear" w:color="auto" w:fill="A6A6A6"/>
      </w:tcPr>
    </w:tblStylePr>
    <w:tblStylePr w:type="seCell">
      <w:tblPr/>
      <w:tcPr>
        <w:tcBorders>
          <w:bottom w:val="nil"/>
          <w:right w:val="nil"/>
        </w:tcBorders>
      </w:tcPr>
    </w:tblStylePr>
  </w:style>
  <w:style w:type="table" w:customStyle="1" w:styleId="CSWTable8pt1">
    <w:name w:val="CSW Table 8 pt1"/>
    <w:basedOn w:val="CSWTable"/>
    <w:rsid w:val="00634718"/>
    <w:rPr>
      <w:sz w:val="16"/>
    </w:rPr>
    <w:tblPr>
      <w:tblBorders>
        <w:insideH w:val="single" w:sz="4" w:space="0" w:color="6D6D6D"/>
        <w:insideV w:val="single" w:sz="4" w:space="0" w:color="6D6D6D"/>
      </w:tblBorders>
    </w:tblPr>
    <w:tblStylePr w:type="firstRow">
      <w:pPr>
        <w:keepNext/>
        <w:keepLines/>
        <w:wordWrap/>
        <w:spacing w:beforeLines="0" w:before="0" w:beforeAutospacing="0" w:afterLines="0" w:after="0" w:afterAutospacing="0"/>
      </w:pPr>
      <w:rPr>
        <w:rFonts w:ascii="Franklin Gothic Medium Cond" w:hAnsi="Franklin Gothic Medium Cond"/>
        <w:b w:val="0"/>
        <w:i w:val="0"/>
        <w:color w:val="FFFFFF"/>
        <w:sz w:val="16"/>
      </w:rPr>
      <w:tblPr/>
      <w:trPr>
        <w:cantSplit/>
        <w:tblHeader/>
      </w:trPr>
      <w:tcPr>
        <w:tcBorders>
          <w:top w:val="single" w:sz="4" w:space="0" w:color="B71234"/>
          <w:left w:val="single" w:sz="4" w:space="0" w:color="B71234"/>
          <w:bottom w:val="single" w:sz="4" w:space="0" w:color="B71234"/>
          <w:right w:val="single" w:sz="4" w:space="0" w:color="B71234"/>
          <w:insideH w:val="single" w:sz="4" w:space="0" w:color="B71234"/>
          <w:insideV w:val="single" w:sz="4" w:space="0" w:color="B71234"/>
          <w:tl2br w:val="nil"/>
          <w:tr2bl w:val="nil"/>
        </w:tcBorders>
        <w:shd w:val="clear" w:color="auto" w:fill="B71234"/>
      </w:tcPr>
    </w:tblStylePr>
    <w:tblStylePr w:type="firstCol">
      <w:tblPr/>
      <w:tcPr>
        <w:tcBorders>
          <w:top w:val="single" w:sz="4" w:space="0" w:color="9D1B33"/>
          <w:left w:val="single" w:sz="4" w:space="0" w:color="9D1B33"/>
          <w:bottom w:val="single" w:sz="4" w:space="0" w:color="9D1B33"/>
        </w:tcBorders>
      </w:tcPr>
    </w:tblStylePr>
    <w:tblStylePr w:type="lastCol">
      <w:tblPr/>
      <w:tcPr>
        <w:tcBorders>
          <w:top w:val="single" w:sz="4" w:space="0" w:color="9D1B33"/>
          <w:left w:val="nil"/>
          <w:bottom w:val="single" w:sz="4" w:space="0" w:color="9D1B33"/>
          <w:right w:val="single" w:sz="4" w:space="0" w:color="9D1B33"/>
          <w:insideH w:val="nil"/>
          <w:insideV w:val="nil"/>
          <w:tl2br w:val="nil"/>
          <w:tr2bl w:val="nil"/>
        </w:tcBorders>
      </w:tcPr>
    </w:tblStylePr>
    <w:tblStylePr w:type="band1Horz">
      <w:rPr>
        <w:rFonts w:ascii="Microsoft YaHei UI" w:hAnsi="Microsoft YaHei UI"/>
      </w:rPr>
    </w:tblStylePr>
    <w:tblStylePr w:type="band2Horz">
      <w:rPr>
        <w:rFonts w:ascii="Microsoft YaHei UI" w:hAnsi="Microsoft YaHei UI"/>
      </w:rPr>
    </w:tblStylePr>
  </w:style>
  <w:style w:type="table" w:customStyle="1" w:styleId="CSWTableVertical1">
    <w:name w:val="CSW Table Vertical1"/>
    <w:basedOn w:val="CSWTable"/>
    <w:rsid w:val="00634718"/>
    <w:tblPr/>
    <w:tcPr>
      <w:shd w:val="clear" w:color="auto" w:fill="FFFFFF"/>
    </w:tcPr>
    <w:tblStylePr w:type="firstRow">
      <w:pPr>
        <w:keepNext/>
        <w:keepLines/>
        <w:wordWrap/>
        <w:spacing w:beforeLines="0" w:before="0" w:beforeAutospacing="0" w:afterLines="0" w:after="0" w:afterAutospacing="0"/>
      </w:pPr>
      <w:rPr>
        <w:rFonts w:ascii="Tahoma" w:hAnsi="Tahoma"/>
        <w:i w:val="0"/>
        <w:color w:val="000000"/>
        <w:sz w:val="20"/>
      </w:rPr>
      <w:tblPr/>
      <w:trPr>
        <w:cantSplit/>
        <w:tblHeader/>
      </w:trPr>
      <w:tcPr>
        <w:tcBorders>
          <w:top w:val="single" w:sz="4" w:space="0" w:color="9D1B33"/>
          <w:left w:val="single" w:sz="4" w:space="0" w:color="9D1B33"/>
          <w:bottom w:val="nil"/>
          <w:right w:val="single" w:sz="4" w:space="0" w:color="9D1B33"/>
          <w:insideH w:val="single" w:sz="4" w:space="0" w:color="B71234"/>
          <w:insideV w:val="single" w:sz="4" w:space="0" w:color="9D1B33"/>
          <w:tl2br w:val="nil"/>
          <w:tr2bl w:val="nil"/>
        </w:tcBorders>
        <w:shd w:val="clear" w:color="auto" w:fill="FFFFFF"/>
      </w:tcPr>
    </w:tblStylePr>
    <w:tblStylePr w:type="firstCo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tblStylePr w:type="lastCol">
      <w:tblPr/>
      <w:tcPr>
        <w:tcBorders>
          <w:top w:val="single" w:sz="4" w:space="0" w:color="808080"/>
          <w:left w:val="single" w:sz="4" w:space="0" w:color="808080"/>
          <w:bottom w:val="single" w:sz="4" w:space="0" w:color="9D1B33"/>
          <w:right w:val="single" w:sz="4" w:space="0" w:color="9D1B33"/>
          <w:insideH w:val="single" w:sz="4" w:space="0" w:color="808080"/>
          <w:insideV w:val="single" w:sz="4" w:space="0" w:color="808080"/>
          <w:tl2br w:val="nil"/>
          <w:tr2bl w:val="nil"/>
        </w:tcBorders>
        <w:shd w:val="clear" w:color="auto" w:fill="FFFFFF"/>
      </w:tcPr>
    </w:tblStylePr>
    <w:tblStylePr w:type="band1Horz">
      <w:rPr>
        <w:rFonts w:ascii="Microsoft YaHei UI" w:hAnsi="Microsoft YaHei UI"/>
      </w:rPr>
    </w:tblStylePr>
    <w:tblStylePr w:type="band2Horz">
      <w:rPr>
        <w:rFonts w:ascii="Microsoft YaHei UI" w:hAnsi="Microsoft YaHei UI"/>
      </w:rPr>
    </w:tblStylePr>
    <w:tblStylePr w:type="neCell">
      <w:tblPr/>
      <w:tcPr>
        <w:shd w:val="clear" w:color="auto" w:fill="FFFFFF"/>
      </w:tcPr>
    </w:tblStylePr>
    <w:tblStylePr w:type="nwCell">
      <w:rPr>
        <w:color w:val="FFFFFF"/>
      </w:rPr>
      <w:tblPr/>
      <w:tcPr>
        <w:tcBorders>
          <w:top w:val="single" w:sz="4" w:space="0" w:color="9D1B33"/>
          <w:left w:val="single" w:sz="4" w:space="0" w:color="9D1B33"/>
          <w:bottom w:val="single" w:sz="4" w:space="0" w:color="9D1B33"/>
          <w:right w:val="single" w:sz="4" w:space="0" w:color="9D1B33"/>
          <w:insideH w:val="single" w:sz="4" w:space="0" w:color="9D1B33"/>
          <w:insideV w:val="single" w:sz="4" w:space="0" w:color="9D1B33"/>
        </w:tcBorders>
        <w:shd w:val="clear" w:color="auto" w:fill="9D1B33"/>
      </w:tcPr>
    </w:tblStylePr>
  </w:style>
  <w:style w:type="paragraph" w:styleId="TOC5">
    <w:name w:val="toc 5"/>
    <w:basedOn w:val="Normal"/>
    <w:next w:val="Normal"/>
    <w:autoRedefine/>
    <w:uiPriority w:val="39"/>
    <w:unhideWhenUsed/>
    <w:rsid w:val="00795888"/>
    <w:pPr>
      <w:spacing w:after="100" w:line="276" w:lineRule="auto"/>
      <w:ind w:left="880"/>
    </w:pPr>
    <w:rPr>
      <w:rFonts w:asciiTheme="minorHAnsi" w:eastAsiaTheme="minorEastAsia" w:hAnsiTheme="minorHAnsi" w:cstheme="minorBidi"/>
      <w:spacing w:val="0"/>
      <w:sz w:val="22"/>
      <w:szCs w:val="22"/>
      <w:lang w:val="en-US"/>
    </w:rPr>
  </w:style>
  <w:style w:type="paragraph" w:styleId="TOC6">
    <w:name w:val="toc 6"/>
    <w:basedOn w:val="Normal"/>
    <w:next w:val="Normal"/>
    <w:autoRedefine/>
    <w:uiPriority w:val="39"/>
    <w:unhideWhenUsed/>
    <w:rsid w:val="00795888"/>
    <w:pPr>
      <w:spacing w:after="100" w:line="276" w:lineRule="auto"/>
      <w:ind w:left="1100"/>
    </w:pPr>
    <w:rPr>
      <w:rFonts w:asciiTheme="minorHAnsi" w:eastAsiaTheme="minorEastAsia" w:hAnsiTheme="minorHAnsi" w:cstheme="minorBidi"/>
      <w:spacing w:val="0"/>
      <w:sz w:val="22"/>
      <w:szCs w:val="22"/>
      <w:lang w:val="en-US"/>
    </w:rPr>
  </w:style>
  <w:style w:type="paragraph" w:styleId="TOC8">
    <w:name w:val="toc 8"/>
    <w:basedOn w:val="Normal"/>
    <w:next w:val="Normal"/>
    <w:autoRedefine/>
    <w:uiPriority w:val="39"/>
    <w:unhideWhenUsed/>
    <w:rsid w:val="00795888"/>
    <w:pPr>
      <w:spacing w:after="100" w:line="276" w:lineRule="auto"/>
      <w:ind w:left="1540"/>
    </w:pPr>
    <w:rPr>
      <w:rFonts w:asciiTheme="minorHAnsi" w:eastAsiaTheme="minorEastAsia" w:hAnsiTheme="minorHAnsi" w:cstheme="minorBidi"/>
      <w:spacing w:val="0"/>
      <w:sz w:val="22"/>
      <w:szCs w:val="22"/>
      <w:lang w:val="en-US"/>
    </w:rPr>
  </w:style>
  <w:style w:type="paragraph" w:styleId="TOC9">
    <w:name w:val="toc 9"/>
    <w:basedOn w:val="Normal"/>
    <w:next w:val="Normal"/>
    <w:autoRedefine/>
    <w:uiPriority w:val="39"/>
    <w:unhideWhenUsed/>
    <w:rsid w:val="00795888"/>
    <w:pPr>
      <w:spacing w:after="100" w:line="276" w:lineRule="auto"/>
      <w:ind w:left="1760"/>
    </w:pPr>
    <w:rPr>
      <w:rFonts w:asciiTheme="minorHAnsi" w:eastAsiaTheme="minorEastAsia" w:hAnsiTheme="minorHAnsi" w:cstheme="minorBidi"/>
      <w:spacing w:val="0"/>
      <w:sz w:val="22"/>
      <w:szCs w:val="22"/>
      <w:lang w:val="en-US"/>
    </w:rPr>
  </w:style>
  <w:style w:type="character" w:customStyle="1" w:styleId="NoSpacingChar">
    <w:name w:val="No Spacing Char"/>
    <w:basedOn w:val="DefaultParagraphFont"/>
    <w:link w:val="NoSpacing"/>
    <w:uiPriority w:val="1"/>
    <w:rsid w:val="00EC6D6A"/>
    <w:rPr>
      <w:rFonts w:ascii="Franklin Gothic Book" w:hAnsi="Franklin Gothic Book"/>
      <w:spacing w:val="-5"/>
      <w:lang w:val="en-GB" w:eastAsia="en-US"/>
    </w:rPr>
  </w:style>
  <w:style w:type="paragraph" w:customStyle="1" w:styleId="BasicParagraph">
    <w:name w:val="[Basic Paragraph]"/>
    <w:basedOn w:val="Normal"/>
    <w:uiPriority w:val="99"/>
    <w:rsid w:val="00EC6D6A"/>
    <w:pPr>
      <w:widowControl w:val="0"/>
      <w:autoSpaceDE w:val="0"/>
      <w:autoSpaceDN w:val="0"/>
      <w:adjustRightInd w:val="0"/>
      <w:spacing w:line="288" w:lineRule="auto"/>
      <w:textAlignment w:val="center"/>
    </w:pPr>
    <w:rPr>
      <w:rFonts w:ascii="Times-Roman" w:eastAsia="Calibri" w:hAnsi="Times-Roman" w:cs="Times-Roman"/>
      <w:color w:val="000000"/>
      <w:spacing w:val="0"/>
      <w:sz w:val="24"/>
      <w:szCs w:val="24"/>
    </w:rPr>
  </w:style>
  <w:style w:type="table" w:customStyle="1" w:styleId="CSWTableWithVerticalTotals1">
    <w:name w:val="CSW Table With Vertical Totals1"/>
    <w:basedOn w:val="TableNormal"/>
    <w:rsid w:val="00E23163"/>
    <w:rPr>
      <w:rFonts w:ascii="Franklin Gothic Medium Cond" w:hAnsi="Franklin Gothic Medium Cond"/>
    </w:rPr>
    <w:tblPr>
      <w:tblStyleRowBandSize w:val="1"/>
      <w:jc w:val="center"/>
      <w:tblBorders>
        <w:top w:val="single" w:sz="4" w:space="0" w:color="9D1B33"/>
        <w:left w:val="single" w:sz="4" w:space="0" w:color="9D1B33"/>
        <w:bottom w:val="single" w:sz="4" w:space="0" w:color="9D1B33"/>
        <w:right w:val="single" w:sz="4" w:space="0" w:color="9D1B33"/>
        <w:insideH w:val="single" w:sz="4" w:space="0" w:color="696A72"/>
        <w:insideV w:val="single" w:sz="4" w:space="0" w:color="696A72"/>
      </w:tblBorders>
      <w:tblCellMar>
        <w:top w:w="11" w:type="dxa"/>
        <w:left w:w="113" w:type="dxa"/>
        <w:bottom w:w="11" w:type="dxa"/>
        <w:right w:w="113" w:type="dxa"/>
      </w:tblCellMar>
    </w:tblPr>
    <w:trPr>
      <w:jc w:val="center"/>
    </w:trPr>
    <w:tblStylePr w:type="firstRow">
      <w:rPr>
        <w:rFonts w:ascii="Tahoma" w:hAnsi="Tahoma"/>
        <w:b w:val="0"/>
        <w:i w:val="0"/>
        <w:color w:val="FFFFFF"/>
        <w:sz w:val="20"/>
        <w:szCs w:val="16"/>
      </w:rPr>
      <w:tblPr/>
      <w:tcPr>
        <w:tcBorders>
          <w:top w:val="single" w:sz="4" w:space="0" w:color="9D1B33"/>
          <w:left w:val="single" w:sz="4" w:space="0" w:color="9D1B33"/>
          <w:bottom w:val="nil"/>
          <w:right w:val="single" w:sz="4" w:space="0" w:color="9D1B33"/>
          <w:insideH w:val="single" w:sz="4" w:space="0" w:color="9D1B33"/>
          <w:insideV w:val="single" w:sz="4" w:space="0" w:color="9D1B33"/>
          <w:tl2br w:val="nil"/>
          <w:tr2bl w:val="nil"/>
        </w:tcBorders>
        <w:shd w:val="clear" w:color="auto" w:fill="9D1B33"/>
      </w:tcPr>
    </w:tblStylePr>
    <w:tblStylePr w:type="lastRow">
      <w:tblPr/>
      <w:tcPr>
        <w:tcBorders>
          <w:top w:val="nil"/>
          <w:left w:val="single" w:sz="4" w:space="0" w:color="9D1B33"/>
          <w:bottom w:val="single" w:sz="4" w:space="0" w:color="9D1B33"/>
          <w:right w:val="single" w:sz="4" w:space="0" w:color="9D1B33"/>
        </w:tcBorders>
      </w:tcPr>
    </w:tblStylePr>
    <w:tblStylePr w:type="lastCol">
      <w:pPr>
        <w:jc w:val="right"/>
      </w:pPr>
      <w:tblPr/>
      <w:tcPr>
        <w:shd w:val="clear" w:color="auto" w:fill="E6E6E6"/>
      </w:tcPr>
    </w:tblStylePr>
    <w:tblStylePr w:type="band2Vert">
      <w:rPr>
        <w:color w:val="auto"/>
      </w:rPr>
    </w:tblStylePr>
    <w:tblStylePr w:type="neCell">
      <w:rPr>
        <w:color w:val="FFFFFF"/>
      </w:rPr>
      <w:tblPr/>
      <w:tcPr>
        <w:shd w:val="clear" w:color="auto" w:fill="A6A6A6"/>
      </w:tcPr>
    </w:tblStylePr>
    <w:tblStylePr w:type="swCell">
      <w:tblPr/>
      <w:tcPr>
        <w:tcBorders>
          <w:top w:val="nil"/>
          <w:left w:val="nil"/>
          <w:bottom w:val="nil"/>
          <w:right w:val="nil"/>
          <w:insideH w:val="nil"/>
          <w:insideV w:val="nil"/>
          <w:tl2br w:val="nil"/>
          <w:tr2bl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664767">
      <w:bodyDiv w:val="1"/>
      <w:marLeft w:val="0"/>
      <w:marRight w:val="0"/>
      <w:marTop w:val="0"/>
      <w:marBottom w:val="0"/>
      <w:divBdr>
        <w:top w:val="none" w:sz="0" w:space="0" w:color="auto"/>
        <w:left w:val="none" w:sz="0" w:space="0" w:color="auto"/>
        <w:bottom w:val="none" w:sz="0" w:space="0" w:color="auto"/>
        <w:right w:val="none" w:sz="0" w:space="0" w:color="auto"/>
      </w:divBdr>
      <w:divsChild>
        <w:div w:id="1788500241">
          <w:marLeft w:val="0"/>
          <w:marRight w:val="0"/>
          <w:marTop w:val="0"/>
          <w:marBottom w:val="0"/>
          <w:divBdr>
            <w:top w:val="none" w:sz="0" w:space="0" w:color="auto"/>
            <w:left w:val="none" w:sz="0" w:space="0" w:color="auto"/>
            <w:bottom w:val="none" w:sz="0" w:space="0" w:color="auto"/>
            <w:right w:val="none" w:sz="0" w:space="0" w:color="auto"/>
          </w:divBdr>
          <w:divsChild>
            <w:div w:id="701975673">
              <w:marLeft w:val="0"/>
              <w:marRight w:val="0"/>
              <w:marTop w:val="0"/>
              <w:marBottom w:val="0"/>
              <w:divBdr>
                <w:top w:val="none" w:sz="0" w:space="0" w:color="auto"/>
                <w:left w:val="none" w:sz="0" w:space="0" w:color="auto"/>
                <w:bottom w:val="none" w:sz="0" w:space="0" w:color="auto"/>
                <w:right w:val="none" w:sz="0" w:space="0" w:color="auto"/>
              </w:divBdr>
              <w:divsChild>
                <w:div w:id="2108571653">
                  <w:marLeft w:val="0"/>
                  <w:marRight w:val="0"/>
                  <w:marTop w:val="0"/>
                  <w:marBottom w:val="0"/>
                  <w:divBdr>
                    <w:top w:val="none" w:sz="0" w:space="0" w:color="auto"/>
                    <w:left w:val="none" w:sz="0" w:space="0" w:color="auto"/>
                    <w:bottom w:val="none" w:sz="0" w:space="0" w:color="auto"/>
                    <w:right w:val="none" w:sz="0" w:space="0" w:color="auto"/>
                  </w:divBdr>
                  <w:divsChild>
                    <w:div w:id="150759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9156276">
      <w:bodyDiv w:val="1"/>
      <w:marLeft w:val="0"/>
      <w:marRight w:val="0"/>
      <w:marTop w:val="0"/>
      <w:marBottom w:val="0"/>
      <w:divBdr>
        <w:top w:val="none" w:sz="0" w:space="0" w:color="auto"/>
        <w:left w:val="none" w:sz="0" w:space="0" w:color="auto"/>
        <w:bottom w:val="none" w:sz="0" w:space="0" w:color="auto"/>
        <w:right w:val="none" w:sz="0" w:space="0" w:color="auto"/>
      </w:divBdr>
    </w:div>
    <w:div w:id="534543601">
      <w:bodyDiv w:val="1"/>
      <w:marLeft w:val="0"/>
      <w:marRight w:val="0"/>
      <w:marTop w:val="0"/>
      <w:marBottom w:val="0"/>
      <w:divBdr>
        <w:top w:val="none" w:sz="0" w:space="0" w:color="auto"/>
        <w:left w:val="none" w:sz="0" w:space="0" w:color="auto"/>
        <w:bottom w:val="none" w:sz="0" w:space="0" w:color="auto"/>
        <w:right w:val="none" w:sz="0" w:space="0" w:color="auto"/>
      </w:divBdr>
    </w:div>
    <w:div w:id="1161428997">
      <w:bodyDiv w:val="1"/>
      <w:marLeft w:val="0"/>
      <w:marRight w:val="0"/>
      <w:marTop w:val="0"/>
      <w:marBottom w:val="0"/>
      <w:divBdr>
        <w:top w:val="none" w:sz="0" w:space="0" w:color="auto"/>
        <w:left w:val="none" w:sz="0" w:space="0" w:color="auto"/>
        <w:bottom w:val="none" w:sz="0" w:space="0" w:color="auto"/>
        <w:right w:val="none" w:sz="0" w:space="0" w:color="auto"/>
      </w:divBdr>
    </w:div>
    <w:div w:id="1535312364">
      <w:bodyDiv w:val="1"/>
      <w:marLeft w:val="0"/>
      <w:marRight w:val="0"/>
      <w:marTop w:val="0"/>
      <w:marBottom w:val="0"/>
      <w:divBdr>
        <w:top w:val="none" w:sz="0" w:space="0" w:color="auto"/>
        <w:left w:val="none" w:sz="0" w:space="0" w:color="auto"/>
        <w:bottom w:val="none" w:sz="0" w:space="0" w:color="auto"/>
        <w:right w:val="none" w:sz="0" w:space="0" w:color="auto"/>
      </w:divBdr>
      <w:divsChild>
        <w:div w:id="210502447">
          <w:marLeft w:val="446"/>
          <w:marRight w:val="0"/>
          <w:marTop w:val="0"/>
          <w:marBottom w:val="0"/>
          <w:divBdr>
            <w:top w:val="none" w:sz="0" w:space="0" w:color="auto"/>
            <w:left w:val="none" w:sz="0" w:space="0" w:color="auto"/>
            <w:bottom w:val="none" w:sz="0" w:space="0" w:color="auto"/>
            <w:right w:val="none" w:sz="0" w:space="0" w:color="auto"/>
          </w:divBdr>
        </w:div>
        <w:div w:id="379594991">
          <w:marLeft w:val="446"/>
          <w:marRight w:val="0"/>
          <w:marTop w:val="0"/>
          <w:marBottom w:val="0"/>
          <w:divBdr>
            <w:top w:val="none" w:sz="0" w:space="0" w:color="auto"/>
            <w:left w:val="none" w:sz="0" w:space="0" w:color="auto"/>
            <w:bottom w:val="none" w:sz="0" w:space="0" w:color="auto"/>
            <w:right w:val="none" w:sz="0" w:space="0" w:color="auto"/>
          </w:divBdr>
        </w:div>
      </w:divsChild>
    </w:div>
    <w:div w:id="1600872521">
      <w:bodyDiv w:val="1"/>
      <w:marLeft w:val="0"/>
      <w:marRight w:val="0"/>
      <w:marTop w:val="0"/>
      <w:marBottom w:val="0"/>
      <w:divBdr>
        <w:top w:val="none" w:sz="0" w:space="0" w:color="auto"/>
        <w:left w:val="none" w:sz="0" w:space="0" w:color="auto"/>
        <w:bottom w:val="none" w:sz="0" w:space="0" w:color="auto"/>
        <w:right w:val="none" w:sz="0" w:space="0" w:color="auto"/>
      </w:divBdr>
      <w:divsChild>
        <w:div w:id="1198081677">
          <w:marLeft w:val="446"/>
          <w:marRight w:val="0"/>
          <w:marTop w:val="200"/>
          <w:marBottom w:val="0"/>
          <w:divBdr>
            <w:top w:val="none" w:sz="0" w:space="0" w:color="auto"/>
            <w:left w:val="none" w:sz="0" w:space="0" w:color="auto"/>
            <w:bottom w:val="none" w:sz="0" w:space="0" w:color="auto"/>
            <w:right w:val="none" w:sz="0" w:space="0" w:color="auto"/>
          </w:divBdr>
        </w:div>
        <w:div w:id="238641655">
          <w:marLeft w:val="446"/>
          <w:marRight w:val="0"/>
          <w:marTop w:val="200"/>
          <w:marBottom w:val="0"/>
          <w:divBdr>
            <w:top w:val="none" w:sz="0" w:space="0" w:color="auto"/>
            <w:left w:val="none" w:sz="0" w:space="0" w:color="auto"/>
            <w:bottom w:val="none" w:sz="0" w:space="0" w:color="auto"/>
            <w:right w:val="none" w:sz="0" w:space="0" w:color="auto"/>
          </w:divBdr>
        </w:div>
        <w:div w:id="1209607760">
          <w:marLeft w:val="446"/>
          <w:marRight w:val="0"/>
          <w:marTop w:val="200"/>
          <w:marBottom w:val="0"/>
          <w:divBdr>
            <w:top w:val="none" w:sz="0" w:space="0" w:color="auto"/>
            <w:left w:val="none" w:sz="0" w:space="0" w:color="auto"/>
            <w:bottom w:val="none" w:sz="0" w:space="0" w:color="auto"/>
            <w:right w:val="none" w:sz="0" w:space="0" w:color="auto"/>
          </w:divBdr>
        </w:div>
      </w:divsChild>
    </w:div>
    <w:div w:id="1737505989">
      <w:bodyDiv w:val="1"/>
      <w:marLeft w:val="0"/>
      <w:marRight w:val="0"/>
      <w:marTop w:val="0"/>
      <w:marBottom w:val="0"/>
      <w:divBdr>
        <w:top w:val="none" w:sz="0" w:space="0" w:color="auto"/>
        <w:left w:val="none" w:sz="0" w:space="0" w:color="auto"/>
        <w:bottom w:val="none" w:sz="0" w:space="0" w:color="auto"/>
        <w:right w:val="none" w:sz="0" w:space="0" w:color="auto"/>
      </w:divBdr>
      <w:divsChild>
        <w:div w:id="836653785">
          <w:marLeft w:val="907"/>
          <w:marRight w:val="0"/>
          <w:marTop w:val="120"/>
          <w:marBottom w:val="0"/>
          <w:divBdr>
            <w:top w:val="none" w:sz="0" w:space="0" w:color="auto"/>
            <w:left w:val="none" w:sz="0" w:space="0" w:color="auto"/>
            <w:bottom w:val="none" w:sz="0" w:space="0" w:color="auto"/>
            <w:right w:val="none" w:sz="0" w:space="0" w:color="auto"/>
          </w:divBdr>
        </w:div>
      </w:divsChild>
    </w:div>
    <w:div w:id="1801455049">
      <w:bodyDiv w:val="1"/>
      <w:marLeft w:val="0"/>
      <w:marRight w:val="0"/>
      <w:marTop w:val="0"/>
      <w:marBottom w:val="0"/>
      <w:divBdr>
        <w:top w:val="none" w:sz="0" w:space="0" w:color="auto"/>
        <w:left w:val="none" w:sz="0" w:space="0" w:color="auto"/>
        <w:bottom w:val="none" w:sz="0" w:space="0" w:color="auto"/>
        <w:right w:val="none" w:sz="0" w:space="0" w:color="auto"/>
      </w:divBdr>
      <w:divsChild>
        <w:div w:id="1166243301">
          <w:marLeft w:val="0"/>
          <w:marRight w:val="0"/>
          <w:marTop w:val="0"/>
          <w:marBottom w:val="0"/>
          <w:divBdr>
            <w:top w:val="none" w:sz="0" w:space="0" w:color="auto"/>
            <w:left w:val="none" w:sz="0" w:space="0" w:color="auto"/>
            <w:bottom w:val="none" w:sz="0" w:space="0" w:color="auto"/>
            <w:right w:val="none" w:sz="0" w:space="0" w:color="auto"/>
          </w:divBdr>
          <w:divsChild>
            <w:div w:id="799766585">
              <w:marLeft w:val="0"/>
              <w:marRight w:val="0"/>
              <w:marTop w:val="0"/>
              <w:marBottom w:val="0"/>
              <w:divBdr>
                <w:top w:val="none" w:sz="0" w:space="0" w:color="auto"/>
                <w:left w:val="none" w:sz="0" w:space="0" w:color="auto"/>
                <w:bottom w:val="none" w:sz="0" w:space="0" w:color="auto"/>
                <w:right w:val="none" w:sz="0" w:space="0" w:color="auto"/>
              </w:divBdr>
              <w:divsChild>
                <w:div w:id="1069964362">
                  <w:marLeft w:val="0"/>
                  <w:marRight w:val="0"/>
                  <w:marTop w:val="0"/>
                  <w:marBottom w:val="0"/>
                  <w:divBdr>
                    <w:top w:val="none" w:sz="0" w:space="0" w:color="auto"/>
                    <w:left w:val="none" w:sz="0" w:space="0" w:color="auto"/>
                    <w:bottom w:val="none" w:sz="0" w:space="0" w:color="auto"/>
                    <w:right w:val="none" w:sz="0" w:space="0" w:color="auto"/>
                  </w:divBdr>
                  <w:divsChild>
                    <w:div w:id="26018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8176478">
      <w:bodyDiv w:val="1"/>
      <w:marLeft w:val="0"/>
      <w:marRight w:val="0"/>
      <w:marTop w:val="0"/>
      <w:marBottom w:val="0"/>
      <w:divBdr>
        <w:top w:val="none" w:sz="0" w:space="0" w:color="auto"/>
        <w:left w:val="none" w:sz="0" w:space="0" w:color="auto"/>
        <w:bottom w:val="none" w:sz="0" w:space="0" w:color="auto"/>
        <w:right w:val="none" w:sz="0" w:space="0" w:color="auto"/>
      </w:divBdr>
    </w:div>
    <w:div w:id="1950698932">
      <w:bodyDiv w:val="1"/>
      <w:marLeft w:val="0"/>
      <w:marRight w:val="0"/>
      <w:marTop w:val="0"/>
      <w:marBottom w:val="0"/>
      <w:divBdr>
        <w:top w:val="none" w:sz="0" w:space="0" w:color="auto"/>
        <w:left w:val="none" w:sz="0" w:space="0" w:color="auto"/>
        <w:bottom w:val="none" w:sz="0" w:space="0" w:color="auto"/>
        <w:right w:val="none" w:sz="0" w:space="0" w:color="auto"/>
      </w:divBdr>
    </w:div>
    <w:div w:id="1967150940">
      <w:bodyDiv w:val="1"/>
      <w:marLeft w:val="0"/>
      <w:marRight w:val="0"/>
      <w:marTop w:val="0"/>
      <w:marBottom w:val="0"/>
      <w:divBdr>
        <w:top w:val="none" w:sz="0" w:space="0" w:color="auto"/>
        <w:left w:val="none" w:sz="0" w:space="0" w:color="auto"/>
        <w:bottom w:val="none" w:sz="0" w:space="0" w:color="auto"/>
        <w:right w:val="none" w:sz="0" w:space="0" w:color="auto"/>
      </w:divBdr>
      <w:divsChild>
        <w:div w:id="1623808673">
          <w:marLeft w:val="446"/>
          <w:marRight w:val="0"/>
          <w:marTop w:val="0"/>
          <w:marBottom w:val="0"/>
          <w:divBdr>
            <w:top w:val="none" w:sz="0" w:space="0" w:color="auto"/>
            <w:left w:val="none" w:sz="0" w:space="0" w:color="auto"/>
            <w:bottom w:val="none" w:sz="0" w:space="0" w:color="auto"/>
            <w:right w:val="none" w:sz="0" w:space="0" w:color="auto"/>
          </w:divBdr>
        </w:div>
        <w:div w:id="289557754">
          <w:marLeft w:val="446"/>
          <w:marRight w:val="0"/>
          <w:marTop w:val="0"/>
          <w:marBottom w:val="0"/>
          <w:divBdr>
            <w:top w:val="none" w:sz="0" w:space="0" w:color="auto"/>
            <w:left w:val="none" w:sz="0" w:space="0" w:color="auto"/>
            <w:bottom w:val="none" w:sz="0" w:space="0" w:color="auto"/>
            <w:right w:val="none" w:sz="0" w:space="0" w:color="auto"/>
          </w:divBdr>
        </w:div>
        <w:div w:id="1590234806">
          <w:marLeft w:val="446"/>
          <w:marRight w:val="0"/>
          <w:marTop w:val="0"/>
          <w:marBottom w:val="0"/>
          <w:divBdr>
            <w:top w:val="none" w:sz="0" w:space="0" w:color="auto"/>
            <w:left w:val="none" w:sz="0" w:space="0" w:color="auto"/>
            <w:bottom w:val="none" w:sz="0" w:space="0" w:color="auto"/>
            <w:right w:val="none" w:sz="0" w:space="0" w:color="auto"/>
          </w:divBdr>
        </w:div>
      </w:divsChild>
    </w:div>
    <w:div w:id="2041660191">
      <w:bodyDiv w:val="1"/>
      <w:marLeft w:val="0"/>
      <w:marRight w:val="0"/>
      <w:marTop w:val="0"/>
      <w:marBottom w:val="0"/>
      <w:divBdr>
        <w:top w:val="none" w:sz="0" w:space="0" w:color="auto"/>
        <w:left w:val="none" w:sz="0" w:space="0" w:color="auto"/>
        <w:bottom w:val="none" w:sz="0" w:space="0" w:color="auto"/>
        <w:right w:val="none" w:sz="0" w:space="0" w:color="auto"/>
      </w:divBdr>
      <w:divsChild>
        <w:div w:id="1531450751">
          <w:marLeft w:val="274"/>
          <w:marRight w:val="0"/>
          <w:marTop w:val="200"/>
          <w:marBottom w:val="0"/>
          <w:divBdr>
            <w:top w:val="none" w:sz="0" w:space="0" w:color="auto"/>
            <w:left w:val="none" w:sz="0" w:space="0" w:color="auto"/>
            <w:bottom w:val="none" w:sz="0" w:space="0" w:color="auto"/>
            <w:right w:val="none" w:sz="0" w:space="0" w:color="auto"/>
          </w:divBdr>
        </w:div>
        <w:div w:id="2111391295">
          <w:marLeft w:val="274"/>
          <w:marRight w:val="0"/>
          <w:marTop w:val="200"/>
          <w:marBottom w:val="0"/>
          <w:divBdr>
            <w:top w:val="none" w:sz="0" w:space="0" w:color="auto"/>
            <w:left w:val="none" w:sz="0" w:space="0" w:color="auto"/>
            <w:bottom w:val="none" w:sz="0" w:space="0" w:color="auto"/>
            <w:right w:val="none" w:sz="0" w:space="0" w:color="auto"/>
          </w:divBdr>
        </w:div>
        <w:div w:id="249506232">
          <w:marLeft w:val="274"/>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1.png"/><Relationship Id="rId84" Type="http://schemas.openxmlformats.org/officeDocument/2006/relationships/image" Target="media/image72.emf"/><Relationship Id="rId138" Type="http://schemas.openxmlformats.org/officeDocument/2006/relationships/image" Target="media/image126.png"/><Relationship Id="rId159" Type="http://schemas.openxmlformats.org/officeDocument/2006/relationships/image" Target="media/image147.emf"/><Relationship Id="rId191" Type="http://schemas.openxmlformats.org/officeDocument/2006/relationships/image" Target="media/image171.png"/><Relationship Id="rId205" Type="http://schemas.openxmlformats.org/officeDocument/2006/relationships/image" Target="media/image193.png"/><Relationship Id="rId226" Type="http://schemas.openxmlformats.org/officeDocument/2006/relationships/fontTable" Target="fontTable.xml"/><Relationship Id="rId107" Type="http://schemas.openxmlformats.org/officeDocument/2006/relationships/image" Target="media/image95.emf"/><Relationship Id="rId11" Type="http://schemas.openxmlformats.org/officeDocument/2006/relationships/image" Target="media/image4.png"/><Relationship Id="rId32" Type="http://schemas.openxmlformats.org/officeDocument/2006/relationships/image" Target="media/image21.emf"/><Relationship Id="rId53" Type="http://schemas.openxmlformats.org/officeDocument/2006/relationships/image" Target="media/image42.png"/><Relationship Id="rId74" Type="http://schemas.openxmlformats.org/officeDocument/2006/relationships/image" Target="media/image62.png"/><Relationship Id="rId128" Type="http://schemas.openxmlformats.org/officeDocument/2006/relationships/image" Target="media/image116.emf"/><Relationship Id="rId149" Type="http://schemas.openxmlformats.org/officeDocument/2006/relationships/image" Target="media/image137.emf"/><Relationship Id="rId5" Type="http://schemas.openxmlformats.org/officeDocument/2006/relationships/styles" Target="styles.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image" Target="media/image161.png"/><Relationship Id="rId216" Type="http://schemas.openxmlformats.org/officeDocument/2006/relationships/hyperlink" Target="http://www.criticalsoftware.com" TargetMode="External"/><Relationship Id="rId22" Type="http://schemas.openxmlformats.org/officeDocument/2006/relationships/image" Target="media/image11.png"/><Relationship Id="rId43" Type="http://schemas.openxmlformats.org/officeDocument/2006/relationships/image" Target="media/image32.emf"/><Relationship Id="rId64" Type="http://schemas.openxmlformats.org/officeDocument/2006/relationships/image" Target="media/image52.emf"/><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emf"/><Relationship Id="rId150" Type="http://schemas.openxmlformats.org/officeDocument/2006/relationships/image" Target="media/image138.emf"/><Relationship Id="rId171" Type="http://schemas.openxmlformats.org/officeDocument/2006/relationships/image" Target="media/image159.png"/><Relationship Id="rId192" Type="http://schemas.openxmlformats.org/officeDocument/2006/relationships/image" Target="media/image172.png"/><Relationship Id="rId206" Type="http://schemas.openxmlformats.org/officeDocument/2006/relationships/image" Target="media/image194.png"/><Relationship Id="rId227" Type="http://schemas.openxmlformats.org/officeDocument/2006/relationships/theme" Target="theme/theme1.xml"/><Relationship Id="rId12" Type="http://schemas.openxmlformats.org/officeDocument/2006/relationships/image" Target="media/image5.jpeg"/><Relationship Id="rId33" Type="http://schemas.openxmlformats.org/officeDocument/2006/relationships/image" Target="media/image22.png"/><Relationship Id="rId108" Type="http://schemas.openxmlformats.org/officeDocument/2006/relationships/image" Target="media/image96.png"/><Relationship Id="rId129" Type="http://schemas.openxmlformats.org/officeDocument/2006/relationships/image" Target="media/image117.emf"/><Relationship Id="rId54" Type="http://schemas.openxmlformats.org/officeDocument/2006/relationships/image" Target="media/image43.png"/><Relationship Id="rId75" Type="http://schemas.openxmlformats.org/officeDocument/2006/relationships/image" Target="media/image63.emf"/><Relationship Id="rId96" Type="http://schemas.openxmlformats.org/officeDocument/2006/relationships/image" Target="media/image84.png"/><Relationship Id="rId140" Type="http://schemas.openxmlformats.org/officeDocument/2006/relationships/image" Target="media/image128.emf"/><Relationship Id="rId161" Type="http://schemas.openxmlformats.org/officeDocument/2006/relationships/image" Target="media/image149.png"/><Relationship Id="rId182" Type="http://schemas.openxmlformats.org/officeDocument/2006/relationships/image" Target="media/image162.png"/><Relationship Id="rId217" Type="http://schemas.openxmlformats.org/officeDocument/2006/relationships/hyperlink" Target="http://www.eurosis.co.mz/" TargetMode="External"/><Relationship Id="rId6" Type="http://schemas.microsoft.com/office/2007/relationships/stylesWithEffects" Target="stylesWithEffects.xml"/><Relationship Id="rId23" Type="http://schemas.openxmlformats.org/officeDocument/2006/relationships/image" Target="media/image12.png"/><Relationship Id="rId119" Type="http://schemas.openxmlformats.org/officeDocument/2006/relationships/image" Target="media/image107.png"/><Relationship Id="rId44" Type="http://schemas.openxmlformats.org/officeDocument/2006/relationships/image" Target="media/image33.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8.emf"/><Relationship Id="rId151" Type="http://schemas.openxmlformats.org/officeDocument/2006/relationships/image" Target="media/image139.emf"/><Relationship Id="rId172" Type="http://schemas.openxmlformats.org/officeDocument/2006/relationships/image" Target="media/image160.png"/><Relationship Id="rId193" Type="http://schemas.openxmlformats.org/officeDocument/2006/relationships/image" Target="media/image173.png"/><Relationship Id="rId207" Type="http://schemas.openxmlformats.org/officeDocument/2006/relationships/image" Target="media/image182.png"/><Relationship Id="rId13" Type="http://schemas.openxmlformats.org/officeDocument/2006/relationships/hyperlink" Target="http://www.moasis.org.mz" TargetMode="External"/><Relationship Id="rId109" Type="http://schemas.openxmlformats.org/officeDocument/2006/relationships/image" Target="media/image97.jpe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4.emf"/><Relationship Id="rId97" Type="http://schemas.openxmlformats.org/officeDocument/2006/relationships/image" Target="media/image85.png"/><Relationship Id="rId120" Type="http://schemas.openxmlformats.org/officeDocument/2006/relationships/image" Target="media/image108.png"/><Relationship Id="rId141" Type="http://schemas.openxmlformats.org/officeDocument/2006/relationships/image" Target="media/image129.emf"/><Relationship Id="rId7" Type="http://schemas.openxmlformats.org/officeDocument/2006/relationships/settings" Target="settings.xml"/><Relationship Id="rId162" Type="http://schemas.openxmlformats.org/officeDocument/2006/relationships/image" Target="media/image150.png"/><Relationship Id="rId183" Type="http://schemas.openxmlformats.org/officeDocument/2006/relationships/image" Target="media/image163.png"/><Relationship Id="rId218" Type="http://schemas.openxmlformats.org/officeDocument/2006/relationships/hyperlink" Target="http://www.misau.gov.mz/" TargetMode="External"/><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emf"/><Relationship Id="rId131" Type="http://schemas.openxmlformats.org/officeDocument/2006/relationships/image" Target="media/image119.emf"/><Relationship Id="rId152" Type="http://schemas.openxmlformats.org/officeDocument/2006/relationships/image" Target="media/image140.png"/><Relationship Id="rId173" Type="http://schemas.openxmlformats.org/officeDocument/2006/relationships/image" Target="media/image151.png"/><Relationship Id="rId194" Type="http://schemas.openxmlformats.org/officeDocument/2006/relationships/image" Target="media/image174.png"/><Relationship Id="rId208" Type="http://schemas.openxmlformats.org/officeDocument/2006/relationships/image" Target="media/image183.emf"/><Relationship Id="rId14" Type="http://schemas.openxmlformats.org/officeDocument/2006/relationships/image" Target="media/image6.png"/><Relationship Id="rId30" Type="http://schemas.openxmlformats.org/officeDocument/2006/relationships/image" Target="media/image19.emf"/><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5.emf"/><Relationship Id="rId100" Type="http://schemas.openxmlformats.org/officeDocument/2006/relationships/image" Target="media/image88.emf"/><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emf"/><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emf"/><Relationship Id="rId184" Type="http://schemas.openxmlformats.org/officeDocument/2006/relationships/image" Target="media/image164.png"/><Relationship Id="rId189" Type="http://schemas.openxmlformats.org/officeDocument/2006/relationships/image" Target="media/image169.png"/><Relationship Id="rId219" Type="http://schemas.openxmlformats.org/officeDocument/2006/relationships/hyperlink" Target="http://www.moasis.org.mz/" TargetMode="External"/><Relationship Id="rId3" Type="http://schemas.openxmlformats.org/officeDocument/2006/relationships/customXml" Target="../customXml/item3.xml"/><Relationship Id="rId214" Type="http://schemas.openxmlformats.org/officeDocument/2006/relationships/image" Target="media/image192.png"/><Relationship Id="rId25" Type="http://schemas.openxmlformats.org/officeDocument/2006/relationships/image" Target="media/image14.emf"/><Relationship Id="rId46" Type="http://schemas.openxmlformats.org/officeDocument/2006/relationships/image" Target="media/image35.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emf"/><Relationship Id="rId158" Type="http://schemas.openxmlformats.org/officeDocument/2006/relationships/image" Target="media/image146.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emf"/><Relationship Id="rId153" Type="http://schemas.openxmlformats.org/officeDocument/2006/relationships/image" Target="media/image141.png"/><Relationship Id="rId174" Type="http://schemas.openxmlformats.org/officeDocument/2006/relationships/image" Target="media/image152.png"/><Relationship Id="rId179" Type="http://schemas.openxmlformats.org/officeDocument/2006/relationships/image" Target="media/image157.png"/><Relationship Id="rId195" Type="http://schemas.openxmlformats.org/officeDocument/2006/relationships/image" Target="media/image175.png"/><Relationship Id="rId209" Type="http://schemas.openxmlformats.org/officeDocument/2006/relationships/image" Target="media/image184.emf"/><Relationship Id="rId190" Type="http://schemas.openxmlformats.org/officeDocument/2006/relationships/image" Target="media/image170.png"/><Relationship Id="rId204" Type="http://schemas.openxmlformats.org/officeDocument/2006/relationships/image" Target="media/image181.png"/><Relationship Id="rId220" Type="http://schemas.openxmlformats.org/officeDocument/2006/relationships/hyperlink" Target="http://www.moasis.org.mz/" TargetMode="External"/><Relationship Id="rId225" Type="http://schemas.openxmlformats.org/officeDocument/2006/relationships/footer" Target="footer1.xml"/><Relationship Id="rId15" Type="http://schemas.openxmlformats.org/officeDocument/2006/relationships/hyperlink" Target="mailto:info@jembi.org" TargetMode="External"/><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4.emf"/><Relationship Id="rId127" Type="http://schemas.openxmlformats.org/officeDocument/2006/relationships/image" Target="media/image115.png"/><Relationship Id="rId10" Type="http://schemas.openxmlformats.org/officeDocument/2006/relationships/endnotes" Target="endnotes.xml"/><Relationship Id="rId31" Type="http://schemas.openxmlformats.org/officeDocument/2006/relationships/image" Target="media/image20.emf"/><Relationship Id="rId52" Type="http://schemas.openxmlformats.org/officeDocument/2006/relationships/image" Target="media/image41.emf"/><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emf"/><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emf"/><Relationship Id="rId148" Type="http://schemas.openxmlformats.org/officeDocument/2006/relationships/image" Target="media/image136.png"/><Relationship Id="rId185" Type="http://schemas.openxmlformats.org/officeDocument/2006/relationships/image" Target="media/image165.png"/><Relationship Id="rId4" Type="http://schemas.openxmlformats.org/officeDocument/2006/relationships/numbering" Target="numbering.xml"/><Relationship Id="rId9" Type="http://schemas.openxmlformats.org/officeDocument/2006/relationships/footnotes" Target="footnotes.xml"/><Relationship Id="rId180" Type="http://schemas.openxmlformats.org/officeDocument/2006/relationships/image" Target="media/image158.png"/><Relationship Id="rId210" Type="http://schemas.openxmlformats.org/officeDocument/2006/relationships/image" Target="media/image185.png"/><Relationship Id="rId215" Type="http://schemas.openxmlformats.org/officeDocument/2006/relationships/oleObject" Target="embeddings/oleObject1.bin"/><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emf"/><Relationship Id="rId154" Type="http://schemas.openxmlformats.org/officeDocument/2006/relationships/image" Target="media/image142.png"/><Relationship Id="rId175" Type="http://schemas.openxmlformats.org/officeDocument/2006/relationships/image" Target="media/image153.png"/><Relationship Id="rId196" Type="http://schemas.openxmlformats.org/officeDocument/2006/relationships/image" Target="media/image176.png"/><Relationship Id="rId200" Type="http://schemas.openxmlformats.org/officeDocument/2006/relationships/image" Target="media/image188.png"/><Relationship Id="rId16" Type="http://schemas.openxmlformats.org/officeDocument/2006/relationships/image" Target="media/image7.jpeg"/><Relationship Id="rId221" Type="http://schemas.openxmlformats.org/officeDocument/2006/relationships/hyperlink" Target="http://www.moasis.org.mz/" TargetMode="External"/><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7.emf"/><Relationship Id="rId102" Type="http://schemas.openxmlformats.org/officeDocument/2006/relationships/image" Target="media/image90.emf"/><Relationship Id="rId123" Type="http://schemas.openxmlformats.org/officeDocument/2006/relationships/image" Target="media/image111.emf"/><Relationship Id="rId144" Type="http://schemas.openxmlformats.org/officeDocument/2006/relationships/image" Target="media/image132.png"/><Relationship Id="rId90" Type="http://schemas.openxmlformats.org/officeDocument/2006/relationships/image" Target="media/image78.png"/><Relationship Id="rId186" Type="http://schemas.openxmlformats.org/officeDocument/2006/relationships/image" Target="media/image166.png"/><Relationship Id="rId211" Type="http://schemas.openxmlformats.org/officeDocument/2006/relationships/image" Target="media/image186.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7.png"/><Relationship Id="rId113" Type="http://schemas.openxmlformats.org/officeDocument/2006/relationships/image" Target="media/image101.emf"/><Relationship Id="rId134" Type="http://schemas.openxmlformats.org/officeDocument/2006/relationships/image" Target="media/image122.emf"/><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54.png"/><Relationship Id="rId197" Type="http://schemas.openxmlformats.org/officeDocument/2006/relationships/image" Target="media/image177.png"/><Relationship Id="rId201" Type="http://schemas.openxmlformats.org/officeDocument/2006/relationships/image" Target="media/image189.png"/><Relationship Id="rId222" Type="http://schemas.openxmlformats.org/officeDocument/2006/relationships/hyperlink" Target="http://www.jembi.org/" TargetMode="External"/><Relationship Id="rId17" Type="http://schemas.openxmlformats.org/officeDocument/2006/relationships/image" Target="media/image8.emf"/><Relationship Id="rId38" Type="http://schemas.openxmlformats.org/officeDocument/2006/relationships/image" Target="media/image27.png"/><Relationship Id="rId59" Type="http://schemas.openxmlformats.org/officeDocument/2006/relationships/image" Target="media/image48.emf"/><Relationship Id="rId103" Type="http://schemas.openxmlformats.org/officeDocument/2006/relationships/image" Target="media/image91.emf"/><Relationship Id="rId124" Type="http://schemas.openxmlformats.org/officeDocument/2006/relationships/image" Target="media/image112.emf"/><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png"/><Relationship Id="rId187" Type="http://schemas.openxmlformats.org/officeDocument/2006/relationships/image" Target="media/image167.png"/><Relationship Id="rId1" Type="http://schemas.openxmlformats.org/officeDocument/2006/relationships/customXml" Target="../customXml/item1.xml"/><Relationship Id="rId212" Type="http://schemas.openxmlformats.org/officeDocument/2006/relationships/image" Target="media/image187.png"/><Relationship Id="rId28" Type="http://schemas.openxmlformats.org/officeDocument/2006/relationships/image" Target="media/image17.emf"/><Relationship Id="rId49" Type="http://schemas.openxmlformats.org/officeDocument/2006/relationships/image" Target="media/image38.emf"/><Relationship Id="rId114" Type="http://schemas.openxmlformats.org/officeDocument/2006/relationships/image" Target="media/image102.png"/><Relationship Id="rId60" Type="http://schemas.openxmlformats.org/officeDocument/2006/relationships/image" Target="media/image49.png"/><Relationship Id="rId81" Type="http://schemas.openxmlformats.org/officeDocument/2006/relationships/image" Target="media/image69.emf"/><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55.png"/><Relationship Id="rId198" Type="http://schemas.openxmlformats.org/officeDocument/2006/relationships/image" Target="media/image178.png"/><Relationship Id="rId202" Type="http://schemas.openxmlformats.org/officeDocument/2006/relationships/image" Target="media/image190.png"/><Relationship Id="rId223" Type="http://schemas.openxmlformats.org/officeDocument/2006/relationships/hyperlink" Target="http://www.cdc.gov/" TargetMode="External"/><Relationship Id="rId18" Type="http://schemas.openxmlformats.org/officeDocument/2006/relationships/hyperlink" Target="file:///C:\SVN-PT\sisma\CSWMZ-SISMA-2014-MAN-00162-manual-utilizador-nacional.docx" TargetMode="External"/><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92.emf"/><Relationship Id="rId125" Type="http://schemas.openxmlformats.org/officeDocument/2006/relationships/image" Target="media/image113.emf"/><Relationship Id="rId146" Type="http://schemas.openxmlformats.org/officeDocument/2006/relationships/image" Target="media/image134.png"/><Relationship Id="rId188" Type="http://schemas.openxmlformats.org/officeDocument/2006/relationships/image" Target="media/image168.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191.png"/><Relationship Id="rId2" Type="http://schemas.openxmlformats.org/officeDocument/2006/relationships/customXml" Target="../customXml/item2.xml"/><Relationship Id="rId29" Type="http://schemas.openxmlformats.org/officeDocument/2006/relationships/image" Target="media/image18.emf"/><Relationship Id="rId40" Type="http://schemas.openxmlformats.org/officeDocument/2006/relationships/image" Target="media/image29.png"/><Relationship Id="rId115" Type="http://schemas.openxmlformats.org/officeDocument/2006/relationships/image" Target="media/image103.png"/><Relationship Id="rId136" Type="http://schemas.openxmlformats.org/officeDocument/2006/relationships/image" Target="media/image124.emf"/><Relationship Id="rId157" Type="http://schemas.openxmlformats.org/officeDocument/2006/relationships/image" Target="media/image145.png"/><Relationship Id="rId178" Type="http://schemas.openxmlformats.org/officeDocument/2006/relationships/image" Target="media/image156.png"/><Relationship Id="rId61" Type="http://schemas.openxmlformats.org/officeDocument/2006/relationships/image" Target="media/image50.emf"/><Relationship Id="rId82" Type="http://schemas.openxmlformats.org/officeDocument/2006/relationships/image" Target="media/image70.emf"/><Relationship Id="rId199" Type="http://schemas.openxmlformats.org/officeDocument/2006/relationships/image" Target="media/image179.png"/><Relationship Id="rId203" Type="http://schemas.openxmlformats.org/officeDocument/2006/relationships/image" Target="media/image180.png"/><Relationship Id="rId19" Type="http://schemas.openxmlformats.org/officeDocument/2006/relationships/hyperlink" Target="file:///C:\SVN-PT\sisma\CSWMZ-SISMA-2014-MAN-00162-manual-utilizador-nacional.docx" TargetMode="External"/><Relationship Id="rId224" Type="http://schemas.openxmlformats.org/officeDocument/2006/relationships/header" Target="header1.xm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iana\Desktop\CSW-QMS-2009-TPL-03083-master-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XMLData TextToDisplay="RightsWATCHMark">67|CSW-CSW-PUBLIC|{00000000-0000-0000-0000-000000000000}</XMLData>
</file>

<file path=customXml/item2.xml><?xml version="1.0" encoding="utf-8"?>
<XMLData TextToDisplay="RightsWATCHMark">67|CSW-CSW-PUBLIC|{00000000-0000-0000-0000-000000000000}</XMLData>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27E923-0B0E-4E46-B903-F9E65DC68884}">
  <ds:schemaRefs/>
</ds:datastoreItem>
</file>

<file path=customXml/itemProps2.xml><?xml version="1.0" encoding="utf-8"?>
<ds:datastoreItem xmlns:ds="http://schemas.openxmlformats.org/officeDocument/2006/customXml" ds:itemID="{BC28E13C-4440-47F2-B82D-7D8BA95F49ED}">
  <ds:schemaRefs/>
</ds:datastoreItem>
</file>

<file path=customXml/itemProps3.xml><?xml version="1.0" encoding="utf-8"?>
<ds:datastoreItem xmlns:ds="http://schemas.openxmlformats.org/officeDocument/2006/customXml" ds:itemID="{251F71AB-89B5-4177-BBAD-4653277B36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CSW-QMS-2009-TPL-03083-master-template</Template>
  <TotalTime>1043</TotalTime>
  <Pages>93</Pages>
  <Words>21815</Words>
  <Characters>124346</Characters>
  <Application>Microsoft Office Word</Application>
  <DocSecurity>0</DocSecurity>
  <Lines>1036</Lines>
  <Paragraphs>291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Manager>&lt;Manager&gt;</Manager>
  <Company>Critical Software, S.A.</Company>
  <LinksUpToDate>false</LinksUpToDate>
  <CharactersWithSpaces>145870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Luis Gaspar</dc:creator>
  <cp:lastModifiedBy>Gulam Khan</cp:lastModifiedBy>
  <cp:revision>151</cp:revision>
  <cp:lastPrinted>2014-06-11T12:55:00Z</cp:lastPrinted>
  <dcterms:created xsi:type="dcterms:W3CDTF">2014-04-17T08:01:00Z</dcterms:created>
  <dcterms:modified xsi:type="dcterms:W3CDTF">2014-06-13T10:11:00Z</dcterms:modified>
  <cp:category>Quality 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vt:lpwstr>Sistema de Informação de Saúde para Monitoria e Avaliação</vt:lpwstr>
  </property>
  <property fmtid="{D5CDD505-2E9C-101B-9397-08002B2CF9AE}" pid="3" name="Date">
    <vt:lpwstr>2013-12-04</vt:lpwstr>
  </property>
  <property fmtid="{D5CDD505-2E9C-101B-9397-08002B2CF9AE}" pid="4" name="Document title">
    <vt:lpwstr>Manual do Utilizador Distrital</vt:lpwstr>
  </property>
  <property fmtid="{D5CDD505-2E9C-101B-9397-08002B2CF9AE}" pid="5" name="Approved revision">
    <vt:lpwstr>&lt;X.xx&gt;</vt:lpwstr>
  </property>
  <property fmtid="{D5CDD505-2E9C-101B-9397-08002B2CF9AE}" pid="6" name="CSW reference">
    <vt:lpwstr>CSWMZ-SISMA-2014-MAN-00030</vt:lpwstr>
  </property>
  <property fmtid="{D5CDD505-2E9C-101B-9397-08002B2CF9AE}" pid="7" name="Project reference">
    <vt:lpwstr>SISMA</vt:lpwstr>
  </property>
  <property fmtid="{D5CDD505-2E9C-101B-9397-08002B2CF9AE}" pid="8" name="Contract reference">
    <vt:lpwstr>&lt;CSW-PPPP-2011-CTR-NNNNN&gt;</vt:lpwstr>
  </property>
  <property fmtid="{D5CDD505-2E9C-101B-9397-08002B2CF9AE}" pid="9" name="Access">
    <vt:lpwstr>&lt;Público/Confidencial Projeto /Confidencial Critical/Secreto Nato/Lista de Acesso&gt;</vt:lpwstr>
  </property>
  <property fmtid="{D5CDD505-2E9C-101B-9397-08002B2CF9AE}" pid="10" name="Status">
    <vt:lpwstr>Rascunho</vt:lpwstr>
  </property>
  <property fmtid="{D5CDD505-2E9C-101B-9397-08002B2CF9AE}" pid="11" name="Published version">
    <vt:lpwstr>VV</vt:lpwstr>
  </property>
  <property fmtid="{D5CDD505-2E9C-101B-9397-08002B2CF9AE}" pid="12" name="Template version">
    <vt:lpwstr>2.0.0</vt:lpwstr>
  </property>
  <property fmtid="{D5CDD505-2E9C-101B-9397-08002B2CF9AE}" pid="13" name="(LABEL)CriticalCopyright">
    <vt:lpwstr>Copyright Critical Software S.A. Todos Os Direitos Reservados.</vt:lpwstr>
  </property>
  <property fmtid="{D5CDD505-2E9C-101B-9397-08002B2CF9AE}" pid="14" name="(LABEL)ContractReference">
    <vt:lpwstr>REFERÊNCIA CONTRATO:</vt:lpwstr>
  </property>
  <property fmtid="{D5CDD505-2E9C-101B-9397-08002B2CF9AE}" pid="15" name="(LABEL)ProjectReference">
    <vt:lpwstr>Código Projeto:</vt:lpwstr>
  </property>
  <property fmtid="{D5CDD505-2E9C-101B-9397-08002B2CF9AE}" pid="16" name="(LABEL)CSWReference">
    <vt:lpwstr>Ref. Doc.:</vt:lpwstr>
  </property>
  <property fmtid="{D5CDD505-2E9C-101B-9397-08002B2CF9AE}" pid="17" name="(LABEL)Date">
    <vt:lpwstr>Data:</vt:lpwstr>
  </property>
  <property fmtid="{D5CDD505-2E9C-101B-9397-08002B2CF9AE}" pid="18" name="(LABEL)Pages">
    <vt:lpwstr>Páginas:</vt:lpwstr>
  </property>
  <property fmtid="{D5CDD505-2E9C-101B-9397-08002B2CF9AE}" pid="19" name="(LABEL)Status">
    <vt:lpwstr>Estado:</vt:lpwstr>
  </property>
  <property fmtid="{D5CDD505-2E9C-101B-9397-08002B2CF9AE}" pid="20" name="(LABEL)Access">
    <vt:lpwstr>Acesso:</vt:lpwstr>
  </property>
  <property fmtid="{D5CDD505-2E9C-101B-9397-08002B2CF9AE}" pid="21" name="(LABEL)Version">
    <vt:lpwstr>Versão:</vt:lpwstr>
  </property>
  <property fmtid="{D5CDD505-2E9C-101B-9397-08002B2CF9AE}" pid="22" name="(LABEL)DisclaimerTitle1">
    <vt:lpwstr>SALVAGUARDA - Documento sob contrato com </vt:lpwstr>
  </property>
  <property fmtid="{D5CDD505-2E9C-101B-9397-08002B2CF9AE}" pid="23" name="(LABEL)DisclaimerTitle2">
    <vt:lpwstr>.</vt:lpwstr>
  </property>
  <property fmtid="{D5CDD505-2E9C-101B-9397-08002B2CF9AE}" pid="24" name="(LABEL)DisclaimerText1">
    <vt:lpwstr>O trabalho descrito no presente documento foi desenvolvido sob contrato com </vt:lpwstr>
  </property>
  <property fmtid="{D5CDD505-2E9C-101B-9397-08002B2CF9AE}" pid="25" name="(LABEL)DisclaimerText2">
    <vt:lpwstr>. A responsabilidade pelo seu conteúdo é do autor ou organização que o preparou.</vt:lpwstr>
  </property>
  <property fmtid="{D5CDD505-2E9C-101B-9397-08002B2CF9AE}" pid="26" name="(LABEL)Partners">
    <vt:lpwstr>Parceiros:</vt:lpwstr>
  </property>
  <property fmtid="{D5CDD505-2E9C-101B-9397-08002B2CF9AE}" pid="27" name="(LABEL)PrintedOn">
    <vt:lpwstr>Impresso:</vt:lpwstr>
  </property>
  <property fmtid="{D5CDD505-2E9C-101B-9397-08002B2CF9AE}" pid="28" name="Customer">
    <vt:lpwstr>&lt;Cliente&gt;</vt:lpwstr>
  </property>
  <property fmtid="{D5CDD505-2E9C-101B-9397-08002B2CF9AE}" pid="29" name="(LABEL)CSWTemplate">
    <vt:lpwstr>Template: CSW-QMS-2009-TPL-03083 v</vt:lpwstr>
  </property>
  <property fmtid="{D5CDD505-2E9C-101B-9397-08002B2CF9AE}" pid="30" name="(LABEL)CriticalCopyrightHeader">
    <vt:lpwstr>©</vt:lpwstr>
  </property>
  <property fmtid="{D5CDD505-2E9C-101B-9397-08002B2CF9AE}" pid="31" name="RightsWATCHMark">
    <vt:lpwstr>67|CSW-CSW-PUBLIC|{00000000-0000-0000-0000-000000000000}</vt:lpwstr>
  </property>
</Properties>
</file>